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9C306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9C3063" w:rsidRDefault="00A22A39" w:rsidP="009C3063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27861338" w:rsidP="009C3063">
      <w:pPr>
        <w:pStyle w:val="Title2"/>
        <w:rPr>
          <w:rFonts w:ascii="Book Antiqua" w:hAnsi="Book Antiqua"/>
          <w:lang w:val="es-ES"/>
        </w:rPr>
      </w:pPr>
      <w:r w:rsidRPr="27861338">
        <w:rPr>
          <w:rFonts w:ascii="Book Antiqua" w:hAnsi="Book Antiqua"/>
          <w:lang w:val="es-ES"/>
        </w:rPr>
        <w:t xml:space="preserve">20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FF023B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Asamblea</w:t>
      </w:r>
      <w:r w:rsidR="00E774AF" w:rsidRPr="00FF023B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 xml:space="preserve">1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FF023B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9C306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9C3063">
      <w:pPr>
        <w:rPr>
          <w:lang w:val="es-ES_tradnl"/>
        </w:rPr>
      </w:pPr>
    </w:p>
    <w:p w14:paraId="622705C1" w14:textId="77777777" w:rsidR="00A22A39" w:rsidRDefault="00A22A39" w:rsidP="009C306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9C3063" w:rsidRDefault="00A22A39" w:rsidP="009C306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0B3A7286" w:rsidR="00A22A39" w:rsidRDefault="00A22A39" w:rsidP="009C306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C73396">
        <w:rPr>
          <w:rFonts w:ascii="Book Antiqua" w:hAnsi="Book Antiqua"/>
          <w:b/>
          <w:sz w:val="52"/>
          <w:lang w:val="es-ES_tradnl"/>
        </w:rPr>
        <w:t>37</w:t>
      </w:r>
    </w:p>
    <w:p w14:paraId="67CA3022" w14:textId="77777777" w:rsidR="009C3063" w:rsidRPr="009C3063" w:rsidRDefault="009C3063" w:rsidP="009C306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44F41B72" w:rsidR="00A22A39" w:rsidRDefault="00C73396" w:rsidP="009C306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0B9C7D3D" w14:textId="77777777" w:rsidR="009C3063" w:rsidRDefault="009C3063" w:rsidP="009C3063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9C3063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03435F4A" w14:textId="77777777" w:rsidR="009C3063" w:rsidRDefault="009C3063" w:rsidP="009C3063">
      <w:pPr>
        <w:jc w:val="center"/>
        <w:rPr>
          <w:rFonts w:ascii="Book Antiqua" w:hAnsi="Book Antiqua"/>
          <w:lang w:val="es-ES_tradnl"/>
        </w:rPr>
      </w:pPr>
    </w:p>
    <w:p w14:paraId="03F04B76" w14:textId="1CDAB51C" w:rsidR="00A22A39" w:rsidRDefault="00A22A39" w:rsidP="009C306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9C3063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9C3063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9C306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9C3063">
      <w:pPr>
        <w:jc w:val="both"/>
        <w:rPr>
          <w:rFonts w:ascii="Book Antiqua" w:hAnsi="Book Antiqua"/>
          <w:lang w:val="es-ES_tradnl"/>
        </w:rPr>
      </w:pPr>
    </w:p>
    <w:p w14:paraId="572C553D" w14:textId="56465B87" w:rsidR="00EC63E6" w:rsidRDefault="00A22A39" w:rsidP="009C3063">
      <w:pPr>
        <w:ind w:left="851" w:hanging="491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 xml:space="preserve">ordenar a la </w:t>
      </w:r>
      <w:bookmarkStart w:id="0" w:name="_Hlk187423777"/>
      <w:r w:rsidR="00A20194" w:rsidRPr="003302CE">
        <w:rPr>
          <w:rFonts w:ascii="Book Antiqua" w:hAnsi="Book Antiqua"/>
          <w:lang w:val="es-ES_tradnl"/>
        </w:rPr>
        <w:t>Comisión 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EC63E6">
        <w:rPr>
          <w:rFonts w:ascii="Book Antiqua" w:hAnsi="Book Antiqua"/>
          <w:lang w:val="es-ES_tradnl"/>
        </w:rPr>
        <w:t>Seguridad Pública</w:t>
      </w:r>
      <w:r w:rsidR="003F7E2E">
        <w:rPr>
          <w:rFonts w:ascii="Book Antiqua" w:hAnsi="Book Antiqua"/>
          <w:lang w:val="es-ES_tradnl"/>
        </w:rPr>
        <w:t xml:space="preserve"> </w:t>
      </w:r>
      <w:r w:rsidR="00074FC6" w:rsidRPr="003302CE">
        <w:rPr>
          <w:rFonts w:ascii="Book Antiqua" w:hAnsi="Book Antiqua"/>
          <w:lang w:val="es-ES_tradnl"/>
        </w:rPr>
        <w:t>de la Cámara de Represen</w:t>
      </w:r>
      <w:r w:rsidR="003302CE">
        <w:rPr>
          <w:rFonts w:ascii="Book Antiqua" w:hAnsi="Book Antiqua"/>
          <w:lang w:val="es-ES_tradnl"/>
        </w:rPr>
        <w:t>t</w:t>
      </w:r>
      <w:r w:rsidR="00074FC6" w:rsidRPr="003302CE">
        <w:rPr>
          <w:rFonts w:ascii="Book Antiqua" w:hAnsi="Book Antiqua"/>
          <w:lang w:val="es-ES_tradnl"/>
        </w:rPr>
        <w:t xml:space="preserve">antes de Puerto Rico a realizar una investigación </w:t>
      </w:r>
      <w:r w:rsidR="00074FC6" w:rsidRPr="003302CE">
        <w:rPr>
          <w:rFonts w:ascii="Book Antiqua" w:hAnsi="Book Antiqua"/>
          <w:bCs/>
          <w:szCs w:val="24"/>
          <w:lang w:val="es-ES_tradnl"/>
        </w:rPr>
        <w:t xml:space="preserve">sobre todo asunto </w:t>
      </w:r>
      <w:r w:rsidR="00EC63E6" w:rsidRPr="00EC63E6">
        <w:rPr>
          <w:rFonts w:ascii="Book Antiqua" w:hAnsi="Book Antiqua"/>
          <w:bCs/>
          <w:szCs w:val="24"/>
          <w:lang w:val="es-PR"/>
        </w:rPr>
        <w:t xml:space="preserve">relacionado con la seguridad y el orden público; el fortalecimiento de los esfuerzos gubernamentales de ley y orden contra la violencia, el crimen y el trasiego de drogas; el Departamento de Justicia, el Departamento de Seguridad Pública, el Departamento de Corrección y Rehabilitación, el Instituto de Ciencias Forenses y los componentes de esas entidades; lo concerniente a las Fuerzas Armadas de Estados Unidos de América, los cuerpos de seguridad federales, tales como el U.S. Department of Homeland Security, el Federal Bureau of Investigations y el National Security Administration, y estatales como los distintos cuerpos policiales de los distintos estados, entre otros; </w:t>
      </w:r>
      <w:r w:rsidR="00A6491A">
        <w:rPr>
          <w:rFonts w:ascii="Book Antiqua" w:hAnsi="Book Antiqua"/>
          <w:bCs/>
          <w:szCs w:val="24"/>
          <w:lang w:val="es-PR"/>
        </w:rPr>
        <w:t>sobre todo asunto dirigido</w:t>
      </w:r>
      <w:r w:rsidR="00EC63E6" w:rsidRPr="00EC63E6">
        <w:rPr>
          <w:rFonts w:ascii="Book Antiqua" w:hAnsi="Book Antiqua"/>
          <w:bCs/>
          <w:szCs w:val="24"/>
          <w:lang w:val="es-PR"/>
        </w:rPr>
        <w:t xml:space="preserve"> a controlar y disminuir la delincuencia y controlar y prevenir el crimen; las asignaciones de fondos y recursos para programas de seguridad pública y otros que puedan tener impacto directo en la prevención de la criminalidad; sobre la formulación de política pública que garantice la máxima seguridad física para los residentes urbanos y rurales; los planes, programación, obra pública, organización y prestación de los servicios ordenados por ley a la Guardia Nacional de Puerto Rico, al Negociado de la Policía de Puerto Rico, al Negociado del Cuerpo de Bomberos, al Negociado de Manejo de Emergencias y Administración de Desastres de Puerto Rico, y a aquellas otras agencias gubernamentales que promuevan la seguridad civil en casos de emergencia</w:t>
      </w:r>
      <w:r w:rsidR="00EC63E6">
        <w:rPr>
          <w:rFonts w:ascii="Book Antiqua" w:hAnsi="Book Antiqua"/>
          <w:bCs/>
          <w:szCs w:val="24"/>
          <w:lang w:val="es-PR"/>
        </w:rPr>
        <w:t>.</w:t>
      </w:r>
    </w:p>
    <w:bookmarkEnd w:id="0"/>
    <w:p w14:paraId="51390789" w14:textId="77777777" w:rsidR="00EC63E6" w:rsidRDefault="00EC63E6" w:rsidP="009C3063">
      <w:pPr>
        <w:ind w:left="851" w:hanging="491"/>
        <w:jc w:val="both"/>
        <w:rPr>
          <w:rFonts w:ascii="Book Antiqua" w:hAnsi="Book Antiqua"/>
          <w:bCs/>
          <w:szCs w:val="24"/>
          <w:lang w:val="es-PR"/>
        </w:rPr>
      </w:pPr>
    </w:p>
    <w:p w14:paraId="7453B4D9" w14:textId="77777777" w:rsidR="009C3063" w:rsidRDefault="009C3063" w:rsidP="009C3063">
      <w:pPr>
        <w:ind w:left="851" w:hanging="491"/>
        <w:jc w:val="both"/>
        <w:rPr>
          <w:rFonts w:ascii="Book Antiqua" w:hAnsi="Book Antiqua"/>
          <w:bCs/>
          <w:szCs w:val="24"/>
          <w:lang w:val="es-PR"/>
        </w:rPr>
      </w:pPr>
    </w:p>
    <w:p w14:paraId="27A48A9B" w14:textId="77777777" w:rsidR="009C3063" w:rsidRDefault="009C3063" w:rsidP="009C3063">
      <w:pPr>
        <w:ind w:left="851" w:hanging="491"/>
        <w:jc w:val="both"/>
        <w:rPr>
          <w:rFonts w:ascii="Book Antiqua" w:hAnsi="Book Antiqua"/>
          <w:bCs/>
          <w:szCs w:val="24"/>
          <w:lang w:val="es-PR"/>
        </w:rPr>
      </w:pPr>
    </w:p>
    <w:p w14:paraId="583B76E7" w14:textId="5ACEF926" w:rsidR="00A22A39" w:rsidRDefault="00A22A39" w:rsidP="009C3063">
      <w:pPr>
        <w:ind w:left="851" w:hanging="491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lastRenderedPageBreak/>
        <w:t>EXPOSICIÓN DE MOTIVOS</w:t>
      </w:r>
    </w:p>
    <w:p w14:paraId="5E9D6AFD" w14:textId="77777777" w:rsidR="009C3063" w:rsidRPr="003302CE" w:rsidRDefault="009C3063" w:rsidP="009C3063">
      <w:pPr>
        <w:ind w:left="851" w:hanging="491"/>
        <w:jc w:val="center"/>
        <w:rPr>
          <w:rFonts w:ascii="Book Antiqua" w:hAnsi="Book Antiqua"/>
          <w:lang w:val="es-ES_tradnl"/>
        </w:rPr>
      </w:pPr>
    </w:p>
    <w:p w14:paraId="464EDD86" w14:textId="77777777" w:rsidR="00491817" w:rsidRDefault="00491817" w:rsidP="009C3063">
      <w:pPr>
        <w:ind w:firstLine="72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</w:t>
      </w:r>
      <w:r w:rsidRPr="0077793A">
        <w:rPr>
          <w:rFonts w:ascii="Book Antiqua" w:hAnsi="Book Antiqua"/>
          <w:lang w:val="es-PR"/>
        </w:rPr>
        <w:t xml:space="preserve">economía, entre otras tantas áreas son fundamentales para el desarrollo de todos los </w:t>
      </w:r>
      <w:r w:rsidRPr="00C1238A">
        <w:rPr>
          <w:rFonts w:ascii="Book Antiqua" w:hAnsi="Book Antiqua"/>
          <w:lang w:val="es-PR"/>
        </w:rPr>
        <w:t xml:space="preserve">ciudadanos.  </w:t>
      </w:r>
    </w:p>
    <w:p w14:paraId="7174CB00" w14:textId="77777777" w:rsidR="009C3063" w:rsidRPr="00C1238A" w:rsidRDefault="009C3063" w:rsidP="009C3063">
      <w:pPr>
        <w:ind w:firstLine="720"/>
        <w:jc w:val="both"/>
        <w:rPr>
          <w:rFonts w:ascii="Book Antiqua" w:hAnsi="Book Antiqua"/>
          <w:lang w:val="es-PR"/>
        </w:rPr>
      </w:pPr>
    </w:p>
    <w:p w14:paraId="1A15C9E6" w14:textId="5A42C1CA" w:rsidR="00EC63E6" w:rsidRDefault="00EC63E6" w:rsidP="009C3063">
      <w:pPr>
        <w:ind w:firstLine="720"/>
        <w:jc w:val="both"/>
        <w:rPr>
          <w:rFonts w:ascii="Book Antiqua" w:hAnsi="Book Antiqua"/>
          <w:lang w:val="es-PR"/>
        </w:rPr>
      </w:pPr>
      <w:r w:rsidRPr="00C1238A">
        <w:rPr>
          <w:rFonts w:ascii="Book Antiqua" w:hAnsi="Book Antiqua"/>
          <w:lang w:val="es-PR"/>
        </w:rPr>
        <w:t xml:space="preserve">Un sistema de justicia estable que busca y se asegura de proteger la ciudadanía es esencial para el desarrollo de Puerto Rico. Igualmente, es importante la seguridad a nuestras comunidades, para facilitar el desarrollo comunitario, y económico. </w:t>
      </w:r>
    </w:p>
    <w:p w14:paraId="20A4FC89" w14:textId="77777777" w:rsidR="009C3063" w:rsidRPr="00C1238A" w:rsidRDefault="009C3063" w:rsidP="009C3063">
      <w:pPr>
        <w:ind w:firstLine="720"/>
        <w:jc w:val="both"/>
        <w:rPr>
          <w:rFonts w:ascii="Book Antiqua" w:hAnsi="Book Antiqua"/>
          <w:lang w:val="es-PR"/>
        </w:rPr>
      </w:pPr>
    </w:p>
    <w:p w14:paraId="0A56794F" w14:textId="73559A2F" w:rsidR="00EC63E6" w:rsidRDefault="00C1238A" w:rsidP="009C3063">
      <w:pPr>
        <w:ind w:firstLine="720"/>
        <w:jc w:val="both"/>
        <w:rPr>
          <w:rFonts w:ascii="Book Antiqua" w:hAnsi="Book Antiqua"/>
          <w:lang w:val="es-PR"/>
        </w:rPr>
      </w:pPr>
      <w:r w:rsidRPr="00C1238A">
        <w:rPr>
          <w:rFonts w:ascii="Book Antiqua" w:hAnsi="Book Antiqua"/>
          <w:lang w:val="es-PR"/>
        </w:rPr>
        <w:t>Ambos son pilares fundamentales, no solo para prevenir los conflictos y proteger la ciudadanía, sino que también son esenciales para promover un ambiente de respeto, comunidades equitativas, prósperas y sostenibles y evitar la desintegración social.</w:t>
      </w:r>
    </w:p>
    <w:p w14:paraId="00F2F534" w14:textId="77777777" w:rsidR="009C3063" w:rsidRPr="00C1238A" w:rsidRDefault="009C3063" w:rsidP="009C3063">
      <w:pPr>
        <w:ind w:firstLine="720"/>
        <w:jc w:val="both"/>
        <w:rPr>
          <w:rFonts w:ascii="Book Antiqua" w:hAnsi="Book Antiqua"/>
          <w:lang w:val="es-PR"/>
        </w:rPr>
      </w:pPr>
    </w:p>
    <w:p w14:paraId="0B4FA69A" w14:textId="3F60B8AB" w:rsidR="00491817" w:rsidRDefault="00491817" w:rsidP="009C3063">
      <w:pPr>
        <w:ind w:firstLine="720"/>
        <w:jc w:val="both"/>
        <w:rPr>
          <w:rFonts w:ascii="Book Antiqua" w:hAnsi="Book Antiqua"/>
          <w:lang w:val="es-PR"/>
        </w:rPr>
      </w:pPr>
      <w:bookmarkStart w:id="1" w:name="_Hlk184305765"/>
      <w:r w:rsidRPr="00C1238A">
        <w:rPr>
          <w:rFonts w:ascii="Book Antiqua" w:hAnsi="Book Antiqua" w:cs="Helvetica"/>
          <w:lang w:val="es-PR"/>
        </w:rPr>
        <w:t>Estamos en un momento crucial en el que es imprescindible darle un giro en la</w:t>
      </w:r>
      <w:r w:rsidRPr="3D1DBD34">
        <w:rPr>
          <w:rFonts w:ascii="Book Antiqua" w:hAnsi="Book Antiqua" w:cs="Helvetica"/>
          <w:lang w:val="es-PR"/>
        </w:rPr>
        <w:t xml:space="preserve"> dirección correcta a la forma en que el Estado responsablemente debe responder a sus constituyentes.</w:t>
      </w:r>
      <w:r w:rsidR="00D96541">
        <w:rPr>
          <w:rFonts w:ascii="Book Antiqua" w:hAnsi="Book Antiqua" w:cs="Helvetic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 xml:space="preserve"> Por tal motivo, la Cámara de Representantes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625D47EB" w14:textId="77777777" w:rsidR="009C3063" w:rsidRPr="00903E28" w:rsidRDefault="009C3063" w:rsidP="009C3063">
      <w:pPr>
        <w:ind w:firstLine="720"/>
        <w:jc w:val="both"/>
        <w:rPr>
          <w:rFonts w:ascii="Book Antiqua" w:hAnsi="Book Antiqua"/>
          <w:lang w:val="es-PR"/>
        </w:rPr>
      </w:pPr>
    </w:p>
    <w:bookmarkEnd w:id="1"/>
    <w:p w14:paraId="3346FDFB" w14:textId="77777777" w:rsidR="00A22A39" w:rsidRPr="003302CE" w:rsidRDefault="00A22A39" w:rsidP="009C3063">
      <w:pPr>
        <w:spacing w:line="480" w:lineRule="auto"/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3302CE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3302C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AD5FE95" w14:textId="7DFF5090" w:rsidR="00EC63E6" w:rsidRDefault="00A22A39" w:rsidP="00A6491A">
      <w:pPr>
        <w:spacing w:line="480" w:lineRule="auto"/>
        <w:ind w:firstLine="720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Sección 1.-</w:t>
      </w:r>
      <w:r w:rsidR="00F44DC8" w:rsidRPr="003302CE">
        <w:rPr>
          <w:rFonts w:ascii="Book Antiqua" w:hAnsi="Book Antiqua"/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 xml:space="preserve">Ordenar a la </w:t>
      </w:r>
      <w:r w:rsidR="00EC63E6" w:rsidRPr="003302CE">
        <w:rPr>
          <w:rFonts w:ascii="Book Antiqua" w:hAnsi="Book Antiqua"/>
          <w:lang w:val="es-ES_tradnl"/>
        </w:rPr>
        <w:t xml:space="preserve">Comisión de </w:t>
      </w:r>
      <w:r w:rsidR="00EC63E6">
        <w:rPr>
          <w:rFonts w:ascii="Book Antiqua" w:hAnsi="Book Antiqua"/>
          <w:lang w:val="es-ES_tradnl"/>
        </w:rPr>
        <w:t xml:space="preserve">Seguridad Pública </w:t>
      </w:r>
      <w:r w:rsidR="00EC63E6" w:rsidRPr="003302CE">
        <w:rPr>
          <w:rFonts w:ascii="Book Antiqua" w:hAnsi="Book Antiqua"/>
          <w:lang w:val="es-ES_tradnl"/>
        </w:rPr>
        <w:t xml:space="preserve">a realizar una investigación </w:t>
      </w:r>
      <w:r w:rsidR="00EC63E6" w:rsidRPr="003302CE">
        <w:rPr>
          <w:rFonts w:ascii="Book Antiqua" w:hAnsi="Book Antiqua"/>
          <w:bCs/>
          <w:szCs w:val="24"/>
          <w:lang w:val="es-ES_tradnl"/>
        </w:rPr>
        <w:t xml:space="preserve">sobre todo asunto </w:t>
      </w:r>
      <w:r w:rsidR="00EC63E6" w:rsidRPr="00EC63E6">
        <w:rPr>
          <w:rFonts w:ascii="Book Antiqua" w:hAnsi="Book Antiqua"/>
          <w:bCs/>
          <w:szCs w:val="24"/>
          <w:lang w:val="es-PR"/>
        </w:rPr>
        <w:t xml:space="preserve">relacionado con la seguridad y el orden público; el fortalecimiento de los esfuerzos gubernamentales de ley y orden contra la violencia, el crimen y el trasiego de drogas; el Departamento de Justicia, el Departamento de Seguridad Pública, el Departamento de Corrección y Rehabilitación, el Instituto de Ciencias Forenses y los componentes de esas entidades; lo concerniente a las Fuerzas Armadas de Estados Unidos de América, los cuerpos de seguridad federales, tales como el U.S. Department of Homeland Security, el Federal Bureau of Investigations y el National Security Administration, y estatales como los distintos cuerpos policiales de los distintos estados, entre otros; </w:t>
      </w:r>
      <w:r w:rsidR="00A6491A">
        <w:rPr>
          <w:rFonts w:ascii="Book Antiqua" w:hAnsi="Book Antiqua"/>
          <w:bCs/>
          <w:szCs w:val="24"/>
          <w:lang w:val="es-PR"/>
        </w:rPr>
        <w:t>sobre todo asunto dirigido</w:t>
      </w:r>
      <w:r w:rsidR="00EC63E6" w:rsidRPr="00EC63E6">
        <w:rPr>
          <w:rFonts w:ascii="Book Antiqua" w:hAnsi="Book Antiqua"/>
          <w:bCs/>
          <w:szCs w:val="24"/>
          <w:lang w:val="es-PR"/>
        </w:rPr>
        <w:t xml:space="preserve"> a controlar y disminuir la </w:t>
      </w:r>
      <w:r w:rsidR="00EC63E6" w:rsidRPr="00EC63E6">
        <w:rPr>
          <w:rFonts w:ascii="Book Antiqua" w:hAnsi="Book Antiqua"/>
          <w:bCs/>
          <w:szCs w:val="24"/>
          <w:lang w:val="es-PR"/>
        </w:rPr>
        <w:lastRenderedPageBreak/>
        <w:t>delincuencia y controlar y prevenir el crimen; las asignaciones de fondos y recursos para programas de seguridad pública y otros que puedan tener impacto directo en la prevención de la criminalidad; sobre la formulación de política pública que garantice la máxima seguridad física para los residentes urbanos y rurales; los planes, programación, obra pública, organización y prestación de los servicios ordenados por ley a la Guardia Nacional de Puerto Rico, al Negociado de la Policía de Puerto Rico, al Negociado del Cuerpo de Bomberos, al Negociado de Manejo de Emergencias y Administración de Desastres de Puerto Rico, y a aquellas otras agencias gubernamentales que promuevan la seguridad civil en casos de emergencia</w:t>
      </w:r>
      <w:r w:rsidR="00EC63E6">
        <w:rPr>
          <w:rFonts w:ascii="Book Antiqua" w:hAnsi="Book Antiqua"/>
          <w:bCs/>
          <w:szCs w:val="24"/>
          <w:lang w:val="es-PR"/>
        </w:rPr>
        <w:t>.</w:t>
      </w:r>
    </w:p>
    <w:p w14:paraId="7B10F0F7" w14:textId="4E946116" w:rsidR="00A20194" w:rsidRPr="003302CE" w:rsidRDefault="00A22A39" w:rsidP="00A649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Sección 2.-</w:t>
      </w:r>
      <w:r w:rsidR="00A20194" w:rsidRPr="003302CE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 gubernamental</w:t>
      </w:r>
      <w:r w:rsidR="00E774AF" w:rsidRPr="003302CE">
        <w:rPr>
          <w:rFonts w:ascii="Book Antiqua" w:hAnsi="Book Antiqua"/>
          <w:lang w:val="es-ES_tradnl"/>
        </w:rPr>
        <w:t xml:space="preserve">, organizaciones con o sin fines de </w:t>
      </w:r>
      <w:r w:rsidR="007D0A0C" w:rsidRPr="003302CE">
        <w:rPr>
          <w:rFonts w:ascii="Book Antiqua" w:hAnsi="Book Antiqua"/>
          <w:lang w:val="es-ES_tradnl"/>
        </w:rPr>
        <w:t>lucro, que</w:t>
      </w:r>
      <w:r w:rsidR="00A20194" w:rsidRPr="003302CE">
        <w:rPr>
          <w:rFonts w:ascii="Book Antiqua" w:hAnsi="Book Antiqua"/>
          <w:lang w:val="es-ES_tradnl"/>
        </w:rPr>
        <w:t xml:space="preserve"> haya tenido o tenga cualquier clase de relación o conexión en los asuntos en los asuntos especificados en la Sección 1 de esta Resolución.  </w:t>
      </w:r>
    </w:p>
    <w:p w14:paraId="53F92938" w14:textId="77777777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4.- </w:t>
      </w:r>
      <w:r w:rsidR="001A37A5" w:rsidRPr="003302C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</w:t>
      </w:r>
      <w:r w:rsidR="001A37A5" w:rsidRPr="003302CE">
        <w:rPr>
          <w:rFonts w:ascii="Book Antiqua" w:hAnsi="Book Antiqua"/>
          <w:lang w:val="es-ES_tradnl"/>
        </w:rPr>
        <w:lastRenderedPageBreak/>
        <w:t xml:space="preserve">hallazgos, conclusiones y recomendaciones; asimismo, someterá un informe final, antes de que finalice </w:t>
      </w:r>
      <w:r w:rsidRPr="003302CE">
        <w:rPr>
          <w:rFonts w:ascii="Book Antiqua" w:hAnsi="Book Antiqua"/>
          <w:lang w:val="es-ES_tradnl"/>
        </w:rPr>
        <w:t xml:space="preserve">la </w:t>
      </w:r>
      <w:r w:rsidR="00E774AF" w:rsidRPr="003302CE">
        <w:rPr>
          <w:rFonts w:ascii="Book Antiqua" w:hAnsi="Book Antiqua"/>
          <w:lang w:val="es-ES_tradnl"/>
        </w:rPr>
        <w:t xml:space="preserve">Vigésima </w:t>
      </w:r>
      <w:r w:rsidRPr="003302CE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7D6A9" w14:textId="77777777" w:rsidR="00420EDD" w:rsidRDefault="00420EDD">
      <w:r>
        <w:separator/>
      </w:r>
    </w:p>
  </w:endnote>
  <w:endnote w:type="continuationSeparator" w:id="0">
    <w:p w14:paraId="206D092B" w14:textId="77777777" w:rsidR="00420EDD" w:rsidRDefault="0042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8320A" w14:textId="77777777" w:rsidR="00420EDD" w:rsidRDefault="00420EDD">
      <w:r>
        <w:separator/>
      </w:r>
    </w:p>
  </w:footnote>
  <w:footnote w:type="continuationSeparator" w:id="0">
    <w:p w14:paraId="7DEB8997" w14:textId="77777777" w:rsidR="00420EDD" w:rsidRDefault="0042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74FC6"/>
    <w:rsid w:val="00095AE1"/>
    <w:rsid w:val="000A6B6C"/>
    <w:rsid w:val="000B0DBB"/>
    <w:rsid w:val="00111E71"/>
    <w:rsid w:val="00127C6A"/>
    <w:rsid w:val="001363FE"/>
    <w:rsid w:val="00162962"/>
    <w:rsid w:val="0017132B"/>
    <w:rsid w:val="001A37A5"/>
    <w:rsid w:val="001A76AD"/>
    <w:rsid w:val="001F11BC"/>
    <w:rsid w:val="001F4CA3"/>
    <w:rsid w:val="001F612A"/>
    <w:rsid w:val="00211396"/>
    <w:rsid w:val="00226AE6"/>
    <w:rsid w:val="00245B34"/>
    <w:rsid w:val="00263355"/>
    <w:rsid w:val="00273792"/>
    <w:rsid w:val="00293AB8"/>
    <w:rsid w:val="002D4AC8"/>
    <w:rsid w:val="00302CBD"/>
    <w:rsid w:val="00320D78"/>
    <w:rsid w:val="003302CE"/>
    <w:rsid w:val="00354230"/>
    <w:rsid w:val="003626A0"/>
    <w:rsid w:val="00380FE5"/>
    <w:rsid w:val="003924DD"/>
    <w:rsid w:val="00394FCB"/>
    <w:rsid w:val="003963F4"/>
    <w:rsid w:val="003B2DBB"/>
    <w:rsid w:val="003B5254"/>
    <w:rsid w:val="003B75A6"/>
    <w:rsid w:val="003C55C0"/>
    <w:rsid w:val="003E0E7A"/>
    <w:rsid w:val="003F7E2E"/>
    <w:rsid w:val="004061CA"/>
    <w:rsid w:val="00415689"/>
    <w:rsid w:val="00420EDD"/>
    <w:rsid w:val="00435A16"/>
    <w:rsid w:val="004440CB"/>
    <w:rsid w:val="004713D2"/>
    <w:rsid w:val="00491817"/>
    <w:rsid w:val="004E5AEE"/>
    <w:rsid w:val="00521639"/>
    <w:rsid w:val="00532BB7"/>
    <w:rsid w:val="005332E4"/>
    <w:rsid w:val="0053550C"/>
    <w:rsid w:val="0054505E"/>
    <w:rsid w:val="005545D9"/>
    <w:rsid w:val="00555018"/>
    <w:rsid w:val="005723DC"/>
    <w:rsid w:val="00587B9D"/>
    <w:rsid w:val="005A07DB"/>
    <w:rsid w:val="005A69E2"/>
    <w:rsid w:val="006210DC"/>
    <w:rsid w:val="00621214"/>
    <w:rsid w:val="0064349D"/>
    <w:rsid w:val="00653EED"/>
    <w:rsid w:val="00685549"/>
    <w:rsid w:val="006B7365"/>
    <w:rsid w:val="006C2D81"/>
    <w:rsid w:val="006C7DF8"/>
    <w:rsid w:val="00710307"/>
    <w:rsid w:val="0072097D"/>
    <w:rsid w:val="00723209"/>
    <w:rsid w:val="00750FC8"/>
    <w:rsid w:val="007533D0"/>
    <w:rsid w:val="00755069"/>
    <w:rsid w:val="0077639B"/>
    <w:rsid w:val="0077793A"/>
    <w:rsid w:val="0078014A"/>
    <w:rsid w:val="007B0660"/>
    <w:rsid w:val="007B19F1"/>
    <w:rsid w:val="007C45C2"/>
    <w:rsid w:val="007D0A0C"/>
    <w:rsid w:val="007D1AA4"/>
    <w:rsid w:val="007E3868"/>
    <w:rsid w:val="007F1F27"/>
    <w:rsid w:val="00820C41"/>
    <w:rsid w:val="00836600"/>
    <w:rsid w:val="00850256"/>
    <w:rsid w:val="00866D69"/>
    <w:rsid w:val="008852EC"/>
    <w:rsid w:val="00901B71"/>
    <w:rsid w:val="0092422A"/>
    <w:rsid w:val="0093686F"/>
    <w:rsid w:val="00942FD4"/>
    <w:rsid w:val="00951997"/>
    <w:rsid w:val="00990352"/>
    <w:rsid w:val="009A1832"/>
    <w:rsid w:val="009C2609"/>
    <w:rsid w:val="009C3063"/>
    <w:rsid w:val="009C7C47"/>
    <w:rsid w:val="00A03405"/>
    <w:rsid w:val="00A1528A"/>
    <w:rsid w:val="00A20194"/>
    <w:rsid w:val="00A22A39"/>
    <w:rsid w:val="00A33918"/>
    <w:rsid w:val="00A6491A"/>
    <w:rsid w:val="00A7629F"/>
    <w:rsid w:val="00AF0CEE"/>
    <w:rsid w:val="00B667AD"/>
    <w:rsid w:val="00B84C38"/>
    <w:rsid w:val="00B86C00"/>
    <w:rsid w:val="00B947F6"/>
    <w:rsid w:val="00BF16AA"/>
    <w:rsid w:val="00C1238A"/>
    <w:rsid w:val="00C354B8"/>
    <w:rsid w:val="00C52517"/>
    <w:rsid w:val="00C60921"/>
    <w:rsid w:val="00C62936"/>
    <w:rsid w:val="00C653F2"/>
    <w:rsid w:val="00C679E6"/>
    <w:rsid w:val="00C73121"/>
    <w:rsid w:val="00C73396"/>
    <w:rsid w:val="00C84368"/>
    <w:rsid w:val="00C908F9"/>
    <w:rsid w:val="00CA0917"/>
    <w:rsid w:val="00CA1099"/>
    <w:rsid w:val="00CD3BBF"/>
    <w:rsid w:val="00CD509C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96541"/>
    <w:rsid w:val="00DA54E2"/>
    <w:rsid w:val="00E04AB5"/>
    <w:rsid w:val="00E426FC"/>
    <w:rsid w:val="00E50EEA"/>
    <w:rsid w:val="00E52F58"/>
    <w:rsid w:val="00E774AF"/>
    <w:rsid w:val="00EC26AA"/>
    <w:rsid w:val="00EC63E6"/>
    <w:rsid w:val="00ED7A53"/>
    <w:rsid w:val="00EE3FF4"/>
    <w:rsid w:val="00EE4273"/>
    <w:rsid w:val="00F02004"/>
    <w:rsid w:val="00F03E6B"/>
    <w:rsid w:val="00F042CB"/>
    <w:rsid w:val="00F347CB"/>
    <w:rsid w:val="00F44DC8"/>
    <w:rsid w:val="00F55D7D"/>
    <w:rsid w:val="00F60A20"/>
    <w:rsid w:val="00FA2B15"/>
    <w:rsid w:val="00FC0A95"/>
    <w:rsid w:val="00FC1E1C"/>
    <w:rsid w:val="00FC3D9C"/>
    <w:rsid w:val="00FD58D8"/>
    <w:rsid w:val="00FF0153"/>
    <w:rsid w:val="00FF023B"/>
    <w:rsid w:val="00FF4DD7"/>
    <w:rsid w:val="00FF6BD2"/>
    <w:rsid w:val="00FF7E5D"/>
    <w:rsid w:val="2786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5</TotalTime>
  <Pages>4</Pages>
  <Words>878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3</cp:revision>
  <cp:lastPrinted>2024-02-27T19:21:00Z</cp:lastPrinted>
  <dcterms:created xsi:type="dcterms:W3CDTF">2025-01-13T15:18:00Z</dcterms:created>
  <dcterms:modified xsi:type="dcterms:W3CDTF">2025-01-13T16:28:00Z</dcterms:modified>
</cp:coreProperties>
</file>