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C9953" w14:textId="77777777" w:rsidR="009E673A" w:rsidRPr="009E673A" w:rsidRDefault="009E673A" w:rsidP="009E673A">
      <w:pPr>
        <w:jc w:val="center"/>
        <w:rPr>
          <w:rFonts w:ascii="Book Antiqua" w:hAnsi="Book Antiqua"/>
          <w:b/>
          <w:bCs/>
          <w:szCs w:val="24"/>
          <w:lang w:val="es-PR" w:eastAsia="es-PR"/>
        </w:rPr>
      </w:pPr>
      <w:bookmarkStart w:id="0" w:name="_Hlk138253982"/>
      <w:r w:rsidRPr="009E673A">
        <w:rPr>
          <w:rFonts w:ascii="Book Antiqua" w:hAnsi="Book Antiqua"/>
          <w:b/>
          <w:bCs/>
          <w:szCs w:val="24"/>
          <w:lang w:val="es-PR" w:eastAsia="es-PR"/>
        </w:rPr>
        <w:t>(TEXTO DE APROBACIÓN FINAL POR LA CÁMARA)</w:t>
      </w:r>
      <w:r w:rsidRPr="009E673A">
        <w:rPr>
          <w:szCs w:val="24"/>
          <w:lang w:val="es-ES" w:eastAsia="es-PR"/>
        </w:rPr>
        <w:fldChar w:fldCharType="begin"/>
      </w:r>
      <w:r w:rsidRPr="009E673A">
        <w:rPr>
          <w:rFonts w:ascii="Book Antiqua" w:hAnsi="Book Antiqua"/>
          <w:b/>
          <w:bCs/>
          <w:szCs w:val="24"/>
          <w:lang w:val="es-PR" w:eastAsia="es-PR"/>
        </w:rPr>
        <w:instrText xml:space="preserve">PRIVATE </w:instrText>
      </w:r>
      <w:r w:rsidRPr="009E673A">
        <w:rPr>
          <w:szCs w:val="24"/>
          <w:lang w:val="es-ES" w:eastAsia="es-PR"/>
        </w:rPr>
        <w:fldChar w:fldCharType="end"/>
      </w:r>
    </w:p>
    <w:p w14:paraId="5C72D6AC" w14:textId="77777777" w:rsidR="009E673A" w:rsidRPr="009E673A" w:rsidRDefault="009E673A" w:rsidP="009E673A">
      <w:pPr>
        <w:jc w:val="center"/>
        <w:rPr>
          <w:rFonts w:ascii="Book Antiqua" w:hAnsi="Book Antiqua"/>
          <w:b/>
          <w:bCs/>
          <w:sz w:val="28"/>
          <w:szCs w:val="28"/>
          <w:lang w:val="es-PR" w:eastAsia="es-PR"/>
        </w:rPr>
      </w:pPr>
      <w:r w:rsidRPr="009E673A">
        <w:rPr>
          <w:rFonts w:ascii="Book Antiqua" w:hAnsi="Book Antiqua"/>
          <w:b/>
          <w:bCs/>
          <w:szCs w:val="24"/>
          <w:lang w:val="es-PR" w:eastAsia="es-PR"/>
        </w:rPr>
        <w:t>(3 DE FEBRERO DE 2025)</w:t>
      </w:r>
    </w:p>
    <w:p w14:paraId="3CA2764D" w14:textId="77777777" w:rsidR="009E673A" w:rsidRPr="009E673A" w:rsidRDefault="009E673A" w:rsidP="009E673A">
      <w:pPr>
        <w:jc w:val="center"/>
        <w:rPr>
          <w:rFonts w:ascii="Book Antiqua" w:hAnsi="Book Antiqua"/>
          <w:b/>
          <w:bCs/>
          <w:sz w:val="28"/>
          <w:szCs w:val="28"/>
          <w:lang w:val="es-ES_tradnl" w:eastAsia="es-PR"/>
        </w:rPr>
      </w:pPr>
      <w:r w:rsidRPr="009E673A">
        <w:rPr>
          <w:noProof/>
          <w:szCs w:val="24"/>
          <w:lang w:val="es-ES" w:eastAsia="es-PR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FA13E71" wp14:editId="27E5400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1323104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65D1DB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07D7EFD" w14:textId="1EE7E51B" w:rsidR="00FF6BD2" w:rsidRDefault="00A20194" w:rsidP="00A22A3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09008C" w:rsidRDefault="00A22A39" w:rsidP="00A22A39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34C788AC" w:rsidR="00A22A39" w:rsidRDefault="00A23E73" w:rsidP="00A23E73">
      <w:pPr>
        <w:pStyle w:val="Title2"/>
        <w:tabs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20ma.</w:t>
      </w:r>
      <w:r w:rsidR="00E774AF" w:rsidRPr="00114E32">
        <w:rPr>
          <w:lang w:val="es-ES"/>
        </w:rPr>
        <w:tab/>
      </w:r>
      <w:r>
        <w:rPr>
          <w:lang w:val="es-ES"/>
        </w:rPr>
        <w:t xml:space="preserve"> </w:t>
      </w:r>
      <w:r w:rsidR="27861338" w:rsidRPr="27861338">
        <w:rPr>
          <w:rFonts w:ascii="Book Antiqua" w:hAnsi="Book Antiqua"/>
          <w:lang w:val="es-ES"/>
        </w:rPr>
        <w:t>Asamblea</w:t>
      </w:r>
      <w:r w:rsidR="00E774AF" w:rsidRPr="00114E32">
        <w:rPr>
          <w:lang w:val="es-ES"/>
        </w:rPr>
        <w:tab/>
      </w:r>
      <w:r>
        <w:rPr>
          <w:lang w:val="es-ES"/>
        </w:rPr>
        <w:t xml:space="preserve">  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rFonts w:ascii="Book Antiqua" w:hAnsi="Book Antiqua"/>
          <w:lang w:val="es-ES"/>
        </w:rPr>
        <w:t xml:space="preserve">1ra. </w:t>
      </w:r>
      <w:r w:rsidR="27861338" w:rsidRPr="27861338">
        <w:rPr>
          <w:rFonts w:ascii="Book Antiqua" w:hAnsi="Book Antiqua"/>
          <w:lang w:val="es-ES"/>
        </w:rPr>
        <w:t>Sesión</w:t>
      </w:r>
    </w:p>
    <w:p w14:paraId="6EFCC02E" w14:textId="6B0A544C" w:rsidR="00A22A39" w:rsidRDefault="00A23E73" w:rsidP="00A23E73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  </w:t>
      </w:r>
      <w:r w:rsidR="00A22A39">
        <w:rPr>
          <w:rFonts w:ascii="Book Antiqua" w:hAnsi="Book Antiqua"/>
          <w:lang w:val="es-ES_tradnl"/>
        </w:rPr>
        <w:t>Legislativ</w:t>
      </w:r>
      <w:r>
        <w:rPr>
          <w:rFonts w:ascii="Book Antiqua" w:hAnsi="Book Antiqua"/>
          <w:lang w:val="es-ES_tradnl"/>
        </w:rPr>
        <w:t>a                                                                                                Ordinaria</w:t>
      </w:r>
    </w:p>
    <w:p w14:paraId="71659C38" w14:textId="77777777" w:rsidR="00A22A39" w:rsidRDefault="00A22A39" w:rsidP="00A22A39">
      <w:pPr>
        <w:rPr>
          <w:lang w:val="es-ES_tradnl"/>
        </w:rPr>
      </w:pPr>
    </w:p>
    <w:p w14:paraId="622705C1" w14:textId="77777777" w:rsidR="00A22A39" w:rsidRDefault="00A22A39" w:rsidP="00A23E7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23E73" w:rsidRDefault="00A22A39" w:rsidP="00A23E7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7D5DCBB7" w:rsidR="00A22A39" w:rsidRDefault="00A22A39" w:rsidP="00A23E73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114E32">
        <w:rPr>
          <w:rFonts w:ascii="Book Antiqua" w:hAnsi="Book Antiqua"/>
          <w:b/>
          <w:sz w:val="52"/>
          <w:lang w:val="es-ES_tradnl"/>
        </w:rPr>
        <w:t>41</w:t>
      </w:r>
    </w:p>
    <w:p w14:paraId="7CF2C46F" w14:textId="77777777" w:rsidR="00A23E73" w:rsidRPr="00A23E73" w:rsidRDefault="00A23E73" w:rsidP="00A23E7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0FDC85CA" w:rsidR="00A22A39" w:rsidRDefault="00114E32" w:rsidP="00A23E7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37A96508" w14:textId="77777777" w:rsidR="00A23E73" w:rsidRDefault="00A23E73" w:rsidP="00A23E73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A23E73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24F32AAC" w14:textId="77777777" w:rsidR="00A23E73" w:rsidRDefault="00A23E73" w:rsidP="00A23E73">
      <w:pPr>
        <w:jc w:val="center"/>
        <w:rPr>
          <w:rFonts w:ascii="Book Antiqua" w:hAnsi="Book Antiqua"/>
          <w:lang w:val="es-ES_tradnl"/>
        </w:rPr>
      </w:pPr>
    </w:p>
    <w:p w14:paraId="03F04B76" w14:textId="0BF6B313" w:rsidR="00A22A39" w:rsidRDefault="00A22A39" w:rsidP="00A23E7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A23E73">
        <w:rPr>
          <w:rFonts w:ascii="Book Antiqua" w:hAnsi="Book Antiqua"/>
          <w:lang w:val="es-ES_tradnl"/>
        </w:rPr>
        <w:t xml:space="preserve"> la Comisión de Asuntos Internos</w:t>
      </w:r>
      <w:r>
        <w:rPr>
          <w:rFonts w:ascii="Book Antiqua" w:hAnsi="Book Antiqua"/>
          <w:lang w:val="es-ES_tradnl"/>
        </w:rPr>
        <w:t xml:space="preserve"> </w:t>
      </w:r>
    </w:p>
    <w:p w14:paraId="348B9295" w14:textId="77777777" w:rsidR="00A22A39" w:rsidRDefault="00A22A39" w:rsidP="00A23E73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A23E7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2E5950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7586AFD0" w14:textId="4F5C9907" w:rsidR="00831007" w:rsidRPr="003F6023" w:rsidRDefault="00A22A39" w:rsidP="00831007">
      <w:pPr>
        <w:ind w:left="567" w:hanging="567"/>
        <w:jc w:val="both"/>
        <w:rPr>
          <w:rFonts w:ascii="Book Antiqua" w:hAnsi="Book Antiqua"/>
          <w:bCs/>
          <w:szCs w:val="24"/>
          <w:lang w:val="es-ES_tradnl"/>
        </w:rPr>
      </w:pPr>
      <w:r w:rsidRPr="003F6023">
        <w:rPr>
          <w:rFonts w:ascii="Book Antiqua" w:hAnsi="Book Antiqua"/>
          <w:lang w:val="es-ES_tradnl"/>
        </w:rPr>
        <w:t>Para</w:t>
      </w:r>
      <w:r w:rsidR="00A20194" w:rsidRPr="003F6023">
        <w:rPr>
          <w:lang w:val="es-ES_tradnl"/>
        </w:rPr>
        <w:t xml:space="preserve"> </w:t>
      </w:r>
      <w:r w:rsidR="00A20194" w:rsidRPr="003F6023">
        <w:rPr>
          <w:rFonts w:ascii="Book Antiqua" w:hAnsi="Book Antiqua"/>
          <w:lang w:val="es-ES_tradnl"/>
        </w:rPr>
        <w:t>ordenar a la Comisión de</w:t>
      </w:r>
      <w:r w:rsidR="00935A03" w:rsidRPr="003F6023">
        <w:rPr>
          <w:rFonts w:ascii="Book Antiqua" w:hAnsi="Book Antiqua"/>
          <w:lang w:val="es-ES_tradnl"/>
        </w:rPr>
        <w:t xml:space="preserve"> </w:t>
      </w:r>
      <w:r w:rsidR="002E5950" w:rsidRPr="003F6023">
        <w:rPr>
          <w:rFonts w:ascii="Book Antiqua" w:hAnsi="Book Antiqua"/>
          <w:lang w:val="es-ES_tradnl"/>
        </w:rPr>
        <w:t xml:space="preserve">Salud de la Cámara de Representantes de Puerto Rico realizar una investigación </w:t>
      </w:r>
      <w:r w:rsidR="002E5950" w:rsidRPr="003F6023">
        <w:rPr>
          <w:rFonts w:ascii="Book Antiqua" w:hAnsi="Book Antiqua"/>
          <w:bCs/>
          <w:szCs w:val="24"/>
          <w:lang w:val="es-ES_tradnl"/>
        </w:rPr>
        <w:t>sobre todo asunto relacionado con la implantación de la política pública de todos los servicios públicos y privados que inciden sobre la salud; la prevención, diagnóstico y tratamiento de enfermedades y la conservación de la salud; los servicios médico-hospitalarios y ambulatorios; las investigaciones y las estadísticas vitales; las facilidades físicas, médicas y paramédicas y el equipo; la administración, implantación y gerencia de cualquier modificación de carácter general en los sistemas de salud, tales como el plan de salud del gobierno; la salud mental; la reglamentación y supervisión de la fabricación, distribución y venta de productos médicos; los profesionales de la salud; los servicios que combaten el alcoholismo y la drogadicción; la salud en general</w:t>
      </w:r>
      <w:r w:rsidR="00831007" w:rsidRPr="003F6023">
        <w:rPr>
          <w:rFonts w:ascii="Book Antiqua" w:hAnsi="Book Antiqua"/>
          <w:bCs/>
          <w:szCs w:val="24"/>
          <w:lang w:val="es-PR"/>
        </w:rPr>
        <w:t>;</w:t>
      </w:r>
      <w:r w:rsidR="00831007" w:rsidRPr="003F6023">
        <w:rPr>
          <w:rFonts w:ascii="Book Antiqua" w:hAnsi="Book Antiqua"/>
          <w:szCs w:val="24"/>
          <w:lang w:val="es-PR"/>
        </w:rPr>
        <w:t xml:space="preserve"> y para otros fines relacionados.</w:t>
      </w:r>
    </w:p>
    <w:p w14:paraId="3177B3DA" w14:textId="77777777" w:rsidR="00A22A39" w:rsidRPr="002E5950" w:rsidRDefault="00A22A39" w:rsidP="00831007">
      <w:pPr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09008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2F6DCDD8" w14:textId="77777777" w:rsidR="00675100" w:rsidRDefault="00675100" w:rsidP="00A23E73">
      <w:pPr>
        <w:ind w:firstLine="360"/>
        <w:jc w:val="center"/>
        <w:rPr>
          <w:rFonts w:ascii="Book Antiqua" w:hAnsi="Book Antiqua"/>
          <w:lang w:val="es-ES_tradnl"/>
        </w:rPr>
      </w:pPr>
    </w:p>
    <w:p w14:paraId="06598C8C" w14:textId="340A374D" w:rsidR="00675100" w:rsidRPr="003F6023" w:rsidRDefault="006578FE" w:rsidP="00A23E73">
      <w:pPr>
        <w:ind w:firstLine="567"/>
        <w:jc w:val="both"/>
        <w:rPr>
          <w:rFonts w:ascii="Book Antiqua" w:hAnsi="Book Antiqua"/>
          <w:iCs/>
          <w:lang w:val="es-ES_tradnl"/>
        </w:rPr>
      </w:pPr>
      <w:r w:rsidRPr="00675100">
        <w:rPr>
          <w:rFonts w:ascii="Book Antiqua" w:hAnsi="Book Antiqua"/>
          <w:lang w:val="es-ES_tradnl"/>
        </w:rPr>
        <w:t xml:space="preserve"> </w:t>
      </w:r>
      <w:r w:rsidR="00675100" w:rsidRPr="00675100">
        <w:rPr>
          <w:rFonts w:ascii="Book Antiqua" w:hAnsi="Book Antiqua"/>
          <w:lang w:val="es-ES_tradnl"/>
        </w:rPr>
        <w:t xml:space="preserve"> </w:t>
      </w:r>
      <w:r w:rsidR="00675100" w:rsidRPr="003F6023">
        <w:rPr>
          <w:rFonts w:ascii="Book Antiqua" w:hAnsi="Book Antiqua"/>
          <w:bCs/>
          <w:iCs/>
          <w:szCs w:val="24"/>
          <w:lang w:val="es-PR"/>
        </w:rPr>
        <w:t>El Estado tiene la responsabilidad de garantizar a sus constituyentes el más alto grado de calidad de vida posible, con la salud, la educación y la seguridad como pilares esenciales para el desarrollo equitativo y sostenible de la sociedad.</w:t>
      </w:r>
    </w:p>
    <w:p w14:paraId="3471981F" w14:textId="77777777" w:rsidR="00675100" w:rsidRPr="003F6023" w:rsidRDefault="00675100" w:rsidP="00A23E73">
      <w:pPr>
        <w:ind w:firstLine="567"/>
        <w:jc w:val="both"/>
        <w:rPr>
          <w:rFonts w:ascii="Book Antiqua" w:hAnsi="Book Antiqua"/>
          <w:iCs/>
          <w:lang w:val="es-ES_tradnl"/>
        </w:rPr>
      </w:pPr>
    </w:p>
    <w:p w14:paraId="04E5BF1F" w14:textId="77777777" w:rsidR="00675100" w:rsidRPr="003F6023" w:rsidRDefault="00675100" w:rsidP="00A23E73">
      <w:pPr>
        <w:ind w:firstLine="567"/>
        <w:jc w:val="both"/>
        <w:rPr>
          <w:rFonts w:ascii="Book Antiqua" w:hAnsi="Book Antiqua"/>
          <w:iCs/>
          <w:lang w:val="es-ES_tradnl"/>
        </w:rPr>
      </w:pPr>
    </w:p>
    <w:p w14:paraId="0010598E" w14:textId="7BBFC8A1" w:rsidR="006578FE" w:rsidRPr="003F6023" w:rsidRDefault="006578FE" w:rsidP="00675100">
      <w:pPr>
        <w:jc w:val="both"/>
        <w:rPr>
          <w:rFonts w:ascii="Book Antiqua" w:hAnsi="Book Antiqua"/>
          <w:iCs/>
          <w:lang w:val="es-ES_tradnl"/>
        </w:rPr>
      </w:pPr>
    </w:p>
    <w:p w14:paraId="570BC570" w14:textId="18E37C13" w:rsidR="00675100" w:rsidRPr="003F6023" w:rsidRDefault="091AC6D8" w:rsidP="000E7318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iCs/>
          <w:lang w:val="es-ES"/>
        </w:rPr>
      </w:pPr>
      <w:r w:rsidRPr="003F6023">
        <w:rPr>
          <w:rFonts w:ascii="Book Antiqua" w:hAnsi="Book Antiqua" w:cs="Arial"/>
          <w:iCs/>
          <w:lang w:val="es-ES"/>
        </w:rPr>
        <w:lastRenderedPageBreak/>
        <w:t xml:space="preserve">  </w:t>
      </w:r>
      <w:r w:rsidR="00675100" w:rsidRPr="003F6023">
        <w:rPr>
          <w:rFonts w:ascii="Book Antiqua" w:hAnsi="Book Antiqua"/>
          <w:iCs/>
          <w:lang w:val="es-PR"/>
        </w:rPr>
        <w:t>El sistema de salud de Puerto Rico enfrenta retos significativos que demandan atención inmediata, como el envejecimiento acelerado de la población, la creciente demanda de servicios de salud mental, y la urgente necesidad de mejorar los servicios médico-hospitalarios. Estos desafíos exigen un análisis integral y soluciones adaptativas que respondan eficazmente a las necesidades de la ciudadanía.</w:t>
      </w:r>
      <w:r w:rsidR="000E7318" w:rsidRPr="003F6023">
        <w:rPr>
          <w:rFonts w:ascii="Book Antiqua" w:hAnsi="Book Antiqua"/>
          <w:iCs/>
          <w:lang w:val="es-PR"/>
        </w:rPr>
        <w:t xml:space="preserve"> </w:t>
      </w:r>
      <w:r w:rsidRPr="003F6023">
        <w:rPr>
          <w:rFonts w:ascii="Book Antiqua" w:hAnsi="Book Antiqua" w:cs="Arial"/>
          <w:iCs/>
          <w:lang w:val="es-ES"/>
        </w:rPr>
        <w:t xml:space="preserve">Es sabido que la mitad de nuestra población recibe servicios de salud a través de Medicaid programa, que es compartido con el gobierno federal, y en el que Puerto Rico recibe menos fondos por no ser un estado, lo que requiere que el Gobierno de Puerto Rico aporte mucho más que si fuéramos un estado. </w:t>
      </w:r>
    </w:p>
    <w:p w14:paraId="500597F6" w14:textId="77777777" w:rsidR="008D2365" w:rsidRDefault="008D2365" w:rsidP="00A23E7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</w:p>
    <w:p w14:paraId="204E0C27" w14:textId="77777777" w:rsidR="003C0A03" w:rsidRDefault="006976E7" w:rsidP="00A23E7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  <w:r w:rsidRPr="002D728B">
        <w:rPr>
          <w:rFonts w:ascii="Book Antiqua" w:hAnsi="Book Antiqua" w:cs="Arial"/>
          <w:lang w:val="es-ES_tradnl"/>
        </w:rPr>
        <w:t xml:space="preserve">La gran </w:t>
      </w:r>
      <w:r w:rsidR="008D2365">
        <w:rPr>
          <w:rFonts w:ascii="Book Antiqua" w:hAnsi="Book Antiqua" w:cs="Arial"/>
          <w:lang w:val="es-ES_tradnl"/>
        </w:rPr>
        <w:t>cantidad</w:t>
      </w:r>
      <w:r w:rsidRPr="002D728B">
        <w:rPr>
          <w:rFonts w:ascii="Book Antiqua" w:hAnsi="Book Antiqua" w:cs="Arial"/>
          <w:lang w:val="es-ES_tradnl"/>
        </w:rPr>
        <w:t xml:space="preserve"> de p</w:t>
      </w:r>
      <w:r w:rsidR="008D2365">
        <w:rPr>
          <w:rFonts w:ascii="Book Antiqua" w:hAnsi="Book Antiqua" w:cs="Arial"/>
          <w:lang w:val="es-ES_tradnl"/>
        </w:rPr>
        <w:t xml:space="preserve">uertorriqueños </w:t>
      </w:r>
      <w:r w:rsidRPr="002D728B">
        <w:rPr>
          <w:rFonts w:ascii="Book Antiqua" w:hAnsi="Book Antiqua" w:cs="Arial"/>
          <w:lang w:val="es-ES_tradnl"/>
        </w:rPr>
        <w:t xml:space="preserve">que reciben sus servicios de salud a través de los planes de salud públicos </w:t>
      </w:r>
      <w:r w:rsidR="008D2365">
        <w:rPr>
          <w:rFonts w:ascii="Book Antiqua" w:hAnsi="Book Antiqua" w:cs="Arial"/>
          <w:lang w:val="es-ES_tradnl"/>
        </w:rPr>
        <w:t>-</w:t>
      </w:r>
      <w:r w:rsidRPr="002D728B">
        <w:rPr>
          <w:rFonts w:ascii="Book Antiqua" w:hAnsi="Book Antiqua" w:cs="Arial"/>
          <w:lang w:val="es-ES_tradnl"/>
        </w:rPr>
        <w:t>Medicare y Medicaid</w:t>
      </w:r>
      <w:r w:rsidR="008D2365">
        <w:rPr>
          <w:rFonts w:ascii="Book Antiqua" w:hAnsi="Book Antiqua" w:cs="Arial"/>
          <w:lang w:val="es-ES_tradnl"/>
        </w:rPr>
        <w:t>-</w:t>
      </w:r>
      <w:r w:rsidRPr="002D728B">
        <w:rPr>
          <w:rFonts w:ascii="Book Antiqua" w:hAnsi="Book Antiqua" w:cs="Arial"/>
          <w:lang w:val="es-ES_tradnl"/>
        </w:rPr>
        <w:t xml:space="preserve"> y las limitaciones en su financiamiento tienen un efecto directo en el sistema de salud de la Isla</w:t>
      </w:r>
      <w:r w:rsidR="008D2365">
        <w:rPr>
          <w:rFonts w:ascii="Book Antiqua" w:hAnsi="Book Antiqua" w:cs="Arial"/>
          <w:lang w:val="es-ES_tradnl"/>
        </w:rPr>
        <w:t>.  Ello porque</w:t>
      </w:r>
      <w:r w:rsidRPr="002D728B">
        <w:rPr>
          <w:rFonts w:ascii="Book Antiqua" w:hAnsi="Book Antiqua" w:cs="Arial"/>
          <w:lang w:val="es-ES_tradnl"/>
        </w:rPr>
        <w:t xml:space="preserve"> mantenemos la compensación a los proveedores por debajo en comparación con los estados</w:t>
      </w:r>
      <w:r w:rsidR="008D2365">
        <w:rPr>
          <w:rFonts w:ascii="Book Antiqua" w:hAnsi="Book Antiqua" w:cs="Arial"/>
          <w:lang w:val="es-ES_tradnl"/>
        </w:rPr>
        <w:t>, lo que</w:t>
      </w:r>
      <w:r w:rsidRPr="002D728B">
        <w:rPr>
          <w:rFonts w:ascii="Book Antiqua" w:hAnsi="Book Antiqua" w:cs="Arial"/>
          <w:lang w:val="es-ES_tradnl"/>
        </w:rPr>
        <w:t xml:space="preserve"> se traduce en un éxodo de profesionales de la salud a los estados y</w:t>
      </w:r>
      <w:r w:rsidR="008D2365">
        <w:rPr>
          <w:rFonts w:ascii="Book Antiqua" w:hAnsi="Book Antiqua" w:cs="Arial"/>
          <w:lang w:val="es-ES_tradnl"/>
        </w:rPr>
        <w:t>, por ende,</w:t>
      </w:r>
      <w:r w:rsidRPr="002D728B">
        <w:rPr>
          <w:rFonts w:ascii="Book Antiqua" w:hAnsi="Book Antiqua" w:cs="Arial"/>
          <w:lang w:val="es-ES_tradnl"/>
        </w:rPr>
        <w:t xml:space="preserve"> en una escasez del recurso humano que atiende la salud</w:t>
      </w:r>
      <w:r w:rsidR="008D2365">
        <w:rPr>
          <w:rFonts w:ascii="Book Antiqua" w:hAnsi="Book Antiqua" w:cs="Arial"/>
          <w:lang w:val="es-ES_tradnl"/>
        </w:rPr>
        <w:t xml:space="preserve"> de la ciudanía</w:t>
      </w:r>
      <w:r w:rsidRPr="002D728B">
        <w:rPr>
          <w:rFonts w:ascii="Book Antiqua" w:hAnsi="Book Antiqua" w:cs="Arial"/>
          <w:lang w:val="es-ES_tradnl"/>
        </w:rPr>
        <w:t>. </w:t>
      </w:r>
      <w:r w:rsidR="008D2365">
        <w:rPr>
          <w:rFonts w:ascii="Book Antiqua" w:hAnsi="Book Antiqua" w:cs="Arial"/>
          <w:lang w:val="es-ES_tradnl"/>
        </w:rPr>
        <w:t xml:space="preserve"> </w:t>
      </w:r>
    </w:p>
    <w:p w14:paraId="24EBF0FB" w14:textId="77777777" w:rsidR="003C0A03" w:rsidRDefault="003C0A03" w:rsidP="00A23E7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 w:cs="Arial"/>
          <w:lang w:val="es-ES_tradnl"/>
        </w:rPr>
      </w:pPr>
    </w:p>
    <w:p w14:paraId="2B9BC688" w14:textId="054C87BD" w:rsidR="002D728B" w:rsidRPr="003F6023" w:rsidRDefault="000E7318" w:rsidP="003F602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iCs/>
          <w:lang w:val="es-PR"/>
        </w:rPr>
      </w:pPr>
      <w:r w:rsidRPr="003F6023">
        <w:rPr>
          <w:rFonts w:ascii="Book Antiqua" w:hAnsi="Book Antiqua"/>
          <w:iCs/>
          <w:lang w:val="es-PR"/>
        </w:rPr>
        <w:t>Abordar estos desafíos requiere el desarrollo de herramientas y mecanismos efectivos para fortalecer nuestro sistema de salud en todos sus niveles. Es esencial priorizar reformas que garanticen un acceso equitativo y de calidad, asegurando que la ciudadanía reciba los servicios que necesita para su bienestar.</w:t>
      </w:r>
    </w:p>
    <w:p w14:paraId="4A360970" w14:textId="77777777" w:rsidR="003F6023" w:rsidRPr="002D728B" w:rsidRDefault="003F6023" w:rsidP="003F6023">
      <w:pPr>
        <w:pStyle w:val="NormalWeb"/>
        <w:spacing w:before="0" w:beforeAutospacing="0" w:after="0" w:afterAutospacing="0"/>
        <w:ind w:firstLine="567"/>
        <w:jc w:val="both"/>
        <w:rPr>
          <w:rStyle w:val="apple-converted-space"/>
          <w:rFonts w:ascii="Book Antiqua" w:hAnsi="Book Antiqua" w:cs="Arial"/>
          <w:lang w:val="es-ES_tradnl"/>
        </w:rPr>
      </w:pPr>
    </w:p>
    <w:p w14:paraId="2F13DEA6" w14:textId="2985BD14" w:rsidR="006578FE" w:rsidRPr="006578FE" w:rsidRDefault="006578FE" w:rsidP="00A23E73">
      <w:pPr>
        <w:autoSpaceDE w:val="0"/>
        <w:autoSpaceDN w:val="0"/>
        <w:adjustRightInd w:val="0"/>
        <w:ind w:firstLine="567"/>
        <w:jc w:val="both"/>
        <w:rPr>
          <w:rStyle w:val="apple-converted-space"/>
          <w:rFonts w:ascii="Book Antiqua" w:hAnsi="Book Antiqua"/>
          <w:lang w:val="es-PR"/>
        </w:rPr>
      </w:pPr>
      <w:r w:rsidRPr="002D728B">
        <w:rPr>
          <w:rFonts w:ascii="Book Antiqua" w:hAnsi="Book Antiqua" w:cs="Helvetica"/>
          <w:lang w:val="es-ES_tradnl"/>
        </w:rPr>
        <w:t>Estamos en un momento crucial en el que es imprescindible darle un giro en la dirección correcta a la forma en que el Estado responsablemente debe responder a sus constituyentes.</w:t>
      </w:r>
      <w:r w:rsidRPr="002D728B">
        <w:rPr>
          <w:rFonts w:ascii="Book Antiqua" w:hAnsi="Book Antiqua"/>
          <w:lang w:val="es-ES_tradnl"/>
        </w:rPr>
        <w:t xml:space="preserve"> Por tal motivo, la Cámara de Representantes de Puerto Rico entiende que es menester impostergable que esta Comisión lleve a cabo los estudios e investigaciones</w:t>
      </w:r>
      <w:r w:rsidRPr="006976E7">
        <w:rPr>
          <w:rFonts w:ascii="Book Antiqua" w:hAnsi="Book Antiqua"/>
          <w:lang w:val="es-PR"/>
        </w:rPr>
        <w:t xml:space="preserve"> que se ordenan en esta Resolución, de tal forma que se puedan hacer las recomendaciones</w:t>
      </w:r>
      <w:r w:rsidRPr="3D1DBD34">
        <w:rPr>
          <w:rFonts w:ascii="Book Antiqua" w:hAnsi="Book Antiqua"/>
          <w:lang w:val="es-PR"/>
        </w:rPr>
        <w:t xml:space="preserve"> pertinentes a todos los organismos que componen las tres ramas de gobierno.</w:t>
      </w:r>
    </w:p>
    <w:p w14:paraId="3346FDFB" w14:textId="006809C6" w:rsidR="00A22A39" w:rsidRDefault="00A22A39" w:rsidP="00A22A39">
      <w:pPr>
        <w:spacing w:before="240"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58071C57" w:rsidR="00A22A39" w:rsidRPr="002E5950" w:rsidRDefault="00A22A39" w:rsidP="00A23E73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>Sección 1.-</w:t>
      </w:r>
      <w:r w:rsidR="00A20194" w:rsidRPr="002E5950">
        <w:rPr>
          <w:rFonts w:ascii="Book Antiqua" w:hAnsi="Book Antiqua"/>
          <w:lang w:val="es-ES_tradnl"/>
        </w:rPr>
        <w:t xml:space="preserve">Ordenar a la Comisión </w:t>
      </w:r>
      <w:r w:rsidR="007D0A0C" w:rsidRPr="002E5950">
        <w:rPr>
          <w:rFonts w:ascii="Book Antiqua" w:hAnsi="Book Antiqua"/>
          <w:lang w:val="es-ES_tradnl"/>
        </w:rPr>
        <w:t>de</w:t>
      </w:r>
      <w:r w:rsidR="00935A03" w:rsidRPr="002E5950">
        <w:rPr>
          <w:rFonts w:ascii="Book Antiqua" w:hAnsi="Book Antiqua"/>
          <w:lang w:val="es-ES_tradnl"/>
        </w:rPr>
        <w:t xml:space="preserve"> </w:t>
      </w:r>
      <w:r w:rsidR="002E5950" w:rsidRPr="002E5950">
        <w:rPr>
          <w:rFonts w:ascii="Book Antiqua" w:hAnsi="Book Antiqua"/>
          <w:lang w:val="es-ES_tradnl"/>
        </w:rPr>
        <w:t>Salud</w:t>
      </w:r>
      <w:r w:rsidR="00935A03" w:rsidRPr="002E5950">
        <w:rPr>
          <w:rFonts w:ascii="Book Antiqua" w:hAnsi="Book Antiqua"/>
          <w:lang w:val="es-ES_tradnl"/>
        </w:rPr>
        <w:t xml:space="preserve"> realizar una investigación </w:t>
      </w:r>
      <w:r w:rsidR="002E5950" w:rsidRPr="002E5950">
        <w:rPr>
          <w:rFonts w:ascii="Book Antiqua" w:hAnsi="Book Antiqua"/>
          <w:bCs/>
          <w:szCs w:val="24"/>
          <w:lang w:val="es-ES_tradnl"/>
        </w:rPr>
        <w:t xml:space="preserve">sobre todo asunto relacionado con la implantación de la política pública de todos los servicios públicos y privados que inciden sobre la salud; la prevención, diagnóstico y tratamiento de enfermedades y la conservación de la salud; los servicios médico-hospitalarios y ambulatorios; las investigaciones y las estadísticas vitales; las facilidades físicas, médicas y paramédicas y el equipo; la administración, implantación y gerencia de cualquier </w:t>
      </w:r>
      <w:r w:rsidR="002E5950" w:rsidRPr="002E5950">
        <w:rPr>
          <w:rFonts w:ascii="Book Antiqua" w:hAnsi="Book Antiqua"/>
          <w:bCs/>
          <w:szCs w:val="24"/>
          <w:lang w:val="es-ES_tradnl"/>
        </w:rPr>
        <w:lastRenderedPageBreak/>
        <w:t>modificación de carácter general en los sistemas de salud, tales como el plan de salud del gobierno; la salud mental; la reglamentación y supervisión de la fabricación, distribución y venta de productos médicos; los profesionales de la salud; los servicios que combaten el alcoholismo y la drogadicción; y la salud en general.</w:t>
      </w:r>
    </w:p>
    <w:p w14:paraId="7B10F0F7" w14:textId="65A24659" w:rsidR="00A20194" w:rsidRPr="00A20194" w:rsidRDefault="00A22A39" w:rsidP="00A23E73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>Sección 2.-</w:t>
      </w:r>
      <w:r w:rsidR="00A20194" w:rsidRPr="002E5950">
        <w:rPr>
          <w:rFonts w:ascii="Book Antiqua" w:hAnsi="Book Antiqua"/>
          <w:lang w:val="es-ES_tradnl"/>
        </w:rPr>
        <w:t>La Comisión, conforme dispone el Reglamento de la Cámara de Representantes, puede citar a cualquier persona natural o jurídica, o entidad</w:t>
      </w:r>
      <w:r w:rsidR="00A20194" w:rsidRPr="00A20194">
        <w:rPr>
          <w:rFonts w:ascii="Book Antiqua" w:hAnsi="Book Antiqua"/>
          <w:lang w:val="es-ES_tradnl"/>
        </w:rPr>
        <w:t xml:space="preserve"> gubernamental</w:t>
      </w:r>
      <w:r w:rsidR="00E774AF">
        <w:rPr>
          <w:rFonts w:ascii="Book Antiqua" w:hAnsi="Book Antiqua"/>
          <w:lang w:val="es-ES_tradnl"/>
        </w:rPr>
        <w:t xml:space="preserve">, organizaciones con o sin fines de </w:t>
      </w:r>
      <w:r w:rsidR="007D0A0C">
        <w:rPr>
          <w:rFonts w:ascii="Book Antiqua" w:hAnsi="Book Antiqua"/>
          <w:lang w:val="es-ES_tradnl"/>
        </w:rPr>
        <w:t xml:space="preserve">lucro, </w:t>
      </w:r>
      <w:r w:rsidR="007D0A0C" w:rsidRPr="00A20194">
        <w:rPr>
          <w:rFonts w:ascii="Book Antiqua" w:hAnsi="Book Antiqua"/>
          <w:lang w:val="es-ES_tradnl"/>
        </w:rPr>
        <w:t>que</w:t>
      </w:r>
      <w:r w:rsidR="00A20194" w:rsidRPr="00A20194">
        <w:rPr>
          <w:rFonts w:ascii="Book Antiqua" w:hAnsi="Book Antiqua"/>
          <w:lang w:val="es-ES_tradnl"/>
        </w:rPr>
        <w:t xml:space="preserve"> haya tenido o tenga cualquier clase de relación o conexión en los asuntos especificados en la Sección 1 de esta Resolución.  </w:t>
      </w:r>
    </w:p>
    <w:p w14:paraId="53F92938" w14:textId="26398ACD" w:rsidR="00A20194" w:rsidRPr="00A20194" w:rsidRDefault="00A20194" w:rsidP="00A23E73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</w:t>
      </w:r>
      <w:r w:rsidR="002E5950"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 xml:space="preserve">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7E6EFF5" w:rsidR="00A20194" w:rsidRPr="00A20194" w:rsidRDefault="00A20194" w:rsidP="00A23E73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3E73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AA676" w14:textId="77777777" w:rsidR="00B606D9" w:rsidRDefault="00B606D9">
      <w:r>
        <w:separator/>
      </w:r>
    </w:p>
  </w:endnote>
  <w:endnote w:type="continuationSeparator" w:id="0">
    <w:p w14:paraId="287A61B8" w14:textId="77777777" w:rsidR="00B606D9" w:rsidRDefault="00B60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D6F60" w14:textId="77777777" w:rsidR="00B606D9" w:rsidRDefault="00B606D9">
      <w:r>
        <w:separator/>
      </w:r>
    </w:p>
  </w:footnote>
  <w:footnote w:type="continuationSeparator" w:id="0">
    <w:p w14:paraId="33700BFC" w14:textId="77777777" w:rsidR="00B606D9" w:rsidRDefault="00B60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675100" w:rsidRDefault="00675100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E7318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64699663">
    <w:abstractNumId w:val="0"/>
  </w:num>
  <w:num w:numId="2" w16cid:durableId="2084065375">
    <w:abstractNumId w:val="1"/>
  </w:num>
  <w:num w:numId="3" w16cid:durableId="847132187">
    <w:abstractNumId w:val="3"/>
  </w:num>
  <w:num w:numId="4" w16cid:durableId="1476491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6C44"/>
    <w:rsid w:val="0004705B"/>
    <w:rsid w:val="00055DFF"/>
    <w:rsid w:val="00056024"/>
    <w:rsid w:val="00061613"/>
    <w:rsid w:val="0009008C"/>
    <w:rsid w:val="00095AE1"/>
    <w:rsid w:val="000A6B6C"/>
    <w:rsid w:val="000B0DBB"/>
    <w:rsid w:val="000C794F"/>
    <w:rsid w:val="000D4C29"/>
    <w:rsid w:val="000E7318"/>
    <w:rsid w:val="00107FA6"/>
    <w:rsid w:val="00111E71"/>
    <w:rsid w:val="00114E32"/>
    <w:rsid w:val="00127C6A"/>
    <w:rsid w:val="001363FE"/>
    <w:rsid w:val="00162962"/>
    <w:rsid w:val="0017132B"/>
    <w:rsid w:val="00177B39"/>
    <w:rsid w:val="001A37A5"/>
    <w:rsid w:val="001A76AD"/>
    <w:rsid w:val="001F4CA3"/>
    <w:rsid w:val="001F612A"/>
    <w:rsid w:val="00211396"/>
    <w:rsid w:val="002201A4"/>
    <w:rsid w:val="00226AE6"/>
    <w:rsid w:val="00234480"/>
    <w:rsid w:val="00245B34"/>
    <w:rsid w:val="00263355"/>
    <w:rsid w:val="00273792"/>
    <w:rsid w:val="002D4AC8"/>
    <w:rsid w:val="002D728B"/>
    <w:rsid w:val="002E5950"/>
    <w:rsid w:val="00320D78"/>
    <w:rsid w:val="00354230"/>
    <w:rsid w:val="00380FE5"/>
    <w:rsid w:val="003924DD"/>
    <w:rsid w:val="00394FCB"/>
    <w:rsid w:val="003963F4"/>
    <w:rsid w:val="003A39E8"/>
    <w:rsid w:val="003B5254"/>
    <w:rsid w:val="003B75A6"/>
    <w:rsid w:val="003C0A03"/>
    <w:rsid w:val="003C55C0"/>
    <w:rsid w:val="003F293D"/>
    <w:rsid w:val="003F6023"/>
    <w:rsid w:val="004061CA"/>
    <w:rsid w:val="00415689"/>
    <w:rsid w:val="004440CB"/>
    <w:rsid w:val="004713D2"/>
    <w:rsid w:val="004B0591"/>
    <w:rsid w:val="004E5AEE"/>
    <w:rsid w:val="00521639"/>
    <w:rsid w:val="00532BB7"/>
    <w:rsid w:val="005332E4"/>
    <w:rsid w:val="0053550C"/>
    <w:rsid w:val="00552076"/>
    <w:rsid w:val="005545D9"/>
    <w:rsid w:val="00555018"/>
    <w:rsid w:val="005723DC"/>
    <w:rsid w:val="00587B9D"/>
    <w:rsid w:val="005B49C7"/>
    <w:rsid w:val="00616E96"/>
    <w:rsid w:val="006210DC"/>
    <w:rsid w:val="0064349D"/>
    <w:rsid w:val="00653EED"/>
    <w:rsid w:val="006578FE"/>
    <w:rsid w:val="00675100"/>
    <w:rsid w:val="00675A1C"/>
    <w:rsid w:val="00685549"/>
    <w:rsid w:val="006976E7"/>
    <w:rsid w:val="006B7365"/>
    <w:rsid w:val="006C2D81"/>
    <w:rsid w:val="006C7DF8"/>
    <w:rsid w:val="0072097D"/>
    <w:rsid w:val="00746642"/>
    <w:rsid w:val="00750FC8"/>
    <w:rsid w:val="007533D0"/>
    <w:rsid w:val="00755069"/>
    <w:rsid w:val="0077639B"/>
    <w:rsid w:val="0078014A"/>
    <w:rsid w:val="007B0660"/>
    <w:rsid w:val="007C45C2"/>
    <w:rsid w:val="007D0A0C"/>
    <w:rsid w:val="007D5E8A"/>
    <w:rsid w:val="007E3868"/>
    <w:rsid w:val="007F1F27"/>
    <w:rsid w:val="00820C41"/>
    <w:rsid w:val="00831007"/>
    <w:rsid w:val="00850256"/>
    <w:rsid w:val="008557BF"/>
    <w:rsid w:val="00866D69"/>
    <w:rsid w:val="008D2365"/>
    <w:rsid w:val="00935A03"/>
    <w:rsid w:val="0093686F"/>
    <w:rsid w:val="00942FD4"/>
    <w:rsid w:val="00944EDF"/>
    <w:rsid w:val="00951997"/>
    <w:rsid w:val="00990352"/>
    <w:rsid w:val="009C2609"/>
    <w:rsid w:val="009E673A"/>
    <w:rsid w:val="009F5CA9"/>
    <w:rsid w:val="00A03405"/>
    <w:rsid w:val="00A1528A"/>
    <w:rsid w:val="00A20194"/>
    <w:rsid w:val="00A22A39"/>
    <w:rsid w:val="00A23E73"/>
    <w:rsid w:val="00A33918"/>
    <w:rsid w:val="00A7629F"/>
    <w:rsid w:val="00A9746B"/>
    <w:rsid w:val="00AA56F4"/>
    <w:rsid w:val="00AF0CEE"/>
    <w:rsid w:val="00AF1CC4"/>
    <w:rsid w:val="00B606D9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A1E66"/>
    <w:rsid w:val="00D03EE3"/>
    <w:rsid w:val="00D12664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A54E2"/>
    <w:rsid w:val="00E04AB5"/>
    <w:rsid w:val="00E061FD"/>
    <w:rsid w:val="00E426FC"/>
    <w:rsid w:val="00E50EEA"/>
    <w:rsid w:val="00E52F58"/>
    <w:rsid w:val="00E774AF"/>
    <w:rsid w:val="00EA4CC5"/>
    <w:rsid w:val="00EC26AA"/>
    <w:rsid w:val="00EC37E0"/>
    <w:rsid w:val="00ED7A53"/>
    <w:rsid w:val="00EE3FF4"/>
    <w:rsid w:val="00EE4273"/>
    <w:rsid w:val="00F02004"/>
    <w:rsid w:val="00F042CB"/>
    <w:rsid w:val="00F44DC8"/>
    <w:rsid w:val="00F4609E"/>
    <w:rsid w:val="00F55D7D"/>
    <w:rsid w:val="00F60A20"/>
    <w:rsid w:val="00FC0A95"/>
    <w:rsid w:val="00FC1E1C"/>
    <w:rsid w:val="00FC3D9C"/>
    <w:rsid w:val="00FF0153"/>
    <w:rsid w:val="00FF4DD7"/>
    <w:rsid w:val="00FF6BD2"/>
    <w:rsid w:val="091AC6D8"/>
    <w:rsid w:val="2786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26C0918D-EB5D-4A1D-ABF3-0F142B738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935A03"/>
  </w:style>
  <w:style w:type="paragraph" w:styleId="NormalWeb">
    <w:name w:val="Normal (Web)"/>
    <w:basedOn w:val="Normal"/>
    <w:uiPriority w:val="99"/>
    <w:unhideWhenUsed/>
    <w:rsid w:val="006976E7"/>
    <w:pPr>
      <w:spacing w:before="100" w:beforeAutospacing="1" w:after="100" w:afterAutospacing="1"/>
    </w:pPr>
    <w:rPr>
      <w:szCs w:val="24"/>
    </w:rPr>
  </w:style>
  <w:style w:type="character" w:styleId="Strong">
    <w:name w:val="Strong"/>
    <w:basedOn w:val="DefaultParagraphFont"/>
    <w:uiPriority w:val="22"/>
    <w:qFormat/>
    <w:rsid w:val="006751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8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A4C97CA-6C30-5D4D-A59C-610C138CA7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8</TotalTime>
  <Pages>3</Pages>
  <Words>833</Words>
  <Characters>4749</Characters>
  <Application>Microsoft Office Word</Application>
  <DocSecurity>0</DocSecurity>
  <Lines>39</Lines>
  <Paragraphs>11</Paragraphs>
  <ScaleCrop>false</ScaleCrop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Kristal Rivera Sanchez</cp:lastModifiedBy>
  <cp:revision>8</cp:revision>
  <cp:lastPrinted>2024-02-27T19:21:00Z</cp:lastPrinted>
  <dcterms:created xsi:type="dcterms:W3CDTF">2025-01-27T19:37:00Z</dcterms:created>
  <dcterms:modified xsi:type="dcterms:W3CDTF">2025-02-03T16:22:00Z</dcterms:modified>
</cp:coreProperties>
</file>