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0647F" w14:textId="77777777" w:rsidR="00D533FD" w:rsidRPr="00D533FD" w:rsidRDefault="00D533FD" w:rsidP="00D533FD">
      <w:pPr>
        <w:jc w:val="center"/>
        <w:rPr>
          <w:rFonts w:ascii="Book Antiqua" w:hAnsi="Book Antiqua"/>
          <w:b/>
          <w:bCs/>
          <w:szCs w:val="24"/>
          <w:lang w:val="es-PR" w:eastAsia="es-PR"/>
        </w:rPr>
      </w:pPr>
      <w:bookmarkStart w:id="0" w:name="_Hlk138253982"/>
      <w:r w:rsidRPr="00D533FD">
        <w:rPr>
          <w:rFonts w:ascii="Book Antiqua" w:hAnsi="Book Antiqua"/>
          <w:b/>
          <w:bCs/>
          <w:szCs w:val="24"/>
          <w:lang w:val="es-PR" w:eastAsia="es-PR"/>
        </w:rPr>
        <w:t>(TEXTO DE APROBACIÓN FINAL POR LA CÁMARA)</w:t>
      </w:r>
      <w:r w:rsidRPr="00D533FD">
        <w:rPr>
          <w:szCs w:val="24"/>
          <w:lang w:val="es-ES" w:eastAsia="es-PR"/>
        </w:rPr>
        <w:fldChar w:fldCharType="begin"/>
      </w:r>
      <w:r w:rsidRPr="00D533FD">
        <w:rPr>
          <w:rFonts w:ascii="Book Antiqua" w:hAnsi="Book Antiqua"/>
          <w:b/>
          <w:bCs/>
          <w:szCs w:val="24"/>
          <w:lang w:val="es-PR" w:eastAsia="es-PR"/>
        </w:rPr>
        <w:instrText xml:space="preserve">PRIVATE </w:instrText>
      </w:r>
      <w:r w:rsidRPr="00D533FD">
        <w:rPr>
          <w:szCs w:val="24"/>
          <w:lang w:val="es-ES" w:eastAsia="es-PR"/>
        </w:rPr>
        <w:fldChar w:fldCharType="end"/>
      </w:r>
    </w:p>
    <w:p w14:paraId="752C2783" w14:textId="77777777" w:rsidR="00D533FD" w:rsidRPr="00D533FD" w:rsidRDefault="00D533FD" w:rsidP="00D533FD">
      <w:pPr>
        <w:jc w:val="center"/>
        <w:rPr>
          <w:rFonts w:ascii="Book Antiqua" w:hAnsi="Book Antiqua"/>
          <w:b/>
          <w:bCs/>
          <w:sz w:val="28"/>
          <w:szCs w:val="28"/>
          <w:lang w:val="es-PR" w:eastAsia="es-PR"/>
        </w:rPr>
      </w:pPr>
      <w:r w:rsidRPr="00D533FD">
        <w:rPr>
          <w:rFonts w:ascii="Book Antiqua" w:hAnsi="Book Antiqua"/>
          <w:b/>
          <w:bCs/>
          <w:szCs w:val="24"/>
          <w:lang w:val="es-PR" w:eastAsia="es-PR"/>
        </w:rPr>
        <w:t>(3 DE FEBRERO DE 2025)</w:t>
      </w:r>
    </w:p>
    <w:p w14:paraId="39F4C274" w14:textId="77777777" w:rsidR="00D533FD" w:rsidRPr="00D533FD" w:rsidRDefault="00D533FD" w:rsidP="00D533FD">
      <w:pPr>
        <w:jc w:val="center"/>
        <w:rPr>
          <w:rFonts w:ascii="Book Antiqua" w:hAnsi="Book Antiqua"/>
          <w:b/>
          <w:bCs/>
          <w:sz w:val="28"/>
          <w:szCs w:val="28"/>
          <w:lang w:val="es-ES_tradnl" w:eastAsia="es-PR"/>
        </w:rPr>
      </w:pPr>
      <w:r w:rsidRPr="00D533FD">
        <w:rPr>
          <w:noProof/>
          <w:szCs w:val="24"/>
          <w:lang w:val="es-ES" w:eastAsia="es-PR"/>
        </w:rPr>
        <mc:AlternateContent>
          <mc:Choice Requires="wps">
            <w:drawing>
              <wp:anchor distT="0" distB="0" distL="114300" distR="114300" simplePos="0" relativeHeight="251659264" behindDoc="1" locked="0" layoutInCell="0" allowOverlap="1" wp14:anchorId="7DD4AB56" wp14:editId="62BE0238">
                <wp:simplePos x="0" y="0"/>
                <wp:positionH relativeFrom="margin">
                  <wp:posOffset>0</wp:posOffset>
                </wp:positionH>
                <wp:positionV relativeFrom="paragraph">
                  <wp:posOffset>0</wp:posOffset>
                </wp:positionV>
                <wp:extent cx="5943600" cy="22860"/>
                <wp:effectExtent l="0" t="0" r="0" b="0"/>
                <wp:wrapNone/>
                <wp:docPr id="1113231046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43600" cy="2286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E7BB1DC" id="Rectángulo 2" o:spid="_x0000_s1026" style="position:absolute;margin-left:0;margin-top:0;width:468pt;height:1.8pt;z-index:-2516572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" o:allowincell="f" fillcolor="black" stroked="f">
                <w10:wrap anchorx="margin"/>
              </v:rect>
            </w:pict>
          </mc:Fallback>
        </mc:AlternateContent>
      </w:r>
      <w:bookmarkEnd w:id="0"/>
    </w:p>
    <w:p w14:paraId="607D7EFD" w14:textId="7E2B9775" w:rsidR="00FF6BD2" w:rsidRDefault="00A20194" w:rsidP="008F5592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</w:t>
      </w:r>
      <w:r w:rsidR="00A22A39">
        <w:rPr>
          <w:rFonts w:ascii="Book Antiqua" w:hAnsi="Book Antiqua"/>
          <w:sz w:val="28"/>
          <w:lang w:val="es-ES_tradnl"/>
        </w:rPr>
        <w:t xml:space="preserve"> DE PUERTO RICO</w:t>
      </w:r>
    </w:p>
    <w:p w14:paraId="497DA15A" w14:textId="77777777" w:rsidR="00A22A39" w:rsidRPr="008F5592" w:rsidRDefault="00A22A39" w:rsidP="008F5592">
      <w:pPr>
        <w:jc w:val="center"/>
        <w:rPr>
          <w:rFonts w:ascii="Book Antiqua" w:hAnsi="Book Antiqua"/>
          <w:szCs w:val="18"/>
          <w:lang w:val="es-ES_tradnl"/>
        </w:rPr>
      </w:pPr>
    </w:p>
    <w:p w14:paraId="73A3D3AE" w14:textId="2DCF578A" w:rsidR="00A22A39" w:rsidRDefault="3D1DBD34" w:rsidP="008F5592">
      <w:pPr>
        <w:pStyle w:val="Title2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 xml:space="preserve">20 </w:t>
      </w:r>
      <w:r w:rsidRPr="3D1DBD34">
        <w:rPr>
          <w:rFonts w:ascii="Book Antiqua" w:hAnsi="Book Antiqua"/>
          <w:vertAlign w:val="superscript"/>
          <w:lang w:val="es-ES"/>
        </w:rPr>
        <w:t>ma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Asamblea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 xml:space="preserve">1 </w:t>
      </w:r>
      <w:r w:rsidRPr="3D1DBD34">
        <w:rPr>
          <w:rFonts w:ascii="Book Antiqua" w:hAnsi="Book Antiqua"/>
          <w:vertAlign w:val="superscript"/>
          <w:lang w:val="es-ES"/>
        </w:rPr>
        <w:t>ra</w:t>
      </w:r>
      <w:r w:rsidR="00E774AF" w:rsidRPr="00213741">
        <w:rPr>
          <w:lang w:val="es-PR"/>
        </w:rPr>
        <w:tab/>
      </w:r>
      <w:r w:rsidRPr="3D1DBD34">
        <w:rPr>
          <w:rFonts w:ascii="Book Antiqua" w:hAnsi="Book Antiqua"/>
          <w:lang w:val="es-ES"/>
        </w:rPr>
        <w:t>Sesión</w:t>
      </w:r>
    </w:p>
    <w:p w14:paraId="6EFCC02E" w14:textId="77777777" w:rsidR="00A22A39" w:rsidRDefault="00A22A39" w:rsidP="008F5592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71659C38" w14:textId="77777777" w:rsidR="00A22A39" w:rsidRDefault="00A22A39" w:rsidP="008F5592">
      <w:pPr>
        <w:rPr>
          <w:lang w:val="es-ES_tradnl"/>
        </w:rPr>
      </w:pPr>
    </w:p>
    <w:p w14:paraId="622705C1" w14:textId="77777777" w:rsidR="00A22A39" w:rsidRDefault="00A22A39" w:rsidP="008F5592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0E14AF3C" w14:textId="77777777" w:rsidR="00A22A39" w:rsidRPr="008F5592" w:rsidRDefault="00A22A39" w:rsidP="008F5592">
      <w:pPr>
        <w:jc w:val="center"/>
        <w:rPr>
          <w:rFonts w:ascii="Book Antiqua" w:hAnsi="Book Antiqua"/>
          <w:b/>
          <w:szCs w:val="14"/>
          <w:lang w:val="es-ES_tradnl"/>
        </w:rPr>
      </w:pPr>
    </w:p>
    <w:p w14:paraId="4A933669" w14:textId="4AC2712D" w:rsidR="00A22A39" w:rsidRDefault="00A22A39" w:rsidP="008F5592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 xml:space="preserve">R. de la C. </w:t>
      </w:r>
      <w:r w:rsidR="008E0DD4">
        <w:rPr>
          <w:rFonts w:ascii="Book Antiqua" w:hAnsi="Book Antiqua"/>
          <w:b/>
          <w:sz w:val="52"/>
          <w:lang w:val="es-ES_tradnl"/>
        </w:rPr>
        <w:t>44</w:t>
      </w:r>
    </w:p>
    <w:p w14:paraId="465BC943" w14:textId="77777777" w:rsidR="008F5592" w:rsidRPr="008F5592" w:rsidRDefault="008F5592" w:rsidP="008F5592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0C9B3B08" w14:textId="766AA142" w:rsidR="00A22A39" w:rsidRDefault="008E0DD4" w:rsidP="008F559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13</w:t>
      </w:r>
      <w:r w:rsidR="00A22A39">
        <w:rPr>
          <w:rFonts w:ascii="Book Antiqua" w:hAnsi="Book Antiqua"/>
          <w:lang w:val="es-ES_tradnl"/>
        </w:rPr>
        <w:t xml:space="preserve"> DE </w:t>
      </w:r>
      <w:r w:rsidR="00E774AF">
        <w:rPr>
          <w:rFonts w:ascii="Book Antiqua" w:hAnsi="Book Antiqua"/>
          <w:lang w:val="es-ES_tradnl"/>
        </w:rPr>
        <w:t>ENERO</w:t>
      </w:r>
      <w:r w:rsidR="00A22A39">
        <w:rPr>
          <w:rFonts w:ascii="Book Antiqua" w:hAnsi="Book Antiqua"/>
          <w:lang w:val="es-ES_tradnl"/>
        </w:rPr>
        <w:t xml:space="preserve"> DE 202</w:t>
      </w:r>
      <w:r w:rsidR="00E774AF">
        <w:rPr>
          <w:rFonts w:ascii="Book Antiqua" w:hAnsi="Book Antiqua"/>
          <w:lang w:val="es-ES_tradnl"/>
        </w:rPr>
        <w:t>5</w:t>
      </w:r>
    </w:p>
    <w:p w14:paraId="5116F6DB" w14:textId="77777777" w:rsidR="008F5592" w:rsidRDefault="008F5592" w:rsidP="008F5592">
      <w:pPr>
        <w:jc w:val="center"/>
        <w:rPr>
          <w:rFonts w:ascii="Book Antiqua" w:hAnsi="Book Antiqua"/>
          <w:lang w:val="es-ES_tradnl"/>
        </w:rPr>
      </w:pPr>
    </w:p>
    <w:p w14:paraId="3A345010" w14:textId="6A607DE6" w:rsidR="00A22A39" w:rsidRDefault="00A22A39" w:rsidP="008F5592">
      <w:pPr>
        <w:jc w:val="center"/>
        <w:rPr>
          <w:rFonts w:ascii="Book Antiqua" w:hAnsi="Book Antiqua"/>
          <w:i/>
          <w:iCs/>
          <w:lang w:val="es-ES_tradnl"/>
        </w:rPr>
      </w:pPr>
      <w:r>
        <w:rPr>
          <w:rFonts w:ascii="Book Antiqua" w:hAnsi="Book Antiqua"/>
          <w:lang w:val="es-ES_tradnl"/>
        </w:rPr>
        <w:t xml:space="preserve">Presentada por </w:t>
      </w:r>
      <w:r w:rsidR="00E774AF">
        <w:rPr>
          <w:rFonts w:ascii="Book Antiqua" w:hAnsi="Book Antiqua"/>
          <w:lang w:val="es-ES_tradnl"/>
        </w:rPr>
        <w:t xml:space="preserve">el </w:t>
      </w:r>
      <w:r w:rsidR="00A20194">
        <w:rPr>
          <w:rFonts w:ascii="Book Antiqua" w:hAnsi="Book Antiqua"/>
          <w:lang w:val="es-ES_tradnl"/>
        </w:rPr>
        <w:t xml:space="preserve">representante </w:t>
      </w:r>
      <w:r w:rsidR="001A76AD">
        <w:rPr>
          <w:rFonts w:ascii="Book Antiqua" w:hAnsi="Book Antiqua"/>
          <w:i/>
          <w:iCs/>
          <w:lang w:val="es-ES_tradnl"/>
        </w:rPr>
        <w:t>Méndez Núñez</w:t>
      </w:r>
    </w:p>
    <w:p w14:paraId="6C0AB098" w14:textId="77777777" w:rsidR="008F5592" w:rsidRDefault="008F5592" w:rsidP="008F5592">
      <w:pPr>
        <w:jc w:val="center"/>
        <w:rPr>
          <w:rFonts w:ascii="Book Antiqua" w:hAnsi="Book Antiqua"/>
          <w:lang w:val="es-ES_tradnl"/>
        </w:rPr>
      </w:pPr>
    </w:p>
    <w:p w14:paraId="03F04B76" w14:textId="26C89F7C" w:rsidR="00A22A39" w:rsidRDefault="00A22A39" w:rsidP="008F5592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Referida a </w:t>
      </w:r>
      <w:r w:rsidR="008F5592">
        <w:rPr>
          <w:rFonts w:ascii="Book Antiqua" w:hAnsi="Book Antiqua"/>
          <w:lang w:val="es-ES_tradnl"/>
        </w:rPr>
        <w:t>la Comisión de Asuntos Internos</w:t>
      </w:r>
    </w:p>
    <w:p w14:paraId="348B9295" w14:textId="77777777" w:rsidR="00A22A39" w:rsidRDefault="00A22A39" w:rsidP="008F5592">
      <w:pPr>
        <w:jc w:val="both"/>
        <w:rPr>
          <w:rFonts w:ascii="Book Antiqua" w:hAnsi="Book Antiqua"/>
          <w:lang w:val="es-ES_tradnl"/>
        </w:rPr>
      </w:pPr>
    </w:p>
    <w:p w14:paraId="6983381E" w14:textId="77777777" w:rsidR="00A22A39" w:rsidRDefault="00A22A39" w:rsidP="008F5592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</w:t>
      </w:r>
    </w:p>
    <w:p w14:paraId="6A0CB681" w14:textId="77777777" w:rsidR="00A22A39" w:rsidRDefault="00A22A39" w:rsidP="008F5592">
      <w:pPr>
        <w:jc w:val="both"/>
        <w:rPr>
          <w:rFonts w:ascii="Book Antiqua" w:hAnsi="Book Antiqua"/>
          <w:lang w:val="es-ES_tradnl"/>
        </w:rPr>
      </w:pPr>
    </w:p>
    <w:p w14:paraId="04C26A61" w14:textId="5B86F85A" w:rsidR="00A22A39" w:rsidRDefault="3D1DBD34" w:rsidP="008F5592">
      <w:pPr>
        <w:ind w:left="630" w:hanging="630"/>
        <w:jc w:val="both"/>
        <w:rPr>
          <w:rFonts w:ascii="Book Antiqua" w:hAnsi="Book Antiqua"/>
          <w:lang w:val="es-ES"/>
        </w:rPr>
      </w:pPr>
      <w:r w:rsidRPr="3D1DBD34">
        <w:rPr>
          <w:rFonts w:ascii="Book Antiqua" w:hAnsi="Book Antiqua"/>
          <w:lang w:val="es-ES"/>
        </w:rPr>
        <w:t>Para</w:t>
      </w:r>
      <w:r w:rsidRPr="3D1DBD34">
        <w:rPr>
          <w:lang w:val="es-PR"/>
        </w:rPr>
        <w:t xml:space="preserve"> </w:t>
      </w:r>
      <w:r w:rsidRPr="3D1DBD34">
        <w:rPr>
          <w:rFonts w:ascii="Book Antiqua" w:hAnsi="Book Antiqua"/>
          <w:lang w:val="es-ES"/>
        </w:rPr>
        <w:t>ordenar</w:t>
      </w:r>
      <w:r w:rsidR="00151F38">
        <w:rPr>
          <w:rFonts w:ascii="Book Antiqua" w:hAnsi="Book Antiqua"/>
          <w:lang w:val="es-ES"/>
        </w:rPr>
        <w:t xml:space="preserve"> a </w:t>
      </w:r>
      <w:r w:rsidR="00151F38" w:rsidRPr="3C7C7473">
        <w:rPr>
          <w:rFonts w:ascii="Book Antiqua" w:hAnsi="Book Antiqua"/>
          <w:lang w:val="es-PR"/>
        </w:rPr>
        <w:t>la Comisión de</w:t>
      </w:r>
      <w:r w:rsidR="00854F24">
        <w:rPr>
          <w:rFonts w:ascii="Book Antiqua" w:hAnsi="Book Antiqua"/>
          <w:lang w:val="es-PR"/>
        </w:rPr>
        <w:t xml:space="preserve"> Asuntos de la Juventud realizar una investigación </w:t>
      </w:r>
      <w:r w:rsidR="00854F24" w:rsidRPr="00854F24">
        <w:rPr>
          <w:rFonts w:ascii="Book Antiqua" w:hAnsi="Book Antiqua"/>
          <w:bCs/>
          <w:szCs w:val="24"/>
          <w:lang w:val="es-PR"/>
        </w:rPr>
        <w:t>sobre todo asunto relacionado con la política pública que viabilice la entrada del joven a los mercados de empleo; adiestramiento vocacional; la atención preferente a la búsqueda de soluciones a los problemas de la juventud en sus distintas facetas; instituciones públicas y privadas para el tratamiento social de menores; adiestramiento, empleo y rehabilitación vocacional de menores del Departamento del Trabajo y Recursos Humanos; la División de Asuntos Juveniles de la Policía; el Programa de Desarrollo de la Juventud del Departamento de Desarrollo Económico y Comercio; programas culturales para jóvenes promovidos por el Instituto de Cultura Puertorriqueña; instituciones gubernamentales y privadas que entiendan con las necesidades e inquietudes de la juventud</w:t>
      </w:r>
      <w:r w:rsidR="00151F38">
        <w:rPr>
          <w:rFonts w:ascii="Book Antiqua" w:hAnsi="Book Antiqua"/>
          <w:bCs/>
          <w:szCs w:val="24"/>
          <w:lang w:val="es-PR"/>
        </w:rPr>
        <w:t>; y para otros fines relacionados</w:t>
      </w:r>
      <w:r w:rsidR="00151F38" w:rsidRPr="3C7C7473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3177B3DA" w14:textId="77777777" w:rsidR="00A22A39" w:rsidRPr="00A22A39" w:rsidRDefault="00A22A39" w:rsidP="008F5592">
      <w:pPr>
        <w:ind w:left="360" w:hanging="360"/>
        <w:jc w:val="both"/>
        <w:rPr>
          <w:rFonts w:ascii="Book Antiqua" w:hAnsi="Book Antiqua"/>
          <w:lang w:val="es-ES_tradnl"/>
        </w:rPr>
      </w:pPr>
      <w:r w:rsidRPr="00A22A39">
        <w:rPr>
          <w:rFonts w:ascii="Book Antiqua" w:hAnsi="Book Antiqua"/>
          <w:lang w:val="es-ES_tradnl"/>
        </w:rPr>
        <w:t xml:space="preserve"> </w:t>
      </w:r>
    </w:p>
    <w:p w14:paraId="583B76E7" w14:textId="77777777" w:rsidR="00A22A39" w:rsidRDefault="00A22A39" w:rsidP="008F5592">
      <w:pPr>
        <w:ind w:firstLine="360"/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3EAA1A2" w14:textId="77777777" w:rsidR="008F5592" w:rsidRDefault="008F5592" w:rsidP="008F5592">
      <w:pPr>
        <w:ind w:firstLine="360"/>
        <w:jc w:val="center"/>
        <w:rPr>
          <w:rFonts w:ascii="Book Antiqua" w:hAnsi="Book Antiqua"/>
          <w:lang w:val="es-ES_tradnl"/>
        </w:rPr>
      </w:pPr>
    </w:p>
    <w:p w14:paraId="4B4C68DF" w14:textId="324EBA06" w:rsidR="00151F38" w:rsidRDefault="008F409C" w:rsidP="008F5592">
      <w:pPr>
        <w:ind w:firstLine="360"/>
        <w:jc w:val="both"/>
        <w:rPr>
          <w:rFonts w:ascii="Book Antiqua" w:hAnsi="Book Antiqua"/>
          <w:lang w:val="es-PR"/>
        </w:rPr>
      </w:pPr>
      <w:r w:rsidRPr="008F409C">
        <w:rPr>
          <w:rFonts w:ascii="Book Antiqua" w:hAnsi="Book Antiqua"/>
          <w:lang w:val="es-PR"/>
        </w:rPr>
        <w:t xml:space="preserve">La misión del Estado </w:t>
      </w:r>
      <w:r w:rsidRPr="000D6A79">
        <w:rPr>
          <w:rFonts w:ascii="Book Antiqua" w:hAnsi="Book Antiqua"/>
          <w:lang w:val="es-PR"/>
        </w:rPr>
        <w:t>en la sociedad moderna es garantizar a sus constituyentes el más alto grado de calidad de vida posible</w:t>
      </w:r>
      <w:r w:rsidR="00C0775F" w:rsidRPr="000D6A79">
        <w:rPr>
          <w:rFonts w:ascii="Book Antiqua" w:hAnsi="Book Antiqua"/>
          <w:lang w:val="es-PR"/>
        </w:rPr>
        <w:t>, priorizando</w:t>
      </w:r>
      <w:r w:rsidR="00354B7E" w:rsidRPr="000D6A79">
        <w:rPr>
          <w:rFonts w:ascii="Book Antiqua" w:hAnsi="Book Antiqua"/>
          <w:lang w:val="es-PR"/>
        </w:rPr>
        <w:t xml:space="preserve"> áreas como la </w:t>
      </w:r>
      <w:r w:rsidRPr="000D6A79">
        <w:rPr>
          <w:rFonts w:ascii="Book Antiqua" w:hAnsi="Book Antiqua"/>
          <w:lang w:val="es-PR"/>
        </w:rPr>
        <w:t xml:space="preserve">salud, la educación, la seguridad, la economía, entre otras áreas fundamentales para el desarrollo de todos los ciudadanos.  </w:t>
      </w:r>
      <w:r w:rsidR="00151F38" w:rsidRPr="000D6A79">
        <w:rPr>
          <w:rFonts w:ascii="Book Antiqua" w:hAnsi="Book Antiqua"/>
          <w:lang w:val="es-PR"/>
        </w:rPr>
        <w:t>La juventud es una etapa primordial del desarrollo social del ser humano. Es la etapa en donde el ser humano utiliza su brío natural para adquirir la madurez, las habilidades y las herramientas necesarias para emprender en el camino de la adultez e insertarse como un ser humano independiente</w:t>
      </w:r>
      <w:r w:rsidR="00151F38" w:rsidRPr="00151F38">
        <w:rPr>
          <w:rFonts w:ascii="Book Antiqua" w:hAnsi="Book Antiqua"/>
          <w:lang w:val="es-PR"/>
        </w:rPr>
        <w:t xml:space="preserve"> dentro de la corriente social. </w:t>
      </w:r>
    </w:p>
    <w:p w14:paraId="791ED5C3" w14:textId="77777777" w:rsidR="00151F38" w:rsidRDefault="00151F38" w:rsidP="008F5592">
      <w:pPr>
        <w:ind w:firstLine="360"/>
        <w:jc w:val="both"/>
        <w:rPr>
          <w:rFonts w:ascii="Book Antiqua" w:hAnsi="Book Antiqua"/>
          <w:lang w:val="es-PR"/>
        </w:rPr>
      </w:pPr>
      <w:r w:rsidRPr="00151F38">
        <w:rPr>
          <w:rFonts w:ascii="Book Antiqua" w:hAnsi="Book Antiqua"/>
          <w:lang w:val="es-PR"/>
        </w:rPr>
        <w:lastRenderedPageBreak/>
        <w:t xml:space="preserve">Los jóvenes juegan un rol fundamental en todas las esferas sociales y están llamados a dirigir los destinos de nuestro Puerto Rico. Ellos son los agentes de cambio, encargados de utilizar su imaginación, ideales y energía para explotar su propio potencial y elaborar un mundo adecuado para las futuras generaciones. </w:t>
      </w:r>
    </w:p>
    <w:p w14:paraId="494BF309" w14:textId="77777777" w:rsidR="008F5592" w:rsidRPr="00151F38" w:rsidRDefault="008F5592" w:rsidP="008F5592">
      <w:pPr>
        <w:ind w:firstLine="360"/>
        <w:jc w:val="both"/>
        <w:rPr>
          <w:rFonts w:ascii="Book Antiqua" w:hAnsi="Book Antiqua"/>
          <w:lang w:val="es-PR"/>
        </w:rPr>
      </w:pPr>
    </w:p>
    <w:p w14:paraId="01ED50CE" w14:textId="7E490BA9" w:rsidR="00151F38" w:rsidRDefault="00151F38" w:rsidP="008F5592">
      <w:pPr>
        <w:ind w:firstLine="360"/>
        <w:jc w:val="both"/>
        <w:rPr>
          <w:rFonts w:ascii="Book Antiqua" w:hAnsi="Book Antiqua"/>
          <w:lang w:val="es-PR"/>
        </w:rPr>
      </w:pPr>
      <w:r>
        <w:rPr>
          <w:rFonts w:ascii="Book Antiqua" w:hAnsi="Book Antiqua"/>
          <w:lang w:val="es-PR"/>
        </w:rPr>
        <w:t xml:space="preserve">Nuestra juventud es </w:t>
      </w:r>
      <w:r w:rsidRPr="00151F38">
        <w:rPr>
          <w:rFonts w:ascii="Book Antiqua" w:hAnsi="Book Antiqua"/>
          <w:lang w:val="es-PR"/>
        </w:rPr>
        <w:t xml:space="preserve">una generación que está deseosa de superarse, pero no cuenta con los recursos necesarios para lograrlo.  </w:t>
      </w:r>
      <w:r>
        <w:rPr>
          <w:rFonts w:ascii="Book Antiqua" w:hAnsi="Book Antiqua"/>
          <w:lang w:val="es-PR"/>
        </w:rPr>
        <w:t xml:space="preserve">Para ello, debemos mejorar </w:t>
      </w:r>
      <w:r w:rsidRPr="00151F38">
        <w:rPr>
          <w:rFonts w:ascii="Book Antiqua" w:hAnsi="Book Antiqua"/>
          <w:lang w:val="es-PR"/>
        </w:rPr>
        <w:t xml:space="preserve">en su educación, en los servicios de salud, en los deportes, en su seguridad y en sus derechos laborales. </w:t>
      </w:r>
    </w:p>
    <w:p w14:paraId="6765A972" w14:textId="77777777" w:rsidR="008F5592" w:rsidRPr="00151F38" w:rsidRDefault="008F5592" w:rsidP="008F5592">
      <w:pPr>
        <w:ind w:firstLine="360"/>
        <w:jc w:val="both"/>
        <w:rPr>
          <w:rFonts w:ascii="Book Antiqua" w:hAnsi="Book Antiqua"/>
          <w:lang w:val="es-PR"/>
        </w:rPr>
      </w:pPr>
    </w:p>
    <w:p w14:paraId="08D4F10E" w14:textId="08419368" w:rsidR="00DF4331" w:rsidRDefault="00151F38" w:rsidP="008F5592">
      <w:pPr>
        <w:ind w:firstLine="360"/>
        <w:jc w:val="both"/>
        <w:rPr>
          <w:rFonts w:ascii="Book Antiqua" w:hAnsi="Book Antiqua"/>
          <w:lang w:val="es-PR"/>
        </w:rPr>
      </w:pPr>
      <w:r w:rsidRPr="00151F38">
        <w:rPr>
          <w:rFonts w:ascii="Book Antiqua" w:hAnsi="Book Antiqua"/>
          <w:lang w:val="es-PR"/>
        </w:rPr>
        <w:t>Debemos darle la importancia que la juventud merece. Es preciso que le brindemos a los jóvenes todo el apoyo necesario y le proveamos las herramientas económicas, educativas, culturales y sociales adecuadas para su pleno desarrollo. Tenemos el reto de dotarlos con conocimiento y habilidades que les posibilite insertarse de una manera digna en nuestra sociedad y le permita una transición exitosa al mercado laboral.</w:t>
      </w:r>
    </w:p>
    <w:p w14:paraId="754A878F" w14:textId="77777777" w:rsidR="008F5592" w:rsidRPr="00151F38" w:rsidRDefault="008F5592" w:rsidP="008F5592">
      <w:pPr>
        <w:ind w:firstLine="360"/>
        <w:jc w:val="both"/>
        <w:rPr>
          <w:rFonts w:ascii="Book Antiqua" w:hAnsi="Book Antiqua"/>
          <w:lang w:val="es-ES_tradnl"/>
        </w:rPr>
      </w:pPr>
    </w:p>
    <w:p w14:paraId="38009DF9" w14:textId="58A4AE18" w:rsidR="00DF4331" w:rsidRPr="00903E28" w:rsidRDefault="3D1DBD34" w:rsidP="008F5592">
      <w:pPr>
        <w:autoSpaceDE w:val="0"/>
        <w:autoSpaceDN w:val="0"/>
        <w:adjustRightInd w:val="0"/>
        <w:ind w:firstLine="360"/>
        <w:jc w:val="both"/>
        <w:rPr>
          <w:rFonts w:ascii="Book Antiqua" w:hAnsi="Book Antiqua"/>
          <w:lang w:val="es-PR"/>
        </w:rPr>
      </w:pPr>
      <w:bookmarkStart w:id="1" w:name="_Hlk184305765"/>
      <w:r w:rsidRPr="3D1DBD34">
        <w:rPr>
          <w:rFonts w:ascii="Book Antiqua" w:hAnsi="Book Antiqua"/>
          <w:lang w:val="es-PR"/>
        </w:rPr>
        <w:t xml:space="preserve">Por tal motivo, la Cámara de Representantes de Puerto Rico entiende que es menester impostergable que esta Comisión lleve a cabo los estudios e investigaciones que se ordenan en esta Resolución, de tal forma que se puedan hacer las recomendaciones pertinentes a todos los organismos que componen </w:t>
      </w:r>
      <w:r w:rsidR="00151F38">
        <w:rPr>
          <w:rFonts w:ascii="Book Antiqua" w:hAnsi="Book Antiqua"/>
          <w:lang w:val="es-PR"/>
        </w:rPr>
        <w:t xml:space="preserve">el Gobierno de Puerto Rico para </w:t>
      </w:r>
      <w:r w:rsidR="00323F72" w:rsidRPr="000D6A79">
        <w:rPr>
          <w:rFonts w:ascii="Book Antiqua" w:hAnsi="Book Antiqua"/>
          <w:lang w:val="es-PR"/>
        </w:rPr>
        <w:t>el</w:t>
      </w:r>
      <w:r w:rsidR="00323F72">
        <w:rPr>
          <w:rFonts w:ascii="Book Antiqua" w:hAnsi="Book Antiqua"/>
          <w:lang w:val="es-PR"/>
        </w:rPr>
        <w:t xml:space="preserve"> </w:t>
      </w:r>
      <w:r w:rsidR="00151F38">
        <w:rPr>
          <w:rFonts w:ascii="Book Antiqua" w:hAnsi="Book Antiqua"/>
          <w:lang w:val="es-PR"/>
        </w:rPr>
        <w:t>bienestar de nuestros jóvenes</w:t>
      </w:r>
      <w:r w:rsidRPr="3D1DBD34">
        <w:rPr>
          <w:rFonts w:ascii="Book Antiqua" w:hAnsi="Book Antiqua"/>
          <w:lang w:val="es-PR"/>
        </w:rPr>
        <w:t>.</w:t>
      </w:r>
    </w:p>
    <w:bookmarkEnd w:id="1"/>
    <w:p w14:paraId="43D3E6B8" w14:textId="266B4077" w:rsidR="00A22A39" w:rsidRPr="00A22A39" w:rsidRDefault="00E774AF" w:rsidP="008F5592">
      <w:pPr>
        <w:ind w:firstLine="360"/>
        <w:jc w:val="both"/>
        <w:rPr>
          <w:rFonts w:ascii="Book Antiqua" w:hAnsi="Book Antiqua"/>
          <w:lang w:val="es-PR"/>
        </w:rPr>
      </w:pPr>
      <w:r w:rsidRPr="00E774AF">
        <w:rPr>
          <w:rFonts w:ascii="Book Antiqua" w:hAnsi="Book Antiqua"/>
          <w:lang w:val="es-PR"/>
        </w:rPr>
        <w:t xml:space="preserve"> </w:t>
      </w:r>
      <w:r w:rsidR="00F44DC8" w:rsidRPr="00F44DC8">
        <w:rPr>
          <w:rFonts w:ascii="Book Antiqua" w:hAnsi="Book Antiqua"/>
          <w:lang w:val="es-PR"/>
        </w:rPr>
        <w:t xml:space="preserve">  </w:t>
      </w:r>
      <w:r w:rsidR="00A22A39" w:rsidRPr="00A22A39">
        <w:rPr>
          <w:rFonts w:ascii="Book Antiqua" w:hAnsi="Book Antiqua"/>
          <w:lang w:val="es-PR"/>
        </w:rPr>
        <w:t xml:space="preserve">  </w:t>
      </w:r>
    </w:p>
    <w:p w14:paraId="187C037F" w14:textId="2AB6C7A2" w:rsidR="3D1DBD34" w:rsidRDefault="3D1DBD34" w:rsidP="008F5592">
      <w:pPr>
        <w:spacing w:line="480" w:lineRule="auto"/>
        <w:rPr>
          <w:rFonts w:ascii="Book Antiqua" w:hAnsi="Book Antiqua"/>
          <w:i/>
          <w:iCs/>
          <w:lang w:val="es-ES"/>
        </w:rPr>
      </w:pPr>
      <w:r w:rsidRPr="3D1DBD34">
        <w:rPr>
          <w:rFonts w:ascii="Book Antiqua" w:hAnsi="Book Antiqua"/>
          <w:i/>
          <w:iCs/>
          <w:lang w:val="es-ES"/>
        </w:rPr>
        <w:t>RESUÉLVESE POR LA CÁMARA DE REPRESENTANTES DE PUERTO RICO:</w:t>
      </w:r>
    </w:p>
    <w:p w14:paraId="458A578E" w14:textId="77777777" w:rsidR="00A22A39" w:rsidRDefault="00A22A39" w:rsidP="00A22A39">
      <w:pPr>
        <w:spacing w:line="480" w:lineRule="auto"/>
        <w:jc w:val="both"/>
        <w:rPr>
          <w:rFonts w:ascii="Book Antiqua" w:hAnsi="Book Antiqua"/>
          <w:lang w:val="es-ES_tradnl"/>
        </w:rPr>
        <w:sectPr w:rsidR="00A22A39">
          <w:headerReference w:type="default" r:id="rId9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8E74E72" w14:textId="20384FBC" w:rsidR="008F409C" w:rsidRPr="000D6A79" w:rsidRDefault="3C7C7473" w:rsidP="005133B3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0D6A79">
        <w:rPr>
          <w:rFonts w:ascii="Book Antiqua" w:hAnsi="Book Antiqua"/>
          <w:lang w:val="es-ES"/>
        </w:rPr>
        <w:t>Sección 1.-</w:t>
      </w:r>
      <w:r w:rsidRPr="000D6A79">
        <w:rPr>
          <w:rFonts w:ascii="Book Antiqua" w:hAnsi="Book Antiqua"/>
          <w:lang w:val="es-PR"/>
        </w:rPr>
        <w:t xml:space="preserve"> Ordenar a la Comisión de</w:t>
      </w:r>
      <w:r w:rsidR="00151F38" w:rsidRPr="000D6A79">
        <w:rPr>
          <w:rFonts w:ascii="Book Antiqua" w:hAnsi="Book Antiqua"/>
          <w:lang w:val="es-PR"/>
        </w:rPr>
        <w:t xml:space="preserve"> Asuntos de la Juventud realizar una investigación </w:t>
      </w:r>
      <w:r w:rsidR="00151F38" w:rsidRPr="000D6A79">
        <w:rPr>
          <w:rFonts w:ascii="Book Antiqua" w:hAnsi="Book Antiqua"/>
          <w:bCs/>
          <w:szCs w:val="24"/>
          <w:lang w:val="es-PR"/>
        </w:rPr>
        <w:t xml:space="preserve">sobre todo asunto relacionado con la política pública que viabilice la entrada del joven a los mercados de empleo; adiestramiento vocacional; la atención preferente a la búsqueda de soluciones a los problemas de la juventud en sus distintas facetas; instituciones públicas y privadas para el tratamiento social de menores; adiestramiento, empleo y rehabilitación vocacional de menores del Departamento del Trabajo y Recursos Humanos; la División de Asuntos Juveniles de la Policía; el Programa de Desarrollo de la Juventud del Departamento de Desarrollo Económico y Comercio; programas culturales para jóvenes promovidos por el Instituto de Cultura </w:t>
      </w:r>
      <w:r w:rsidR="00151F38" w:rsidRPr="000D6A79">
        <w:rPr>
          <w:rFonts w:ascii="Book Antiqua" w:hAnsi="Book Antiqua"/>
          <w:bCs/>
          <w:szCs w:val="24"/>
          <w:lang w:val="es-PR"/>
        </w:rPr>
        <w:lastRenderedPageBreak/>
        <w:t>Puertorriqueña; instituciones gubernamentales y privadas que entiendan con las necesidades e inquietudes de la juventud</w:t>
      </w:r>
      <w:r w:rsidRPr="000D6A79">
        <w:rPr>
          <w:rFonts w:ascii="Book Antiqua" w:eastAsia="Book Antiqua" w:hAnsi="Book Antiqua" w:cs="Book Antiqua"/>
          <w:color w:val="000000" w:themeColor="text1"/>
          <w:lang w:val="es-PR"/>
        </w:rPr>
        <w:t>.</w:t>
      </w:r>
    </w:p>
    <w:p w14:paraId="7B10F0F7" w14:textId="45971C13" w:rsidR="00A20194" w:rsidRPr="000D6A79" w:rsidRDefault="00A22A39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D6A79">
        <w:rPr>
          <w:rFonts w:ascii="Book Antiqua" w:hAnsi="Book Antiqua"/>
          <w:lang w:val="es-ES_tradnl"/>
        </w:rPr>
        <w:t>Sección 2.-</w:t>
      </w:r>
      <w:r w:rsidR="00A20194" w:rsidRPr="000D6A79">
        <w:rPr>
          <w:rFonts w:ascii="Book Antiqua" w:hAnsi="Book Antiqua"/>
          <w:lang w:val="es-ES_tradnl"/>
        </w:rPr>
        <w:t>La Comisión, conforme dispone el Reglamento de la Cámara de Representantes, puede citar a cualquier persona natural o jurídica, o entidad gubernamental</w:t>
      </w:r>
      <w:r w:rsidR="00E774AF" w:rsidRPr="000D6A79">
        <w:rPr>
          <w:rFonts w:ascii="Book Antiqua" w:hAnsi="Book Antiqua"/>
          <w:lang w:val="es-ES_tradnl"/>
        </w:rPr>
        <w:t xml:space="preserve">, organizaciones con o sin fines de </w:t>
      </w:r>
      <w:r w:rsidR="007D0A0C" w:rsidRPr="000D6A79">
        <w:rPr>
          <w:rFonts w:ascii="Book Antiqua" w:hAnsi="Book Antiqua"/>
          <w:lang w:val="es-ES_tradnl"/>
        </w:rPr>
        <w:t>lucro, que</w:t>
      </w:r>
      <w:r w:rsidR="00A20194" w:rsidRPr="000D6A79">
        <w:rPr>
          <w:rFonts w:ascii="Book Antiqua" w:hAnsi="Book Antiqua"/>
          <w:lang w:val="es-ES_tradnl"/>
        </w:rPr>
        <w:t xml:space="preserve"> haya tenido o tenga cualquier clase de relación o conexión en los asuntos especificados en la Sección 1 de esta Resolución.  </w:t>
      </w:r>
    </w:p>
    <w:p w14:paraId="53F92938" w14:textId="77777777" w:rsidR="00A20194" w:rsidRPr="000D6A7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D6A79">
        <w:rPr>
          <w:rFonts w:ascii="Book Antiqua" w:hAnsi="Book Antiqua"/>
          <w:lang w:val="es-ES_tradnl"/>
        </w:rPr>
        <w:t xml:space="preserve">Sección 3.-La Comisión, además, podrá realizar todos los estudios, investigaciones, reuniones, citaciones, solicitudes de producción de documentos, solicitudes de información, requerimientos, e informes que entienda necesarios y podrá investigar cualquier asunto que entienda pertinente para cumplir con lo dispuesto en esta Resolución. </w:t>
      </w:r>
    </w:p>
    <w:p w14:paraId="18AF1BFE" w14:textId="79535820" w:rsidR="00A20194" w:rsidRPr="000D6A7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ES_tradnl"/>
        </w:rPr>
      </w:pPr>
      <w:r w:rsidRPr="000D6A79">
        <w:rPr>
          <w:rFonts w:ascii="Book Antiqua" w:hAnsi="Book Antiqua"/>
          <w:lang w:val="es-ES_tradnl"/>
        </w:rPr>
        <w:t xml:space="preserve">Sección 4.- </w:t>
      </w:r>
      <w:r w:rsidR="001A37A5" w:rsidRPr="000D6A79">
        <w:rPr>
          <w:rFonts w:ascii="Book Antiqua" w:hAnsi="Book Antiqua"/>
          <w:lang w:val="es-PR"/>
        </w:rPr>
        <w:t xml:space="preserve">La Comisión </w:t>
      </w:r>
      <w:r w:rsidR="001A37A5" w:rsidRPr="000D6A79">
        <w:rPr>
          <w:rFonts w:ascii="Book Antiqua" w:hAnsi="Book Antiqua"/>
          <w:lang w:val="es-MX"/>
        </w:rPr>
        <w:t xml:space="preserve">rendirá a la Cámara de Representantes de Puerto Rico los informes parciales que estime necesarios o convenientes en los que incluyan sus hallazgos, conclusiones y recomendaciones; asimismo, someterá un informe final, antes de que finalice </w:t>
      </w:r>
      <w:r w:rsidRPr="000D6A79">
        <w:rPr>
          <w:rFonts w:ascii="Book Antiqua" w:hAnsi="Book Antiqua"/>
          <w:lang w:val="es-ES_tradnl"/>
        </w:rPr>
        <w:t xml:space="preserve">la </w:t>
      </w:r>
      <w:r w:rsidR="00E774AF" w:rsidRPr="000D6A79">
        <w:rPr>
          <w:rFonts w:ascii="Book Antiqua" w:hAnsi="Book Antiqua"/>
          <w:lang w:val="es-ES_tradnl"/>
        </w:rPr>
        <w:t xml:space="preserve">Vigésima </w:t>
      </w:r>
      <w:r w:rsidRPr="000D6A79">
        <w:rPr>
          <w:rFonts w:ascii="Book Antiqua" w:hAnsi="Book Antiqua"/>
          <w:lang w:val="es-ES_tradnl"/>
        </w:rPr>
        <w:t xml:space="preserve">Asamblea Legislativa.   </w:t>
      </w:r>
    </w:p>
    <w:p w14:paraId="31EBBA22" w14:textId="10D1A02A" w:rsidR="00A22A39" w:rsidRPr="000D6A79" w:rsidRDefault="00A20194" w:rsidP="00A20194">
      <w:pPr>
        <w:spacing w:line="480" w:lineRule="auto"/>
        <w:ind w:firstLine="360"/>
        <w:jc w:val="both"/>
        <w:rPr>
          <w:rFonts w:ascii="Book Antiqua" w:hAnsi="Book Antiqua"/>
          <w:lang w:val="es-PR"/>
        </w:rPr>
      </w:pPr>
      <w:r w:rsidRPr="000D6A79">
        <w:rPr>
          <w:rFonts w:ascii="Book Antiqua" w:hAnsi="Book Antiqua"/>
          <w:lang w:val="es-ES_tradnl"/>
        </w:rPr>
        <w:t>Sección 5.-Esta Resolución tendrá vigencia al momento de su aprobación.</w:t>
      </w:r>
    </w:p>
    <w:sectPr w:rsidR="00A22A39" w:rsidRPr="000D6A79" w:rsidSect="00A22A39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F742E1" w14:textId="77777777" w:rsidR="002F1C3D" w:rsidRDefault="002F1C3D">
      <w:r>
        <w:separator/>
      </w:r>
    </w:p>
  </w:endnote>
  <w:endnote w:type="continuationSeparator" w:id="0">
    <w:p w14:paraId="7B85200F" w14:textId="77777777" w:rsidR="002F1C3D" w:rsidRDefault="002F1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574E6A" w14:textId="77777777" w:rsidR="002F1C3D" w:rsidRDefault="002F1C3D">
      <w:r>
        <w:separator/>
      </w:r>
    </w:p>
  </w:footnote>
  <w:footnote w:type="continuationSeparator" w:id="0">
    <w:p w14:paraId="5375ECFA" w14:textId="77777777" w:rsidR="002F1C3D" w:rsidRDefault="002F1C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32BFD0" w14:textId="2FABE15C" w:rsidR="00354B7E" w:rsidRDefault="00354B7E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938FF">
      <w:rPr>
        <w:rStyle w:val="PageNumber"/>
        <w:noProof/>
      </w:rPr>
      <w:t>2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1B633E"/>
    <w:multiLevelType w:val="hybridMultilevel"/>
    <w:tmpl w:val="FA6CB6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CFD6E30"/>
    <w:multiLevelType w:val="hybridMultilevel"/>
    <w:tmpl w:val="7C4E4164"/>
    <w:lvl w:ilvl="0" w:tplc="0409000F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" w15:restartNumberingAfterBreak="0">
    <w:nsid w:val="48813ABC"/>
    <w:multiLevelType w:val="hybridMultilevel"/>
    <w:tmpl w:val="618251D6"/>
    <w:lvl w:ilvl="0" w:tplc="EEF60A74">
      <w:start w:val="5"/>
      <w:numFmt w:val="bullet"/>
      <w:lvlText w:val="•"/>
      <w:lvlJc w:val="left"/>
      <w:pPr>
        <w:ind w:left="1080" w:hanging="360"/>
      </w:pPr>
      <w:rPr>
        <w:rFonts w:ascii="Book Antiqua" w:eastAsia="Times New Roman" w:hAnsi="Book Antiqua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7216064D"/>
    <w:multiLevelType w:val="hybridMultilevel"/>
    <w:tmpl w:val="E4DA3C6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93990458">
    <w:abstractNumId w:val="0"/>
  </w:num>
  <w:num w:numId="2" w16cid:durableId="495077955">
    <w:abstractNumId w:val="1"/>
  </w:num>
  <w:num w:numId="3" w16cid:durableId="230385148">
    <w:abstractNumId w:val="3"/>
  </w:num>
  <w:num w:numId="4" w16cid:durableId="10041655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A22A39"/>
    <w:rsid w:val="00020BBB"/>
    <w:rsid w:val="00056024"/>
    <w:rsid w:val="00061613"/>
    <w:rsid w:val="00095AE1"/>
    <w:rsid w:val="000A6B6C"/>
    <w:rsid w:val="000B0DBB"/>
    <w:rsid w:val="000D6A79"/>
    <w:rsid w:val="00111E71"/>
    <w:rsid w:val="00127C6A"/>
    <w:rsid w:val="001363FE"/>
    <w:rsid w:val="00151F38"/>
    <w:rsid w:val="00162962"/>
    <w:rsid w:val="0017132B"/>
    <w:rsid w:val="00193948"/>
    <w:rsid w:val="001A37A5"/>
    <w:rsid w:val="001A76AD"/>
    <w:rsid w:val="001F3B12"/>
    <w:rsid w:val="001F4CA3"/>
    <w:rsid w:val="001F612A"/>
    <w:rsid w:val="00211396"/>
    <w:rsid w:val="00213741"/>
    <w:rsid w:val="00226AE6"/>
    <w:rsid w:val="00245B34"/>
    <w:rsid w:val="00254051"/>
    <w:rsid w:val="00263355"/>
    <w:rsid w:val="00273792"/>
    <w:rsid w:val="002D4AC8"/>
    <w:rsid w:val="002F1C3D"/>
    <w:rsid w:val="00320D78"/>
    <w:rsid w:val="00323F72"/>
    <w:rsid w:val="00354230"/>
    <w:rsid w:val="00354B7E"/>
    <w:rsid w:val="00376D9F"/>
    <w:rsid w:val="00380FE5"/>
    <w:rsid w:val="003924DD"/>
    <w:rsid w:val="00394FCB"/>
    <w:rsid w:val="003963F4"/>
    <w:rsid w:val="003B5254"/>
    <w:rsid w:val="003B75A6"/>
    <w:rsid w:val="003C55C0"/>
    <w:rsid w:val="004061CA"/>
    <w:rsid w:val="00415689"/>
    <w:rsid w:val="00417E96"/>
    <w:rsid w:val="004440CB"/>
    <w:rsid w:val="004713D2"/>
    <w:rsid w:val="004B63DE"/>
    <w:rsid w:val="005133B3"/>
    <w:rsid w:val="00521639"/>
    <w:rsid w:val="00532BB7"/>
    <w:rsid w:val="005332E4"/>
    <w:rsid w:val="0053550C"/>
    <w:rsid w:val="0054505E"/>
    <w:rsid w:val="005545D9"/>
    <w:rsid w:val="00555018"/>
    <w:rsid w:val="00555F87"/>
    <w:rsid w:val="005723DC"/>
    <w:rsid w:val="0058155D"/>
    <w:rsid w:val="00587B9D"/>
    <w:rsid w:val="005D636F"/>
    <w:rsid w:val="006210DC"/>
    <w:rsid w:val="0064349D"/>
    <w:rsid w:val="00653EED"/>
    <w:rsid w:val="00657292"/>
    <w:rsid w:val="00685549"/>
    <w:rsid w:val="006B7365"/>
    <w:rsid w:val="006C2D81"/>
    <w:rsid w:val="006C7DF8"/>
    <w:rsid w:val="006D6C33"/>
    <w:rsid w:val="0072097D"/>
    <w:rsid w:val="0072400B"/>
    <w:rsid w:val="00736081"/>
    <w:rsid w:val="00750FC8"/>
    <w:rsid w:val="007533D0"/>
    <w:rsid w:val="00755069"/>
    <w:rsid w:val="0077639B"/>
    <w:rsid w:val="0078014A"/>
    <w:rsid w:val="007B0660"/>
    <w:rsid w:val="007C45C2"/>
    <w:rsid w:val="007D0A0C"/>
    <w:rsid w:val="007E3868"/>
    <w:rsid w:val="007F1F27"/>
    <w:rsid w:val="00805FEA"/>
    <w:rsid w:val="00820C41"/>
    <w:rsid w:val="00850256"/>
    <w:rsid w:val="00854F24"/>
    <w:rsid w:val="0085691E"/>
    <w:rsid w:val="008A2C20"/>
    <w:rsid w:val="008C58F0"/>
    <w:rsid w:val="008D0451"/>
    <w:rsid w:val="008D49D5"/>
    <w:rsid w:val="008E0DD4"/>
    <w:rsid w:val="008F409C"/>
    <w:rsid w:val="008F5592"/>
    <w:rsid w:val="0093686F"/>
    <w:rsid w:val="00942FD4"/>
    <w:rsid w:val="00951997"/>
    <w:rsid w:val="00990352"/>
    <w:rsid w:val="009C2609"/>
    <w:rsid w:val="009F3703"/>
    <w:rsid w:val="00A03405"/>
    <w:rsid w:val="00A1528A"/>
    <w:rsid w:val="00A20194"/>
    <w:rsid w:val="00A22A39"/>
    <w:rsid w:val="00A33918"/>
    <w:rsid w:val="00A43444"/>
    <w:rsid w:val="00A7629F"/>
    <w:rsid w:val="00A938FF"/>
    <w:rsid w:val="00AA56F4"/>
    <w:rsid w:val="00AF0CEE"/>
    <w:rsid w:val="00B667AD"/>
    <w:rsid w:val="00B84C38"/>
    <w:rsid w:val="00B86C00"/>
    <w:rsid w:val="00B947F6"/>
    <w:rsid w:val="00BC5BF9"/>
    <w:rsid w:val="00BF16AA"/>
    <w:rsid w:val="00C01D64"/>
    <w:rsid w:val="00C0775F"/>
    <w:rsid w:val="00C354B8"/>
    <w:rsid w:val="00C52517"/>
    <w:rsid w:val="00C60921"/>
    <w:rsid w:val="00C62936"/>
    <w:rsid w:val="00C653F2"/>
    <w:rsid w:val="00C679E6"/>
    <w:rsid w:val="00C73121"/>
    <w:rsid w:val="00C84368"/>
    <w:rsid w:val="00C908F9"/>
    <w:rsid w:val="00CA0917"/>
    <w:rsid w:val="00CA1099"/>
    <w:rsid w:val="00CE1224"/>
    <w:rsid w:val="00CF2A51"/>
    <w:rsid w:val="00D03EE3"/>
    <w:rsid w:val="00D417C2"/>
    <w:rsid w:val="00D41F2A"/>
    <w:rsid w:val="00D533FD"/>
    <w:rsid w:val="00D60936"/>
    <w:rsid w:val="00D709EB"/>
    <w:rsid w:val="00D74714"/>
    <w:rsid w:val="00D82F3F"/>
    <w:rsid w:val="00D921C6"/>
    <w:rsid w:val="00D958C2"/>
    <w:rsid w:val="00DA54E2"/>
    <w:rsid w:val="00DF4331"/>
    <w:rsid w:val="00E04AB5"/>
    <w:rsid w:val="00E426FC"/>
    <w:rsid w:val="00E50EEA"/>
    <w:rsid w:val="00E52F58"/>
    <w:rsid w:val="00E774AF"/>
    <w:rsid w:val="00E81FAC"/>
    <w:rsid w:val="00EC26AA"/>
    <w:rsid w:val="00ED7A53"/>
    <w:rsid w:val="00EE3FF4"/>
    <w:rsid w:val="00EE4273"/>
    <w:rsid w:val="00F02004"/>
    <w:rsid w:val="00F042CB"/>
    <w:rsid w:val="00F149B7"/>
    <w:rsid w:val="00F44DC8"/>
    <w:rsid w:val="00F55D7D"/>
    <w:rsid w:val="00F60A20"/>
    <w:rsid w:val="00FC0A95"/>
    <w:rsid w:val="00FC1E1C"/>
    <w:rsid w:val="00FC3D9C"/>
    <w:rsid w:val="00FF0153"/>
    <w:rsid w:val="00FF4DD7"/>
    <w:rsid w:val="00FF6BD2"/>
    <w:rsid w:val="3C7C7473"/>
    <w:rsid w:val="3D1DBD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7286FE6"/>
  <w15:docId w15:val="{091CE99F-9E84-428B-8D9A-29CA126DD0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E774AF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73121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73121"/>
  </w:style>
  <w:style w:type="character" w:styleId="FootnoteReference">
    <w:name w:val="footnote reference"/>
    <w:basedOn w:val="DefaultParagraphFont"/>
    <w:uiPriority w:val="99"/>
    <w:semiHidden/>
    <w:unhideWhenUsed/>
    <w:rsid w:val="00C7312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254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22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4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R:\MACRO\Macro%20Medida%20C&#225;mara%202021-2024_MOD8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D0C1D4B-ADE9-3440-9403-CB8F04C85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Macro Medida Cámara 2021-2024_MOD8</Template>
  <TotalTime>3</TotalTime>
  <Pages>3</Pages>
  <Words>769</Words>
  <Characters>4386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María de los Angeles Rullán Bidot</dc:creator>
  <cp:keywords/>
  <cp:lastModifiedBy>Kristal Rivera Sanchez</cp:lastModifiedBy>
  <cp:revision>5</cp:revision>
  <cp:lastPrinted>2024-02-27T19:21:00Z</cp:lastPrinted>
  <dcterms:created xsi:type="dcterms:W3CDTF">2025-01-28T14:50:00Z</dcterms:created>
  <dcterms:modified xsi:type="dcterms:W3CDTF">2025-02-03T16:23:00Z</dcterms:modified>
</cp:coreProperties>
</file>