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8F559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8F5592" w:rsidRDefault="00A22A39" w:rsidP="008F559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8F5592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8F559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8F5592">
      <w:pPr>
        <w:rPr>
          <w:lang w:val="es-ES_tradnl"/>
        </w:rPr>
      </w:pPr>
    </w:p>
    <w:p w14:paraId="622705C1" w14:textId="77777777" w:rsidR="00A22A39" w:rsidRDefault="00A22A39" w:rsidP="008F559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8F5592" w:rsidRDefault="00A22A39" w:rsidP="008F5592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4A933669" w14:textId="4AC2712D" w:rsidR="00A22A39" w:rsidRDefault="00A22A39" w:rsidP="008F559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E0DD4">
        <w:rPr>
          <w:rFonts w:ascii="Book Antiqua" w:hAnsi="Book Antiqua"/>
          <w:b/>
          <w:sz w:val="52"/>
          <w:lang w:val="es-ES_tradnl"/>
        </w:rPr>
        <w:t>44</w:t>
      </w:r>
    </w:p>
    <w:p w14:paraId="465BC943" w14:textId="77777777" w:rsidR="008F5592" w:rsidRPr="008F5592" w:rsidRDefault="008F5592" w:rsidP="008F559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66AA142" w:rsidR="00A22A39" w:rsidRDefault="008E0DD4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116F6DB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8F559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6C0AB098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03F04B76" w14:textId="26C89F7C" w:rsidR="00A22A39" w:rsidRDefault="00A22A39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F559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8F559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04C26A61" w14:textId="5B86F85A" w:rsidR="00A22A39" w:rsidRDefault="3D1DBD34" w:rsidP="008F5592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>la Comisión de</w:t>
      </w:r>
      <w:r w:rsidR="00854F24">
        <w:rPr>
          <w:rFonts w:ascii="Book Antiqua" w:hAnsi="Book Antiqua"/>
          <w:lang w:val="es-PR"/>
        </w:rPr>
        <w:t xml:space="preserve"> Asuntos de la Juventud realizar una investigación </w:t>
      </w:r>
      <w:r w:rsidR="00854F24" w:rsidRPr="00854F24">
        <w:rPr>
          <w:rFonts w:ascii="Book Antiqua" w:hAnsi="Book Antiqua"/>
          <w:bCs/>
          <w:szCs w:val="24"/>
          <w:lang w:val="es-PR"/>
        </w:rPr>
        <w:t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Puertorriqueña; instituciones gubernamentales y privadas que entiendan con las necesidades e inquietudes de la juventud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8F5592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8F559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3EAA1A2" w14:textId="77777777" w:rsidR="008F5592" w:rsidRDefault="008F5592" w:rsidP="008F5592">
      <w:pPr>
        <w:ind w:firstLine="360"/>
        <w:jc w:val="center"/>
        <w:rPr>
          <w:rFonts w:ascii="Book Antiqua" w:hAnsi="Book Antiqua"/>
          <w:lang w:val="es-ES_tradnl"/>
        </w:rPr>
      </w:pPr>
    </w:p>
    <w:p w14:paraId="4B4C68DF" w14:textId="77777777" w:rsidR="00151F38" w:rsidRDefault="008F409C" w:rsidP="008F5592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  <w:r w:rsidR="00151F38" w:rsidRPr="00151F38">
        <w:rPr>
          <w:rFonts w:ascii="Book Antiqua" w:hAnsi="Book Antiqua"/>
          <w:lang w:val="es-PR"/>
        </w:rPr>
        <w:t xml:space="preserve">La juventud es una etapa primordial del desarrollo social del ser humano. Es la etapa en donde el ser humano utiliza su brío natural para adquirir la madurez, las habilidades y las herramientas necesarias para emprender en el camino de la adultez e insertarse como un ser humano independiente dentro de la corriente social. </w:t>
      </w:r>
    </w:p>
    <w:p w14:paraId="73853779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791ED5C3" w14:textId="77777777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t xml:space="preserve">Los jóvenes juegan un rol fundamental en todas las esferas sociales y están llamados a dirigir los destinos de nuestro Puerto Rico. Ellos son los agentes de cambio, encargados </w:t>
      </w:r>
      <w:r w:rsidRPr="00151F38">
        <w:rPr>
          <w:rFonts w:ascii="Book Antiqua" w:hAnsi="Book Antiqua"/>
          <w:lang w:val="es-PR"/>
        </w:rPr>
        <w:lastRenderedPageBreak/>
        <w:t xml:space="preserve">de utilizar su imaginación, ideales y energía para explotar su propio potencial y elaborar un mundo adecuado para las futuras generaciones. </w:t>
      </w:r>
    </w:p>
    <w:p w14:paraId="494BF309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1ED50CE" w14:textId="7E490BA9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Nuestra juventud es </w:t>
      </w:r>
      <w:r w:rsidRPr="00151F38">
        <w:rPr>
          <w:rFonts w:ascii="Book Antiqua" w:hAnsi="Book Antiqua"/>
          <w:lang w:val="es-PR"/>
        </w:rPr>
        <w:t xml:space="preserve">una generación que está deseosa de superarse, pero no cuenta con los recursos necesarios para lograrlo.  </w:t>
      </w:r>
      <w:r>
        <w:rPr>
          <w:rFonts w:ascii="Book Antiqua" w:hAnsi="Book Antiqua"/>
          <w:lang w:val="es-PR"/>
        </w:rPr>
        <w:t xml:space="preserve">Para ello, debemos mejorar </w:t>
      </w:r>
      <w:r w:rsidRPr="00151F38">
        <w:rPr>
          <w:rFonts w:ascii="Book Antiqua" w:hAnsi="Book Antiqua"/>
          <w:lang w:val="es-PR"/>
        </w:rPr>
        <w:t xml:space="preserve">en su educación, en los servicios de salud, en los deportes, en su seguridad y en sus derechos laborales. </w:t>
      </w:r>
    </w:p>
    <w:p w14:paraId="6765A972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8D4F10E" w14:textId="08419368" w:rsidR="00DF4331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t>Debemos darle la importancia que la juventud merece. Es preciso que le brindemos a los jóvenes todo el apoyo necesario y le proveamos las herramientas económicas, educativas, culturales y sociales adecuadas para su pleno desarrollo. Tenemos el reto de dotarlos con conocimiento y habilidades que les posibilite insertarse de una manera digna en nuestra sociedad y le permita una transición exitosa al mercado laboral.</w:t>
      </w:r>
    </w:p>
    <w:p w14:paraId="754A878F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ES_tradnl"/>
        </w:rPr>
      </w:pPr>
    </w:p>
    <w:p w14:paraId="38009DF9" w14:textId="4486A450" w:rsidR="00DF4331" w:rsidRPr="00903E28" w:rsidRDefault="3D1DBD34" w:rsidP="008F5592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 bienestar de nuestros jóvenes</w:t>
      </w:r>
      <w:r w:rsidRPr="3D1DBD34">
        <w:rPr>
          <w:rFonts w:ascii="Book Antiqua" w:hAnsi="Book Antiqua"/>
          <w:lang w:val="es-PR"/>
        </w:rPr>
        <w:t>.</w:t>
      </w:r>
    </w:p>
    <w:bookmarkEnd w:id="0"/>
    <w:p w14:paraId="43D3E6B8" w14:textId="266B4077" w:rsidR="00A22A39" w:rsidRPr="00A22A39" w:rsidRDefault="00E774AF" w:rsidP="008F5592">
      <w:pPr>
        <w:ind w:firstLine="360"/>
        <w:jc w:val="both"/>
        <w:rPr>
          <w:rFonts w:ascii="Book Antiqua" w:hAnsi="Book Antiqua"/>
          <w:lang w:val="es-PR"/>
        </w:rPr>
      </w:pPr>
      <w:r w:rsidRPr="00E774AF">
        <w:rPr>
          <w:rFonts w:ascii="Book Antiqua" w:hAnsi="Book Antiqua"/>
          <w:lang w:val="es-PR"/>
        </w:rPr>
        <w:t xml:space="preserve"> </w:t>
      </w:r>
      <w:r w:rsidR="00F44DC8" w:rsidRPr="00F44DC8">
        <w:rPr>
          <w:rFonts w:ascii="Book Antiqua" w:hAnsi="Book Antiqua"/>
          <w:lang w:val="es-PR"/>
        </w:rPr>
        <w:t xml:space="preserve">  </w:t>
      </w:r>
      <w:r w:rsidR="00A22A39" w:rsidRPr="00A22A39">
        <w:rPr>
          <w:rFonts w:ascii="Book Antiqua" w:hAnsi="Book Antiqua"/>
          <w:lang w:val="es-PR"/>
        </w:rPr>
        <w:t xml:space="preserve">  </w:t>
      </w:r>
    </w:p>
    <w:p w14:paraId="187C037F" w14:textId="2AB6C7A2" w:rsidR="3D1DBD34" w:rsidRDefault="3D1DBD34" w:rsidP="008F5592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20384FBC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a la Comisión de</w:t>
      </w:r>
      <w:r w:rsidR="00151F38">
        <w:rPr>
          <w:rFonts w:ascii="Book Antiqua" w:hAnsi="Book Antiqua"/>
          <w:lang w:val="es-PR"/>
        </w:rPr>
        <w:t xml:space="preserve"> Asuntos de la Juventud realizar una investigación </w:t>
      </w:r>
      <w:r w:rsidR="00151F38" w:rsidRPr="00151F38">
        <w:rPr>
          <w:rFonts w:ascii="Book Antiqua" w:hAnsi="Book Antiqua"/>
          <w:bCs/>
          <w:szCs w:val="24"/>
          <w:lang w:val="es-PR"/>
        </w:rPr>
        <w:t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Puertorriqueña; instituciones gubernamentales y privadas que entiendan con las necesidades e inquietudes de la juventud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B10F0F7" w14:textId="14AFCCD4" w:rsidR="00A20194" w:rsidRPr="00A20194" w:rsidRDefault="00A22A39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lastRenderedPageBreak/>
        <w:t>Sección 2.-</w:t>
      </w:r>
      <w:r w:rsidR="00A20194" w:rsidRPr="00A20194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29D3F" w14:textId="77777777" w:rsidR="00417E96" w:rsidRDefault="00417E96">
      <w:r>
        <w:separator/>
      </w:r>
    </w:p>
  </w:endnote>
  <w:endnote w:type="continuationSeparator" w:id="0">
    <w:p w14:paraId="60833241" w14:textId="77777777" w:rsidR="00417E96" w:rsidRDefault="0041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88544" w14:textId="77777777" w:rsidR="00417E96" w:rsidRDefault="00417E96">
      <w:r>
        <w:separator/>
      </w:r>
    </w:p>
  </w:footnote>
  <w:footnote w:type="continuationSeparator" w:id="0">
    <w:p w14:paraId="59415E09" w14:textId="77777777" w:rsidR="00417E96" w:rsidRDefault="00417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93948"/>
    <w:rsid w:val="001A37A5"/>
    <w:rsid w:val="001A76AD"/>
    <w:rsid w:val="001F3B12"/>
    <w:rsid w:val="001F4CA3"/>
    <w:rsid w:val="001F612A"/>
    <w:rsid w:val="00211396"/>
    <w:rsid w:val="00213741"/>
    <w:rsid w:val="00226AE6"/>
    <w:rsid w:val="00245B34"/>
    <w:rsid w:val="00254051"/>
    <w:rsid w:val="00263355"/>
    <w:rsid w:val="00273792"/>
    <w:rsid w:val="002D4AC8"/>
    <w:rsid w:val="00320D78"/>
    <w:rsid w:val="00354230"/>
    <w:rsid w:val="00380FE5"/>
    <w:rsid w:val="003924DD"/>
    <w:rsid w:val="00394FCB"/>
    <w:rsid w:val="003963F4"/>
    <w:rsid w:val="003B5254"/>
    <w:rsid w:val="003B75A6"/>
    <w:rsid w:val="003C55C0"/>
    <w:rsid w:val="004061CA"/>
    <w:rsid w:val="00415689"/>
    <w:rsid w:val="00417E96"/>
    <w:rsid w:val="004440CB"/>
    <w:rsid w:val="004713D2"/>
    <w:rsid w:val="005133B3"/>
    <w:rsid w:val="00521639"/>
    <w:rsid w:val="00532BB7"/>
    <w:rsid w:val="005332E4"/>
    <w:rsid w:val="0053550C"/>
    <w:rsid w:val="0054505E"/>
    <w:rsid w:val="005545D9"/>
    <w:rsid w:val="00555018"/>
    <w:rsid w:val="00555F87"/>
    <w:rsid w:val="005723DC"/>
    <w:rsid w:val="00587B9D"/>
    <w:rsid w:val="006210DC"/>
    <w:rsid w:val="0064349D"/>
    <w:rsid w:val="00653EED"/>
    <w:rsid w:val="00657292"/>
    <w:rsid w:val="00685549"/>
    <w:rsid w:val="006B7365"/>
    <w:rsid w:val="006C2D81"/>
    <w:rsid w:val="006C7DF8"/>
    <w:rsid w:val="0072097D"/>
    <w:rsid w:val="0072400B"/>
    <w:rsid w:val="00736081"/>
    <w:rsid w:val="00750FC8"/>
    <w:rsid w:val="007533D0"/>
    <w:rsid w:val="00755069"/>
    <w:rsid w:val="0077639B"/>
    <w:rsid w:val="0078014A"/>
    <w:rsid w:val="007B0660"/>
    <w:rsid w:val="007C45C2"/>
    <w:rsid w:val="007D0A0C"/>
    <w:rsid w:val="007E3868"/>
    <w:rsid w:val="007F1F27"/>
    <w:rsid w:val="00820C41"/>
    <w:rsid w:val="00850256"/>
    <w:rsid w:val="00854F24"/>
    <w:rsid w:val="0085691E"/>
    <w:rsid w:val="008D0451"/>
    <w:rsid w:val="008E0DD4"/>
    <w:rsid w:val="008F409C"/>
    <w:rsid w:val="008F5592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F0CEE"/>
    <w:rsid w:val="00B667AD"/>
    <w:rsid w:val="00B84C38"/>
    <w:rsid w:val="00B86C00"/>
    <w:rsid w:val="00B947F6"/>
    <w:rsid w:val="00BC5BF9"/>
    <w:rsid w:val="00BF16AA"/>
    <w:rsid w:val="00C01D6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FAC"/>
    <w:rsid w:val="00EC26AA"/>
    <w:rsid w:val="00ED7A53"/>
    <w:rsid w:val="00EE3FF4"/>
    <w:rsid w:val="00EE4273"/>
    <w:rsid w:val="00F02004"/>
    <w:rsid w:val="00F042CB"/>
    <w:rsid w:val="00F149B7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3</Pages>
  <Words>763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2024-02-27T19:21:00Z</cp:lastPrinted>
  <dcterms:created xsi:type="dcterms:W3CDTF">2025-01-13T16:10:00Z</dcterms:created>
  <dcterms:modified xsi:type="dcterms:W3CDTF">2025-01-13T16:46:00Z</dcterms:modified>
</cp:coreProperties>
</file>