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212D00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27861338" w:rsidP="00212D00">
      <w:pPr>
        <w:pStyle w:val="Title2"/>
        <w:rPr>
          <w:rFonts w:ascii="Book Antiqua" w:hAnsi="Book Antiqua"/>
          <w:lang w:val="es-ES"/>
        </w:rPr>
      </w:pPr>
      <w:r w:rsidRPr="27861338">
        <w:rPr>
          <w:rFonts w:ascii="Book Antiqua" w:hAnsi="Book Antiqua"/>
          <w:lang w:val="es-ES"/>
        </w:rPr>
        <w:t xml:space="preserve">20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8248B8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Asamblea</w:t>
      </w:r>
      <w:r w:rsidR="00E774AF" w:rsidRPr="008248B8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 xml:space="preserve">1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8248B8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212D00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212D00">
      <w:pPr>
        <w:rPr>
          <w:lang w:val="es-ES_tradnl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081CE58A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A12984">
        <w:rPr>
          <w:rFonts w:ascii="Book Antiqua" w:hAnsi="Book Antiqua"/>
          <w:b/>
          <w:sz w:val="52"/>
          <w:lang w:val="es-ES_tradnl"/>
        </w:rPr>
        <w:t xml:space="preserve"> 95</w:t>
      </w:r>
      <w:r>
        <w:rPr>
          <w:rFonts w:ascii="Book Antiqua" w:hAnsi="Book Antiqua"/>
          <w:b/>
          <w:sz w:val="52"/>
          <w:lang w:val="es-ES_tradnl"/>
        </w:rPr>
        <w:t xml:space="preserve"> 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593DC2F5" w:rsidR="00A22A39" w:rsidRDefault="00A12984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3A345010" w14:textId="2FB2DE5E" w:rsidR="00A22A39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>l</w:t>
      </w:r>
      <w:r w:rsidR="00585107">
        <w:rPr>
          <w:rFonts w:ascii="Book Antiqua" w:hAnsi="Book Antiqua"/>
          <w:lang w:val="es-ES_tradnl"/>
        </w:rPr>
        <w:t>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585107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585107">
        <w:rPr>
          <w:rFonts w:ascii="Book Antiqua" w:hAnsi="Book Antiqua"/>
          <w:i/>
          <w:iCs/>
          <w:lang w:val="es-ES_tradnl"/>
        </w:rPr>
        <w:t xml:space="preserve"> y Aponte Hernández</w:t>
      </w:r>
    </w:p>
    <w:p w14:paraId="238CBDB2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03F04B76" w14:textId="5BCA939E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212D00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3F9DD53F" w14:textId="27C2A97A" w:rsidR="008248B8" w:rsidRPr="008248B8" w:rsidRDefault="00A22A39" w:rsidP="00212D00">
      <w:pPr>
        <w:ind w:left="567" w:hanging="567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>ordenar a la Comisión 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8248B8">
        <w:rPr>
          <w:rFonts w:ascii="Book Antiqua" w:hAnsi="Book Antiqua"/>
          <w:lang w:val="es-ES_tradnl"/>
        </w:rPr>
        <w:t xml:space="preserve">Asuntos </w:t>
      </w:r>
      <w:r w:rsidR="008248B8" w:rsidRPr="009E3C98">
        <w:rPr>
          <w:rFonts w:ascii="Book Antiqua" w:hAnsi="Book Antiqua"/>
          <w:lang w:val="es-ES_tradnl"/>
        </w:rPr>
        <w:t>Federales</w:t>
      </w:r>
      <w:r w:rsidR="00C2154E">
        <w:rPr>
          <w:rFonts w:ascii="Book Antiqua" w:hAnsi="Book Antiqua"/>
          <w:lang w:val="es-ES_tradnl"/>
        </w:rPr>
        <w:t xml:space="preserve"> y Veteranos</w:t>
      </w:r>
      <w:r w:rsidR="00074FC6" w:rsidRPr="003302CE">
        <w:rPr>
          <w:rFonts w:ascii="Book Antiqua" w:hAnsi="Book Antiqua"/>
          <w:lang w:val="es-ES_tradnl"/>
        </w:rPr>
        <w:t xml:space="preserve"> de la Cámara de Represen</w:t>
      </w:r>
      <w:r w:rsidR="003302CE">
        <w:rPr>
          <w:rFonts w:ascii="Book Antiqua" w:hAnsi="Book Antiqua"/>
          <w:lang w:val="es-ES_tradnl"/>
        </w:rPr>
        <w:t>t</w:t>
      </w:r>
      <w:r w:rsidR="00074FC6" w:rsidRPr="003302CE">
        <w:rPr>
          <w:rFonts w:ascii="Book Antiqua" w:hAnsi="Book Antiqua"/>
          <w:lang w:val="es-ES_tradnl"/>
        </w:rPr>
        <w:t xml:space="preserve">antes de Puerto Rico a realizar una investigación </w:t>
      </w:r>
      <w:r w:rsidR="00074FC6" w:rsidRPr="003302CE">
        <w:rPr>
          <w:rFonts w:ascii="Book Antiqua" w:hAnsi="Book Antiqua"/>
          <w:bCs/>
          <w:szCs w:val="24"/>
          <w:lang w:val="es-ES_tradnl"/>
        </w:rPr>
        <w:t>sobre todo asunto</w:t>
      </w:r>
      <w:r w:rsidR="00793BDF">
        <w:rPr>
          <w:rFonts w:ascii="Book Antiqua" w:hAnsi="Book Antiqua"/>
          <w:bCs/>
          <w:szCs w:val="24"/>
          <w:lang w:val="es-ES_tradnl"/>
        </w:rPr>
        <w:t xml:space="preserve"> </w:t>
      </w:r>
      <w:r w:rsidR="008248B8" w:rsidRPr="008248B8">
        <w:rPr>
          <w:rFonts w:ascii="Book Antiqua" w:hAnsi="Book Antiqua"/>
          <w:bCs/>
          <w:szCs w:val="24"/>
          <w:lang w:val="es-PR"/>
        </w:rPr>
        <w:t xml:space="preserve">concerniente a las relaciones entre el Gobierno de Puerto Rico, el gobierno federal, los gobiernos de los demás territorios y los estados de los Estados Unidos de América y sus subdivisiones políticas; a los acuerdos y contratos intergubernamentales; con la participación de Puerto Rico y de la Cámara de Representantes en organizaciones públicas y privadas de carácter intergubernamental; al estudio de planes, organización y prestación de servicios ordenados por la “Ley de la Administración de Asuntos Federales”, así como a todas las oficinas y actividades de las instrumentalidades del Gobierno de Puerto Rico que se desarrollen fuera de Puerto Rico; a los servicios y el trato que prestan las agencias federales que operan en la Isla o que tienen jurisdicción sobre la prestación de esos servicios a residentes de Puerto Rico; a propuestas a agencias o entidades federales o internacionales para el establecimiento de programas o proyectos en la Isla. </w:t>
      </w:r>
    </w:p>
    <w:p w14:paraId="3177B3DA" w14:textId="75B1212A" w:rsidR="00A22A39" w:rsidRPr="003302CE" w:rsidRDefault="00A22A39" w:rsidP="00212D00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212D00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464EDD86" w14:textId="77777777" w:rsidR="00491817" w:rsidRDefault="00491817" w:rsidP="00212D00">
      <w:pPr>
        <w:ind w:firstLine="720"/>
        <w:jc w:val="both"/>
        <w:rPr>
          <w:rFonts w:ascii="Book Antiqua" w:hAnsi="Book Antiqua"/>
          <w:lang w:val="es-ES_tradnl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</w:t>
      </w:r>
      <w:r w:rsidRPr="0077793A">
        <w:rPr>
          <w:rFonts w:ascii="Book Antiqua" w:hAnsi="Book Antiqua"/>
          <w:lang w:val="es-PR"/>
        </w:rPr>
        <w:t xml:space="preserve">economía, entre otras tantas áreas son fundamentales para el desarrollo de todos los </w:t>
      </w:r>
      <w:r w:rsidRPr="003652AB">
        <w:rPr>
          <w:rFonts w:ascii="Book Antiqua" w:hAnsi="Book Antiqua"/>
          <w:lang w:val="es-ES_tradnl"/>
        </w:rPr>
        <w:t xml:space="preserve">ciudadanos.  </w:t>
      </w:r>
    </w:p>
    <w:p w14:paraId="26329EEB" w14:textId="77777777" w:rsidR="00212D00" w:rsidRPr="003652AB" w:rsidRDefault="00212D00" w:rsidP="00212D00">
      <w:pPr>
        <w:ind w:firstLine="720"/>
        <w:jc w:val="both"/>
        <w:rPr>
          <w:rFonts w:ascii="Book Antiqua" w:hAnsi="Book Antiqua"/>
          <w:lang w:val="es-ES_tradnl"/>
        </w:rPr>
      </w:pPr>
    </w:p>
    <w:p w14:paraId="01EEE63B" w14:textId="79639B6A" w:rsidR="003652AB" w:rsidRDefault="4500FBD2" w:rsidP="00212D00">
      <w:pPr>
        <w:ind w:firstLine="720"/>
        <w:jc w:val="both"/>
        <w:rPr>
          <w:rFonts w:ascii="Book Antiqua" w:hAnsi="Book Antiqua"/>
          <w:lang w:val="es-PR"/>
        </w:rPr>
      </w:pPr>
      <w:r w:rsidRPr="00585107">
        <w:rPr>
          <w:rFonts w:ascii="Book Antiqua" w:hAnsi="Book Antiqua"/>
          <w:lang w:val="es-PR"/>
        </w:rPr>
        <w:lastRenderedPageBreak/>
        <w:t xml:space="preserve">Puerto Rico se encuentra en un momento histórico, en el cual resulta indispensable atender asuntos de extrema importancia para el presente y futuro de todos los puertorriqueños.  Entre estos, se destaca la implementación de proyectos y programas de agencias federales que realizan labores en la Isla o que tienen inherencia directa en diversos servicios que se brindan a los residentes de Puerto Rico.   </w:t>
      </w:r>
    </w:p>
    <w:p w14:paraId="3B8A1A83" w14:textId="77777777" w:rsidR="00212D00" w:rsidRPr="00585107" w:rsidRDefault="00212D00" w:rsidP="00212D00">
      <w:pPr>
        <w:ind w:firstLine="720"/>
        <w:jc w:val="both"/>
        <w:rPr>
          <w:rFonts w:ascii="Book Antiqua" w:hAnsi="Book Antiqua"/>
          <w:lang w:val="es-PR"/>
        </w:rPr>
      </w:pPr>
    </w:p>
    <w:p w14:paraId="2909190B" w14:textId="05431404" w:rsidR="00644303" w:rsidRDefault="0047183A" w:rsidP="00212D0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5D1059">
        <w:rPr>
          <w:rFonts w:ascii="Book Antiqua" w:hAnsi="Book Antiqua"/>
          <w:szCs w:val="24"/>
          <w:lang w:val="es-ES_tradnl"/>
        </w:rPr>
        <w:t>Para</w:t>
      </w:r>
      <w:r w:rsidRPr="005D1059">
        <w:rPr>
          <w:rFonts w:ascii="Book Antiqua" w:hAnsi="Book Antiqua" w:cs="Arial"/>
          <w:color w:val="09090B"/>
          <w:szCs w:val="24"/>
          <w:shd w:val="clear" w:color="auto" w:fill="FFFFFF"/>
          <w:lang w:val="es-ES_tradnl"/>
        </w:rPr>
        <w:t xml:space="preserve"> poder determinar si es necesario que se tomen medidas legislativas que aseguren </w:t>
      </w:r>
      <w:r w:rsidRPr="005D1059">
        <w:rPr>
          <w:rFonts w:ascii="Book Antiqua" w:hAnsi="Book Antiqua"/>
          <w:szCs w:val="24"/>
          <w:lang w:val="es-ES_tradnl"/>
        </w:rPr>
        <w:t>el mejor uso de los fondos y contar con todos los beneficios a los que tienen derecho los residentes de la Isla como ciudadanos americanos, resulta</w:t>
      </w:r>
      <w:r w:rsidR="00F71906" w:rsidRPr="005D1059">
        <w:rPr>
          <w:rFonts w:ascii="Book Antiqua" w:hAnsi="Book Antiqua"/>
          <w:szCs w:val="24"/>
          <w:lang w:val="es-ES_tradnl"/>
        </w:rPr>
        <w:t xml:space="preserve"> necesario evaluar</w:t>
      </w:r>
      <w:r w:rsidR="003652AB" w:rsidRPr="005D1059">
        <w:rPr>
          <w:rFonts w:ascii="Book Antiqua" w:hAnsi="Book Antiqua"/>
          <w:szCs w:val="24"/>
          <w:lang w:val="es-ES_tradnl"/>
        </w:rPr>
        <w:t xml:space="preserve"> </w:t>
      </w:r>
      <w:r w:rsidR="005D1059">
        <w:rPr>
          <w:rFonts w:ascii="Book Antiqua" w:hAnsi="Book Antiqua"/>
          <w:szCs w:val="24"/>
          <w:lang w:val="es-ES_tradnl"/>
        </w:rPr>
        <w:t>continuamente</w:t>
      </w:r>
      <w:r w:rsidR="00F71906" w:rsidRPr="005D1059">
        <w:rPr>
          <w:rFonts w:ascii="Book Antiqua" w:hAnsi="Book Antiqua"/>
          <w:szCs w:val="24"/>
          <w:lang w:val="es-ES_tradnl"/>
        </w:rPr>
        <w:t xml:space="preserve"> </w:t>
      </w:r>
      <w:r w:rsidR="005526CA" w:rsidRPr="005D1059">
        <w:rPr>
          <w:rFonts w:ascii="Book Antiqua" w:hAnsi="Book Antiqua"/>
          <w:szCs w:val="24"/>
          <w:lang w:val="es-ES_tradnl"/>
        </w:rPr>
        <w:t>los</w:t>
      </w:r>
      <w:r w:rsidR="00F71906" w:rsidRPr="005D1059">
        <w:rPr>
          <w:rFonts w:ascii="Book Antiqua" w:hAnsi="Book Antiqua"/>
          <w:szCs w:val="24"/>
          <w:lang w:val="es-ES_tradnl"/>
        </w:rPr>
        <w:t xml:space="preserve"> esfuerzos</w:t>
      </w:r>
      <w:r w:rsidR="00E63EBF" w:rsidRPr="005D1059">
        <w:rPr>
          <w:rFonts w:ascii="Book Antiqua" w:hAnsi="Book Antiqua"/>
          <w:szCs w:val="24"/>
          <w:lang w:val="es-ES_tradnl"/>
        </w:rPr>
        <w:t xml:space="preserve"> y las iniciativas ejecutivas y legislativas federales que tengan efecto sobre Puerto Rico y </w:t>
      </w:r>
      <w:r w:rsidRPr="005D1059">
        <w:rPr>
          <w:rFonts w:ascii="Book Antiqua" w:hAnsi="Book Antiqua"/>
          <w:szCs w:val="24"/>
          <w:lang w:val="es-ES_tradnl"/>
        </w:rPr>
        <w:t>nuestras</w:t>
      </w:r>
      <w:r w:rsidR="00E63EBF" w:rsidRPr="005D1059">
        <w:rPr>
          <w:rFonts w:ascii="Book Antiqua" w:hAnsi="Book Antiqua"/>
          <w:szCs w:val="24"/>
          <w:lang w:val="es-ES_tradnl"/>
        </w:rPr>
        <w:t xml:space="preserve"> relaciones federales con el resto de los Estados Unidos.  </w:t>
      </w:r>
      <w:r w:rsidR="001D0B89" w:rsidRPr="005D1059">
        <w:rPr>
          <w:rFonts w:ascii="Book Antiqua" w:hAnsi="Book Antiqua"/>
          <w:szCs w:val="24"/>
          <w:lang w:val="es-ES_tradnl"/>
        </w:rPr>
        <w:t xml:space="preserve">Asimismo, resulta pertinente </w:t>
      </w:r>
      <w:r w:rsidRPr="005D1059">
        <w:rPr>
          <w:rFonts w:ascii="Book Antiqua" w:hAnsi="Book Antiqua"/>
          <w:szCs w:val="24"/>
          <w:lang w:val="es-ES_tradnl"/>
        </w:rPr>
        <w:t>estudiar</w:t>
      </w:r>
      <w:r w:rsidR="001D0B89" w:rsidRPr="005D1059">
        <w:rPr>
          <w:rFonts w:ascii="Book Antiqua" w:hAnsi="Book Antiqua"/>
          <w:szCs w:val="24"/>
          <w:lang w:val="es-ES_tradnl"/>
        </w:rPr>
        <w:t xml:space="preserve"> el trabajo y la prestación de servicios de las oficinas y actividades del Gobierno y sus </w:t>
      </w:r>
      <w:r w:rsidRPr="005D1059">
        <w:rPr>
          <w:rFonts w:ascii="Book Antiqua" w:hAnsi="Book Antiqua"/>
          <w:szCs w:val="24"/>
          <w:lang w:val="es-ES_tradnl"/>
        </w:rPr>
        <w:t>instrumentalidades</w:t>
      </w:r>
      <w:r w:rsidR="001D0B89" w:rsidRPr="005D1059">
        <w:rPr>
          <w:rFonts w:ascii="Book Antiqua" w:hAnsi="Book Antiqua"/>
          <w:szCs w:val="24"/>
          <w:lang w:val="es-ES_tradnl"/>
        </w:rPr>
        <w:t xml:space="preserve"> que ubiquen</w:t>
      </w:r>
      <w:r w:rsidR="001D0B89">
        <w:rPr>
          <w:rFonts w:ascii="Book Antiqua" w:hAnsi="Book Antiqua"/>
          <w:szCs w:val="24"/>
          <w:lang w:val="es-ES_tradnl"/>
        </w:rPr>
        <w:t xml:space="preserve"> fuera de la jurisdicción de Puerto Rico. </w:t>
      </w:r>
    </w:p>
    <w:p w14:paraId="6353808D" w14:textId="77777777" w:rsidR="00212D00" w:rsidRDefault="00212D00" w:rsidP="00212D0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B4FA69A" w14:textId="6735AAD4" w:rsidR="00491817" w:rsidRDefault="00491817" w:rsidP="00212D0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0" w:name="_Hlk184305765"/>
      <w:r w:rsidRPr="00FD4E14">
        <w:rPr>
          <w:rFonts w:ascii="Book Antiqua" w:hAnsi="Book Antiqua" w:cs="Helvetica"/>
          <w:szCs w:val="24"/>
          <w:lang w:val="es-ES_tradnl"/>
        </w:rPr>
        <w:t>Estamos en un momento crucial en el que es imprescindible darle un giro en la dirección</w:t>
      </w:r>
      <w:r w:rsidRPr="00FD4E14">
        <w:rPr>
          <w:rFonts w:ascii="Book Antiqua" w:hAnsi="Book Antiqua" w:cs="Helvetica"/>
          <w:szCs w:val="24"/>
          <w:lang w:val="es-PR"/>
        </w:rPr>
        <w:t xml:space="preserve"> correcta a la forma en que el Estado responsablemente debe responder a sus constituyentes.</w:t>
      </w:r>
      <w:r w:rsidR="00D96541" w:rsidRPr="00FD4E14">
        <w:rPr>
          <w:rFonts w:ascii="Book Antiqua" w:hAnsi="Book Antiqua" w:cs="Helvetica"/>
          <w:szCs w:val="24"/>
          <w:lang w:val="es-PR"/>
        </w:rPr>
        <w:t xml:space="preserve"> </w:t>
      </w:r>
      <w:r w:rsidRPr="00FD4E14">
        <w:rPr>
          <w:rFonts w:ascii="Book Antiqua" w:hAnsi="Book Antiqua"/>
          <w:szCs w:val="24"/>
          <w:lang w:val="es-PR"/>
        </w:rPr>
        <w:t xml:space="preserve"> Por tal motivo, la Cámara de Representantes entiende que es menester impostergable que esta Comisión lleve a cabo los estudios e investigaciones que se</w:t>
      </w:r>
      <w:r w:rsidRPr="3D1DBD34">
        <w:rPr>
          <w:rFonts w:ascii="Book Antiqua" w:hAnsi="Book Antiqua"/>
          <w:lang w:val="es-PR"/>
        </w:rPr>
        <w:t xml:space="preserve"> ordenan en esta Resolución, de</w:t>
      </w:r>
      <w:r w:rsidR="007F2EC2">
        <w:rPr>
          <w:rFonts w:ascii="Book Antiqua" w:hAnsi="Book Antiqu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>tal forma que se puedan hacer las recomendaciones pertinentes a todos los organismos que componen las tres ramas de gobierno.</w:t>
      </w:r>
    </w:p>
    <w:p w14:paraId="5E94057E" w14:textId="77777777" w:rsidR="00212D00" w:rsidRPr="00903E28" w:rsidRDefault="00212D00" w:rsidP="00212D0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28359763" w14:textId="32F0B049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654250D1" w:rsidR="009E3C98" w:rsidRPr="008248B8" w:rsidRDefault="00A22A39" w:rsidP="009E3C98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Sección 1.-</w:t>
      </w:r>
      <w:r w:rsidR="00F44DC8" w:rsidRPr="003302CE">
        <w:rPr>
          <w:rFonts w:ascii="Book Antiqua" w:hAnsi="Book Antiqua"/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 xml:space="preserve">Ordenar a la Comisión </w:t>
      </w:r>
      <w:r w:rsidR="007D0A0C" w:rsidRPr="003302CE">
        <w:rPr>
          <w:rFonts w:ascii="Book Antiqua" w:hAnsi="Book Antiqua"/>
          <w:lang w:val="es-ES_tradnl"/>
        </w:rPr>
        <w:t>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9E3C98">
        <w:rPr>
          <w:rFonts w:ascii="Book Antiqua" w:hAnsi="Book Antiqua"/>
          <w:lang w:val="es-ES_tradnl"/>
        </w:rPr>
        <w:t>Asuntos Federales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FC764A">
        <w:rPr>
          <w:rFonts w:ascii="Book Antiqua" w:hAnsi="Book Antiqua"/>
          <w:lang w:val="es-ES_tradnl"/>
        </w:rPr>
        <w:t xml:space="preserve">y Veteranos </w:t>
      </w:r>
      <w:r w:rsidR="00074FC6" w:rsidRPr="003302CE">
        <w:rPr>
          <w:rFonts w:ascii="Book Antiqua" w:hAnsi="Book Antiqua"/>
          <w:lang w:val="es-ES_tradnl"/>
        </w:rPr>
        <w:t xml:space="preserve">a realizar una </w:t>
      </w:r>
      <w:r w:rsidR="003302CE" w:rsidRPr="003302CE">
        <w:rPr>
          <w:rFonts w:ascii="Book Antiqua" w:hAnsi="Book Antiqua"/>
          <w:lang w:val="es-ES_tradnl"/>
        </w:rPr>
        <w:t>investigación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074FC6" w:rsidRPr="003302CE">
        <w:rPr>
          <w:rFonts w:ascii="Book Antiqua" w:hAnsi="Book Antiqua"/>
          <w:bCs/>
          <w:szCs w:val="24"/>
          <w:lang w:val="es-ES_tradnl"/>
        </w:rPr>
        <w:t xml:space="preserve">sobre todo </w:t>
      </w:r>
      <w:r w:rsidR="009E3C98" w:rsidRPr="008248B8">
        <w:rPr>
          <w:rFonts w:ascii="Book Antiqua" w:hAnsi="Book Antiqua"/>
          <w:bCs/>
          <w:szCs w:val="24"/>
          <w:lang w:val="es-PR"/>
        </w:rPr>
        <w:t xml:space="preserve">concerniente a las relaciones entre el Gobierno de Puerto Rico, el gobierno federal, los gobiernos de los demás territorios y los estados de los Estados Unidos de América y sus subdivisiones políticas; a los acuerdos y contratos intergubernamentales; con la participación de Puerto Rico y de la Cámara de Representantes en organizaciones públicas y privadas de carácter intergubernamental; al estudio de planes, organización y prestación de servicios ordenados por la “Ley de la Administración de Asuntos Federales”, así como a todas las oficinas y actividades de las instrumentalidades del Gobierno de Puerto Rico que se desarrollen fuera de Puerto Rico; a los servicios y el trato que prestan las agencias federales que operan en la Isla o que </w:t>
      </w:r>
      <w:r w:rsidR="009E3C98" w:rsidRPr="008248B8">
        <w:rPr>
          <w:rFonts w:ascii="Book Antiqua" w:hAnsi="Book Antiqua"/>
          <w:bCs/>
          <w:szCs w:val="24"/>
          <w:lang w:val="es-PR"/>
        </w:rPr>
        <w:lastRenderedPageBreak/>
        <w:t xml:space="preserve">tienen jurisdicción sobre la prestación de esos servicios a residentes de Puerto Rico; a propuestas a agencias o entidades federales o internacionales para el establecimiento de programas o proyectos en la Isla. </w:t>
      </w:r>
    </w:p>
    <w:p w14:paraId="7B10F0F7" w14:textId="56A8FCC7" w:rsidR="00A20194" w:rsidRPr="003302C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7E79DF77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4.- </w:t>
      </w:r>
      <w:r w:rsidR="001A37A5" w:rsidRPr="003302C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3302CE">
        <w:rPr>
          <w:rFonts w:ascii="Book Antiqua" w:hAnsi="Book Antiqua"/>
          <w:lang w:val="es-ES_tradnl"/>
        </w:rPr>
        <w:t xml:space="preserve">la </w:t>
      </w:r>
      <w:r w:rsidR="00E774AF" w:rsidRPr="003302CE">
        <w:rPr>
          <w:rFonts w:ascii="Book Antiqua" w:hAnsi="Book Antiqua"/>
          <w:lang w:val="es-ES_tradnl"/>
        </w:rPr>
        <w:t xml:space="preserve">Vigésima </w:t>
      </w:r>
      <w:r w:rsidRPr="003302CE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EF07C" w14:textId="77777777" w:rsidR="006A14A2" w:rsidRDefault="006A14A2">
      <w:r>
        <w:separator/>
      </w:r>
    </w:p>
  </w:endnote>
  <w:endnote w:type="continuationSeparator" w:id="0">
    <w:p w14:paraId="423EBA79" w14:textId="77777777" w:rsidR="006A14A2" w:rsidRDefault="006A1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E23E0" w14:textId="77777777" w:rsidR="006A14A2" w:rsidRDefault="006A14A2">
      <w:r>
        <w:separator/>
      </w:r>
    </w:p>
  </w:footnote>
  <w:footnote w:type="continuationSeparator" w:id="0">
    <w:p w14:paraId="3FEB32B5" w14:textId="77777777" w:rsidR="006A14A2" w:rsidRDefault="006A1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74FC6"/>
    <w:rsid w:val="000847AA"/>
    <w:rsid w:val="00095AE1"/>
    <w:rsid w:val="000A18FB"/>
    <w:rsid w:val="000A6B6C"/>
    <w:rsid w:val="000B0DBB"/>
    <w:rsid w:val="000D2889"/>
    <w:rsid w:val="000D2B7B"/>
    <w:rsid w:val="00111E71"/>
    <w:rsid w:val="00127C6A"/>
    <w:rsid w:val="001363FE"/>
    <w:rsid w:val="00143052"/>
    <w:rsid w:val="00162962"/>
    <w:rsid w:val="0017132B"/>
    <w:rsid w:val="001A37A5"/>
    <w:rsid w:val="001A76AD"/>
    <w:rsid w:val="001D0B89"/>
    <w:rsid w:val="001F4CA3"/>
    <w:rsid w:val="001F612A"/>
    <w:rsid w:val="00211396"/>
    <w:rsid w:val="00212D00"/>
    <w:rsid w:val="00226AE6"/>
    <w:rsid w:val="00245B34"/>
    <w:rsid w:val="00263355"/>
    <w:rsid w:val="00273792"/>
    <w:rsid w:val="00285D6B"/>
    <w:rsid w:val="002946B7"/>
    <w:rsid w:val="002B6A94"/>
    <w:rsid w:val="002D4AC8"/>
    <w:rsid w:val="002E385F"/>
    <w:rsid w:val="00304075"/>
    <w:rsid w:val="00320D78"/>
    <w:rsid w:val="003302CE"/>
    <w:rsid w:val="00354230"/>
    <w:rsid w:val="003652AB"/>
    <w:rsid w:val="00380FE5"/>
    <w:rsid w:val="003924DD"/>
    <w:rsid w:val="00394FCB"/>
    <w:rsid w:val="003963F4"/>
    <w:rsid w:val="003B2DBB"/>
    <w:rsid w:val="003B5254"/>
    <w:rsid w:val="003B75A6"/>
    <w:rsid w:val="003C55C0"/>
    <w:rsid w:val="003F1675"/>
    <w:rsid w:val="004061CA"/>
    <w:rsid w:val="00415689"/>
    <w:rsid w:val="004423EB"/>
    <w:rsid w:val="004440CB"/>
    <w:rsid w:val="0045678C"/>
    <w:rsid w:val="00463473"/>
    <w:rsid w:val="00467F99"/>
    <w:rsid w:val="004713D2"/>
    <w:rsid w:val="0047183A"/>
    <w:rsid w:val="00491817"/>
    <w:rsid w:val="00492F4E"/>
    <w:rsid w:val="004D3C40"/>
    <w:rsid w:val="004E5AEE"/>
    <w:rsid w:val="00521639"/>
    <w:rsid w:val="00532BB7"/>
    <w:rsid w:val="005332E4"/>
    <w:rsid w:val="0053550C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6210DC"/>
    <w:rsid w:val="0064349D"/>
    <w:rsid w:val="00644303"/>
    <w:rsid w:val="00653EED"/>
    <w:rsid w:val="00685549"/>
    <w:rsid w:val="00687437"/>
    <w:rsid w:val="006A14A2"/>
    <w:rsid w:val="006A7788"/>
    <w:rsid w:val="006B7365"/>
    <w:rsid w:val="006C2D81"/>
    <w:rsid w:val="006C7DF8"/>
    <w:rsid w:val="00710307"/>
    <w:rsid w:val="0072097D"/>
    <w:rsid w:val="00723209"/>
    <w:rsid w:val="00750FC8"/>
    <w:rsid w:val="007533D0"/>
    <w:rsid w:val="00755069"/>
    <w:rsid w:val="007664D9"/>
    <w:rsid w:val="0077639B"/>
    <w:rsid w:val="0077793A"/>
    <w:rsid w:val="0078014A"/>
    <w:rsid w:val="00793BDF"/>
    <w:rsid w:val="007B0660"/>
    <w:rsid w:val="007B19F1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50256"/>
    <w:rsid w:val="00866D69"/>
    <w:rsid w:val="00891545"/>
    <w:rsid w:val="0093686F"/>
    <w:rsid w:val="00942FD4"/>
    <w:rsid w:val="00951997"/>
    <w:rsid w:val="00990352"/>
    <w:rsid w:val="009C2609"/>
    <w:rsid w:val="009E3C98"/>
    <w:rsid w:val="00A03405"/>
    <w:rsid w:val="00A12984"/>
    <w:rsid w:val="00A1528A"/>
    <w:rsid w:val="00A20194"/>
    <w:rsid w:val="00A22A39"/>
    <w:rsid w:val="00A305BE"/>
    <w:rsid w:val="00A33918"/>
    <w:rsid w:val="00A7629F"/>
    <w:rsid w:val="00A97479"/>
    <w:rsid w:val="00AA0E19"/>
    <w:rsid w:val="00AA56F4"/>
    <w:rsid w:val="00AB2A2B"/>
    <w:rsid w:val="00AB7AF6"/>
    <w:rsid w:val="00AF0CEE"/>
    <w:rsid w:val="00B34806"/>
    <w:rsid w:val="00B55CC9"/>
    <w:rsid w:val="00B667AD"/>
    <w:rsid w:val="00B84C38"/>
    <w:rsid w:val="00B86C00"/>
    <w:rsid w:val="00B947F6"/>
    <w:rsid w:val="00BF16AA"/>
    <w:rsid w:val="00C2154E"/>
    <w:rsid w:val="00C25DF1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462"/>
    <w:rsid w:val="00D74714"/>
    <w:rsid w:val="00D76468"/>
    <w:rsid w:val="00D82F3F"/>
    <w:rsid w:val="00D921C6"/>
    <w:rsid w:val="00D958C2"/>
    <w:rsid w:val="00D96541"/>
    <w:rsid w:val="00DA54E2"/>
    <w:rsid w:val="00E04AB5"/>
    <w:rsid w:val="00E21975"/>
    <w:rsid w:val="00E426FC"/>
    <w:rsid w:val="00E50EEA"/>
    <w:rsid w:val="00E52F58"/>
    <w:rsid w:val="00E63EBF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71906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12</TotalTime>
  <Pages>3</Pages>
  <Words>826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Bárbara Sierra Nieves</cp:lastModifiedBy>
  <cp:revision>4</cp:revision>
  <cp:lastPrinted>2025-01-31T19:32:00Z</cp:lastPrinted>
  <dcterms:created xsi:type="dcterms:W3CDTF">2025-01-31T16:21:00Z</dcterms:created>
  <dcterms:modified xsi:type="dcterms:W3CDTF">2025-01-31T19:57:00Z</dcterms:modified>
</cp:coreProperties>
</file>