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E95ED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531042" w:rsidRDefault="00A22A39" w:rsidP="00E95ED9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DCF578A" w:rsidR="00A22A39" w:rsidRDefault="27861338" w:rsidP="00E95ED9">
      <w:pPr>
        <w:pStyle w:val="Title2"/>
        <w:rPr>
          <w:rFonts w:ascii="Book Antiqua" w:hAnsi="Book Antiqua"/>
          <w:lang w:val="es-ES"/>
        </w:rPr>
      </w:pPr>
      <w:r w:rsidRPr="27861338">
        <w:rPr>
          <w:rFonts w:ascii="Book Antiqua" w:hAnsi="Book Antiqua"/>
          <w:lang w:val="es-ES"/>
        </w:rPr>
        <w:t xml:space="preserve">20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ma</w:t>
      </w:r>
      <w:proofErr w:type="spellEnd"/>
      <w:r w:rsidR="00E774AF" w:rsidRPr="008248B8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Asamblea</w:t>
      </w:r>
      <w:r w:rsidR="00E774AF" w:rsidRPr="008248B8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 xml:space="preserve">1 </w:t>
      </w:r>
      <w:proofErr w:type="spellStart"/>
      <w:r w:rsidRPr="27861338">
        <w:rPr>
          <w:rFonts w:ascii="Book Antiqua" w:hAnsi="Book Antiqua"/>
          <w:vertAlign w:val="superscript"/>
          <w:lang w:val="es-ES"/>
        </w:rPr>
        <w:t>ra</w:t>
      </w:r>
      <w:proofErr w:type="spellEnd"/>
      <w:r w:rsidR="00E774AF" w:rsidRPr="008248B8">
        <w:rPr>
          <w:lang w:val="es-PR"/>
        </w:rPr>
        <w:tab/>
      </w:r>
      <w:r w:rsidRPr="27861338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E95ED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E95ED9">
      <w:pPr>
        <w:rPr>
          <w:lang w:val="es-ES_tradnl"/>
        </w:rPr>
      </w:pPr>
    </w:p>
    <w:p w14:paraId="622705C1" w14:textId="77777777" w:rsidR="00A22A39" w:rsidRDefault="00A22A39" w:rsidP="00E95ED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018CFE5" w14:textId="77777777" w:rsidR="00E95ED9" w:rsidRPr="00531042" w:rsidRDefault="00E95ED9" w:rsidP="00E95ED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12E4E267" w:rsidR="00A22A39" w:rsidRDefault="00A22A39" w:rsidP="00E95ED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F04D87">
        <w:rPr>
          <w:rFonts w:ascii="Book Antiqua" w:hAnsi="Book Antiqua"/>
          <w:b/>
          <w:sz w:val="52"/>
          <w:lang w:val="es-ES_tradnl"/>
        </w:rPr>
        <w:t>96</w:t>
      </w:r>
    </w:p>
    <w:p w14:paraId="2003EEF6" w14:textId="77777777" w:rsidR="00E95ED9" w:rsidRPr="00E95ED9" w:rsidRDefault="00E95ED9" w:rsidP="00E95ED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C99F24D" w:rsidR="00A22A39" w:rsidRDefault="00F04D87" w:rsidP="00E95ED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31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0FDD7638" w14:textId="77777777" w:rsidR="00E95ED9" w:rsidRDefault="00E95ED9" w:rsidP="00E95ED9">
      <w:pPr>
        <w:jc w:val="center"/>
        <w:rPr>
          <w:rFonts w:ascii="Book Antiqua" w:hAnsi="Book Antiqua"/>
          <w:lang w:val="es-ES_tradnl"/>
        </w:rPr>
      </w:pPr>
    </w:p>
    <w:p w14:paraId="3A345010" w14:textId="57B267A6" w:rsidR="00A22A39" w:rsidRDefault="00A22A39" w:rsidP="00E95ED9">
      <w:pPr>
        <w:jc w:val="center"/>
        <w:rPr>
          <w:rFonts w:ascii="Book Antiqua" w:hAnsi="Book Antiqua"/>
          <w:i/>
          <w:iCs/>
          <w:lang w:val="es-PR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F1612A">
        <w:rPr>
          <w:rFonts w:ascii="Book Antiqua" w:hAnsi="Book Antiqua"/>
          <w:lang w:val="es-ES_tradnl"/>
        </w:rPr>
        <w:t xml:space="preserve">los </w:t>
      </w:r>
      <w:r w:rsidR="00A20194">
        <w:rPr>
          <w:rFonts w:ascii="Book Antiqua" w:hAnsi="Book Antiqua"/>
          <w:lang w:val="es-ES_tradnl"/>
        </w:rPr>
        <w:t>representante</w:t>
      </w:r>
      <w:r w:rsidR="00F1612A">
        <w:rPr>
          <w:rFonts w:ascii="Book Antiqua" w:hAnsi="Book Antiqua"/>
          <w:lang w:val="es-ES_tradnl"/>
        </w:rPr>
        <w:t>s</w:t>
      </w:r>
      <w:r w:rsidR="00A20194">
        <w:rPr>
          <w:rFonts w:ascii="Book Antiqua" w:hAnsi="Book Antiqua"/>
          <w:lang w:val="es-ES_tradnl"/>
        </w:rPr>
        <w:t xml:space="preserve">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  <w:r w:rsidR="00DD6FBD">
        <w:rPr>
          <w:rFonts w:ascii="Book Antiqua" w:hAnsi="Book Antiqua"/>
          <w:i/>
          <w:iCs/>
          <w:lang w:val="es-ES_tradnl"/>
        </w:rPr>
        <w:t xml:space="preserve"> y </w:t>
      </w:r>
      <w:r w:rsidR="00DD6FBD" w:rsidRPr="00DD6FBD">
        <w:rPr>
          <w:rFonts w:ascii="Book Antiqua" w:hAnsi="Book Antiqua"/>
          <w:i/>
          <w:iCs/>
          <w:lang w:val="es-PR"/>
        </w:rPr>
        <w:t>Estéve</w:t>
      </w:r>
      <w:r w:rsidR="00BD1D95">
        <w:rPr>
          <w:rFonts w:ascii="Book Antiqua" w:hAnsi="Book Antiqua"/>
          <w:i/>
          <w:iCs/>
          <w:lang w:val="es-PR"/>
        </w:rPr>
        <w:t>z</w:t>
      </w:r>
      <w:r w:rsidR="00DD6FBD" w:rsidRPr="00DD6FBD">
        <w:rPr>
          <w:rFonts w:ascii="Book Antiqua" w:hAnsi="Book Antiqua"/>
          <w:i/>
          <w:iCs/>
          <w:lang w:val="es-PR"/>
        </w:rPr>
        <w:t xml:space="preserve"> Vélez</w:t>
      </w:r>
    </w:p>
    <w:p w14:paraId="062B2921" w14:textId="77777777" w:rsidR="00E95ED9" w:rsidRPr="00DD6FBD" w:rsidRDefault="00E95ED9" w:rsidP="00E95ED9">
      <w:pPr>
        <w:jc w:val="center"/>
        <w:rPr>
          <w:rFonts w:ascii="Book Antiqua" w:hAnsi="Book Antiqua"/>
          <w:lang w:val="es-PR"/>
        </w:rPr>
      </w:pPr>
    </w:p>
    <w:p w14:paraId="03F04B76" w14:textId="3217271D" w:rsidR="00A22A39" w:rsidRDefault="00A22A39" w:rsidP="00E95ED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E95ED9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E95ED9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E95ED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Pr="00D4490D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3F9DD53F" w14:textId="46BB692A" w:rsidR="008248B8" w:rsidRPr="00BD3281" w:rsidRDefault="00A22A39" w:rsidP="00531042">
      <w:pPr>
        <w:ind w:left="567" w:hanging="567"/>
        <w:jc w:val="both"/>
        <w:rPr>
          <w:rFonts w:ascii="Book Antiqua" w:hAnsi="Book Antiqua"/>
          <w:bCs/>
          <w:szCs w:val="24"/>
          <w:lang w:val="es-ES_tradnl"/>
        </w:rPr>
      </w:pPr>
      <w:r w:rsidRPr="00BD3281">
        <w:rPr>
          <w:rFonts w:ascii="Book Antiqua" w:hAnsi="Book Antiqua"/>
          <w:lang w:val="es-ES_tradnl"/>
        </w:rPr>
        <w:t>Para</w:t>
      </w:r>
      <w:r w:rsidR="00A20194" w:rsidRPr="00BD3281">
        <w:rPr>
          <w:lang w:val="es-ES_tradnl"/>
        </w:rPr>
        <w:t xml:space="preserve"> </w:t>
      </w:r>
      <w:r w:rsidR="00A20194" w:rsidRPr="00BD3281">
        <w:rPr>
          <w:rFonts w:ascii="Book Antiqua" w:hAnsi="Book Antiqua"/>
          <w:lang w:val="es-ES_tradnl"/>
        </w:rPr>
        <w:t xml:space="preserve">ordenar a la Comisión </w:t>
      </w:r>
      <w:r w:rsidR="007E133B" w:rsidRPr="00BD3281">
        <w:rPr>
          <w:rFonts w:ascii="Book Antiqua" w:hAnsi="Book Antiqua"/>
          <w:lang w:val="es-ES_tradnl"/>
        </w:rPr>
        <w:t xml:space="preserve">de </w:t>
      </w:r>
      <w:r w:rsidR="00317523" w:rsidRPr="00BD3281">
        <w:rPr>
          <w:rFonts w:ascii="Book Antiqua" w:hAnsi="Book Antiqua"/>
          <w:lang w:val="es-ES_tradnl"/>
        </w:rPr>
        <w:t>Pequeños y Medianos Negocios</w:t>
      </w:r>
      <w:r w:rsidR="00074FC6" w:rsidRPr="00BD3281">
        <w:rPr>
          <w:rFonts w:ascii="Book Antiqua" w:hAnsi="Book Antiqua"/>
          <w:lang w:val="es-ES_tradnl"/>
        </w:rPr>
        <w:t xml:space="preserve"> de la Cámara de Represen</w:t>
      </w:r>
      <w:r w:rsidR="003302CE" w:rsidRPr="00BD3281">
        <w:rPr>
          <w:rFonts w:ascii="Book Antiqua" w:hAnsi="Book Antiqua"/>
          <w:lang w:val="es-ES_tradnl"/>
        </w:rPr>
        <w:t>t</w:t>
      </w:r>
      <w:r w:rsidR="00074FC6" w:rsidRPr="00BD3281">
        <w:rPr>
          <w:rFonts w:ascii="Book Antiqua" w:hAnsi="Book Antiqua"/>
          <w:lang w:val="es-ES_tradnl"/>
        </w:rPr>
        <w:t xml:space="preserve">antes de Puerto Rico a realizar una investigación </w:t>
      </w:r>
      <w:r w:rsidR="00317523" w:rsidRPr="00BD3281">
        <w:rPr>
          <w:rFonts w:ascii="Book Antiqua" w:hAnsi="Book Antiqua"/>
          <w:bCs/>
          <w:szCs w:val="24"/>
          <w:lang w:val="es-ES_tradnl"/>
        </w:rPr>
        <w:t>sobre todo asunto relacionado con programas, planes y proyectos estratégicos afines con el desarrollo y promoción económica y financiera de los pequeños y medianos negocios; la promoción y progreso de los pequeños y medianos comercios, incluyendo procurar la asistencia técnica y adiestramiento; el intercambio comercial de los pequeños y medianos negocios; el mercadeo local y su competencia; los incentivos y financiamiento de los pequeños y medianos negocios; la prioridades comerciales e industriales, cónsonos con el desarrollo mercantil;  el intercambio y competencia comercial local de los pequeños y medianos negocios, interestatal o con otras jurisdicciones fuera de Estados Unidos</w:t>
      </w:r>
      <w:r w:rsidR="00F96C95" w:rsidRPr="00BD3281">
        <w:rPr>
          <w:rFonts w:ascii="Book Antiqua" w:hAnsi="Book Antiqua"/>
          <w:bCs/>
          <w:szCs w:val="24"/>
          <w:lang w:val="es-ES_tradnl"/>
        </w:rPr>
        <w:t>.</w:t>
      </w:r>
    </w:p>
    <w:p w14:paraId="3177B3DA" w14:textId="75B1212A" w:rsidR="00A22A39" w:rsidRPr="00BD3281" w:rsidRDefault="00A22A39" w:rsidP="00531042">
      <w:pPr>
        <w:ind w:left="851" w:hanging="491"/>
        <w:jc w:val="both"/>
        <w:rPr>
          <w:rFonts w:ascii="Book Antiqua" w:hAnsi="Book Antiqua"/>
          <w:lang w:val="es-ES_tradnl"/>
        </w:rPr>
      </w:pPr>
    </w:p>
    <w:p w14:paraId="583B76E7" w14:textId="77777777" w:rsidR="00A22A39" w:rsidRDefault="00A22A39" w:rsidP="00531042">
      <w:pPr>
        <w:ind w:firstLine="360"/>
        <w:jc w:val="center"/>
        <w:rPr>
          <w:rFonts w:ascii="Book Antiqua" w:hAnsi="Book Antiqua"/>
          <w:lang w:val="es-ES_tradnl"/>
        </w:rPr>
      </w:pPr>
      <w:r w:rsidRPr="00BD3281">
        <w:rPr>
          <w:rFonts w:ascii="Book Antiqua" w:hAnsi="Book Antiqua"/>
          <w:lang w:val="es-ES_tradnl"/>
        </w:rPr>
        <w:t>EXPOSICIÓN DE MOTIVOS</w:t>
      </w:r>
    </w:p>
    <w:p w14:paraId="6A512ACF" w14:textId="77777777" w:rsidR="00531042" w:rsidRPr="00BD3281" w:rsidRDefault="00531042" w:rsidP="00531042">
      <w:pPr>
        <w:ind w:firstLine="360"/>
        <w:jc w:val="center"/>
        <w:rPr>
          <w:rFonts w:ascii="Book Antiqua" w:hAnsi="Book Antiqua"/>
          <w:lang w:val="es-ES_tradnl"/>
        </w:rPr>
      </w:pPr>
    </w:p>
    <w:p w14:paraId="1BB7A82C" w14:textId="66CA1EFA" w:rsidR="00FB47FC" w:rsidRPr="00F75309" w:rsidRDefault="00491817" w:rsidP="00531042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BD3281">
        <w:rPr>
          <w:rFonts w:ascii="Book Antiqua" w:hAnsi="Book Antiqua"/>
          <w:lang w:val="es-ES_tradnl"/>
        </w:rPr>
        <w:t>La misión del Estado en la sociedad moderna es garantizar a sus constituyentes el</w:t>
      </w:r>
      <w:r w:rsidRPr="00D4490D">
        <w:rPr>
          <w:rFonts w:ascii="Book Antiqua" w:hAnsi="Book Antiqua"/>
          <w:lang w:val="es-ES_tradnl"/>
        </w:rPr>
        <w:t xml:space="preserve"> más alto grado de calidad de vida posible. La salud, la educación, la seguridad, la </w:t>
      </w:r>
      <w:r w:rsidRPr="00F75309">
        <w:rPr>
          <w:rFonts w:ascii="Book Antiqua" w:hAnsi="Book Antiqua"/>
          <w:lang w:val="es-ES_tradnl"/>
        </w:rPr>
        <w:t xml:space="preserve">economía, entre otras tantas áreas son fundamentales para el desarrollo de todos los </w:t>
      </w:r>
      <w:r w:rsidRPr="00F75309">
        <w:rPr>
          <w:rFonts w:ascii="Book Antiqua" w:hAnsi="Book Antiqua"/>
          <w:szCs w:val="24"/>
          <w:lang w:val="es-ES_tradnl"/>
        </w:rPr>
        <w:t xml:space="preserve">ciudadanos.  </w:t>
      </w:r>
    </w:p>
    <w:p w14:paraId="6F21F5C4" w14:textId="77777777" w:rsidR="00F75309" w:rsidRPr="00F75309" w:rsidRDefault="00F75309" w:rsidP="00531042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6765BF4" w14:textId="77777777" w:rsidR="00310C9E" w:rsidRPr="00F04D87" w:rsidRDefault="36284EEA" w:rsidP="00531042">
      <w:pPr>
        <w:ind w:firstLine="720"/>
        <w:jc w:val="both"/>
        <w:rPr>
          <w:rFonts w:ascii="Book Antiqua" w:hAnsi="Book Antiqua"/>
          <w:lang w:val="es-PR"/>
        </w:rPr>
      </w:pPr>
      <w:r w:rsidRPr="00F04D87">
        <w:rPr>
          <w:rFonts w:ascii="Book Antiqua" w:hAnsi="Book Antiqua"/>
          <w:lang w:val="es-PR"/>
        </w:rPr>
        <w:t xml:space="preserve">Los pequeños y medianos negocios son vitales para la economía de Puerto Rico.  Este importante sector empresarial representa aproximadamente un total de más de cincuenta mil establecimientos, los cuales, a su vez, generan miles de empleos directos e indirectos.  </w:t>
      </w:r>
    </w:p>
    <w:p w14:paraId="1FD63CCA" w14:textId="77777777" w:rsidR="00310C9E" w:rsidRDefault="00310C9E" w:rsidP="00531042">
      <w:pPr>
        <w:ind w:firstLine="720"/>
        <w:jc w:val="both"/>
        <w:rPr>
          <w:rFonts w:ascii="Book Antiqua" w:hAnsi="Book Antiqua"/>
          <w:lang w:val="es-ES_tradnl"/>
        </w:rPr>
      </w:pPr>
    </w:p>
    <w:p w14:paraId="18BF79C6" w14:textId="5C1D24F5" w:rsidR="00FB47FC" w:rsidRPr="00F04D87" w:rsidRDefault="36284EEA" w:rsidP="00531042">
      <w:pPr>
        <w:ind w:firstLine="720"/>
        <w:jc w:val="both"/>
        <w:rPr>
          <w:rFonts w:ascii="Book Antiqua" w:hAnsi="Book Antiqua"/>
          <w:lang w:val="es-PR"/>
        </w:rPr>
      </w:pPr>
      <w:r w:rsidRPr="00F04D87">
        <w:rPr>
          <w:rFonts w:ascii="Book Antiqua" w:hAnsi="Book Antiqua"/>
          <w:lang w:val="es-PR"/>
        </w:rPr>
        <w:lastRenderedPageBreak/>
        <w:t xml:space="preserve">Sin embargo, los pequeños y medianos negocios enfrentan grandes desafíos, como los altos costos de producción y operación, entre otros asuntos que se convierten en obstáculos para su crecimiento y estabilidad.  </w:t>
      </w:r>
    </w:p>
    <w:p w14:paraId="53C65810" w14:textId="77777777" w:rsidR="00051D12" w:rsidRDefault="00051D12" w:rsidP="00531042">
      <w:pPr>
        <w:ind w:firstLine="720"/>
        <w:jc w:val="both"/>
        <w:rPr>
          <w:rFonts w:ascii="Book Antiqua" w:hAnsi="Book Antiqua"/>
          <w:lang w:val="es-ES_tradnl"/>
        </w:rPr>
      </w:pPr>
    </w:p>
    <w:p w14:paraId="74E3A31E" w14:textId="651FAE6F" w:rsidR="00310C9E" w:rsidRDefault="00310C9E" w:rsidP="00531042">
      <w:pPr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Ante la importancia de este sector para Puerto Rico, es</w:t>
      </w:r>
      <w:r w:rsidR="00051D12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meritorio</w:t>
      </w:r>
      <w:r w:rsidR="00051D12">
        <w:rPr>
          <w:rFonts w:ascii="Book Antiqua" w:hAnsi="Book Antiqua"/>
          <w:lang w:val="es-ES_tradnl"/>
        </w:rPr>
        <w:t xml:space="preserve"> realizar </w:t>
      </w:r>
      <w:r>
        <w:rPr>
          <w:rFonts w:ascii="Book Antiqua" w:hAnsi="Book Antiqua"/>
          <w:lang w:val="es-ES_tradnl"/>
        </w:rPr>
        <w:t>un estudio</w:t>
      </w:r>
      <w:r w:rsidR="00051D12">
        <w:rPr>
          <w:rFonts w:ascii="Book Antiqua" w:hAnsi="Book Antiqua"/>
          <w:lang w:val="es-ES_tradnl"/>
        </w:rPr>
        <w:t xml:space="preserve"> contin</w:t>
      </w:r>
      <w:r>
        <w:rPr>
          <w:rFonts w:ascii="Book Antiqua" w:hAnsi="Book Antiqua"/>
          <w:lang w:val="es-ES_tradnl"/>
        </w:rPr>
        <w:t>uo que permita</w:t>
      </w:r>
      <w:r w:rsidR="00051D12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identificar y atender con prioridad las iniciativas, estrategias y legislación que sean necesarias y convenientes para que nuestros pequeños y medianos comerciantes mejoren su competitividad y eficiencia operativa. </w:t>
      </w:r>
    </w:p>
    <w:p w14:paraId="043807E1" w14:textId="77777777" w:rsidR="00310C9E" w:rsidRPr="00310C9E" w:rsidRDefault="00310C9E" w:rsidP="00531042">
      <w:pPr>
        <w:jc w:val="both"/>
        <w:rPr>
          <w:rFonts w:ascii="Book Antiqua" w:hAnsi="Book Antiqua"/>
          <w:lang w:val="es-ES_tradnl"/>
        </w:rPr>
      </w:pPr>
    </w:p>
    <w:p w14:paraId="0B4FA69A" w14:textId="6735AAD4" w:rsidR="00491817" w:rsidRDefault="00491817" w:rsidP="00531042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  <w:bookmarkStart w:id="0" w:name="_Hlk184305765"/>
      <w:r w:rsidRPr="00D4490D">
        <w:rPr>
          <w:rFonts w:ascii="Book Antiqua" w:hAnsi="Book Antiqua" w:cs="Helvetica"/>
          <w:szCs w:val="24"/>
          <w:lang w:val="es-ES_tradnl"/>
        </w:rPr>
        <w:t>Estamos en un momento crucial en el que es imprescindible darle un giro en la</w:t>
      </w:r>
      <w:r w:rsidRPr="00FD4E14">
        <w:rPr>
          <w:rFonts w:ascii="Book Antiqua" w:hAnsi="Book Antiqua" w:cs="Helvetica"/>
          <w:szCs w:val="24"/>
          <w:lang w:val="es-ES_tradnl"/>
        </w:rPr>
        <w:t xml:space="preserve"> dirección</w:t>
      </w:r>
      <w:r w:rsidRPr="00FD4E14">
        <w:rPr>
          <w:rFonts w:ascii="Book Antiqua" w:hAnsi="Book Antiqua" w:cs="Helvetica"/>
          <w:szCs w:val="24"/>
          <w:lang w:val="es-PR"/>
        </w:rPr>
        <w:t xml:space="preserve"> correcta a la forma en que el Estado responsablemente debe responder a sus constituyentes.</w:t>
      </w:r>
      <w:r w:rsidR="00D96541" w:rsidRPr="00FD4E14">
        <w:rPr>
          <w:rFonts w:ascii="Book Antiqua" w:hAnsi="Book Antiqua" w:cs="Helvetica"/>
          <w:szCs w:val="24"/>
          <w:lang w:val="es-PR"/>
        </w:rPr>
        <w:t xml:space="preserve"> </w:t>
      </w:r>
      <w:r w:rsidRPr="00FD4E14">
        <w:rPr>
          <w:rFonts w:ascii="Book Antiqua" w:hAnsi="Book Antiqua"/>
          <w:szCs w:val="24"/>
          <w:lang w:val="es-PR"/>
        </w:rPr>
        <w:t xml:space="preserve"> Por tal motivo, la Cámara de Representantes entiende que es menester impostergable que esta Comisión lleve a cabo los estudios e investigaciones que se</w:t>
      </w:r>
      <w:r w:rsidRPr="3D1DBD34">
        <w:rPr>
          <w:rFonts w:ascii="Book Antiqua" w:hAnsi="Book Antiqua"/>
          <w:lang w:val="es-PR"/>
        </w:rPr>
        <w:t xml:space="preserve"> ordenan en esta Resolución, de</w:t>
      </w:r>
      <w:r w:rsidR="007F2EC2">
        <w:rPr>
          <w:rFonts w:ascii="Book Antiqua" w:hAnsi="Book Antiqua"/>
          <w:lang w:val="es-PR"/>
        </w:rPr>
        <w:t xml:space="preserve"> </w:t>
      </w:r>
      <w:r w:rsidRPr="3D1DBD34">
        <w:rPr>
          <w:rFonts w:ascii="Book Antiqua" w:hAnsi="Book Antiqua"/>
          <w:lang w:val="es-PR"/>
        </w:rPr>
        <w:t>tal forma que se puedan hacer las recomendaciones pertinentes a todos los organismos que componen las tres ramas de gobierno.</w:t>
      </w:r>
    </w:p>
    <w:p w14:paraId="04926FE7" w14:textId="77777777" w:rsidR="00E95ED9" w:rsidRPr="00903E28" w:rsidRDefault="00E95ED9" w:rsidP="00E95ED9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lang w:val="es-PR"/>
        </w:rPr>
      </w:pPr>
    </w:p>
    <w:bookmarkEnd w:id="0"/>
    <w:p w14:paraId="3346FDFB" w14:textId="77777777" w:rsidR="00A22A39" w:rsidRPr="00D910CB" w:rsidRDefault="00A22A39" w:rsidP="00E95ED9">
      <w:pPr>
        <w:rPr>
          <w:rFonts w:ascii="Book Antiqua" w:hAnsi="Book Antiqua"/>
          <w:i/>
          <w:lang w:val="es-ES_tradnl"/>
        </w:rPr>
      </w:pPr>
      <w:r w:rsidRPr="00D910CB"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6FDF9063" w14:textId="77777777" w:rsidR="00E95ED9" w:rsidRDefault="00E95ED9" w:rsidP="00E95ED9">
      <w:pPr>
        <w:jc w:val="both"/>
        <w:rPr>
          <w:rFonts w:ascii="Book Antiqua" w:hAnsi="Book Antiqua"/>
          <w:lang w:val="es-ES_tradnl"/>
        </w:rPr>
      </w:pPr>
    </w:p>
    <w:p w14:paraId="458A578E" w14:textId="77777777" w:rsidR="00E95ED9" w:rsidRPr="00D910CB" w:rsidRDefault="00E95ED9" w:rsidP="00E95ED9">
      <w:pPr>
        <w:jc w:val="both"/>
        <w:rPr>
          <w:rFonts w:ascii="Book Antiqua" w:hAnsi="Book Antiqua"/>
          <w:lang w:val="es-ES_tradnl"/>
        </w:rPr>
        <w:sectPr w:rsidR="00E95ED9" w:rsidRPr="00D910C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294BF17" w14:textId="4A377C68" w:rsidR="009E3C98" w:rsidRPr="00BD3281" w:rsidRDefault="00A22A39" w:rsidP="009E3C98">
      <w:pPr>
        <w:spacing w:line="480" w:lineRule="auto"/>
        <w:ind w:firstLine="567"/>
        <w:jc w:val="both"/>
        <w:rPr>
          <w:rFonts w:ascii="Book Antiqua" w:hAnsi="Book Antiqua"/>
          <w:bCs/>
          <w:szCs w:val="24"/>
          <w:lang w:val="es-ES_tradnl"/>
        </w:rPr>
      </w:pPr>
      <w:r w:rsidRPr="00BD3281">
        <w:rPr>
          <w:rFonts w:ascii="Book Antiqua" w:hAnsi="Book Antiqua"/>
          <w:lang w:val="es-ES_tradnl"/>
        </w:rPr>
        <w:t>Sección 1.-</w:t>
      </w:r>
      <w:r w:rsidR="00F44DC8" w:rsidRPr="00BD3281">
        <w:rPr>
          <w:rFonts w:ascii="Book Antiqua" w:hAnsi="Book Antiqua"/>
          <w:lang w:val="es-ES_tradnl"/>
        </w:rPr>
        <w:t xml:space="preserve"> </w:t>
      </w:r>
      <w:r w:rsidR="00A20194" w:rsidRPr="00BD3281">
        <w:rPr>
          <w:rFonts w:ascii="Book Antiqua" w:hAnsi="Book Antiqua"/>
          <w:lang w:val="es-ES_tradnl"/>
        </w:rPr>
        <w:t xml:space="preserve">Ordenar a la Comisión </w:t>
      </w:r>
      <w:r w:rsidR="007E133B" w:rsidRPr="00BD3281">
        <w:rPr>
          <w:rFonts w:ascii="Book Antiqua" w:hAnsi="Book Antiqua"/>
          <w:lang w:val="es-ES_tradnl"/>
        </w:rPr>
        <w:t xml:space="preserve">de </w:t>
      </w:r>
      <w:r w:rsidR="00317523" w:rsidRPr="00BD3281">
        <w:rPr>
          <w:rFonts w:ascii="Book Antiqua" w:hAnsi="Book Antiqua"/>
          <w:lang w:val="es-ES_tradnl"/>
        </w:rPr>
        <w:t>Pequeños y Medianos Negocios</w:t>
      </w:r>
      <w:r w:rsidR="00FC764A" w:rsidRPr="00BD3281">
        <w:rPr>
          <w:rFonts w:ascii="Book Antiqua" w:hAnsi="Book Antiqua"/>
          <w:lang w:val="es-ES_tradnl"/>
        </w:rPr>
        <w:t xml:space="preserve"> </w:t>
      </w:r>
      <w:r w:rsidR="00074FC6" w:rsidRPr="00BD3281">
        <w:rPr>
          <w:rFonts w:ascii="Book Antiqua" w:hAnsi="Book Antiqua"/>
          <w:lang w:val="es-ES_tradnl"/>
        </w:rPr>
        <w:t xml:space="preserve">a realizar una </w:t>
      </w:r>
      <w:r w:rsidR="003302CE" w:rsidRPr="00BD3281">
        <w:rPr>
          <w:rFonts w:ascii="Book Antiqua" w:hAnsi="Book Antiqua"/>
          <w:lang w:val="es-ES_tradnl"/>
        </w:rPr>
        <w:t>investigación</w:t>
      </w:r>
      <w:r w:rsidR="00074FC6" w:rsidRPr="00BD3281">
        <w:rPr>
          <w:rFonts w:ascii="Book Antiqua" w:hAnsi="Book Antiqua"/>
          <w:lang w:val="es-ES_tradnl"/>
        </w:rPr>
        <w:t xml:space="preserve"> </w:t>
      </w:r>
      <w:r w:rsidR="00317523" w:rsidRPr="00BD3281">
        <w:rPr>
          <w:rFonts w:ascii="Book Antiqua" w:hAnsi="Book Antiqua"/>
          <w:bCs/>
          <w:szCs w:val="24"/>
          <w:lang w:val="es-ES_tradnl"/>
        </w:rPr>
        <w:t>sobre todo asunto relacionado con programas, planes y proyectos estratégicos afines con el desarrollo y promoción económica y financiera de los pequeños y medianos negocios; la promoción y progreso de los pequeños y medianos comercios, incluyendo procurar la asistencia técnica y adiestramiento; el intercambio comercial de los pequeños y medianos negocios; el mercadeo local y su competencia; los incentivos y financiamiento de los pequeños y medianos negocios; la prioridades comerciales e industriales, cónsonos con el desarrollo mercantil;  el intercambio y competencia comercial local de los pequeños y medianos negocios, interestatal o con otras jurisdicciones fuera de Estados Unidos</w:t>
      </w:r>
      <w:r w:rsidR="00F96C95" w:rsidRPr="00BD3281">
        <w:rPr>
          <w:rFonts w:ascii="Book Antiqua" w:hAnsi="Book Antiqua"/>
          <w:bCs/>
          <w:szCs w:val="24"/>
          <w:lang w:val="es-ES_tradnl"/>
        </w:rPr>
        <w:t>.</w:t>
      </w:r>
      <w:r w:rsidR="009E3C98" w:rsidRPr="00BD3281">
        <w:rPr>
          <w:rFonts w:ascii="Book Antiqua" w:hAnsi="Book Antiqua"/>
          <w:bCs/>
          <w:szCs w:val="24"/>
          <w:lang w:val="es-ES_tradnl"/>
        </w:rPr>
        <w:t xml:space="preserve"> </w:t>
      </w:r>
    </w:p>
    <w:p w14:paraId="7B10F0F7" w14:textId="0833E72C" w:rsidR="00A20194" w:rsidRPr="00D910CB" w:rsidRDefault="36284EEA" w:rsidP="36284EEA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36284EEA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</w:t>
      </w:r>
      <w:r w:rsidRPr="36284EEA">
        <w:rPr>
          <w:rFonts w:ascii="Book Antiqua" w:hAnsi="Book Antiqua"/>
          <w:lang w:val="es-ES"/>
        </w:rPr>
        <w:lastRenderedPageBreak/>
        <w:t xml:space="preserve">clase de relación o conexión en los asuntos especificados en la Sección 1 de esta Resolución.  </w:t>
      </w:r>
    </w:p>
    <w:p w14:paraId="53F92938" w14:textId="77777777" w:rsidR="00A20194" w:rsidRPr="00D910CB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D910CB" w:rsidRDefault="00A20194" w:rsidP="00074FC6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D910CB">
        <w:rPr>
          <w:rFonts w:ascii="Book Antiqua" w:hAnsi="Book Antiqua"/>
          <w:lang w:val="es-ES_tradnl"/>
        </w:rPr>
        <w:t xml:space="preserve">Sección 4.- </w:t>
      </w:r>
      <w:r w:rsidR="001A37A5" w:rsidRPr="00D910CB">
        <w:rPr>
          <w:rFonts w:ascii="Book Antiqua" w:hAnsi="Book Antiqua"/>
          <w:lang w:val="es-ES_tradnl"/>
        </w:rPr>
        <w:t xml:space="preserve">La Comisión 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D910CB">
        <w:rPr>
          <w:rFonts w:ascii="Book Antiqua" w:hAnsi="Book Antiqua"/>
          <w:lang w:val="es-ES_tradnl"/>
        </w:rPr>
        <w:t xml:space="preserve">la </w:t>
      </w:r>
      <w:r w:rsidR="00E774AF" w:rsidRPr="00D910CB">
        <w:rPr>
          <w:rFonts w:ascii="Book Antiqua" w:hAnsi="Book Antiqua"/>
          <w:lang w:val="es-ES_tradnl"/>
        </w:rPr>
        <w:t xml:space="preserve">Vigésima </w:t>
      </w:r>
      <w:r w:rsidRPr="00D910CB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5C3CA" w14:textId="77777777" w:rsidR="000F1604" w:rsidRDefault="000F1604">
      <w:r>
        <w:separator/>
      </w:r>
    </w:p>
  </w:endnote>
  <w:endnote w:type="continuationSeparator" w:id="0">
    <w:p w14:paraId="1C8A1261" w14:textId="77777777" w:rsidR="000F1604" w:rsidRDefault="000F1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ECF430" w14:textId="77777777" w:rsidR="000F1604" w:rsidRDefault="000F1604">
      <w:r>
        <w:separator/>
      </w:r>
    </w:p>
  </w:footnote>
  <w:footnote w:type="continuationSeparator" w:id="0">
    <w:p w14:paraId="73F11D44" w14:textId="77777777" w:rsidR="000F1604" w:rsidRDefault="000F1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F1F27">
      <w:rPr>
        <w:rStyle w:val="PageNumber"/>
        <w:noProof/>
      </w:rPr>
      <w:t>4</w:t>
    </w:r>
    <w:r>
      <w:rPr>
        <w:rStyle w:val="PageNumber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21163"/>
    <w:rsid w:val="00026A72"/>
    <w:rsid w:val="000505BB"/>
    <w:rsid w:val="00051D12"/>
    <w:rsid w:val="00056024"/>
    <w:rsid w:val="00061613"/>
    <w:rsid w:val="00074FC6"/>
    <w:rsid w:val="000847AA"/>
    <w:rsid w:val="00095AE1"/>
    <w:rsid w:val="000A18FB"/>
    <w:rsid w:val="000A6B6C"/>
    <w:rsid w:val="000B0DBB"/>
    <w:rsid w:val="000D2B7B"/>
    <w:rsid w:val="000E79D1"/>
    <w:rsid w:val="000F1604"/>
    <w:rsid w:val="00111E71"/>
    <w:rsid w:val="001149AF"/>
    <w:rsid w:val="00122923"/>
    <w:rsid w:val="00127C6A"/>
    <w:rsid w:val="001309CA"/>
    <w:rsid w:val="0013300E"/>
    <w:rsid w:val="001363FE"/>
    <w:rsid w:val="00143052"/>
    <w:rsid w:val="00152C6A"/>
    <w:rsid w:val="00162962"/>
    <w:rsid w:val="0017132B"/>
    <w:rsid w:val="001841BB"/>
    <w:rsid w:val="001A37A5"/>
    <w:rsid w:val="001A76AD"/>
    <w:rsid w:val="001C39C6"/>
    <w:rsid w:val="001D0B89"/>
    <w:rsid w:val="001E1812"/>
    <w:rsid w:val="001F4CA3"/>
    <w:rsid w:val="001F612A"/>
    <w:rsid w:val="00211396"/>
    <w:rsid w:val="00226AE6"/>
    <w:rsid w:val="00245B34"/>
    <w:rsid w:val="00263355"/>
    <w:rsid w:val="00271D77"/>
    <w:rsid w:val="00273792"/>
    <w:rsid w:val="0027498D"/>
    <w:rsid w:val="00277B33"/>
    <w:rsid w:val="00285D6B"/>
    <w:rsid w:val="002946B7"/>
    <w:rsid w:val="002B6A94"/>
    <w:rsid w:val="002D4AC8"/>
    <w:rsid w:val="002E385F"/>
    <w:rsid w:val="00302141"/>
    <w:rsid w:val="00304075"/>
    <w:rsid w:val="00306102"/>
    <w:rsid w:val="00310C9E"/>
    <w:rsid w:val="00317523"/>
    <w:rsid w:val="00320D78"/>
    <w:rsid w:val="003302CE"/>
    <w:rsid w:val="00354230"/>
    <w:rsid w:val="003571EC"/>
    <w:rsid w:val="00365096"/>
    <w:rsid w:val="003652AB"/>
    <w:rsid w:val="00380FE5"/>
    <w:rsid w:val="003924DD"/>
    <w:rsid w:val="00394FCB"/>
    <w:rsid w:val="003963F4"/>
    <w:rsid w:val="003B2DBB"/>
    <w:rsid w:val="003B5254"/>
    <w:rsid w:val="003B75A6"/>
    <w:rsid w:val="003C34B4"/>
    <w:rsid w:val="003C55C0"/>
    <w:rsid w:val="003D6396"/>
    <w:rsid w:val="004061CA"/>
    <w:rsid w:val="00415689"/>
    <w:rsid w:val="004423EB"/>
    <w:rsid w:val="004440CB"/>
    <w:rsid w:val="0045678C"/>
    <w:rsid w:val="00463473"/>
    <w:rsid w:val="00467F99"/>
    <w:rsid w:val="004713D2"/>
    <w:rsid w:val="0047183A"/>
    <w:rsid w:val="00475D8A"/>
    <w:rsid w:val="00491817"/>
    <w:rsid w:val="00492F4E"/>
    <w:rsid w:val="004B2E88"/>
    <w:rsid w:val="004D37EB"/>
    <w:rsid w:val="004D3C40"/>
    <w:rsid w:val="004E5AEE"/>
    <w:rsid w:val="00520DEF"/>
    <w:rsid w:val="00521639"/>
    <w:rsid w:val="00524103"/>
    <w:rsid w:val="00531042"/>
    <w:rsid w:val="00532BB7"/>
    <w:rsid w:val="005332E4"/>
    <w:rsid w:val="0053550C"/>
    <w:rsid w:val="005526CA"/>
    <w:rsid w:val="005545D9"/>
    <w:rsid w:val="00555018"/>
    <w:rsid w:val="005723DC"/>
    <w:rsid w:val="00587B9D"/>
    <w:rsid w:val="005A69E2"/>
    <w:rsid w:val="005B24DA"/>
    <w:rsid w:val="005D1059"/>
    <w:rsid w:val="006210DC"/>
    <w:rsid w:val="006331AB"/>
    <w:rsid w:val="0064349D"/>
    <w:rsid w:val="00644303"/>
    <w:rsid w:val="00653EED"/>
    <w:rsid w:val="00685549"/>
    <w:rsid w:val="00687437"/>
    <w:rsid w:val="006A13B6"/>
    <w:rsid w:val="006A14A2"/>
    <w:rsid w:val="006B7365"/>
    <w:rsid w:val="006C2D81"/>
    <w:rsid w:val="006C7DF8"/>
    <w:rsid w:val="00710307"/>
    <w:rsid w:val="0072097D"/>
    <w:rsid w:val="00723209"/>
    <w:rsid w:val="007371E0"/>
    <w:rsid w:val="00750FC8"/>
    <w:rsid w:val="007533D0"/>
    <w:rsid w:val="00755069"/>
    <w:rsid w:val="0076409A"/>
    <w:rsid w:val="007664D9"/>
    <w:rsid w:val="0077639B"/>
    <w:rsid w:val="0077793A"/>
    <w:rsid w:val="0078014A"/>
    <w:rsid w:val="00793BDF"/>
    <w:rsid w:val="007B0660"/>
    <w:rsid w:val="007B19F1"/>
    <w:rsid w:val="007C056A"/>
    <w:rsid w:val="007C39D5"/>
    <w:rsid w:val="007D0A0C"/>
    <w:rsid w:val="007D1AA4"/>
    <w:rsid w:val="007E133B"/>
    <w:rsid w:val="007E3868"/>
    <w:rsid w:val="007E3F2F"/>
    <w:rsid w:val="007E6791"/>
    <w:rsid w:val="007F1F27"/>
    <w:rsid w:val="007F2EC2"/>
    <w:rsid w:val="00820C41"/>
    <w:rsid w:val="008248B8"/>
    <w:rsid w:val="00850256"/>
    <w:rsid w:val="00863AC4"/>
    <w:rsid w:val="00866D69"/>
    <w:rsid w:val="00891545"/>
    <w:rsid w:val="00935EA3"/>
    <w:rsid w:val="0093686F"/>
    <w:rsid w:val="00942FD4"/>
    <w:rsid w:val="00951277"/>
    <w:rsid w:val="00951997"/>
    <w:rsid w:val="00966184"/>
    <w:rsid w:val="00970836"/>
    <w:rsid w:val="00990352"/>
    <w:rsid w:val="009C2609"/>
    <w:rsid w:val="009E3C98"/>
    <w:rsid w:val="009F7BFA"/>
    <w:rsid w:val="00A03405"/>
    <w:rsid w:val="00A1528A"/>
    <w:rsid w:val="00A17518"/>
    <w:rsid w:val="00A20194"/>
    <w:rsid w:val="00A22A39"/>
    <w:rsid w:val="00A305BE"/>
    <w:rsid w:val="00A33918"/>
    <w:rsid w:val="00A431DE"/>
    <w:rsid w:val="00A62F6C"/>
    <w:rsid w:val="00A70FA6"/>
    <w:rsid w:val="00A7629F"/>
    <w:rsid w:val="00A9370F"/>
    <w:rsid w:val="00AA0E19"/>
    <w:rsid w:val="00AB0D7F"/>
    <w:rsid w:val="00AB7AF6"/>
    <w:rsid w:val="00AD21E5"/>
    <w:rsid w:val="00AF0B37"/>
    <w:rsid w:val="00AF0CEE"/>
    <w:rsid w:val="00B06CA0"/>
    <w:rsid w:val="00B34806"/>
    <w:rsid w:val="00B54AA1"/>
    <w:rsid w:val="00B55291"/>
    <w:rsid w:val="00B55CC9"/>
    <w:rsid w:val="00B667AD"/>
    <w:rsid w:val="00B84C38"/>
    <w:rsid w:val="00B86C00"/>
    <w:rsid w:val="00B947F6"/>
    <w:rsid w:val="00BC0FDB"/>
    <w:rsid w:val="00BD1D95"/>
    <w:rsid w:val="00BD3281"/>
    <w:rsid w:val="00BF16AA"/>
    <w:rsid w:val="00BF2D17"/>
    <w:rsid w:val="00C2154E"/>
    <w:rsid w:val="00C25DF1"/>
    <w:rsid w:val="00C27670"/>
    <w:rsid w:val="00C354B8"/>
    <w:rsid w:val="00C423DE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A4658"/>
    <w:rsid w:val="00CC17C2"/>
    <w:rsid w:val="00D03EE3"/>
    <w:rsid w:val="00D054B3"/>
    <w:rsid w:val="00D371C8"/>
    <w:rsid w:val="00D417C2"/>
    <w:rsid w:val="00D41F2A"/>
    <w:rsid w:val="00D4490D"/>
    <w:rsid w:val="00D60936"/>
    <w:rsid w:val="00D709EB"/>
    <w:rsid w:val="00D74462"/>
    <w:rsid w:val="00D74714"/>
    <w:rsid w:val="00D76468"/>
    <w:rsid w:val="00D82F3F"/>
    <w:rsid w:val="00D910CB"/>
    <w:rsid w:val="00D921C6"/>
    <w:rsid w:val="00D958C2"/>
    <w:rsid w:val="00D96541"/>
    <w:rsid w:val="00D96AE9"/>
    <w:rsid w:val="00DA0F9D"/>
    <w:rsid w:val="00DA54E2"/>
    <w:rsid w:val="00DD6FBD"/>
    <w:rsid w:val="00E04AB5"/>
    <w:rsid w:val="00E21975"/>
    <w:rsid w:val="00E24DC6"/>
    <w:rsid w:val="00E426FC"/>
    <w:rsid w:val="00E50EEA"/>
    <w:rsid w:val="00E52F58"/>
    <w:rsid w:val="00E63EBF"/>
    <w:rsid w:val="00E774AF"/>
    <w:rsid w:val="00E95400"/>
    <w:rsid w:val="00E95ED9"/>
    <w:rsid w:val="00EA4A93"/>
    <w:rsid w:val="00EC26AA"/>
    <w:rsid w:val="00ED7A53"/>
    <w:rsid w:val="00EE3FF4"/>
    <w:rsid w:val="00EE4273"/>
    <w:rsid w:val="00EF1991"/>
    <w:rsid w:val="00EF3323"/>
    <w:rsid w:val="00F02004"/>
    <w:rsid w:val="00F042CB"/>
    <w:rsid w:val="00F04D87"/>
    <w:rsid w:val="00F1612A"/>
    <w:rsid w:val="00F44DC8"/>
    <w:rsid w:val="00F55D7D"/>
    <w:rsid w:val="00F60A20"/>
    <w:rsid w:val="00F71906"/>
    <w:rsid w:val="00F75309"/>
    <w:rsid w:val="00F910C9"/>
    <w:rsid w:val="00F96C95"/>
    <w:rsid w:val="00FB47FC"/>
    <w:rsid w:val="00FC0A95"/>
    <w:rsid w:val="00FC1E1C"/>
    <w:rsid w:val="00FC3D9C"/>
    <w:rsid w:val="00FC764A"/>
    <w:rsid w:val="00FD4E14"/>
    <w:rsid w:val="00FD58D8"/>
    <w:rsid w:val="00FF0153"/>
    <w:rsid w:val="00FF0A32"/>
    <w:rsid w:val="00FF4DD7"/>
    <w:rsid w:val="00FF6BD2"/>
    <w:rsid w:val="27861338"/>
    <w:rsid w:val="36284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  <w:style w:type="character" w:customStyle="1" w:styleId="apple-converted-space">
    <w:name w:val="apple-converted-space"/>
    <w:basedOn w:val="DefaultParagraphFont"/>
    <w:rsid w:val="002E385F"/>
  </w:style>
  <w:style w:type="paragraph" w:styleId="BodyTextIndent2">
    <w:name w:val="Body Text Indent 2"/>
    <w:basedOn w:val="Normal"/>
    <w:link w:val="BodyTextIndent2Char"/>
    <w:rsid w:val="00026A72"/>
    <w:pPr>
      <w:ind w:left="720" w:hanging="720"/>
      <w:jc w:val="both"/>
    </w:pPr>
    <w:rPr>
      <w:rFonts w:ascii="CG Times (W1)" w:hAnsi="CG Times (W1)"/>
      <w:lang w:val="es-ES_tradnl"/>
    </w:rPr>
  </w:style>
  <w:style w:type="character" w:customStyle="1" w:styleId="BodyTextIndent2Char">
    <w:name w:val="Body Text Indent 2 Char"/>
    <w:basedOn w:val="DefaultParagraphFont"/>
    <w:link w:val="BodyTextIndent2"/>
    <w:rsid w:val="00026A72"/>
    <w:rPr>
      <w:rFonts w:ascii="CG Times (W1)" w:hAnsi="CG Times (W1)"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3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7</TotalTime>
  <Pages>3</Pages>
  <Words>671</Words>
  <Characters>3891</Characters>
  <Application>Microsoft Office Word</Application>
  <DocSecurity>0</DocSecurity>
  <Lines>32</Lines>
  <Paragraphs>9</Paragraphs>
  <ScaleCrop>false</ScaleCrop>
  <Company/>
  <LinksUpToDate>false</LinksUpToDate>
  <CharactersWithSpaces>4553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Gladys J. Burgos Torres</cp:lastModifiedBy>
  <cp:revision>8</cp:revision>
  <cp:lastPrinted>2025-02-03T13:09:00Z</cp:lastPrinted>
  <dcterms:created xsi:type="dcterms:W3CDTF">2025-01-31T16:26:00Z</dcterms:created>
  <dcterms:modified xsi:type="dcterms:W3CDTF">2025-02-03T13:13:00Z</dcterms:modified>
</cp:coreProperties>
</file>