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1E2104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DB3A06" w:rsidRDefault="00A22A39" w:rsidP="001E2104">
      <w:pPr>
        <w:jc w:val="center"/>
        <w:rPr>
          <w:rFonts w:ascii="Book Antiqua" w:hAnsi="Book Antiqua"/>
          <w:szCs w:val="24"/>
          <w:lang w:val="es-ES_tradnl"/>
        </w:rPr>
      </w:pPr>
    </w:p>
    <w:p w14:paraId="73A3D3AE" w14:textId="19BECBC8" w:rsidR="00A22A39" w:rsidRDefault="00DB3A06" w:rsidP="001E2104">
      <w:pPr>
        <w:pStyle w:val="Title2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20ma.</w:t>
      </w:r>
      <w:r w:rsidR="00E774AF" w:rsidRPr="00213741">
        <w:rPr>
          <w:lang w:val="es-PR"/>
        </w:rPr>
        <w:tab/>
      </w:r>
      <w:r>
        <w:rPr>
          <w:lang w:val="es-PR"/>
        </w:rPr>
        <w:t xml:space="preserve"> </w:t>
      </w:r>
      <w:r w:rsidR="3D1DBD34" w:rsidRPr="3D1DBD34">
        <w:rPr>
          <w:rFonts w:ascii="Book Antiqua" w:hAnsi="Book Antiqua"/>
          <w:lang w:val="es-ES"/>
        </w:rPr>
        <w:t>Asamblea</w:t>
      </w:r>
      <w:r w:rsidR="00E774AF" w:rsidRPr="00213741">
        <w:rPr>
          <w:lang w:val="es-PR"/>
        </w:rPr>
        <w:tab/>
      </w:r>
      <w:r>
        <w:rPr>
          <w:rFonts w:ascii="Book Antiqua" w:hAnsi="Book Antiqua"/>
          <w:lang w:val="es-ES"/>
        </w:rPr>
        <w:t>1ra.</w:t>
      </w:r>
      <w:r w:rsidR="00E774AF" w:rsidRPr="00213741">
        <w:rPr>
          <w:lang w:val="es-PR"/>
        </w:rPr>
        <w:tab/>
      </w:r>
      <w:r w:rsidR="3D1DBD34" w:rsidRPr="3D1DBD34">
        <w:rPr>
          <w:rFonts w:ascii="Book Antiqua" w:hAnsi="Book Antiqua"/>
          <w:lang w:val="es-ES"/>
        </w:rPr>
        <w:t>Sesión</w:t>
      </w:r>
    </w:p>
    <w:p w14:paraId="6EFCC02E" w14:textId="479C667C" w:rsidR="00A22A39" w:rsidRDefault="00A22A39" w:rsidP="001E2104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DB3A06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71659C38" w14:textId="77777777" w:rsidR="00A22A39" w:rsidRDefault="00A22A39" w:rsidP="001E2104">
      <w:pPr>
        <w:rPr>
          <w:lang w:val="es-ES_tradnl"/>
        </w:rPr>
      </w:pPr>
    </w:p>
    <w:p w14:paraId="622705C1" w14:textId="77777777" w:rsidR="00A22A39" w:rsidRDefault="00A22A39" w:rsidP="001E2104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DB3A06" w:rsidRDefault="00A22A39" w:rsidP="001E2104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67DFCD33" w:rsidR="00A22A39" w:rsidRDefault="00A22A39" w:rsidP="001E2104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944557">
        <w:rPr>
          <w:rFonts w:ascii="Book Antiqua" w:hAnsi="Book Antiqua"/>
          <w:b/>
          <w:sz w:val="52"/>
          <w:lang w:val="es-ES_tradnl"/>
        </w:rPr>
        <w:t>103</w:t>
      </w:r>
    </w:p>
    <w:p w14:paraId="1E3182AE" w14:textId="77777777" w:rsidR="00DB3A06" w:rsidRDefault="00DB3A06" w:rsidP="001E2104">
      <w:pPr>
        <w:jc w:val="center"/>
        <w:rPr>
          <w:rFonts w:ascii="Book Antiqua" w:hAnsi="Book Antiqua"/>
          <w:lang w:val="es-ES_tradnl"/>
        </w:rPr>
      </w:pPr>
    </w:p>
    <w:p w14:paraId="0C9B3B08" w14:textId="0CA7D8B6" w:rsidR="00A22A39" w:rsidRDefault="00944557" w:rsidP="001E210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31</w:t>
      </w:r>
      <w:r w:rsidR="00A22A39">
        <w:rPr>
          <w:rFonts w:ascii="Book Antiqua" w:hAnsi="Book Antiqua"/>
          <w:lang w:val="es-ES_tradnl"/>
        </w:rPr>
        <w:t xml:space="preserve"> DE </w:t>
      </w:r>
      <w:r w:rsidR="00E774AF">
        <w:rPr>
          <w:rFonts w:ascii="Book Antiqua" w:hAnsi="Book Antiqua"/>
          <w:lang w:val="es-ES_tradnl"/>
        </w:rPr>
        <w:t>ENERO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7AA24449" w14:textId="77777777" w:rsidR="00DB3A06" w:rsidRDefault="00DB3A06" w:rsidP="001E2104">
      <w:pPr>
        <w:jc w:val="center"/>
        <w:rPr>
          <w:rFonts w:ascii="Book Antiqua" w:hAnsi="Book Antiqua"/>
          <w:lang w:val="es-ES"/>
        </w:rPr>
      </w:pPr>
    </w:p>
    <w:p w14:paraId="3A345010" w14:textId="6C6F0867" w:rsidR="00A22A39" w:rsidRDefault="67885733" w:rsidP="001E2104">
      <w:pPr>
        <w:jc w:val="center"/>
        <w:rPr>
          <w:rFonts w:ascii="Book Antiqua" w:hAnsi="Book Antiqua"/>
          <w:lang w:val="es-ES"/>
        </w:rPr>
      </w:pPr>
      <w:r w:rsidRPr="67885733">
        <w:rPr>
          <w:rFonts w:ascii="Book Antiqua" w:hAnsi="Book Antiqua"/>
          <w:lang w:val="es-ES"/>
        </w:rPr>
        <w:t xml:space="preserve">Presentada por los representantes </w:t>
      </w:r>
      <w:r w:rsidRPr="67885733">
        <w:rPr>
          <w:rFonts w:ascii="Book Antiqua" w:hAnsi="Book Antiqua"/>
          <w:i/>
          <w:iCs/>
          <w:lang w:val="es-ES"/>
        </w:rPr>
        <w:t>Méndez Núñez y Sanabria Colón</w:t>
      </w:r>
    </w:p>
    <w:p w14:paraId="51A8E3DE" w14:textId="77777777" w:rsidR="00DB3A06" w:rsidRDefault="00DB3A06" w:rsidP="001E2104">
      <w:pPr>
        <w:jc w:val="center"/>
        <w:rPr>
          <w:rFonts w:ascii="Book Antiqua" w:hAnsi="Book Antiqua"/>
          <w:lang w:val="es-ES_tradnl"/>
        </w:rPr>
      </w:pPr>
    </w:p>
    <w:p w14:paraId="03F04B76" w14:textId="318082D3" w:rsidR="00A22A39" w:rsidRDefault="00A22A39" w:rsidP="001E210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DB3A06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1E2104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1E2104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1E2104">
      <w:pPr>
        <w:jc w:val="both"/>
        <w:rPr>
          <w:rFonts w:ascii="Book Antiqua" w:hAnsi="Book Antiqua"/>
          <w:lang w:val="es-ES_tradnl"/>
        </w:rPr>
      </w:pPr>
    </w:p>
    <w:p w14:paraId="3177B3DA" w14:textId="2C05698B" w:rsidR="00A22A39" w:rsidRPr="00DB3A06" w:rsidRDefault="67885733" w:rsidP="001E2104">
      <w:pPr>
        <w:ind w:left="567" w:hanging="567"/>
        <w:jc w:val="both"/>
        <w:rPr>
          <w:rFonts w:ascii="Book Antiqua" w:hAnsi="Book Antiqua"/>
          <w:lang w:val="es-ES"/>
        </w:rPr>
      </w:pPr>
      <w:r w:rsidRPr="67885733">
        <w:rPr>
          <w:rFonts w:ascii="Book Antiqua" w:hAnsi="Book Antiqua"/>
          <w:lang w:val="es-ES"/>
        </w:rPr>
        <w:t>Para</w:t>
      </w:r>
      <w:r w:rsidRPr="67885733">
        <w:rPr>
          <w:lang w:val="es-PR"/>
        </w:rPr>
        <w:t xml:space="preserve"> </w:t>
      </w:r>
      <w:bookmarkStart w:id="0" w:name="_Hlk188016072"/>
      <w:r w:rsidRPr="67885733">
        <w:rPr>
          <w:rFonts w:ascii="Book Antiqua" w:hAnsi="Book Antiqua"/>
          <w:lang w:val="es-ES"/>
        </w:rPr>
        <w:t xml:space="preserve">ordenar a </w:t>
      </w:r>
      <w:r w:rsidRPr="67885733">
        <w:rPr>
          <w:rFonts w:ascii="Book Antiqua" w:hAnsi="Book Antiqua"/>
          <w:lang w:val="es-PR"/>
        </w:rPr>
        <w:t xml:space="preserve">la Comisión de la Región Sur realizar una exhaustiva investigación sobre </w:t>
      </w:r>
      <w:bookmarkEnd w:id="0"/>
      <w:r w:rsidRPr="67885733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todo asunto relacionado con el desarrollo socioeconómico de Guayama, Arroyo, Salinas, Aibonito, Cidra, Cayey, Coamo, Santa Isabel, Villalba, Ponce, Juana Díaz, Peñuelas, Guayanilla, Yauco y Guánica; sobre todo asunto relacionado con los programas gubernamentales que inciden sobre los municipios bajo su jurisdicción; las recomendaciones de legislación que sean necesarias para alcanzar soluciones y lograr el desarrollo integrado y armonioso en dicha jurisdicción; y de los servicios que prestan esos gobiernos municipales a su ciudadanía; sobre todo asunto relacionado a la investigación y rendición de cuentas de todas las asignaciones de fondos estatales y federales asignados a las agencias, corporaciones públicas destinados a impactar directamente o que afectan a municipios bajo su jurisdicción; además, sobre cualquier otra entidad que reciba fondos públicos o incentivos, ya sean por fondos de asignaciones federales, mejoras municipales, transferencias intergubernamentales y asignaciones presupuestarias puntuales en su jurisdicción, ya sean para infraestructura, programas de bienestar social, iniciativas comunitarias, entre otras que impacten directamente a las poblaciones de los municipios bajo su jurisdicción; evaluación de la implementación de los programas para lo que fueron asignados los fondos públicos; auditorías de desempeño realizadas a programas gubernamentales y municipales que impacten directamente a las poblaciones bajo su jurisdicción, que operan programas con fondos federales enfatizando en la investigación de campo y en la citación de los directivos regionales de las entidades que implementen dichos fondos; y para otros fines relacionados.</w:t>
      </w:r>
    </w:p>
    <w:p w14:paraId="55FC6217" w14:textId="77777777" w:rsidR="001E2104" w:rsidRDefault="001E2104" w:rsidP="00DB3A06">
      <w:pPr>
        <w:ind w:firstLine="357"/>
        <w:jc w:val="center"/>
        <w:rPr>
          <w:rFonts w:ascii="Book Antiqua" w:hAnsi="Book Antiqua"/>
          <w:lang w:val="es-ES_tradnl"/>
        </w:rPr>
      </w:pPr>
    </w:p>
    <w:p w14:paraId="759A0F8E" w14:textId="77777777" w:rsidR="001E2104" w:rsidRDefault="001E2104" w:rsidP="00DB3A06">
      <w:pPr>
        <w:ind w:firstLine="357"/>
        <w:jc w:val="center"/>
        <w:rPr>
          <w:rFonts w:ascii="Book Antiqua" w:hAnsi="Book Antiqua"/>
          <w:lang w:val="es-ES_tradnl"/>
        </w:rPr>
      </w:pPr>
    </w:p>
    <w:p w14:paraId="583B76E7" w14:textId="10F3D75F" w:rsidR="00A22A39" w:rsidRDefault="00A22A39" w:rsidP="00DB3A06">
      <w:pPr>
        <w:ind w:firstLine="357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>EXPOSICIÓN DE MOTIVOS</w:t>
      </w:r>
    </w:p>
    <w:p w14:paraId="7C7B1BE7" w14:textId="77777777" w:rsidR="00DB3A06" w:rsidRDefault="00DB3A06" w:rsidP="00DB3A06">
      <w:pPr>
        <w:ind w:firstLine="357"/>
        <w:jc w:val="center"/>
        <w:rPr>
          <w:rFonts w:ascii="Book Antiqua" w:hAnsi="Book Antiqua"/>
          <w:lang w:val="es-ES_tradnl"/>
        </w:rPr>
      </w:pPr>
    </w:p>
    <w:p w14:paraId="08D4F10E" w14:textId="37EE24CF" w:rsidR="00DF4331" w:rsidRDefault="008F409C" w:rsidP="00DB3A06">
      <w:pPr>
        <w:ind w:firstLine="567"/>
        <w:jc w:val="both"/>
        <w:rPr>
          <w:rFonts w:ascii="Book Antiqua" w:hAnsi="Book Antiqua"/>
          <w:lang w:val="es-PR"/>
        </w:rPr>
      </w:pPr>
      <w:r w:rsidRPr="008F409C">
        <w:rPr>
          <w:rFonts w:ascii="Book Antiqua" w:hAnsi="Book Antiqua"/>
          <w:lang w:val="es-PR"/>
        </w:rPr>
        <w:t xml:space="preserve">La misión del Estado en la sociedad moderna es garantizar a sus constituyentes el más alto grado de calidad de vida posible. La salud, la educación, la seguridad, la economía, entre otras tantas áreas son </w:t>
      </w:r>
      <w:r>
        <w:rPr>
          <w:rFonts w:ascii="Book Antiqua" w:hAnsi="Book Antiqua"/>
          <w:lang w:val="es-PR"/>
        </w:rPr>
        <w:t xml:space="preserve">fundamentales para el desarrollo de todos los ciudadanos.  </w:t>
      </w:r>
    </w:p>
    <w:p w14:paraId="2B9A28DA" w14:textId="77777777" w:rsidR="00DB3A06" w:rsidRDefault="00DB3A06" w:rsidP="00DB3A06">
      <w:pPr>
        <w:jc w:val="both"/>
        <w:rPr>
          <w:rFonts w:ascii="Book Antiqua" w:hAnsi="Book Antiqua"/>
          <w:lang w:val="es-PR"/>
        </w:rPr>
      </w:pPr>
    </w:p>
    <w:p w14:paraId="723E10BA" w14:textId="650C8012" w:rsidR="00672517" w:rsidRDefault="45A1C6C9" w:rsidP="00DB3A06">
      <w:pPr>
        <w:ind w:firstLine="567"/>
        <w:jc w:val="both"/>
        <w:rPr>
          <w:rFonts w:ascii="Book Antiqua" w:hAnsi="Book Antiqua"/>
          <w:lang w:val="es-ES"/>
        </w:rPr>
      </w:pPr>
      <w:r w:rsidRPr="45A1C6C9">
        <w:rPr>
          <w:rFonts w:ascii="Book Antiqua" w:hAnsi="Book Antiqua"/>
          <w:lang w:val="es-PR"/>
        </w:rPr>
        <w:t xml:space="preserve">Por ello, </w:t>
      </w:r>
      <w:r w:rsidRPr="45A1C6C9">
        <w:rPr>
          <w:rFonts w:ascii="Book Antiqua" w:hAnsi="Book Antiqua"/>
          <w:lang w:val="es-ES"/>
        </w:rPr>
        <w:t xml:space="preserve">es indispensable formular propuestas de legislación que atiendan los temas sociales, económicos, turísticos, ambientales, de vivienda, recreativos, educativos, áreas de transporte e infraestructura, de salud, de seguridad pública, servicios para los adultos mayores y personas discapacitadas, entre otros de naturaleza similar, que sean precisos para el progreso de los municipios de la región sur de Puerto Rico. </w:t>
      </w:r>
    </w:p>
    <w:p w14:paraId="483AB4AD" w14:textId="77777777" w:rsidR="00DB3A06" w:rsidRDefault="00DB3A06" w:rsidP="00DB3A06">
      <w:pPr>
        <w:ind w:firstLine="567"/>
        <w:jc w:val="both"/>
        <w:rPr>
          <w:rFonts w:ascii="Book Antiqua" w:hAnsi="Book Antiqua"/>
          <w:lang w:val="es-PR"/>
        </w:rPr>
      </w:pPr>
    </w:p>
    <w:p w14:paraId="5E75E9E6" w14:textId="29E4C3DD" w:rsidR="006B6C5B" w:rsidRPr="00944557" w:rsidRDefault="67885733" w:rsidP="00DB3A06">
      <w:pPr>
        <w:ind w:firstLine="567"/>
        <w:jc w:val="both"/>
        <w:rPr>
          <w:rFonts w:ascii="Book Antiqua" w:hAnsi="Book Antiqua"/>
          <w:lang w:val="es-PR"/>
        </w:rPr>
      </w:pPr>
      <w:r w:rsidRPr="00944557">
        <w:rPr>
          <w:rFonts w:ascii="Book Antiqua" w:hAnsi="Book Antiqua"/>
          <w:lang w:val="es-PR"/>
        </w:rPr>
        <w:t xml:space="preserve">Por otra parte, existe un compromiso de dejar de medir la reconstrucción en fondos asignados o fondos obligados y empezar a medirla en obra terminada. En este momento particular de nuestra historia, corresponde reducir la burocracia y agilizar los procesos para trabajar los proyectos de reconstrucción con efectividad y urgencia.  </w:t>
      </w:r>
    </w:p>
    <w:p w14:paraId="6081EBBB" w14:textId="77777777" w:rsidR="00DB3A06" w:rsidRDefault="00DB3A06" w:rsidP="00DB3A06">
      <w:pPr>
        <w:ind w:firstLine="567"/>
        <w:jc w:val="both"/>
        <w:rPr>
          <w:rFonts w:ascii="Book Antiqua" w:hAnsi="Book Antiqua"/>
          <w:lang w:val="es-PR"/>
        </w:rPr>
      </w:pPr>
    </w:p>
    <w:p w14:paraId="75B37D34" w14:textId="1817B4DB" w:rsidR="006B6C5B" w:rsidRDefault="45A1C6C9" w:rsidP="00DB3A06">
      <w:pPr>
        <w:ind w:firstLine="567"/>
        <w:jc w:val="both"/>
        <w:rPr>
          <w:rFonts w:ascii="Book Antiqua" w:hAnsi="Book Antiqua"/>
          <w:lang w:val="es-PR"/>
        </w:rPr>
      </w:pPr>
      <w:r w:rsidRPr="45A1C6C9">
        <w:rPr>
          <w:rFonts w:ascii="Book Antiqua" w:hAnsi="Book Antiqua"/>
          <w:lang w:val="es-PR"/>
        </w:rPr>
        <w:t>Por consiguiente, urge realizar una investigación y rendición de cuentas de todas las asignaciones de fondos estatales y federales, ya sea por asignaciones federales, mejoras municipales, transferencias intergubernamentales o asignaciones presupuestarias, que han sido destinados a impactar directamente o que afecten a municipios de la región sur de Puerto Rico.</w:t>
      </w:r>
    </w:p>
    <w:p w14:paraId="117E0E02" w14:textId="77777777" w:rsidR="00DB3A06" w:rsidRDefault="00DB3A06" w:rsidP="00DB3A0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  <w:lang w:val="es-PR"/>
        </w:rPr>
      </w:pPr>
      <w:bookmarkStart w:id="1" w:name="_Hlk184305765"/>
    </w:p>
    <w:p w14:paraId="38009DF9" w14:textId="733D4B48" w:rsidR="00DF4331" w:rsidRDefault="3D1DBD34" w:rsidP="00DB3A0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  <w:lang w:val="es-PR"/>
        </w:rPr>
      </w:pPr>
      <w:r w:rsidRPr="3D1DBD34">
        <w:rPr>
          <w:rFonts w:ascii="Book Antiqua" w:hAnsi="Book Antiqua"/>
          <w:lang w:val="es-PR"/>
        </w:rPr>
        <w:t xml:space="preserve">Por tal motivo, la Cámara de Representantes de Puerto Rico entiende que es menester impostergable que esta Comisión lleve a cabo los estudios e investigaciones que se ordenan en esta Resolución, de tal forma que se puedan hacer las recomendaciones pertinentes a todos los organismos que componen </w:t>
      </w:r>
      <w:r w:rsidR="00151F38">
        <w:rPr>
          <w:rFonts w:ascii="Book Antiqua" w:hAnsi="Book Antiqua"/>
          <w:lang w:val="es-PR"/>
        </w:rPr>
        <w:t>el Gobierno de Puerto Rico para</w:t>
      </w:r>
      <w:r w:rsidR="00672517" w:rsidRPr="00672517">
        <w:rPr>
          <w:rFonts w:ascii="Book Antiqua" w:hAnsi="Book Antiqua"/>
          <w:szCs w:val="24"/>
          <w:lang w:val="es-ES_tradnl"/>
        </w:rPr>
        <w:t xml:space="preserve"> </w:t>
      </w:r>
      <w:r w:rsidR="00672517" w:rsidRPr="00672517">
        <w:rPr>
          <w:rFonts w:ascii="Book Antiqua" w:hAnsi="Book Antiqua"/>
          <w:lang w:val="es-ES_tradnl"/>
        </w:rPr>
        <w:t>ad</w:t>
      </w:r>
      <w:r w:rsidR="00672517">
        <w:rPr>
          <w:rFonts w:ascii="Book Antiqua" w:hAnsi="Book Antiqua"/>
          <w:lang w:val="es-ES_tradnl"/>
        </w:rPr>
        <w:t>e</w:t>
      </w:r>
      <w:r w:rsidR="00672517" w:rsidRPr="00672517">
        <w:rPr>
          <w:rFonts w:ascii="Book Antiqua" w:hAnsi="Book Antiqua"/>
          <w:lang w:val="es-ES_tradnl"/>
        </w:rPr>
        <w:t>lant</w:t>
      </w:r>
      <w:r w:rsidR="00672517">
        <w:rPr>
          <w:rFonts w:ascii="Book Antiqua" w:hAnsi="Book Antiqua"/>
          <w:lang w:val="es-ES_tradnl"/>
        </w:rPr>
        <w:t>ar</w:t>
      </w:r>
      <w:r w:rsidR="00672517" w:rsidRPr="00672517">
        <w:rPr>
          <w:rFonts w:ascii="Book Antiqua" w:hAnsi="Book Antiqua"/>
          <w:lang w:val="es-ES_tradnl"/>
        </w:rPr>
        <w:t xml:space="preserve"> y foment</w:t>
      </w:r>
      <w:r w:rsidR="00672517">
        <w:rPr>
          <w:rFonts w:ascii="Book Antiqua" w:hAnsi="Book Antiqua"/>
          <w:lang w:val="es-ES_tradnl"/>
        </w:rPr>
        <w:t>ar</w:t>
      </w:r>
      <w:r w:rsidR="00672517" w:rsidRPr="00672517">
        <w:rPr>
          <w:rFonts w:ascii="Book Antiqua" w:hAnsi="Book Antiqua"/>
          <w:lang w:val="es-ES_tradnl"/>
        </w:rPr>
        <w:t xml:space="preserve"> </w:t>
      </w:r>
      <w:r w:rsidR="00672517" w:rsidRPr="00375B9F">
        <w:rPr>
          <w:rFonts w:ascii="Book Antiqua" w:hAnsi="Book Antiqua"/>
          <w:bCs/>
          <w:lang w:val="es-PR"/>
        </w:rPr>
        <w:t xml:space="preserve">el desarrollo socioeconómico </w:t>
      </w:r>
      <w:r w:rsidR="00672517" w:rsidRPr="00672517">
        <w:rPr>
          <w:rFonts w:ascii="Book Antiqua" w:hAnsi="Book Antiqua"/>
          <w:lang w:val="es-ES_tradnl"/>
        </w:rPr>
        <w:t xml:space="preserve">de los municipios que comprenden la zona </w:t>
      </w:r>
      <w:r w:rsidR="006034D4">
        <w:rPr>
          <w:rFonts w:ascii="Book Antiqua" w:hAnsi="Book Antiqua"/>
          <w:lang w:val="es-ES_tradnl"/>
        </w:rPr>
        <w:t>norte</w:t>
      </w:r>
      <w:r w:rsidR="00672517">
        <w:rPr>
          <w:rFonts w:ascii="Book Antiqua" w:hAnsi="Book Antiqua"/>
          <w:lang w:val="es-ES_tradnl"/>
        </w:rPr>
        <w:t xml:space="preserve"> de Puerto Rico</w:t>
      </w:r>
      <w:r w:rsidRPr="3D1DBD34">
        <w:rPr>
          <w:rFonts w:ascii="Book Antiqua" w:hAnsi="Book Antiqua"/>
          <w:lang w:val="es-PR"/>
        </w:rPr>
        <w:t>.</w:t>
      </w:r>
    </w:p>
    <w:p w14:paraId="52438A8F" w14:textId="77777777" w:rsidR="00DB3A06" w:rsidRPr="00903E28" w:rsidRDefault="00DB3A06" w:rsidP="00DB3A0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  <w:lang w:val="es-PR"/>
        </w:rPr>
      </w:pPr>
    </w:p>
    <w:bookmarkEnd w:id="1"/>
    <w:p w14:paraId="187C037F" w14:textId="2AB6C7A2" w:rsidR="3D1DBD34" w:rsidRDefault="3D1DBD34" w:rsidP="00DB3A06">
      <w:pPr>
        <w:rPr>
          <w:rFonts w:ascii="Book Antiqua" w:hAnsi="Book Antiqua"/>
          <w:i/>
          <w:iCs/>
          <w:lang w:val="es-ES"/>
        </w:rPr>
      </w:pPr>
      <w:r w:rsidRPr="3D1DBD34">
        <w:rPr>
          <w:rFonts w:ascii="Book Antiqua" w:hAnsi="Book Antiqua"/>
          <w:i/>
          <w:iCs/>
          <w:lang w:val="es-ES"/>
        </w:rPr>
        <w:t>RESUÉLVESE POR LA CÁMARA DE REPRESENTANTES DE PUERTO RICO:</w:t>
      </w:r>
    </w:p>
    <w:p w14:paraId="648F7715" w14:textId="77777777" w:rsidR="00A22A39" w:rsidRDefault="00A22A39" w:rsidP="00DB3A06">
      <w:pPr>
        <w:jc w:val="both"/>
        <w:rPr>
          <w:rFonts w:ascii="Book Antiqua" w:hAnsi="Book Antiqua"/>
          <w:lang w:val="es-ES_tradnl"/>
        </w:rPr>
      </w:pPr>
    </w:p>
    <w:p w14:paraId="458A578E" w14:textId="77777777" w:rsidR="00DB3A06" w:rsidRDefault="00DB3A06" w:rsidP="00DB3A06">
      <w:pPr>
        <w:jc w:val="both"/>
        <w:rPr>
          <w:rFonts w:ascii="Book Antiqua" w:hAnsi="Book Antiqua"/>
          <w:lang w:val="es-ES_tradnl"/>
        </w:rPr>
        <w:sectPr w:rsidR="00DB3A0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8E74E72" w14:textId="61F82949" w:rsidR="008F409C" w:rsidRPr="00903E28" w:rsidRDefault="67885733" w:rsidP="00DB3A06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67885733">
        <w:rPr>
          <w:rFonts w:ascii="Book Antiqua" w:hAnsi="Book Antiqua"/>
          <w:lang w:val="es-ES"/>
        </w:rPr>
        <w:t>Sección 1.-</w:t>
      </w:r>
      <w:r w:rsidRPr="67885733">
        <w:rPr>
          <w:rFonts w:ascii="Book Antiqua" w:hAnsi="Book Antiqua"/>
          <w:lang w:val="es-PR"/>
        </w:rPr>
        <w:t xml:space="preserve">Ordenar </w:t>
      </w:r>
      <w:r w:rsidRPr="67885733">
        <w:rPr>
          <w:rFonts w:ascii="Book Antiqua" w:hAnsi="Book Antiqua"/>
          <w:lang w:val="es-ES"/>
        </w:rPr>
        <w:t xml:space="preserve">a </w:t>
      </w:r>
      <w:r w:rsidRPr="67885733">
        <w:rPr>
          <w:rFonts w:ascii="Book Antiqua" w:hAnsi="Book Antiqua"/>
          <w:lang w:val="es-PR"/>
        </w:rPr>
        <w:t xml:space="preserve">la Comisión de la Región Sur llevar a cabo una exhaustiva investigación sobre </w:t>
      </w:r>
      <w:r w:rsidRPr="67885733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todo asunto relacionado con el desarrollo socioeconómico de Guayama, Arroyo, Salinas, Aibonito, Cidra, Cayey, Coamo, Santa Isabel, Villalba, Ponce, Juana Díaz, Peñuelas, Guayanilla, Yauco y Guánica; sobre todo asunto relacionado con los programas gubernamentales que inciden sobre los municipios bajo su jurisdicción; las </w:t>
      </w:r>
      <w:r w:rsidRPr="67885733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lastRenderedPageBreak/>
        <w:t>recomendaciones de legislación que sean necesarias para alcanzar soluciones y lograr el desarrollo integrado y armonioso en dicha jurisdicción; y de los servicios que prestan esos gobiernos municipales a su ciudadanía; sobre todo asunto relacionado a la investigación y rendición de cuentas de todas las asignaciones de fondos estatales y federales asignados a las agencias, corporaciones públicas destinados a impactar directamente o que afectan a municipios bajo su jurisdicción; además, sobre cualquier otra entidad que reciba fondos públicos o incentivos, ya sean por fondos de asignaciones federales, mejoras municipales, transferencias intergubernamentales y asignaciones presupuestarias puntuales en su jurisdicción, ya sean para infraestructura, programas de bienestar social, iniciativas comunitarias, entre otras que impacten directamente a las poblaciones de los municipios bajo su jurisdicción ; evaluación de la implementación de los programas para lo que fueron asignados los fondos públicos; auditorías de desempeño realizadas a programas gubernamentales y municipales que impacten directamente a las poblaciones bajo su jurisdicción, que operan programas con fondos federales enfatizando en la investigación de campo y en la citación de los directivos regionales de las entidades que implementen dichos fondos</w:t>
      </w:r>
      <w:r w:rsidRPr="67885733">
        <w:rPr>
          <w:rFonts w:ascii="Book Antiqua" w:hAnsi="Book Antiqua"/>
          <w:lang w:val="es-PR"/>
        </w:rPr>
        <w:t>.</w:t>
      </w:r>
    </w:p>
    <w:p w14:paraId="7B10F0F7" w14:textId="3AA63009" w:rsidR="00A20194" w:rsidRPr="00A20194" w:rsidRDefault="6804EACC" w:rsidP="00DB3A06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6804EACC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77777777" w:rsidR="00A20194" w:rsidRPr="00A20194" w:rsidRDefault="00A20194" w:rsidP="00DB3A0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lastRenderedPageBreak/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4F5AA85D" w:rsidR="00A20194" w:rsidRPr="00A20194" w:rsidRDefault="00A20194" w:rsidP="00DB3A0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>Sección 4.-</w:t>
      </w:r>
      <w:r w:rsidR="001A37A5" w:rsidRPr="00903E28">
        <w:rPr>
          <w:rFonts w:ascii="Book Antiqua" w:hAnsi="Book Antiqua"/>
          <w:lang w:val="es-PR"/>
        </w:rPr>
        <w:t xml:space="preserve">La Comisión </w:t>
      </w:r>
      <w:r w:rsidR="001A37A5" w:rsidRPr="00903E28">
        <w:rPr>
          <w:rFonts w:ascii="Book Antiqua" w:hAnsi="Book Antiqua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>
        <w:rPr>
          <w:rFonts w:ascii="Book Antiqua" w:hAnsi="Book Antiqua"/>
          <w:lang w:val="es-ES_tradnl"/>
        </w:rPr>
        <w:t xml:space="preserve">la </w:t>
      </w:r>
      <w:r w:rsidR="00E774AF">
        <w:rPr>
          <w:rFonts w:ascii="Book Antiqua" w:hAnsi="Book Antiqua"/>
          <w:lang w:val="es-ES_tradnl"/>
        </w:rPr>
        <w:t xml:space="preserve">Vigésima </w:t>
      </w:r>
      <w:r>
        <w:rPr>
          <w:rFonts w:ascii="Book Antiqua" w:hAnsi="Book Antiqua"/>
          <w:lang w:val="es-ES_tradnl"/>
        </w:rPr>
        <w:t xml:space="preserve">Asamblea Legislativa.   </w:t>
      </w:r>
    </w:p>
    <w:p w14:paraId="31EBBA22" w14:textId="10D1A02A" w:rsidR="00A22A39" w:rsidRPr="009C2609" w:rsidRDefault="00A20194" w:rsidP="00DB3A06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>Sección 5.-Esta Resolución tendrá vigencia al momento 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59258" w14:textId="77777777" w:rsidR="007E2E53" w:rsidRDefault="007E2E53">
      <w:r>
        <w:separator/>
      </w:r>
    </w:p>
  </w:endnote>
  <w:endnote w:type="continuationSeparator" w:id="0">
    <w:p w14:paraId="454A011F" w14:textId="77777777" w:rsidR="007E2E53" w:rsidRDefault="007E2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5E323" w14:textId="77777777" w:rsidR="003C55C0" w:rsidRDefault="003C5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90A30" w14:textId="77777777" w:rsidR="003C55C0" w:rsidRDefault="003C5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051F9" w14:textId="77777777" w:rsidR="003C55C0" w:rsidRDefault="003C5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E4BE7D" w14:textId="77777777" w:rsidR="007E2E53" w:rsidRDefault="007E2E53">
      <w:r>
        <w:separator/>
      </w:r>
    </w:p>
  </w:footnote>
  <w:footnote w:type="continuationSeparator" w:id="0">
    <w:p w14:paraId="71E805BE" w14:textId="77777777" w:rsidR="007E2E53" w:rsidRDefault="007E2E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507A5" w14:textId="2FDC40BA" w:rsidR="003C55C0" w:rsidRDefault="003C55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5E16E857" w:rsidR="003C55C0" w:rsidRDefault="003C55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56024"/>
    <w:rsid w:val="00061613"/>
    <w:rsid w:val="00066F81"/>
    <w:rsid w:val="00095AE1"/>
    <w:rsid w:val="000A6B6C"/>
    <w:rsid w:val="000B0DBB"/>
    <w:rsid w:val="00111E71"/>
    <w:rsid w:val="00127C6A"/>
    <w:rsid w:val="001363FE"/>
    <w:rsid w:val="00151F38"/>
    <w:rsid w:val="00162962"/>
    <w:rsid w:val="0017132B"/>
    <w:rsid w:val="001819AC"/>
    <w:rsid w:val="001A37A5"/>
    <w:rsid w:val="001A76AD"/>
    <w:rsid w:val="001B3D16"/>
    <w:rsid w:val="001E2104"/>
    <w:rsid w:val="001F3B12"/>
    <w:rsid w:val="001F4CA3"/>
    <w:rsid w:val="001F612A"/>
    <w:rsid w:val="00211396"/>
    <w:rsid w:val="00213741"/>
    <w:rsid w:val="00226AE6"/>
    <w:rsid w:val="00245B34"/>
    <w:rsid w:val="00254051"/>
    <w:rsid w:val="00263355"/>
    <w:rsid w:val="00273792"/>
    <w:rsid w:val="002D4AC8"/>
    <w:rsid w:val="002F1BD2"/>
    <w:rsid w:val="00320D78"/>
    <w:rsid w:val="00333789"/>
    <w:rsid w:val="00354230"/>
    <w:rsid w:val="00375B9F"/>
    <w:rsid w:val="00380FE5"/>
    <w:rsid w:val="003924DD"/>
    <w:rsid w:val="00394FCB"/>
    <w:rsid w:val="00395CD4"/>
    <w:rsid w:val="003963F4"/>
    <w:rsid w:val="003B5254"/>
    <w:rsid w:val="003B75A6"/>
    <w:rsid w:val="003C55C0"/>
    <w:rsid w:val="004061CA"/>
    <w:rsid w:val="00415689"/>
    <w:rsid w:val="004308ED"/>
    <w:rsid w:val="004440CB"/>
    <w:rsid w:val="004713D2"/>
    <w:rsid w:val="005133B3"/>
    <w:rsid w:val="00521639"/>
    <w:rsid w:val="00532BB7"/>
    <w:rsid w:val="005332E4"/>
    <w:rsid w:val="0053550C"/>
    <w:rsid w:val="005545D9"/>
    <w:rsid w:val="00555018"/>
    <w:rsid w:val="005723DC"/>
    <w:rsid w:val="00587B9D"/>
    <w:rsid w:val="005951DF"/>
    <w:rsid w:val="005E2545"/>
    <w:rsid w:val="006034D4"/>
    <w:rsid w:val="006042B9"/>
    <w:rsid w:val="006210DC"/>
    <w:rsid w:val="0064349D"/>
    <w:rsid w:val="00653EED"/>
    <w:rsid w:val="00657292"/>
    <w:rsid w:val="00672517"/>
    <w:rsid w:val="00685549"/>
    <w:rsid w:val="006B5327"/>
    <w:rsid w:val="006B6C5B"/>
    <w:rsid w:val="006B7068"/>
    <w:rsid w:val="006B7365"/>
    <w:rsid w:val="006C2D81"/>
    <w:rsid w:val="006C7DF8"/>
    <w:rsid w:val="0072097D"/>
    <w:rsid w:val="0072400B"/>
    <w:rsid w:val="0074629E"/>
    <w:rsid w:val="00750FC8"/>
    <w:rsid w:val="007533D0"/>
    <w:rsid w:val="00755069"/>
    <w:rsid w:val="0077639B"/>
    <w:rsid w:val="0078014A"/>
    <w:rsid w:val="00782A96"/>
    <w:rsid w:val="007B0660"/>
    <w:rsid w:val="007D0A0C"/>
    <w:rsid w:val="007E2E53"/>
    <w:rsid w:val="007E3868"/>
    <w:rsid w:val="007E3F2F"/>
    <w:rsid w:val="007F1F27"/>
    <w:rsid w:val="00820C41"/>
    <w:rsid w:val="00833C90"/>
    <w:rsid w:val="00850256"/>
    <w:rsid w:val="008D0451"/>
    <w:rsid w:val="008F409C"/>
    <w:rsid w:val="009019F7"/>
    <w:rsid w:val="0093686F"/>
    <w:rsid w:val="00942FD4"/>
    <w:rsid w:val="00944557"/>
    <w:rsid w:val="00950170"/>
    <w:rsid w:val="00951997"/>
    <w:rsid w:val="00990352"/>
    <w:rsid w:val="009A1E83"/>
    <w:rsid w:val="009C2609"/>
    <w:rsid w:val="00A03405"/>
    <w:rsid w:val="00A1528A"/>
    <w:rsid w:val="00A20194"/>
    <w:rsid w:val="00A22A39"/>
    <w:rsid w:val="00A33918"/>
    <w:rsid w:val="00A62F6C"/>
    <w:rsid w:val="00A7629F"/>
    <w:rsid w:val="00AF0CEE"/>
    <w:rsid w:val="00B667AD"/>
    <w:rsid w:val="00B84C38"/>
    <w:rsid w:val="00B86C00"/>
    <w:rsid w:val="00B947F6"/>
    <w:rsid w:val="00BC5BF9"/>
    <w:rsid w:val="00BF16AA"/>
    <w:rsid w:val="00C01D64"/>
    <w:rsid w:val="00C354B8"/>
    <w:rsid w:val="00C52517"/>
    <w:rsid w:val="00C60921"/>
    <w:rsid w:val="00C62936"/>
    <w:rsid w:val="00C653F2"/>
    <w:rsid w:val="00C679E6"/>
    <w:rsid w:val="00C73121"/>
    <w:rsid w:val="00C84368"/>
    <w:rsid w:val="00C908F9"/>
    <w:rsid w:val="00CA0917"/>
    <w:rsid w:val="00CA1099"/>
    <w:rsid w:val="00CE1224"/>
    <w:rsid w:val="00D03EE3"/>
    <w:rsid w:val="00D417C2"/>
    <w:rsid w:val="00D41F2A"/>
    <w:rsid w:val="00D60936"/>
    <w:rsid w:val="00D709EB"/>
    <w:rsid w:val="00D74714"/>
    <w:rsid w:val="00D82F3F"/>
    <w:rsid w:val="00D921C6"/>
    <w:rsid w:val="00D958C2"/>
    <w:rsid w:val="00D97030"/>
    <w:rsid w:val="00DA54E2"/>
    <w:rsid w:val="00DB3A06"/>
    <w:rsid w:val="00DB7AAF"/>
    <w:rsid w:val="00DF4331"/>
    <w:rsid w:val="00E04AB5"/>
    <w:rsid w:val="00E426FC"/>
    <w:rsid w:val="00E50EEA"/>
    <w:rsid w:val="00E52F58"/>
    <w:rsid w:val="00E774AF"/>
    <w:rsid w:val="00EC26AA"/>
    <w:rsid w:val="00ED7A53"/>
    <w:rsid w:val="00EE3FF4"/>
    <w:rsid w:val="00EE4273"/>
    <w:rsid w:val="00F02004"/>
    <w:rsid w:val="00F042CB"/>
    <w:rsid w:val="00F44DC8"/>
    <w:rsid w:val="00F55D7D"/>
    <w:rsid w:val="00F60A20"/>
    <w:rsid w:val="00FC0A95"/>
    <w:rsid w:val="00FC1E1C"/>
    <w:rsid w:val="00FC3D9C"/>
    <w:rsid w:val="00FF0153"/>
    <w:rsid w:val="00FF4DD7"/>
    <w:rsid w:val="00FF6BD2"/>
    <w:rsid w:val="3C7C7473"/>
    <w:rsid w:val="3D1DBD34"/>
    <w:rsid w:val="45A1C6C9"/>
    <w:rsid w:val="4970AA04"/>
    <w:rsid w:val="67885733"/>
    <w:rsid w:val="6804E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12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8</TotalTime>
  <Pages>4</Pages>
  <Words>956</Words>
  <Characters>5788</Characters>
  <Application>Microsoft Office Word</Application>
  <DocSecurity>0</DocSecurity>
  <Lines>48</Lines>
  <Paragraphs>13</Paragraphs>
  <ScaleCrop>false</ScaleCrop>
  <Company/>
  <LinksUpToDate>false</LinksUpToDate>
  <CharactersWithSpaces>6731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Gladys J. Burgos Torres</cp:lastModifiedBy>
  <cp:revision>7</cp:revision>
  <cp:lastPrinted>2025-02-03T13:14:00Z</cp:lastPrinted>
  <dcterms:created xsi:type="dcterms:W3CDTF">2025-01-31T16:38:00Z</dcterms:created>
  <dcterms:modified xsi:type="dcterms:W3CDTF">2025-02-03T13:14:00Z</dcterms:modified>
</cp:coreProperties>
</file>