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326AD2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326AD2" w:rsidRDefault="00A22A39" w:rsidP="00326AD2">
      <w:pPr>
        <w:jc w:val="center"/>
        <w:rPr>
          <w:rFonts w:ascii="Book Antiqua" w:hAnsi="Book Antiqua"/>
          <w:szCs w:val="18"/>
          <w:lang w:val="es-ES_tradnl"/>
        </w:rPr>
      </w:pPr>
    </w:p>
    <w:p w14:paraId="73A3D3AE" w14:textId="6F43D8F0" w:rsidR="00A22A39" w:rsidRDefault="00027B87" w:rsidP="00326AD2">
      <w:pPr>
        <w:pStyle w:val="Title2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20ma.</w:t>
      </w:r>
      <w:r w:rsidR="00E774AF" w:rsidRPr="008248B8">
        <w:rPr>
          <w:lang w:val="es-PR"/>
        </w:rPr>
        <w:tab/>
      </w:r>
      <w:r>
        <w:rPr>
          <w:lang w:val="es-PR"/>
        </w:rPr>
        <w:t xml:space="preserve"> </w:t>
      </w:r>
      <w:r w:rsidR="27861338" w:rsidRPr="27861338">
        <w:rPr>
          <w:rFonts w:ascii="Book Antiqua" w:hAnsi="Book Antiqua"/>
          <w:lang w:val="es-ES"/>
        </w:rPr>
        <w:t>Asamblea</w:t>
      </w:r>
      <w:r w:rsidR="00E774AF" w:rsidRPr="008248B8">
        <w:rPr>
          <w:lang w:val="es-PR"/>
        </w:rPr>
        <w:tab/>
      </w:r>
      <w:r>
        <w:rPr>
          <w:rFonts w:ascii="Book Antiqua" w:hAnsi="Book Antiqua"/>
          <w:lang w:val="es-ES"/>
        </w:rPr>
        <w:t>1ra.</w:t>
      </w:r>
      <w:r w:rsidR="00E774AF" w:rsidRPr="008248B8">
        <w:rPr>
          <w:lang w:val="es-PR"/>
        </w:rPr>
        <w:tab/>
      </w:r>
      <w:r w:rsidR="27861338" w:rsidRPr="27861338">
        <w:rPr>
          <w:rFonts w:ascii="Book Antiqua" w:hAnsi="Book Antiqua"/>
          <w:lang w:val="es-ES"/>
        </w:rPr>
        <w:t>Sesión</w:t>
      </w:r>
    </w:p>
    <w:p w14:paraId="6EFCC02E" w14:textId="18E664FA" w:rsidR="00A22A39" w:rsidRDefault="00A22A39" w:rsidP="00326AD2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027B87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Default="00A22A39" w:rsidP="00326AD2">
      <w:pPr>
        <w:rPr>
          <w:lang w:val="es-ES_tradnl"/>
        </w:rPr>
      </w:pPr>
    </w:p>
    <w:p w14:paraId="622705C1" w14:textId="77777777" w:rsidR="00A22A39" w:rsidRDefault="00A22A39" w:rsidP="00326AD2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326AD2" w:rsidRDefault="00A22A39" w:rsidP="00326AD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17298928" w:rsidR="00A22A39" w:rsidRDefault="00A22A39" w:rsidP="00326AD2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271165">
        <w:rPr>
          <w:rFonts w:ascii="Book Antiqua" w:hAnsi="Book Antiqua"/>
          <w:b/>
          <w:sz w:val="52"/>
          <w:lang w:val="es-ES_tradnl"/>
        </w:rPr>
        <w:t>111</w:t>
      </w:r>
    </w:p>
    <w:p w14:paraId="59B3A9FD" w14:textId="77777777" w:rsidR="00326AD2" w:rsidRPr="00326AD2" w:rsidRDefault="00326AD2" w:rsidP="00326AD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7A016A90" w:rsidR="00A22A39" w:rsidRDefault="00271165" w:rsidP="00326AD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31</w:t>
      </w:r>
      <w:r w:rsidR="00A22A39">
        <w:rPr>
          <w:rFonts w:ascii="Book Antiqua" w:hAnsi="Book Antiqua"/>
          <w:lang w:val="es-ES_tradnl"/>
        </w:rPr>
        <w:t xml:space="preserve"> 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30218B40" w14:textId="77777777" w:rsidR="00326AD2" w:rsidRDefault="00326AD2" w:rsidP="00326AD2">
      <w:pPr>
        <w:jc w:val="center"/>
        <w:rPr>
          <w:rFonts w:ascii="Book Antiqua" w:hAnsi="Book Antiqua"/>
          <w:lang w:val="es-ES_tradnl"/>
        </w:rPr>
      </w:pPr>
    </w:p>
    <w:p w14:paraId="35719F2E" w14:textId="0181F0FF" w:rsidR="00027B87" w:rsidRDefault="00A22A39" w:rsidP="00326AD2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027B87">
        <w:rPr>
          <w:rFonts w:ascii="Book Antiqua" w:hAnsi="Book Antiqua"/>
          <w:lang w:val="es-ES_tradnl"/>
        </w:rPr>
        <w:t xml:space="preserve">el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  <w:r w:rsidR="00027B87" w:rsidRPr="00027B87">
        <w:rPr>
          <w:rFonts w:ascii="Book Antiqua" w:hAnsi="Book Antiqua"/>
          <w:lang w:val="es-ES_tradnl"/>
        </w:rPr>
        <w:t>;</w:t>
      </w:r>
      <w:r w:rsidR="00027B87">
        <w:rPr>
          <w:rFonts w:ascii="Book Antiqua" w:hAnsi="Book Antiqua"/>
          <w:i/>
          <w:iCs/>
          <w:lang w:val="es-ES_tradnl"/>
        </w:rPr>
        <w:t xml:space="preserve"> </w:t>
      </w:r>
    </w:p>
    <w:p w14:paraId="3A345010" w14:textId="0FF141AF" w:rsidR="00A22A39" w:rsidRDefault="007801FC" w:rsidP="00326AD2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i/>
          <w:iCs/>
          <w:lang w:val="es-ES_tradnl"/>
        </w:rPr>
        <w:t xml:space="preserve"> </w:t>
      </w:r>
      <w:r w:rsidRPr="00027B87">
        <w:rPr>
          <w:rFonts w:ascii="Book Antiqua" w:hAnsi="Book Antiqua"/>
          <w:lang w:val="es-ES_tradnl"/>
        </w:rPr>
        <w:t xml:space="preserve">y </w:t>
      </w:r>
      <w:r w:rsidR="00027B87" w:rsidRPr="00027B87">
        <w:rPr>
          <w:rFonts w:ascii="Book Antiqua" w:hAnsi="Book Antiqua"/>
          <w:lang w:val="es-ES_tradnl"/>
        </w:rPr>
        <w:t>la representante</w:t>
      </w:r>
      <w:r w:rsidR="00027B87">
        <w:rPr>
          <w:rFonts w:ascii="Book Antiqua" w:hAnsi="Book Antiqua"/>
          <w:i/>
          <w:iCs/>
          <w:lang w:val="es-ES_tradnl"/>
        </w:rPr>
        <w:t xml:space="preserve"> </w:t>
      </w:r>
      <w:r w:rsidRPr="007801FC">
        <w:rPr>
          <w:rFonts w:ascii="Book Antiqua" w:hAnsi="Book Antiqua"/>
          <w:i/>
          <w:iCs/>
          <w:lang w:val="es-ES_tradnl"/>
        </w:rPr>
        <w:t>Peña Dávila</w:t>
      </w:r>
    </w:p>
    <w:p w14:paraId="5EAAE4E6" w14:textId="77777777" w:rsidR="00326AD2" w:rsidRDefault="00326AD2" w:rsidP="00326AD2">
      <w:pPr>
        <w:jc w:val="center"/>
        <w:rPr>
          <w:rFonts w:ascii="Book Antiqua" w:hAnsi="Book Antiqua"/>
          <w:lang w:val="es-ES_tradnl"/>
        </w:rPr>
      </w:pPr>
    </w:p>
    <w:p w14:paraId="03F04B76" w14:textId="6F338E29" w:rsidR="00A22A39" w:rsidRDefault="00A22A39" w:rsidP="00326AD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326AD2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326AD2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326AD2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326AD2">
      <w:pPr>
        <w:jc w:val="both"/>
        <w:rPr>
          <w:rFonts w:ascii="Book Antiqua" w:hAnsi="Book Antiqua"/>
          <w:lang w:val="es-ES_tradnl"/>
        </w:rPr>
      </w:pPr>
    </w:p>
    <w:p w14:paraId="3F9DD53F" w14:textId="4A09C621" w:rsidR="008248B8" w:rsidRPr="00F96C95" w:rsidRDefault="00A22A39" w:rsidP="00326AD2">
      <w:pPr>
        <w:ind w:left="567" w:hanging="567"/>
        <w:jc w:val="both"/>
        <w:rPr>
          <w:rFonts w:ascii="Book Antiqua" w:hAnsi="Book Antiqua"/>
          <w:bCs/>
          <w:szCs w:val="24"/>
          <w:lang w:val="es-ES_tradnl"/>
        </w:rPr>
      </w:pPr>
      <w:r w:rsidRPr="00F96C95">
        <w:rPr>
          <w:rFonts w:ascii="Book Antiqua" w:hAnsi="Book Antiqua"/>
          <w:lang w:val="es-ES_tradnl"/>
        </w:rPr>
        <w:t>Para</w:t>
      </w:r>
      <w:r w:rsidR="00A20194" w:rsidRPr="00F96C95">
        <w:rPr>
          <w:lang w:val="es-ES_tradnl"/>
        </w:rPr>
        <w:t xml:space="preserve"> </w:t>
      </w:r>
      <w:r w:rsidR="00A20194" w:rsidRPr="00F96C95">
        <w:rPr>
          <w:rFonts w:ascii="Book Antiqua" w:hAnsi="Book Antiqua"/>
          <w:lang w:val="es-ES_tradnl"/>
        </w:rPr>
        <w:t xml:space="preserve">ordenar a la Comisión </w:t>
      </w:r>
      <w:r w:rsidR="00F96C95" w:rsidRPr="00F96C95">
        <w:rPr>
          <w:rFonts w:ascii="Book Antiqua" w:hAnsi="Book Antiqua"/>
          <w:lang w:val="es-ES_tradnl"/>
        </w:rPr>
        <w:t>del Trabajo y Asuntos Laborales</w:t>
      </w:r>
      <w:r w:rsidR="00074FC6" w:rsidRPr="00F96C95">
        <w:rPr>
          <w:rFonts w:ascii="Book Antiqua" w:hAnsi="Book Antiqua"/>
          <w:lang w:val="es-ES_tradnl"/>
        </w:rPr>
        <w:t xml:space="preserve"> de la Cámara de Represen</w:t>
      </w:r>
      <w:r w:rsidR="003302CE" w:rsidRPr="00F96C95">
        <w:rPr>
          <w:rFonts w:ascii="Book Antiqua" w:hAnsi="Book Antiqua"/>
          <w:lang w:val="es-ES_tradnl"/>
        </w:rPr>
        <w:t>t</w:t>
      </w:r>
      <w:r w:rsidR="00074FC6" w:rsidRPr="00F96C95">
        <w:rPr>
          <w:rFonts w:ascii="Book Antiqua" w:hAnsi="Book Antiqua"/>
          <w:lang w:val="es-ES_tradnl"/>
        </w:rPr>
        <w:t xml:space="preserve">antes de Puerto Rico a realizar una investigación </w:t>
      </w:r>
      <w:r w:rsidR="00F96C95" w:rsidRPr="00F96C95">
        <w:rPr>
          <w:rFonts w:ascii="Book Antiqua" w:hAnsi="Book Antiqua"/>
          <w:bCs/>
          <w:szCs w:val="24"/>
          <w:lang w:val="es-ES_tradnl"/>
        </w:rPr>
        <w:t>sobre todo asunto o legislación relacionada con las condiciones de trabajo, horas y salarios, las relaciones obrero-patronales; el adiestramiento y readiestramiento de trabajadores; los servicios y orientación laboral; la capacitación sindical; el desempleo y la seguridad de empleo en general; la prevención y compensación por accidentes del trabajo y la rehabilitación por motivos de accidentes del trabajo; los trabajadores migrantes; las leyes especiales incluyendo las que prohíben todo tipo de discrimen en el empleo, y el trabajo en general; y sobre cualquier asunto que le delegue la Cámara de Representantes de Puerto Rico o el Presidente o la Presidenta de ésta.</w:t>
      </w:r>
    </w:p>
    <w:p w14:paraId="3177B3DA" w14:textId="75B1212A" w:rsidR="00A22A39" w:rsidRPr="00F96C95" w:rsidRDefault="00A22A39" w:rsidP="00326AD2">
      <w:pPr>
        <w:ind w:left="851" w:hanging="491"/>
        <w:jc w:val="both"/>
        <w:rPr>
          <w:rFonts w:ascii="Book Antiqua" w:hAnsi="Book Antiqua"/>
          <w:lang w:val="es-ES_tradnl"/>
        </w:rPr>
      </w:pPr>
    </w:p>
    <w:p w14:paraId="583B76E7" w14:textId="77777777" w:rsidR="00A22A39" w:rsidRDefault="00A22A39" w:rsidP="00326AD2">
      <w:pPr>
        <w:ind w:firstLine="360"/>
        <w:jc w:val="center"/>
        <w:rPr>
          <w:rFonts w:ascii="Book Antiqua" w:hAnsi="Book Antiqua"/>
          <w:lang w:val="es-ES_tradnl"/>
        </w:rPr>
      </w:pPr>
      <w:r w:rsidRPr="00F96C95">
        <w:rPr>
          <w:rFonts w:ascii="Book Antiqua" w:hAnsi="Book Antiqua"/>
          <w:lang w:val="es-ES_tradnl"/>
        </w:rPr>
        <w:t>EXPOSICIÓN DE MOTIVOS</w:t>
      </w:r>
    </w:p>
    <w:p w14:paraId="0A12A2AB" w14:textId="77777777" w:rsidR="00326AD2" w:rsidRPr="00F96C95" w:rsidRDefault="00326AD2" w:rsidP="00326AD2">
      <w:pPr>
        <w:ind w:firstLine="360"/>
        <w:jc w:val="center"/>
        <w:rPr>
          <w:rFonts w:ascii="Book Antiqua" w:hAnsi="Book Antiqua"/>
          <w:lang w:val="es-ES_tradnl"/>
        </w:rPr>
      </w:pPr>
    </w:p>
    <w:p w14:paraId="464EDD86" w14:textId="77777777" w:rsidR="00491817" w:rsidRDefault="00491817" w:rsidP="00027B87">
      <w:pPr>
        <w:ind w:firstLine="567"/>
        <w:jc w:val="both"/>
        <w:rPr>
          <w:rFonts w:ascii="Book Antiqua" w:hAnsi="Book Antiqua"/>
          <w:lang w:val="es-ES_tradnl"/>
        </w:rPr>
      </w:pPr>
      <w:r w:rsidRPr="00F96C95">
        <w:rPr>
          <w:rFonts w:ascii="Book Antiqua" w:hAnsi="Book Antiqua"/>
          <w:lang w:val="es-ES_tradnl"/>
        </w:rPr>
        <w:t>La misión del Estado en la sociedad moderna es garantizar a sus constituyentes el</w:t>
      </w:r>
      <w:r w:rsidRPr="008F409C">
        <w:rPr>
          <w:rFonts w:ascii="Book Antiqua" w:hAnsi="Book Antiqua"/>
          <w:lang w:val="es-PR"/>
        </w:rPr>
        <w:t xml:space="preserve"> más alto grado de calidad de vida posible. La salud, la educación, la seguridad, la </w:t>
      </w:r>
      <w:r w:rsidRPr="0077793A">
        <w:rPr>
          <w:rFonts w:ascii="Book Antiqua" w:hAnsi="Book Antiqua"/>
          <w:lang w:val="es-PR"/>
        </w:rPr>
        <w:t xml:space="preserve">economía, entre otras tantas áreas son fundamentales para el desarrollo de todos los </w:t>
      </w:r>
      <w:r w:rsidRPr="00C27670">
        <w:rPr>
          <w:rFonts w:ascii="Book Antiqua" w:hAnsi="Book Antiqua"/>
          <w:lang w:val="es-ES_tradnl"/>
        </w:rPr>
        <w:t xml:space="preserve">ciudadanos.  </w:t>
      </w:r>
    </w:p>
    <w:p w14:paraId="325D8415" w14:textId="77777777" w:rsidR="00326AD2" w:rsidRDefault="00326AD2" w:rsidP="00027B87">
      <w:pPr>
        <w:ind w:firstLine="567"/>
        <w:jc w:val="both"/>
        <w:rPr>
          <w:rFonts w:ascii="Book Antiqua" w:hAnsi="Book Antiqua"/>
          <w:lang w:val="es-ES_tradnl"/>
        </w:rPr>
      </w:pPr>
    </w:p>
    <w:p w14:paraId="73CCCA9F" w14:textId="1B83FCA6" w:rsidR="00302141" w:rsidRDefault="00302141" w:rsidP="00027B87">
      <w:pPr>
        <w:ind w:firstLine="567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En </w:t>
      </w:r>
      <w:r w:rsidR="00524103">
        <w:rPr>
          <w:rFonts w:ascii="Book Antiqua" w:hAnsi="Book Antiqua"/>
          <w:lang w:val="es-ES_tradnl"/>
        </w:rPr>
        <w:t xml:space="preserve">octubre </w:t>
      </w:r>
      <w:r>
        <w:rPr>
          <w:rFonts w:ascii="Book Antiqua" w:hAnsi="Book Antiqua"/>
          <w:lang w:val="es-ES_tradnl"/>
        </w:rPr>
        <w:t xml:space="preserve">de 2024, Puerto Rico registraba </w:t>
      </w:r>
      <w:r w:rsidRPr="00302141">
        <w:rPr>
          <w:rFonts w:ascii="Book Antiqua" w:hAnsi="Book Antiqua"/>
          <w:lang w:val="es-ES_tradnl"/>
        </w:rPr>
        <w:t xml:space="preserve">la tasa de desempleo </w:t>
      </w:r>
      <w:r>
        <w:rPr>
          <w:rFonts w:ascii="Book Antiqua" w:hAnsi="Book Antiqua"/>
          <w:lang w:val="es-ES_tradnl"/>
        </w:rPr>
        <w:t xml:space="preserve">más baja en su historia.  La tasa </w:t>
      </w:r>
      <w:r w:rsidR="00524103">
        <w:rPr>
          <w:rFonts w:ascii="Book Antiqua" w:hAnsi="Book Antiqua"/>
          <w:lang w:val="es-ES_tradnl"/>
        </w:rPr>
        <w:t>récord</w:t>
      </w:r>
      <w:r>
        <w:rPr>
          <w:rFonts w:ascii="Book Antiqua" w:hAnsi="Book Antiqua"/>
          <w:lang w:val="es-ES_tradnl"/>
        </w:rPr>
        <w:t xml:space="preserve"> de 5.4% respalda la estabilidad del mercado laboral que se ha mantenido consistentemente </w:t>
      </w:r>
      <w:r w:rsidR="00524103">
        <w:rPr>
          <w:rFonts w:ascii="Book Antiqua" w:hAnsi="Book Antiqua"/>
          <w:lang w:val="es-ES_tradnl"/>
        </w:rPr>
        <w:t>sólido por</w:t>
      </w:r>
      <w:r>
        <w:rPr>
          <w:rFonts w:ascii="Book Antiqua" w:hAnsi="Book Antiqua"/>
          <w:lang w:val="es-ES_tradnl"/>
        </w:rPr>
        <w:t xml:space="preserve"> los pasados 3 años.  </w:t>
      </w:r>
      <w:r w:rsidR="00AF0B37">
        <w:rPr>
          <w:rFonts w:ascii="Book Antiqua" w:hAnsi="Book Antiqua"/>
          <w:lang w:val="es-ES_tradnl"/>
        </w:rPr>
        <w:t>Es sabido que en</w:t>
      </w:r>
      <w:r>
        <w:rPr>
          <w:rFonts w:ascii="Book Antiqua" w:hAnsi="Book Antiqua"/>
          <w:lang w:val="es-ES_tradnl"/>
        </w:rPr>
        <w:t xml:space="preserve"> el 2018 fue la primera vez que </w:t>
      </w:r>
      <w:r w:rsidR="00524103">
        <w:rPr>
          <w:rFonts w:ascii="Book Antiqua" w:hAnsi="Book Antiqua"/>
          <w:lang w:val="es-ES_tradnl"/>
        </w:rPr>
        <w:t>Puerto</w:t>
      </w:r>
      <w:r>
        <w:rPr>
          <w:rFonts w:ascii="Book Antiqua" w:hAnsi="Book Antiqua"/>
          <w:lang w:val="es-ES_tradnl"/>
        </w:rPr>
        <w:t xml:space="preserve"> Rico reflejó un promedio de desempleo por año natural por debajo de 10% y desde el 2021 ha continuado en un descenso estable hasta el presente</w:t>
      </w:r>
      <w:r w:rsidR="00524103">
        <w:rPr>
          <w:rFonts w:ascii="Book Antiqua" w:hAnsi="Book Antiqua"/>
          <w:lang w:val="es-ES_tradnl"/>
        </w:rPr>
        <w:t xml:space="preserve">. </w:t>
      </w:r>
    </w:p>
    <w:p w14:paraId="1C7346DB" w14:textId="66C1B5F7" w:rsidR="00302141" w:rsidRDefault="6C5E020B" w:rsidP="00027B87">
      <w:pPr>
        <w:ind w:firstLine="567"/>
        <w:jc w:val="both"/>
        <w:rPr>
          <w:rFonts w:ascii="Book Antiqua" w:hAnsi="Book Antiqua"/>
          <w:lang w:val="es-PR"/>
        </w:rPr>
      </w:pPr>
      <w:r w:rsidRPr="007801FC">
        <w:rPr>
          <w:rFonts w:ascii="Book Antiqua" w:hAnsi="Book Antiqua"/>
          <w:lang w:val="es-PR"/>
        </w:rPr>
        <w:lastRenderedPageBreak/>
        <w:t xml:space="preserve">Este logro es parte del compromiso y el deber que tiene el Gobierno de transformar nuestro mercado laboral generando oportunidades de empleo para todos. Las condiciones de trabajo, salarios, relaciones obrero-patronales, adiestramiento y re-adiestramiento, capacitación sindical, rehabilitación por motivos de accidentes en el trabajo, trabajadores migrantes, la prohibición de discrimen, son solo algunos de los temas que deben examinarse continuamente con miras a mantener baja la tasa de desempleo en la Isla.  En este escenario es imperioso seguir desarrollando proyectos e iniciativas que continúen apoyando la incorporación de más personas al mercado laboral.   </w:t>
      </w:r>
    </w:p>
    <w:p w14:paraId="7DBDDD74" w14:textId="77777777" w:rsidR="00326AD2" w:rsidRPr="007801FC" w:rsidRDefault="00326AD2" w:rsidP="00027B87">
      <w:pPr>
        <w:ind w:firstLine="567"/>
        <w:jc w:val="both"/>
        <w:rPr>
          <w:rFonts w:ascii="Book Antiqua" w:hAnsi="Book Antiqua"/>
          <w:lang w:val="es-PR"/>
        </w:rPr>
      </w:pPr>
    </w:p>
    <w:p w14:paraId="0B4FA69A" w14:textId="6735AAD4" w:rsidR="00491817" w:rsidRDefault="00491817" w:rsidP="00027B87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PR"/>
        </w:rPr>
      </w:pPr>
      <w:bookmarkStart w:id="0" w:name="_Hlk184305765"/>
      <w:r w:rsidRPr="00FD4E14">
        <w:rPr>
          <w:rFonts w:ascii="Book Antiqua" w:hAnsi="Book Antiqua" w:cs="Helvetica"/>
          <w:szCs w:val="24"/>
          <w:lang w:val="es-ES_tradnl"/>
        </w:rPr>
        <w:t>Estamos en un momento crucial en el que es imprescindible darle un giro en la dirección</w:t>
      </w:r>
      <w:r w:rsidRPr="00FD4E14">
        <w:rPr>
          <w:rFonts w:ascii="Book Antiqua" w:hAnsi="Book Antiqua" w:cs="Helvetica"/>
          <w:szCs w:val="24"/>
          <w:lang w:val="es-PR"/>
        </w:rPr>
        <w:t xml:space="preserve"> correcta a la forma en que el Estado responsablemente debe responder a sus constituyentes.</w:t>
      </w:r>
      <w:r w:rsidR="00D96541" w:rsidRPr="00FD4E14">
        <w:rPr>
          <w:rFonts w:ascii="Book Antiqua" w:hAnsi="Book Antiqua" w:cs="Helvetica"/>
          <w:szCs w:val="24"/>
          <w:lang w:val="es-PR"/>
        </w:rPr>
        <w:t xml:space="preserve"> </w:t>
      </w:r>
      <w:r w:rsidRPr="00FD4E14">
        <w:rPr>
          <w:rFonts w:ascii="Book Antiqua" w:hAnsi="Book Antiqua"/>
          <w:szCs w:val="24"/>
          <w:lang w:val="es-PR"/>
        </w:rPr>
        <w:t xml:space="preserve"> Por tal motivo, la Cámara de Representantes entiende que es menester impostergable que esta Comisión lleve a cabo los estudios e investigaciones que se</w:t>
      </w:r>
      <w:r w:rsidRPr="3D1DBD34">
        <w:rPr>
          <w:rFonts w:ascii="Book Antiqua" w:hAnsi="Book Antiqua"/>
          <w:lang w:val="es-PR"/>
        </w:rPr>
        <w:t xml:space="preserve"> ordenan en esta Resolución, de</w:t>
      </w:r>
      <w:r w:rsidR="007F2EC2">
        <w:rPr>
          <w:rFonts w:ascii="Book Antiqua" w:hAnsi="Book Antiqua"/>
          <w:lang w:val="es-PR"/>
        </w:rPr>
        <w:t xml:space="preserve"> </w:t>
      </w:r>
      <w:r w:rsidRPr="3D1DBD34">
        <w:rPr>
          <w:rFonts w:ascii="Book Antiqua" w:hAnsi="Book Antiqua"/>
          <w:lang w:val="es-PR"/>
        </w:rPr>
        <w:t>tal forma que se puedan hacer las recomendaciones pertinentes a todos los organismos que componen las tres ramas de gobierno.</w:t>
      </w:r>
    </w:p>
    <w:p w14:paraId="384A7A14" w14:textId="77777777" w:rsidR="00326AD2" w:rsidRPr="00903E28" w:rsidRDefault="00326AD2" w:rsidP="00326AD2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bookmarkEnd w:id="0"/>
    <w:p w14:paraId="3346FDFB" w14:textId="77777777" w:rsidR="00A22A39" w:rsidRPr="00D910CB" w:rsidRDefault="00A22A39" w:rsidP="00326AD2">
      <w:pPr>
        <w:spacing w:line="480" w:lineRule="auto"/>
        <w:rPr>
          <w:rFonts w:ascii="Book Antiqua" w:hAnsi="Book Antiqua"/>
          <w:i/>
          <w:lang w:val="es-ES_tradnl"/>
        </w:rPr>
      </w:pPr>
      <w:r w:rsidRPr="00D910CB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458A578E" w14:textId="77777777" w:rsidR="00A22A39" w:rsidRPr="00D910CB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 w:rsidRPr="00D910C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294BF17" w14:textId="765A31F7" w:rsidR="009E3C98" w:rsidRPr="00F96C95" w:rsidRDefault="00A22A39" w:rsidP="00027B87">
      <w:p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ES_tradnl"/>
        </w:rPr>
      </w:pPr>
      <w:r w:rsidRPr="00F96C95">
        <w:rPr>
          <w:rFonts w:ascii="Book Antiqua" w:hAnsi="Book Antiqua"/>
          <w:lang w:val="es-ES_tradnl"/>
        </w:rPr>
        <w:t>Sección 1.-</w:t>
      </w:r>
      <w:r w:rsidR="00A20194" w:rsidRPr="00F96C95">
        <w:rPr>
          <w:rFonts w:ascii="Book Antiqua" w:hAnsi="Book Antiqua"/>
          <w:lang w:val="es-ES_tradnl"/>
        </w:rPr>
        <w:t xml:space="preserve">Ordenar a la Comisión </w:t>
      </w:r>
      <w:r w:rsidR="00F96C95" w:rsidRPr="00F96C95">
        <w:rPr>
          <w:rFonts w:ascii="Book Antiqua" w:hAnsi="Book Antiqua"/>
          <w:lang w:val="es-ES_tradnl"/>
        </w:rPr>
        <w:t>del Trabajo y Asuntos Laborales</w:t>
      </w:r>
      <w:r w:rsidR="00FC764A" w:rsidRPr="00F96C95">
        <w:rPr>
          <w:rFonts w:ascii="Book Antiqua" w:hAnsi="Book Antiqua"/>
          <w:lang w:val="es-ES_tradnl"/>
        </w:rPr>
        <w:t xml:space="preserve"> </w:t>
      </w:r>
      <w:r w:rsidR="00074FC6" w:rsidRPr="00F96C95">
        <w:rPr>
          <w:rFonts w:ascii="Book Antiqua" w:hAnsi="Book Antiqua"/>
          <w:lang w:val="es-ES_tradnl"/>
        </w:rPr>
        <w:t xml:space="preserve">a realizar una </w:t>
      </w:r>
      <w:r w:rsidR="003302CE" w:rsidRPr="00F96C95">
        <w:rPr>
          <w:rFonts w:ascii="Book Antiqua" w:hAnsi="Book Antiqua"/>
          <w:lang w:val="es-ES_tradnl"/>
        </w:rPr>
        <w:t>investigación</w:t>
      </w:r>
      <w:r w:rsidR="00074FC6" w:rsidRPr="00F96C95">
        <w:rPr>
          <w:rFonts w:ascii="Book Antiqua" w:hAnsi="Book Antiqua"/>
          <w:lang w:val="es-ES_tradnl"/>
        </w:rPr>
        <w:t xml:space="preserve"> </w:t>
      </w:r>
      <w:r w:rsidR="00F96C95" w:rsidRPr="00F96C95">
        <w:rPr>
          <w:rFonts w:ascii="Book Antiqua" w:hAnsi="Book Antiqua"/>
          <w:bCs/>
          <w:szCs w:val="24"/>
          <w:lang w:val="es-ES_tradnl"/>
        </w:rPr>
        <w:t>sobre todo asunto o legislación relacionada con las condiciones de trabajo, horas y salarios, las relaciones obrero-patronales; el adiestramiento y readiestramiento de trabajadores; los servicios y orientación laboral; la capacitación sindical; el desempleo y la seguridad de empleo en general; la prevención y compensación por accidentes del trabajo y la rehabilitación por motivos de accidentes del trabajo; los trabajadores migrantes; las leyes especiales incluyendo las que prohíben todo tipo de discrimen en el empleo, y el trabajo en general; y sobre cualquier asunto que le delegue la Cámara de Representantes de Puerto Rico o el Presidente o la Presidenta de ésta.</w:t>
      </w:r>
      <w:r w:rsidR="009E3C98" w:rsidRPr="00F96C95">
        <w:rPr>
          <w:rFonts w:ascii="Book Antiqua" w:hAnsi="Book Antiqua"/>
          <w:bCs/>
          <w:szCs w:val="24"/>
          <w:lang w:val="es-ES_tradnl"/>
        </w:rPr>
        <w:t xml:space="preserve"> </w:t>
      </w:r>
    </w:p>
    <w:p w14:paraId="7B10F0F7" w14:textId="15DC4FAF" w:rsidR="00A20194" w:rsidRPr="00D910CB" w:rsidRDefault="1CA1FE47" w:rsidP="00027B8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1CA1FE47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</w:t>
      </w:r>
      <w:r w:rsidRPr="1CA1FE47">
        <w:rPr>
          <w:rFonts w:ascii="Book Antiqua" w:hAnsi="Book Antiqua"/>
          <w:lang w:val="es-ES"/>
        </w:rPr>
        <w:lastRenderedPageBreak/>
        <w:t xml:space="preserve">clase de relación o conexión en los asuntos especificados en la Sección 1 de esta Resolución.  </w:t>
      </w:r>
    </w:p>
    <w:p w14:paraId="53F92938" w14:textId="77777777" w:rsidR="00A20194" w:rsidRPr="00D910CB" w:rsidRDefault="00A20194" w:rsidP="00027B87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D910CB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1ED5A98E" w:rsidR="00A20194" w:rsidRPr="00D910CB" w:rsidRDefault="00A20194" w:rsidP="00027B87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D910CB">
        <w:rPr>
          <w:rFonts w:ascii="Book Antiqua" w:hAnsi="Book Antiqua"/>
          <w:lang w:val="es-ES_tradnl"/>
        </w:rPr>
        <w:t>Sección 4.-</w:t>
      </w:r>
      <w:r w:rsidR="001A37A5" w:rsidRPr="00D910CB">
        <w:rPr>
          <w:rFonts w:ascii="Book Antiqua" w:hAnsi="Book Antiqua"/>
          <w:lang w:val="es-ES_tradnl"/>
        </w:rPr>
        <w:t xml:space="preserve">La Comisión rendirá a la Cámara de Representantes de Puerto Rico los informes parciales que estime necesarios o convenientes en los que incluyan sus hallazgos, conclusiones y recomendaciones; asimismo, someterá un informe final, antes de que finalice </w:t>
      </w:r>
      <w:r w:rsidRPr="00D910CB">
        <w:rPr>
          <w:rFonts w:ascii="Book Antiqua" w:hAnsi="Book Antiqua"/>
          <w:lang w:val="es-ES_tradnl"/>
        </w:rPr>
        <w:t xml:space="preserve">la </w:t>
      </w:r>
      <w:r w:rsidR="00E774AF" w:rsidRPr="00D910CB">
        <w:rPr>
          <w:rFonts w:ascii="Book Antiqua" w:hAnsi="Book Antiqua"/>
          <w:lang w:val="es-ES_tradnl"/>
        </w:rPr>
        <w:t xml:space="preserve">Vigésima </w:t>
      </w:r>
      <w:r w:rsidRPr="00D910CB"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9C2609" w:rsidRDefault="00A20194" w:rsidP="00027B87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4E255" w14:textId="77777777" w:rsidR="00CC17C2" w:rsidRDefault="00CC17C2">
      <w:r>
        <w:separator/>
      </w:r>
    </w:p>
  </w:endnote>
  <w:endnote w:type="continuationSeparator" w:id="0">
    <w:p w14:paraId="4CDFC277" w14:textId="77777777" w:rsidR="00CC17C2" w:rsidRDefault="00CC1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A38B7" w14:textId="77777777" w:rsidR="00CC17C2" w:rsidRDefault="00CC17C2">
      <w:r>
        <w:separator/>
      </w:r>
    </w:p>
  </w:footnote>
  <w:footnote w:type="continuationSeparator" w:id="0">
    <w:p w14:paraId="7567C0A0" w14:textId="77777777" w:rsidR="00CC17C2" w:rsidRDefault="00CC1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7F1F27">
      <w:rPr>
        <w:rStyle w:val="Nmerodepgina"/>
        <w:noProof/>
      </w:rPr>
      <w:t>4</w:t>
    </w:r>
    <w:r>
      <w:rPr>
        <w:rStyle w:val="Nmerodepgina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27B87"/>
    <w:rsid w:val="00056024"/>
    <w:rsid w:val="00061613"/>
    <w:rsid w:val="00074FC6"/>
    <w:rsid w:val="000847AA"/>
    <w:rsid w:val="00095AE1"/>
    <w:rsid w:val="000A18FB"/>
    <w:rsid w:val="000A6B6C"/>
    <w:rsid w:val="000B0DBB"/>
    <w:rsid w:val="000C2A24"/>
    <w:rsid w:val="000D2B7B"/>
    <w:rsid w:val="00111E71"/>
    <w:rsid w:val="00122923"/>
    <w:rsid w:val="00127C6A"/>
    <w:rsid w:val="001363FE"/>
    <w:rsid w:val="00143052"/>
    <w:rsid w:val="00162962"/>
    <w:rsid w:val="0017132B"/>
    <w:rsid w:val="001A37A5"/>
    <w:rsid w:val="001A76AD"/>
    <w:rsid w:val="001B3E7A"/>
    <w:rsid w:val="001D0B89"/>
    <w:rsid w:val="001E1812"/>
    <w:rsid w:val="001F4CA3"/>
    <w:rsid w:val="001F612A"/>
    <w:rsid w:val="00211396"/>
    <w:rsid w:val="00226AE6"/>
    <w:rsid w:val="00245B34"/>
    <w:rsid w:val="00263355"/>
    <w:rsid w:val="00271165"/>
    <w:rsid w:val="00273792"/>
    <w:rsid w:val="0027498D"/>
    <w:rsid w:val="00285D6B"/>
    <w:rsid w:val="002946B7"/>
    <w:rsid w:val="002B6A94"/>
    <w:rsid w:val="002D4AC8"/>
    <w:rsid w:val="002E385F"/>
    <w:rsid w:val="00302141"/>
    <w:rsid w:val="00304075"/>
    <w:rsid w:val="00320D78"/>
    <w:rsid w:val="00326AD2"/>
    <w:rsid w:val="003302CE"/>
    <w:rsid w:val="00354230"/>
    <w:rsid w:val="003652AB"/>
    <w:rsid w:val="00380FE5"/>
    <w:rsid w:val="003924DD"/>
    <w:rsid w:val="00394FCB"/>
    <w:rsid w:val="003963F4"/>
    <w:rsid w:val="003B2DBB"/>
    <w:rsid w:val="003B5254"/>
    <w:rsid w:val="003B75A6"/>
    <w:rsid w:val="003C55C0"/>
    <w:rsid w:val="003D6396"/>
    <w:rsid w:val="004061CA"/>
    <w:rsid w:val="00415689"/>
    <w:rsid w:val="004423EB"/>
    <w:rsid w:val="004440CB"/>
    <w:rsid w:val="0045678C"/>
    <w:rsid w:val="00463473"/>
    <w:rsid w:val="00467F99"/>
    <w:rsid w:val="004713D2"/>
    <w:rsid w:val="0047183A"/>
    <w:rsid w:val="00475D8A"/>
    <w:rsid w:val="00491817"/>
    <w:rsid w:val="00492F4E"/>
    <w:rsid w:val="004E5AEE"/>
    <w:rsid w:val="00520DEF"/>
    <w:rsid w:val="00521639"/>
    <w:rsid w:val="00524103"/>
    <w:rsid w:val="00532BB7"/>
    <w:rsid w:val="005332E4"/>
    <w:rsid w:val="0053550C"/>
    <w:rsid w:val="005447F1"/>
    <w:rsid w:val="005526CA"/>
    <w:rsid w:val="005545D9"/>
    <w:rsid w:val="00555018"/>
    <w:rsid w:val="005723DC"/>
    <w:rsid w:val="00587B9D"/>
    <w:rsid w:val="005A69E2"/>
    <w:rsid w:val="005B24DA"/>
    <w:rsid w:val="005D1059"/>
    <w:rsid w:val="006210DC"/>
    <w:rsid w:val="0064349D"/>
    <w:rsid w:val="00644303"/>
    <w:rsid w:val="00653EED"/>
    <w:rsid w:val="00685549"/>
    <w:rsid w:val="00687437"/>
    <w:rsid w:val="006A14A2"/>
    <w:rsid w:val="006B7365"/>
    <w:rsid w:val="006C2D81"/>
    <w:rsid w:val="006C7DF8"/>
    <w:rsid w:val="00710307"/>
    <w:rsid w:val="0072097D"/>
    <w:rsid w:val="00723209"/>
    <w:rsid w:val="00750FC8"/>
    <w:rsid w:val="007533D0"/>
    <w:rsid w:val="00755069"/>
    <w:rsid w:val="007664D9"/>
    <w:rsid w:val="0077639B"/>
    <w:rsid w:val="0077793A"/>
    <w:rsid w:val="0078014A"/>
    <w:rsid w:val="007801FC"/>
    <w:rsid w:val="00793BDF"/>
    <w:rsid w:val="007B0660"/>
    <w:rsid w:val="007B19F1"/>
    <w:rsid w:val="007C5B85"/>
    <w:rsid w:val="007D0A0C"/>
    <w:rsid w:val="007D1AA4"/>
    <w:rsid w:val="007E3868"/>
    <w:rsid w:val="007E3F2F"/>
    <w:rsid w:val="007E6791"/>
    <w:rsid w:val="007F1F27"/>
    <w:rsid w:val="007F2EC2"/>
    <w:rsid w:val="00820C41"/>
    <w:rsid w:val="008248B8"/>
    <w:rsid w:val="00850256"/>
    <w:rsid w:val="00866D69"/>
    <w:rsid w:val="00891545"/>
    <w:rsid w:val="0093686F"/>
    <w:rsid w:val="00942FD4"/>
    <w:rsid w:val="00951277"/>
    <w:rsid w:val="00951997"/>
    <w:rsid w:val="00990352"/>
    <w:rsid w:val="009A7B33"/>
    <w:rsid w:val="009C2609"/>
    <w:rsid w:val="009E3C98"/>
    <w:rsid w:val="00A03405"/>
    <w:rsid w:val="00A1528A"/>
    <w:rsid w:val="00A20194"/>
    <w:rsid w:val="00A22A39"/>
    <w:rsid w:val="00A305BE"/>
    <w:rsid w:val="00A33918"/>
    <w:rsid w:val="00A7629F"/>
    <w:rsid w:val="00A9370F"/>
    <w:rsid w:val="00AA0E19"/>
    <w:rsid w:val="00AB7AF6"/>
    <w:rsid w:val="00AF0B37"/>
    <w:rsid w:val="00AF0CEE"/>
    <w:rsid w:val="00B009EA"/>
    <w:rsid w:val="00B34806"/>
    <w:rsid w:val="00B55CC9"/>
    <w:rsid w:val="00B667AD"/>
    <w:rsid w:val="00B84C38"/>
    <w:rsid w:val="00B86C00"/>
    <w:rsid w:val="00B947F6"/>
    <w:rsid w:val="00BF16AA"/>
    <w:rsid w:val="00C2154E"/>
    <w:rsid w:val="00C25DF1"/>
    <w:rsid w:val="00C27670"/>
    <w:rsid w:val="00C354B8"/>
    <w:rsid w:val="00C423DE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CC17C2"/>
    <w:rsid w:val="00CE1904"/>
    <w:rsid w:val="00D03EE3"/>
    <w:rsid w:val="00D054B3"/>
    <w:rsid w:val="00D417C2"/>
    <w:rsid w:val="00D41F2A"/>
    <w:rsid w:val="00D60936"/>
    <w:rsid w:val="00D709EB"/>
    <w:rsid w:val="00D74462"/>
    <w:rsid w:val="00D74714"/>
    <w:rsid w:val="00D76468"/>
    <w:rsid w:val="00D82F3F"/>
    <w:rsid w:val="00D910CB"/>
    <w:rsid w:val="00D921C6"/>
    <w:rsid w:val="00D958C2"/>
    <w:rsid w:val="00D96541"/>
    <w:rsid w:val="00D96AE9"/>
    <w:rsid w:val="00DA54E2"/>
    <w:rsid w:val="00E04AB5"/>
    <w:rsid w:val="00E21975"/>
    <w:rsid w:val="00E426FC"/>
    <w:rsid w:val="00E50EEA"/>
    <w:rsid w:val="00E52F58"/>
    <w:rsid w:val="00E63EBF"/>
    <w:rsid w:val="00E774AF"/>
    <w:rsid w:val="00EA4A93"/>
    <w:rsid w:val="00EC26AA"/>
    <w:rsid w:val="00ED7A53"/>
    <w:rsid w:val="00EE3FF4"/>
    <w:rsid w:val="00EE4273"/>
    <w:rsid w:val="00F02004"/>
    <w:rsid w:val="00F042CB"/>
    <w:rsid w:val="00F44DC8"/>
    <w:rsid w:val="00F55D7D"/>
    <w:rsid w:val="00F60A20"/>
    <w:rsid w:val="00F71906"/>
    <w:rsid w:val="00F96C95"/>
    <w:rsid w:val="00FC0A95"/>
    <w:rsid w:val="00FC1E1C"/>
    <w:rsid w:val="00FC3D9C"/>
    <w:rsid w:val="00FC764A"/>
    <w:rsid w:val="00FD4E14"/>
    <w:rsid w:val="00FD58D8"/>
    <w:rsid w:val="00FF0153"/>
    <w:rsid w:val="00FF4DD7"/>
    <w:rsid w:val="00FF6BD2"/>
    <w:rsid w:val="1CA1FE47"/>
    <w:rsid w:val="27861338"/>
    <w:rsid w:val="6C5E0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Prrafodelista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73121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73121"/>
  </w:style>
  <w:style w:type="character" w:styleId="Refdenotaalpie">
    <w:name w:val="footnote reference"/>
    <w:basedOn w:val="Fuentedeprrafopredeter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Fuentedeprrafopredeter"/>
    <w:rsid w:val="002E38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4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7</TotalTime>
  <Pages>3</Pages>
  <Words>729</Words>
  <Characters>4105</Characters>
  <Application>Microsoft Office Word</Application>
  <DocSecurity>0</DocSecurity>
  <Lines>34</Lines>
  <Paragraphs>9</Paragraphs>
  <ScaleCrop>false</ScaleCrop>
  <Company/>
  <LinksUpToDate>false</LinksUpToDate>
  <CharactersWithSpaces>4825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Rocío Alayón Morell</cp:lastModifiedBy>
  <cp:revision>4</cp:revision>
  <cp:lastPrinted>2025-02-03T14:31:00Z</cp:lastPrinted>
  <dcterms:created xsi:type="dcterms:W3CDTF">2025-01-31T18:15:00Z</dcterms:created>
  <dcterms:modified xsi:type="dcterms:W3CDTF">2025-02-03T14:32:00Z</dcterms:modified>
</cp:coreProperties>
</file>