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1EAB1" w14:textId="77777777" w:rsidR="002F7698" w:rsidRDefault="00993336" w:rsidP="002F7698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GOBIERNO</w:t>
      </w:r>
      <w:r w:rsidR="002F7698" w:rsidRPr="008B09DD">
        <w:rPr>
          <w:rFonts w:ascii="Book Antiqua" w:hAnsi="Book Antiqua"/>
          <w:caps/>
          <w:sz w:val="28"/>
          <w:szCs w:val="28"/>
          <w:lang w:val="es-ES"/>
        </w:rPr>
        <w:t xml:space="preserve"> de Puerto Rico</w:t>
      </w:r>
    </w:p>
    <w:p w14:paraId="44157B2A" w14:textId="77777777" w:rsidR="002F7698" w:rsidRPr="00516E57" w:rsidRDefault="002F7698" w:rsidP="002F7698">
      <w:pPr>
        <w:jc w:val="center"/>
        <w:rPr>
          <w:rFonts w:ascii="Book Antiqua" w:hAnsi="Book Antiqua"/>
          <w:caps/>
          <w:lang w:val="es-ES"/>
        </w:rPr>
      </w:pPr>
    </w:p>
    <w:p w14:paraId="0722E58F" w14:textId="77777777" w:rsidR="002F7698" w:rsidRPr="002F185B" w:rsidRDefault="00993336" w:rsidP="002F7698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</w:t>
      </w:r>
      <w:r w:rsidR="002F7698" w:rsidRPr="002F185B">
        <w:rPr>
          <w:rFonts w:ascii="Book Antiqua" w:hAnsi="Book Antiqua"/>
          <w:lang w:val="es-ES"/>
        </w:rPr>
        <w:t>a. Asamblea</w:t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  <w:t xml:space="preserve">           1ra. Sesión</w:t>
      </w:r>
    </w:p>
    <w:p w14:paraId="60CD569F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  <w:r w:rsidRPr="002F185B">
        <w:rPr>
          <w:rFonts w:ascii="Book Antiqua" w:hAnsi="Book Antiqua"/>
          <w:lang w:val="es-ES"/>
        </w:rPr>
        <w:t xml:space="preserve"> Legislativa</w:t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  <w:t xml:space="preserve">      Ordinaria</w:t>
      </w:r>
    </w:p>
    <w:p w14:paraId="4080EA07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</w:p>
    <w:p w14:paraId="2C9EE756" w14:textId="77777777" w:rsidR="002F7698" w:rsidRDefault="002F7698" w:rsidP="002F7698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8B09DD">
        <w:rPr>
          <w:rFonts w:ascii="Book Antiqua" w:hAnsi="Book Antiqua"/>
          <w:b/>
          <w:caps/>
          <w:sz w:val="36"/>
          <w:szCs w:val="36"/>
          <w:lang w:val="es-ES"/>
        </w:rPr>
        <w:t>Cámara</w:t>
      </w:r>
      <w:r w:rsidRPr="008B09DD">
        <w:rPr>
          <w:rFonts w:ascii="Book Antiqua" w:hAnsi="Book Antiqua"/>
          <w:b/>
          <w:sz w:val="36"/>
          <w:szCs w:val="36"/>
          <w:lang w:val="es-ES"/>
        </w:rPr>
        <w:t xml:space="preserve"> DE REPRESENTANTES</w:t>
      </w:r>
    </w:p>
    <w:p w14:paraId="671D8B15" w14:textId="77777777" w:rsidR="00125B70" w:rsidRPr="002F7698" w:rsidRDefault="00125B70" w:rsidP="00125B70">
      <w:pPr>
        <w:jc w:val="center"/>
        <w:rPr>
          <w:rFonts w:ascii="Book Antiqua" w:hAnsi="Book Antiqua"/>
          <w:b/>
          <w:szCs w:val="20"/>
          <w:lang w:val="es-ES"/>
        </w:rPr>
      </w:pPr>
    </w:p>
    <w:p w14:paraId="736D9159" w14:textId="77777777" w:rsidR="00125B70" w:rsidRPr="00125B70" w:rsidRDefault="00125B70" w:rsidP="00125B70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25B70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395DD7">
        <w:rPr>
          <w:rFonts w:ascii="Book Antiqua" w:hAnsi="Book Antiqua"/>
          <w:b/>
          <w:sz w:val="52"/>
          <w:szCs w:val="52"/>
          <w:lang w:val="es-ES_tradnl"/>
        </w:rPr>
        <w:t>120</w:t>
      </w:r>
    </w:p>
    <w:p w14:paraId="4D6DF2AD" w14:textId="77777777" w:rsidR="00125B70" w:rsidRPr="00125B70" w:rsidRDefault="00125B70" w:rsidP="00125B70">
      <w:pPr>
        <w:jc w:val="center"/>
        <w:rPr>
          <w:rFonts w:ascii="Book Antiqua" w:hAnsi="Book Antiqua"/>
          <w:b/>
          <w:szCs w:val="20"/>
          <w:lang w:val="es-ES_tradnl"/>
        </w:rPr>
      </w:pPr>
    </w:p>
    <w:p w14:paraId="0E03ADB1" w14:textId="77777777" w:rsidR="002F7698" w:rsidRPr="002F185B" w:rsidRDefault="00395DD7" w:rsidP="002F7698">
      <w:pPr>
        <w:jc w:val="center"/>
        <w:rPr>
          <w:rFonts w:ascii="Book Antiqua" w:hAnsi="Book Antiqua" w:cs="Arial"/>
          <w:caps/>
          <w:lang w:val="es-PR"/>
        </w:rPr>
      </w:pPr>
      <w:r>
        <w:rPr>
          <w:rFonts w:ascii="Book Antiqua" w:hAnsi="Book Antiqua" w:cs="Arial"/>
          <w:caps/>
          <w:lang w:val="es-PR"/>
        </w:rPr>
        <w:t xml:space="preserve">3 </w:t>
      </w:r>
      <w:r w:rsidR="002F7698" w:rsidRPr="002F185B">
        <w:rPr>
          <w:rFonts w:ascii="Book Antiqua" w:hAnsi="Book Antiqua" w:cs="Arial"/>
          <w:caps/>
          <w:lang w:val="es-PR"/>
        </w:rPr>
        <w:t xml:space="preserve">de </w:t>
      </w:r>
      <w:r w:rsidR="00A90150">
        <w:rPr>
          <w:rFonts w:ascii="Book Antiqua" w:hAnsi="Book Antiqua" w:cs="Arial"/>
          <w:caps/>
          <w:lang w:val="es-PR"/>
        </w:rPr>
        <w:t>FEBRERO</w:t>
      </w:r>
      <w:r w:rsidR="002F7698" w:rsidRPr="002F185B">
        <w:rPr>
          <w:rFonts w:ascii="Book Antiqua" w:hAnsi="Book Antiqua" w:cs="Arial"/>
          <w:caps/>
          <w:lang w:val="es-PR"/>
        </w:rPr>
        <w:t xml:space="preserve"> DE 202</w:t>
      </w:r>
      <w:r w:rsidR="00993336">
        <w:rPr>
          <w:rFonts w:ascii="Book Antiqua" w:hAnsi="Book Antiqua" w:cs="Arial"/>
          <w:caps/>
          <w:lang w:val="es-PR"/>
        </w:rPr>
        <w:t>5</w:t>
      </w:r>
    </w:p>
    <w:p w14:paraId="3E2B26C8" w14:textId="77777777" w:rsidR="002F7698" w:rsidRPr="002F185B" w:rsidRDefault="002F7698" w:rsidP="002F7698">
      <w:pPr>
        <w:jc w:val="center"/>
        <w:rPr>
          <w:rFonts w:ascii="Book Antiqua" w:hAnsi="Book Antiqua" w:cs="Arial"/>
          <w:caps/>
          <w:lang w:val="es-PR"/>
        </w:rPr>
      </w:pPr>
    </w:p>
    <w:p w14:paraId="187BAB70" w14:textId="77777777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  <w:r w:rsidRPr="002F185B">
        <w:rPr>
          <w:rFonts w:ascii="Book Antiqua" w:hAnsi="Book Antiqua" w:cs="Arial"/>
          <w:lang w:val="es-PR"/>
        </w:rPr>
        <w:t>Presentad</w:t>
      </w:r>
      <w:r w:rsidR="0061168C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por </w:t>
      </w:r>
      <w:r w:rsidR="00DD18B7">
        <w:rPr>
          <w:rFonts w:ascii="Book Antiqua" w:hAnsi="Book Antiqua" w:cs="Arial"/>
          <w:lang w:val="es-PR"/>
        </w:rPr>
        <w:t>el</w:t>
      </w:r>
      <w:r w:rsidRPr="002F185B">
        <w:rPr>
          <w:rFonts w:ascii="Book Antiqua" w:hAnsi="Book Antiqua" w:cs="Arial"/>
          <w:lang w:val="es-PR"/>
        </w:rPr>
        <w:t xml:space="preserve"> representante </w:t>
      </w:r>
      <w:r w:rsidRPr="002F185B">
        <w:rPr>
          <w:rFonts w:ascii="Book Antiqua" w:hAnsi="Book Antiqua" w:cs="Arial"/>
          <w:i/>
          <w:lang w:val="es-PR"/>
        </w:rPr>
        <w:t xml:space="preserve">Peña </w:t>
      </w:r>
      <w:r w:rsidR="00767700">
        <w:rPr>
          <w:rFonts w:ascii="Book Antiqua" w:hAnsi="Book Antiqua" w:cs="Arial"/>
          <w:i/>
          <w:lang w:val="es-PR"/>
        </w:rPr>
        <w:t>Ramírez</w:t>
      </w:r>
    </w:p>
    <w:p w14:paraId="5B6CA6ED" w14:textId="77777777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</w:p>
    <w:p w14:paraId="724CB79F" w14:textId="77777777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  <w:r w:rsidRPr="002F185B">
        <w:rPr>
          <w:rFonts w:ascii="Book Antiqua" w:hAnsi="Book Antiqua"/>
          <w:lang w:val="es-ES"/>
        </w:rPr>
        <w:t>Referid</w:t>
      </w:r>
      <w:r w:rsidR="0061168C">
        <w:rPr>
          <w:rFonts w:ascii="Book Antiqua" w:hAnsi="Book Antiqua"/>
          <w:lang w:val="es-ES"/>
        </w:rPr>
        <w:t>a</w:t>
      </w:r>
      <w:r w:rsidRPr="002F185B">
        <w:rPr>
          <w:rFonts w:ascii="Book Antiqua" w:hAnsi="Book Antiqua"/>
          <w:lang w:val="es-ES"/>
        </w:rPr>
        <w:t xml:space="preserve"> a </w:t>
      </w:r>
      <w:r w:rsidR="008B4E98">
        <w:rPr>
          <w:rFonts w:ascii="Book Antiqua" w:hAnsi="Book Antiqua"/>
          <w:lang w:val="es-ES"/>
        </w:rPr>
        <w:t>la Comisión de Asuntos Internos</w:t>
      </w:r>
    </w:p>
    <w:p w14:paraId="042D53B0" w14:textId="77777777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</w:p>
    <w:p w14:paraId="59F04367" w14:textId="77777777" w:rsidR="00125B70" w:rsidRDefault="00125B70" w:rsidP="00AD5AD1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125B70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7156B6A8" w14:textId="77777777" w:rsidR="00AD5AD1" w:rsidRPr="00AD5AD1" w:rsidRDefault="00AD5AD1" w:rsidP="00AD5AD1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</w:p>
    <w:p w14:paraId="26AA4EFB" w14:textId="77777777" w:rsidR="00125B70" w:rsidRPr="00125B70" w:rsidRDefault="00125B70" w:rsidP="00BB2A0C">
      <w:pPr>
        <w:ind w:left="540" w:hanging="54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lang w:val="es-ES_tradnl"/>
        </w:rPr>
        <w:t xml:space="preserve">Para ordenar a la </w:t>
      </w:r>
      <w:r w:rsidR="004873E1" w:rsidRPr="004873E1">
        <w:rPr>
          <w:rFonts w:ascii="Book Antiqua" w:hAnsi="Book Antiqua"/>
          <w:lang w:val="es-ES_tradnl"/>
        </w:rPr>
        <w:t xml:space="preserve">Comisión </w:t>
      </w:r>
      <w:r w:rsidR="00CD0C1F">
        <w:rPr>
          <w:rFonts w:ascii="Book Antiqua" w:hAnsi="Book Antiqua"/>
          <w:lang w:val="es-ES_tradnl"/>
        </w:rPr>
        <w:t xml:space="preserve">de </w:t>
      </w:r>
      <w:r w:rsidR="00CD0C1F" w:rsidRPr="004B0F14">
        <w:rPr>
          <w:rFonts w:ascii="Book Antiqua" w:hAnsi="Book Antiqua"/>
          <w:lang w:val="es-ES_tradnl"/>
        </w:rPr>
        <w:t>la</w:t>
      </w:r>
      <w:r w:rsidR="00CD0C1F">
        <w:rPr>
          <w:rFonts w:ascii="Book Antiqua" w:hAnsi="Book Antiqua"/>
          <w:lang w:val="es-ES_tradnl"/>
        </w:rPr>
        <w:t xml:space="preserve"> </w:t>
      </w:r>
      <w:r w:rsidR="004873E1" w:rsidRPr="004873E1">
        <w:rPr>
          <w:rFonts w:ascii="Book Antiqua" w:hAnsi="Book Antiqua"/>
          <w:lang w:val="es-ES_tradnl"/>
        </w:rPr>
        <w:t>Región Este de la Cámara de Representantes</w:t>
      </w:r>
      <w:r w:rsidR="007E712C">
        <w:rPr>
          <w:rFonts w:ascii="Book Antiqua" w:hAnsi="Book Antiqua"/>
          <w:lang w:val="es-ES_tradnl"/>
        </w:rPr>
        <w:t xml:space="preserve"> del</w:t>
      </w:r>
      <w:r w:rsidR="0088300F">
        <w:rPr>
          <w:rFonts w:ascii="Book Antiqua" w:hAnsi="Book Antiqua"/>
          <w:lang w:val="es-ES_tradnl"/>
        </w:rPr>
        <w:t xml:space="preserve"> Gobierno de </w:t>
      </w:r>
      <w:r w:rsidR="004873E1" w:rsidRPr="004873E1">
        <w:rPr>
          <w:rFonts w:ascii="Book Antiqua" w:hAnsi="Book Antiqua"/>
          <w:lang w:val="es-ES_tradnl"/>
        </w:rPr>
        <w:t>Puerto Rico</w:t>
      </w:r>
      <w:r w:rsidRPr="00125B70">
        <w:rPr>
          <w:rFonts w:ascii="Book Antiqua" w:hAnsi="Book Antiqua"/>
          <w:lang w:val="es-ES_tradnl"/>
        </w:rPr>
        <w:t>, realiza</w:t>
      </w:r>
      <w:r w:rsidR="0088300F">
        <w:rPr>
          <w:rFonts w:ascii="Book Antiqua" w:hAnsi="Book Antiqua"/>
          <w:lang w:val="es-ES_tradnl"/>
        </w:rPr>
        <w:t xml:space="preserve">r </w:t>
      </w:r>
      <w:r w:rsidRPr="00125B70">
        <w:rPr>
          <w:rFonts w:ascii="Book Antiqua" w:hAnsi="Book Antiqua"/>
          <w:lang w:val="es-ES_tradnl"/>
        </w:rPr>
        <w:t xml:space="preserve">un amplio y continuo análisis sobre todo asunto relacionado </w:t>
      </w:r>
      <w:r w:rsidR="004873E1" w:rsidRPr="004873E1">
        <w:rPr>
          <w:rFonts w:ascii="Book Antiqua" w:hAnsi="Book Antiqua"/>
          <w:lang w:val="es-ES_tradnl"/>
        </w:rPr>
        <w:t>con el desarrollo socioeconómico de</w:t>
      </w:r>
      <w:r w:rsidR="009D12B2">
        <w:rPr>
          <w:rFonts w:ascii="Book Antiqua" w:hAnsi="Book Antiqua"/>
          <w:lang w:val="es-ES_tradnl"/>
        </w:rPr>
        <w:t>l Distrito</w:t>
      </w:r>
      <w:r w:rsidR="000D5699">
        <w:rPr>
          <w:rFonts w:ascii="Book Antiqua" w:hAnsi="Book Antiqua"/>
          <w:lang w:val="es-ES_tradnl"/>
        </w:rPr>
        <w:t xml:space="preserve"> Representativo</w:t>
      </w:r>
      <w:r w:rsidR="009D12B2">
        <w:rPr>
          <w:rFonts w:ascii="Book Antiqua" w:hAnsi="Book Antiqua"/>
          <w:lang w:val="es-ES_tradnl"/>
        </w:rPr>
        <w:t xml:space="preserve"> </w:t>
      </w:r>
      <w:r w:rsidR="000D5699">
        <w:rPr>
          <w:rFonts w:ascii="Book Antiqua" w:hAnsi="Book Antiqua"/>
          <w:lang w:val="es-ES_tradnl"/>
        </w:rPr>
        <w:t xml:space="preserve">Núm. </w:t>
      </w:r>
      <w:r w:rsidR="009D12B2">
        <w:rPr>
          <w:rFonts w:ascii="Book Antiqua" w:hAnsi="Book Antiqua"/>
          <w:lang w:val="es-ES_tradnl"/>
        </w:rPr>
        <w:t>3</w:t>
      </w:r>
      <w:r w:rsidR="00767700">
        <w:rPr>
          <w:rFonts w:ascii="Book Antiqua" w:hAnsi="Book Antiqua"/>
          <w:lang w:val="es-ES_tradnl"/>
        </w:rPr>
        <w:t>3</w:t>
      </w:r>
      <w:r w:rsidR="004873E1" w:rsidRPr="004873E1">
        <w:rPr>
          <w:rFonts w:ascii="Book Antiqua" w:hAnsi="Book Antiqua"/>
          <w:lang w:val="es-ES_tradnl"/>
        </w:rPr>
        <w:t xml:space="preserve"> </w:t>
      </w:r>
      <w:r w:rsidR="000D5699">
        <w:rPr>
          <w:rFonts w:ascii="Book Antiqua" w:hAnsi="Book Antiqua"/>
          <w:lang w:val="es-ES_tradnl"/>
        </w:rPr>
        <w:t xml:space="preserve">que comprende </w:t>
      </w:r>
      <w:r w:rsidR="00767700">
        <w:rPr>
          <w:rFonts w:ascii="Book Antiqua" w:hAnsi="Book Antiqua"/>
          <w:lang w:val="es-ES_tradnl"/>
        </w:rPr>
        <w:t>los municipios de Las Piedras, Juncos, San Lorenzo y Gurabo</w:t>
      </w:r>
      <w:r w:rsidR="004873E1" w:rsidRPr="004873E1">
        <w:rPr>
          <w:rFonts w:ascii="Book Antiqua" w:hAnsi="Book Antiqua"/>
          <w:lang w:val="es-ES_tradnl"/>
        </w:rPr>
        <w:t xml:space="preserve">; </w:t>
      </w:r>
      <w:r w:rsidR="004873E1" w:rsidRPr="00630B89">
        <w:rPr>
          <w:rFonts w:ascii="Book Antiqua" w:hAnsi="Book Antiqua"/>
          <w:strike/>
          <w:lang w:val="es-ES_tradnl"/>
        </w:rPr>
        <w:t>sobre todo asunto relacionado</w:t>
      </w:r>
      <w:r w:rsidR="004873E1" w:rsidRPr="004873E1">
        <w:rPr>
          <w:rFonts w:ascii="Book Antiqua" w:hAnsi="Book Antiqua"/>
          <w:lang w:val="es-ES_tradnl"/>
        </w:rPr>
        <w:t xml:space="preserve"> </w:t>
      </w:r>
      <w:r w:rsidR="00630B89">
        <w:rPr>
          <w:rFonts w:ascii="Book Antiqua" w:hAnsi="Book Antiqua"/>
          <w:i/>
          <w:u w:val="single"/>
          <w:lang w:val="es-ES_tradnl"/>
        </w:rPr>
        <w:t>evaluar la efectividad de</w:t>
      </w:r>
      <w:r w:rsidR="00630B89">
        <w:rPr>
          <w:rFonts w:ascii="Book Antiqua" w:hAnsi="Book Antiqua"/>
          <w:lang w:val="es-ES_tradnl"/>
        </w:rPr>
        <w:t xml:space="preserve"> </w:t>
      </w:r>
      <w:r w:rsidR="004873E1" w:rsidRPr="00630B89">
        <w:rPr>
          <w:rFonts w:ascii="Book Antiqua" w:hAnsi="Book Antiqua"/>
          <w:strike/>
          <w:lang w:val="es-ES_tradnl"/>
        </w:rPr>
        <w:t>con</w:t>
      </w:r>
      <w:r w:rsidR="004873E1" w:rsidRPr="004873E1">
        <w:rPr>
          <w:rFonts w:ascii="Book Antiqua" w:hAnsi="Book Antiqua"/>
          <w:lang w:val="es-ES_tradnl"/>
        </w:rPr>
        <w:t xml:space="preserve"> los programas gubernamentales que inciden sobre los municipios bajo su jurisdicción; </w:t>
      </w:r>
      <w:r w:rsidR="00F42170" w:rsidRPr="00630B89">
        <w:rPr>
          <w:rFonts w:ascii="Book Antiqua" w:hAnsi="Book Antiqua"/>
          <w:strike/>
          <w:lang w:val="es-ES_tradnl"/>
        </w:rPr>
        <w:t>sobre</w:t>
      </w:r>
      <w:r w:rsidR="004873E1" w:rsidRPr="004873E1">
        <w:rPr>
          <w:rFonts w:ascii="Book Antiqua" w:hAnsi="Book Antiqua"/>
          <w:lang w:val="es-ES_tradnl"/>
        </w:rPr>
        <w:t xml:space="preserve"> </w:t>
      </w:r>
      <w:r w:rsidR="00630B89">
        <w:rPr>
          <w:rFonts w:ascii="Book Antiqua" w:hAnsi="Book Antiqua"/>
          <w:i/>
          <w:u w:val="single"/>
          <w:lang w:val="es-ES_tradnl"/>
        </w:rPr>
        <w:t>verificar la calidad de</w:t>
      </w:r>
      <w:r w:rsidR="00630B89">
        <w:rPr>
          <w:rFonts w:ascii="Book Antiqua" w:hAnsi="Book Antiqua"/>
          <w:lang w:val="es-ES_tradnl"/>
        </w:rPr>
        <w:t xml:space="preserve"> </w:t>
      </w:r>
      <w:r w:rsidR="004873E1" w:rsidRPr="004873E1">
        <w:rPr>
          <w:rFonts w:ascii="Book Antiqua" w:hAnsi="Book Antiqua"/>
          <w:lang w:val="es-ES_tradnl"/>
        </w:rPr>
        <w:t xml:space="preserve">los servicios que prestan </w:t>
      </w:r>
      <w:r w:rsidR="004873E1" w:rsidRPr="00620EA3">
        <w:rPr>
          <w:rFonts w:ascii="Book Antiqua" w:hAnsi="Book Antiqua"/>
          <w:strike/>
          <w:lang w:val="es-ES_tradnl"/>
        </w:rPr>
        <w:t>esos</w:t>
      </w:r>
      <w:r w:rsidR="004873E1" w:rsidRPr="004873E1">
        <w:rPr>
          <w:rFonts w:ascii="Book Antiqua" w:hAnsi="Book Antiqua"/>
          <w:lang w:val="es-ES_tradnl"/>
        </w:rPr>
        <w:t xml:space="preserve"> </w:t>
      </w:r>
      <w:r w:rsidR="00620EA3">
        <w:rPr>
          <w:rFonts w:ascii="Book Antiqua" w:hAnsi="Book Antiqua"/>
          <w:i/>
          <w:u w:val="single"/>
          <w:lang w:val="es-ES_tradnl"/>
        </w:rPr>
        <w:t>los</w:t>
      </w:r>
      <w:r w:rsidR="00620EA3">
        <w:rPr>
          <w:rFonts w:ascii="Book Antiqua" w:hAnsi="Book Antiqua"/>
          <w:lang w:val="es-ES_tradnl"/>
        </w:rPr>
        <w:t xml:space="preserve"> </w:t>
      </w:r>
      <w:r w:rsidR="004873E1" w:rsidRPr="004873E1">
        <w:rPr>
          <w:rFonts w:ascii="Book Antiqua" w:hAnsi="Book Antiqua"/>
          <w:lang w:val="es-ES_tradnl"/>
        </w:rPr>
        <w:t>gobiernos municipales</w:t>
      </w:r>
      <w:r w:rsidR="00620EA3">
        <w:rPr>
          <w:rFonts w:ascii="Book Antiqua" w:hAnsi="Book Antiqua"/>
          <w:lang w:val="es-ES_tradnl"/>
        </w:rPr>
        <w:t xml:space="preserve"> </w:t>
      </w:r>
      <w:r w:rsidR="00620EA3">
        <w:rPr>
          <w:rFonts w:ascii="Book Antiqua" w:hAnsi="Book Antiqua"/>
          <w:i/>
          <w:u w:val="single"/>
          <w:lang w:val="es-ES_tradnl"/>
        </w:rPr>
        <w:t xml:space="preserve">de </w:t>
      </w:r>
      <w:r w:rsidR="00B23930">
        <w:rPr>
          <w:rFonts w:ascii="Book Antiqua" w:hAnsi="Book Antiqua"/>
          <w:i/>
          <w:u w:val="single"/>
          <w:lang w:val="es-ES_tradnl"/>
        </w:rPr>
        <w:t>referencia</w:t>
      </w:r>
      <w:r w:rsidR="004873E1" w:rsidRPr="004873E1">
        <w:rPr>
          <w:rFonts w:ascii="Book Antiqua" w:hAnsi="Book Antiqua"/>
          <w:lang w:val="es-ES_tradnl"/>
        </w:rPr>
        <w:t xml:space="preserve"> a su ciudadanía</w:t>
      </w:r>
      <w:r w:rsidR="004873E1">
        <w:rPr>
          <w:rFonts w:ascii="Book Antiqua" w:hAnsi="Book Antiqua"/>
          <w:lang w:val="es-ES_tradnl"/>
        </w:rPr>
        <w:t xml:space="preserve">; </w:t>
      </w:r>
      <w:r w:rsidR="004873E1" w:rsidRPr="00630B89">
        <w:rPr>
          <w:rFonts w:ascii="Book Antiqua" w:hAnsi="Book Antiqua"/>
          <w:strike/>
          <w:lang w:val="es-ES_tradnl"/>
        </w:rPr>
        <w:t>cuentas de todas las asignaciones</w:t>
      </w:r>
      <w:r w:rsidR="004873E1" w:rsidRPr="004873E1">
        <w:rPr>
          <w:rFonts w:ascii="Book Antiqua" w:hAnsi="Book Antiqua"/>
          <w:lang w:val="es-ES_tradnl"/>
        </w:rPr>
        <w:t xml:space="preserve"> </w:t>
      </w:r>
      <w:r w:rsidR="00630B89" w:rsidRPr="00630B89">
        <w:rPr>
          <w:rFonts w:ascii="Book Antiqua" w:hAnsi="Book Antiqua"/>
          <w:i/>
          <w:u w:val="single"/>
          <w:lang w:val="es-ES_tradnl"/>
        </w:rPr>
        <w:t>revisar el uso y manejo</w:t>
      </w:r>
      <w:r w:rsidR="00630B89">
        <w:rPr>
          <w:rFonts w:ascii="Book Antiqua" w:hAnsi="Book Antiqua"/>
          <w:lang w:val="es-ES_tradnl"/>
        </w:rPr>
        <w:t xml:space="preserve"> </w:t>
      </w:r>
      <w:r w:rsidR="004873E1" w:rsidRPr="004873E1">
        <w:rPr>
          <w:rFonts w:ascii="Book Antiqua" w:hAnsi="Book Antiqua"/>
          <w:lang w:val="es-ES_tradnl"/>
        </w:rPr>
        <w:t xml:space="preserve">de fondos estatales y federales asignados a las agencias y corporaciones públicas destinados a impactar directamente o que afectan a los municipios de </w:t>
      </w:r>
      <w:r w:rsidR="0047414A">
        <w:rPr>
          <w:rFonts w:ascii="Book Antiqua" w:hAnsi="Book Antiqua"/>
          <w:lang w:val="es-ES_tradnl"/>
        </w:rPr>
        <w:t>Las Piedras, Juncos, San Lorenzo y Gurabo</w:t>
      </w:r>
      <w:r w:rsidR="004873E1" w:rsidRPr="004873E1">
        <w:rPr>
          <w:rFonts w:ascii="Book Antiqua" w:hAnsi="Book Antiqua"/>
          <w:lang w:val="es-ES_tradnl"/>
        </w:rPr>
        <w:t>; cualquier otra entidad que reciba fondos públicos o incentivos,</w:t>
      </w:r>
      <w:r w:rsidR="00FE436F" w:rsidRPr="006A4D81">
        <w:rPr>
          <w:rFonts w:ascii="Book Antiqua" w:hAnsi="Book Antiqua"/>
          <w:lang w:val="es-ES_tradnl"/>
        </w:rPr>
        <w:t xml:space="preserve"> provenientes de</w:t>
      </w:r>
      <w:r w:rsidR="004873E1" w:rsidRPr="006A4D81">
        <w:rPr>
          <w:rFonts w:ascii="Book Antiqua" w:hAnsi="Book Antiqua"/>
          <w:lang w:val="es-ES_tradnl"/>
        </w:rPr>
        <w:t xml:space="preserve"> </w:t>
      </w:r>
      <w:r w:rsidR="004873E1" w:rsidRPr="004873E1">
        <w:rPr>
          <w:rFonts w:ascii="Book Antiqua" w:hAnsi="Book Antiqua"/>
          <w:lang w:val="es-ES_tradnl"/>
        </w:rPr>
        <w:t xml:space="preserve">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 población de los municipios bajo jurisdicción de la Comisión; </w:t>
      </w:r>
      <w:r w:rsidR="004873E1" w:rsidRPr="00F33A94">
        <w:rPr>
          <w:rFonts w:ascii="Book Antiqua" w:hAnsi="Book Antiqua"/>
          <w:strike/>
          <w:lang w:val="es-ES_tradnl"/>
        </w:rPr>
        <w:t>evaluación de</w:t>
      </w:r>
      <w:r w:rsidR="004873E1" w:rsidRPr="004873E1">
        <w:rPr>
          <w:rFonts w:ascii="Book Antiqua" w:hAnsi="Book Antiqua"/>
          <w:lang w:val="es-ES_tradnl"/>
        </w:rPr>
        <w:t xml:space="preserve"> </w:t>
      </w:r>
      <w:r w:rsidR="00F33A94">
        <w:rPr>
          <w:rFonts w:ascii="Book Antiqua" w:hAnsi="Book Antiqua"/>
          <w:i/>
          <w:iCs/>
          <w:u w:val="single"/>
          <w:lang w:val="es-ES_tradnl"/>
        </w:rPr>
        <w:t>evaluar</w:t>
      </w:r>
      <w:r w:rsidR="00F33A94">
        <w:rPr>
          <w:rFonts w:ascii="Book Antiqua" w:hAnsi="Book Antiqua"/>
          <w:lang w:val="es-ES_tradnl"/>
        </w:rPr>
        <w:t xml:space="preserve"> </w:t>
      </w:r>
      <w:r w:rsidR="004873E1" w:rsidRPr="004873E1">
        <w:rPr>
          <w:rFonts w:ascii="Book Antiqua" w:hAnsi="Book Antiqua"/>
          <w:lang w:val="es-ES_tradnl"/>
        </w:rPr>
        <w:t xml:space="preserve">la implementación de los programas para </w:t>
      </w:r>
      <w:r w:rsidR="004873E1" w:rsidRPr="008B1F43">
        <w:rPr>
          <w:rFonts w:ascii="Book Antiqua" w:hAnsi="Book Antiqua"/>
          <w:strike/>
          <w:lang w:val="es-ES_tradnl"/>
        </w:rPr>
        <w:t>lo</w:t>
      </w:r>
      <w:r w:rsidR="004873E1" w:rsidRPr="004873E1">
        <w:rPr>
          <w:rFonts w:ascii="Book Antiqua" w:hAnsi="Book Antiqua"/>
          <w:lang w:val="es-ES_tradnl"/>
        </w:rPr>
        <w:t xml:space="preserve"> </w:t>
      </w:r>
      <w:r w:rsidR="008B1F43">
        <w:rPr>
          <w:rFonts w:ascii="Book Antiqua" w:hAnsi="Book Antiqua"/>
          <w:i/>
          <w:iCs/>
          <w:u w:val="single"/>
          <w:lang w:val="es-ES_tradnl"/>
        </w:rPr>
        <w:t>los</w:t>
      </w:r>
      <w:r w:rsidR="008B1F43">
        <w:rPr>
          <w:rFonts w:ascii="Book Antiqua" w:hAnsi="Book Antiqua"/>
          <w:lang w:val="es-ES_tradnl"/>
        </w:rPr>
        <w:t xml:space="preserve"> </w:t>
      </w:r>
      <w:r w:rsidR="004873E1" w:rsidRPr="004873E1">
        <w:rPr>
          <w:rFonts w:ascii="Book Antiqua" w:hAnsi="Book Antiqua"/>
          <w:lang w:val="es-ES_tradnl"/>
        </w:rPr>
        <w:t xml:space="preserve">que fueron asignados los fondos públicos; </w:t>
      </w:r>
      <w:r w:rsidR="00F42170" w:rsidRPr="00447F84">
        <w:rPr>
          <w:rFonts w:ascii="Book Antiqua" w:hAnsi="Book Antiqua"/>
          <w:strike/>
          <w:lang w:val="es-ES_tradnl"/>
        </w:rPr>
        <w:t>y</w:t>
      </w:r>
      <w:r w:rsidR="00F42170">
        <w:rPr>
          <w:rFonts w:ascii="Book Antiqua" w:hAnsi="Book Antiqua"/>
          <w:lang w:val="es-ES_tradnl"/>
        </w:rPr>
        <w:t xml:space="preserve"> </w:t>
      </w:r>
      <w:r w:rsidR="00447F84">
        <w:rPr>
          <w:rFonts w:ascii="Book Antiqua" w:hAnsi="Book Antiqua"/>
          <w:i/>
          <w:iCs/>
          <w:u w:val="single"/>
          <w:lang w:val="es-ES_tradnl"/>
        </w:rPr>
        <w:t>evaluar</w:t>
      </w:r>
      <w:r w:rsidR="00447F84">
        <w:rPr>
          <w:rFonts w:ascii="Book Antiqua" w:hAnsi="Book Antiqua"/>
          <w:lang w:val="es-ES_tradnl"/>
        </w:rPr>
        <w:t xml:space="preserve"> </w:t>
      </w:r>
      <w:r w:rsidR="004873E1" w:rsidRPr="004873E1">
        <w:rPr>
          <w:rFonts w:ascii="Book Antiqua" w:hAnsi="Book Antiqua"/>
          <w:lang w:val="es-ES_tradnl"/>
        </w:rPr>
        <w:t xml:space="preserve">auditorías de desempeño realizadas a programas gubernamentales y municipales que impacten directamente a la población bajo su jurisdicción, que operan programas con fondos federales enfatizando </w:t>
      </w:r>
      <w:r w:rsidR="004873E1" w:rsidRPr="00630B89">
        <w:rPr>
          <w:rFonts w:ascii="Book Antiqua" w:hAnsi="Book Antiqua"/>
          <w:strike/>
          <w:lang w:val="es-ES_tradnl"/>
        </w:rPr>
        <w:t>en la investigación de campo y en la citación</w:t>
      </w:r>
      <w:r w:rsidR="004873E1" w:rsidRPr="004873E1">
        <w:rPr>
          <w:rFonts w:ascii="Book Antiqua" w:hAnsi="Book Antiqua"/>
          <w:lang w:val="es-ES_tradnl"/>
        </w:rPr>
        <w:t xml:space="preserve"> </w:t>
      </w:r>
      <w:r w:rsidR="00630B89" w:rsidRPr="00630B89">
        <w:rPr>
          <w:rFonts w:ascii="Book Antiqua" w:hAnsi="Book Antiqua"/>
          <w:i/>
          <w:u w:val="single"/>
          <w:lang w:val="es-ES_tradnl"/>
        </w:rPr>
        <w:t>visitas de campo</w:t>
      </w:r>
      <w:r w:rsidR="00630B89">
        <w:rPr>
          <w:rFonts w:ascii="Book Antiqua" w:hAnsi="Book Antiqua"/>
          <w:i/>
          <w:u w:val="single"/>
          <w:lang w:val="es-ES_tradnl"/>
        </w:rPr>
        <w:t xml:space="preserve"> y la participación directa</w:t>
      </w:r>
      <w:r w:rsidR="00630B89">
        <w:rPr>
          <w:rFonts w:ascii="Book Antiqua" w:hAnsi="Book Antiqua"/>
          <w:lang w:val="es-ES_tradnl"/>
        </w:rPr>
        <w:t xml:space="preserve"> </w:t>
      </w:r>
      <w:r w:rsidR="004873E1" w:rsidRPr="004873E1">
        <w:rPr>
          <w:rFonts w:ascii="Book Antiqua" w:hAnsi="Book Antiqua"/>
          <w:lang w:val="es-ES_tradnl"/>
        </w:rPr>
        <w:t>de los directivos regionales de las entidades que implementen dichos fondos</w:t>
      </w:r>
      <w:r w:rsidR="00287407" w:rsidRPr="006A4D81">
        <w:rPr>
          <w:rFonts w:ascii="Book Antiqua" w:hAnsi="Book Antiqua"/>
          <w:lang w:val="es-ES_tradnl"/>
        </w:rPr>
        <w:t>; y para otros fines relacionados.</w:t>
      </w:r>
      <w:r w:rsidRPr="006A4D81">
        <w:rPr>
          <w:rFonts w:ascii="Book Antiqua" w:hAnsi="Book Antiqua"/>
          <w:lang w:val="es-ES_tradnl"/>
        </w:rPr>
        <w:t xml:space="preserve">    </w:t>
      </w:r>
    </w:p>
    <w:p w14:paraId="6EA4C813" w14:textId="77777777" w:rsidR="00A015C4" w:rsidRDefault="00A015C4" w:rsidP="00BB2A0C">
      <w:pPr>
        <w:jc w:val="center"/>
        <w:rPr>
          <w:rFonts w:ascii="Book Antiqua" w:hAnsi="Book Antiqua"/>
          <w:szCs w:val="20"/>
          <w:lang w:val="es-ES_tradnl"/>
        </w:rPr>
      </w:pPr>
    </w:p>
    <w:p w14:paraId="429C7963" w14:textId="77777777" w:rsidR="00DF2A20" w:rsidRDefault="00DF2A20" w:rsidP="00AD5AD1">
      <w:pPr>
        <w:jc w:val="center"/>
        <w:rPr>
          <w:rFonts w:ascii="Book Antiqua" w:hAnsi="Book Antiqua"/>
          <w:szCs w:val="20"/>
          <w:lang w:val="es-ES_tradnl"/>
        </w:rPr>
      </w:pPr>
    </w:p>
    <w:p w14:paraId="07E9A7CE" w14:textId="77777777" w:rsidR="00AD5AD1" w:rsidRDefault="00125B70" w:rsidP="00AD5AD1">
      <w:pPr>
        <w:jc w:val="center"/>
        <w:rPr>
          <w:rFonts w:ascii="Book Antiqua" w:hAnsi="Book Antiqua"/>
          <w:szCs w:val="20"/>
          <w:lang w:val="es-ES_tradnl"/>
        </w:rPr>
      </w:pPr>
      <w:r w:rsidRPr="00125B70">
        <w:rPr>
          <w:rFonts w:ascii="Book Antiqua" w:hAnsi="Book Antiqua"/>
          <w:szCs w:val="20"/>
          <w:lang w:val="es-ES_tradnl"/>
        </w:rPr>
        <w:t xml:space="preserve">EXPOSICIÓN DE MOTIVOS </w:t>
      </w:r>
    </w:p>
    <w:p w14:paraId="29D73F56" w14:textId="77777777" w:rsidR="00AD5AD1" w:rsidRPr="00125B70" w:rsidRDefault="00AD5AD1" w:rsidP="00AD5AD1">
      <w:pPr>
        <w:jc w:val="center"/>
        <w:rPr>
          <w:rFonts w:ascii="Book Antiqua" w:hAnsi="Book Antiqua"/>
          <w:szCs w:val="20"/>
          <w:lang w:val="es-ES_tradnl"/>
        </w:rPr>
      </w:pPr>
    </w:p>
    <w:p w14:paraId="41A5943E" w14:textId="77777777" w:rsidR="00125B70" w:rsidRPr="00AA183A" w:rsidRDefault="00AD5AD1" w:rsidP="00AD5AD1">
      <w:pPr>
        <w:ind w:firstLine="720"/>
        <w:jc w:val="both"/>
        <w:rPr>
          <w:rFonts w:ascii="Book Antiqua" w:hAnsi="Book Antiqua"/>
          <w:lang w:val="es-ES_tradnl"/>
        </w:rPr>
      </w:pPr>
      <w:r w:rsidRPr="00AD5AD1">
        <w:rPr>
          <w:rFonts w:ascii="Book Antiqua" w:hAnsi="Book Antiqua"/>
          <w:bCs/>
          <w:szCs w:val="20"/>
          <w:lang w:val="es-ES_tradnl"/>
        </w:rPr>
        <w:t>La</w:t>
      </w:r>
      <w:r>
        <w:rPr>
          <w:rFonts w:ascii="Book Antiqua" w:hAnsi="Book Antiqua"/>
          <w:b/>
          <w:szCs w:val="20"/>
          <w:lang w:val="es-ES_tradnl"/>
        </w:rPr>
        <w:t xml:space="preserve"> </w:t>
      </w:r>
      <w:r w:rsidR="00125B70" w:rsidRPr="00AA183A">
        <w:rPr>
          <w:rFonts w:ascii="Book Antiqua" w:hAnsi="Book Antiqua"/>
          <w:lang w:val="es-ES_tradnl"/>
        </w:rPr>
        <w:t xml:space="preserve">situación económica local, nacional y mundial demanda la búsqueda de alternativas viables que permitan fortalecer aquellas industrias que incentiven el desarrollo integrado y que </w:t>
      </w:r>
      <w:r w:rsidR="005C7CA2" w:rsidRPr="00AA183A">
        <w:rPr>
          <w:rFonts w:ascii="Book Antiqua" w:hAnsi="Book Antiqua"/>
          <w:lang w:val="es-ES_tradnl"/>
        </w:rPr>
        <w:t xml:space="preserve">generen </w:t>
      </w:r>
      <w:r w:rsidR="00F42170">
        <w:rPr>
          <w:rFonts w:ascii="Book Antiqua" w:hAnsi="Book Antiqua"/>
          <w:lang w:val="es-ES_tradnl"/>
        </w:rPr>
        <w:t>el desarrollo socioeconómico de</w:t>
      </w:r>
      <w:r w:rsidR="00125B70" w:rsidRPr="00AA183A">
        <w:rPr>
          <w:rFonts w:ascii="Book Antiqua" w:hAnsi="Book Antiqua"/>
          <w:lang w:val="es-ES_tradnl"/>
        </w:rPr>
        <w:t xml:space="preserve"> los pueblos de la Región Este de Puerto Rico. Uno de los problemas principales que</w:t>
      </w:r>
      <w:r w:rsidR="00F659EB" w:rsidRPr="006A4D81">
        <w:rPr>
          <w:rFonts w:ascii="Book Antiqua" w:hAnsi="Book Antiqua"/>
          <w:lang w:val="es-ES_tradnl"/>
        </w:rPr>
        <w:t xml:space="preserve"> afecta</w:t>
      </w:r>
      <w:r w:rsidR="00125B70" w:rsidRPr="00AA183A">
        <w:rPr>
          <w:rFonts w:ascii="Book Antiqua" w:hAnsi="Book Antiqua"/>
          <w:lang w:val="es-ES_tradnl"/>
        </w:rPr>
        <w:t xml:space="preserve"> el desarrollo de los pueblos que forman parte de la Región Este es la falta de industrias, empresas y de pequeños negocios, entre otros. </w:t>
      </w:r>
    </w:p>
    <w:p w14:paraId="0834EBBD" w14:textId="77777777" w:rsidR="00BB2A0C" w:rsidRPr="00AA183A" w:rsidRDefault="00BB2A0C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714463A2" w14:textId="77777777" w:rsidR="00125B70" w:rsidRDefault="00125B70" w:rsidP="00BB2A0C">
      <w:pPr>
        <w:ind w:firstLine="720"/>
        <w:jc w:val="both"/>
        <w:rPr>
          <w:rFonts w:ascii="Book Antiqua" w:hAnsi="Book Antiqua"/>
          <w:lang w:val="es-ES_tradnl"/>
        </w:rPr>
      </w:pPr>
      <w:r w:rsidRPr="00AA183A">
        <w:rPr>
          <w:rFonts w:ascii="Book Antiqua" w:hAnsi="Book Antiqua"/>
          <w:lang w:val="es-ES_tradnl"/>
        </w:rPr>
        <w:t>Cuando se deprime la economía, se generan otros problemas de naturaleza social como lo es la criminalidad y</w:t>
      </w:r>
      <w:r w:rsidR="00F659EB" w:rsidRPr="008C72C3">
        <w:rPr>
          <w:rFonts w:ascii="Book Antiqua" w:hAnsi="Book Antiqua"/>
          <w:lang w:val="es-ES_tradnl"/>
        </w:rPr>
        <w:t>,</w:t>
      </w:r>
      <w:r w:rsidRPr="00AA183A">
        <w:rPr>
          <w:rFonts w:ascii="Book Antiqua" w:hAnsi="Book Antiqua"/>
          <w:lang w:val="es-ES_tradnl"/>
        </w:rPr>
        <w:t xml:space="preserve"> por consiguiente, se afecta en general la calidad de vida del </w:t>
      </w:r>
      <w:r w:rsidR="00753D9A">
        <w:rPr>
          <w:rFonts w:ascii="Book Antiqua" w:hAnsi="Book Antiqua"/>
          <w:lang w:val="es-ES_tradnl"/>
        </w:rPr>
        <w:t>p</w:t>
      </w:r>
      <w:r w:rsidR="00F659EB" w:rsidRPr="006A4D81">
        <w:rPr>
          <w:rFonts w:ascii="Book Antiqua" w:hAnsi="Book Antiqua"/>
          <w:lang w:val="es-ES_tradnl"/>
        </w:rPr>
        <w:t>ueblo</w:t>
      </w:r>
      <w:r w:rsidRPr="00AA183A">
        <w:rPr>
          <w:rFonts w:ascii="Book Antiqua" w:hAnsi="Book Antiqua"/>
          <w:lang w:val="es-ES_tradnl"/>
        </w:rPr>
        <w:t>. Por tanto, es necesario que identifiquemos aquellos factores que afectan el</w:t>
      </w:r>
      <w:r w:rsidRPr="00125B70">
        <w:rPr>
          <w:rFonts w:ascii="Book Antiqua" w:hAnsi="Book Antiqua"/>
          <w:lang w:val="es-ES_tradnl"/>
        </w:rPr>
        <w:t xml:space="preserve"> desarrollo integrado de la Región Este y que promovamos los cambios necesarios para fortalecer su crecimiento.</w:t>
      </w:r>
    </w:p>
    <w:p w14:paraId="67AF43F9" w14:textId="77777777" w:rsidR="00BB2A0C" w:rsidRPr="00125B70" w:rsidRDefault="00BB2A0C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49CF86B1" w14:textId="77777777" w:rsidR="00125B70" w:rsidRPr="00AA183A" w:rsidRDefault="00125B70" w:rsidP="00BB2A0C">
      <w:pPr>
        <w:ind w:firstLine="720"/>
        <w:jc w:val="both"/>
        <w:rPr>
          <w:rFonts w:ascii="Book Antiqua" w:hAnsi="Book Antiqua"/>
          <w:lang w:val="es-ES_tradnl"/>
        </w:rPr>
      </w:pPr>
      <w:r w:rsidRPr="00AA183A">
        <w:rPr>
          <w:rFonts w:ascii="Book Antiqua" w:hAnsi="Book Antiqua"/>
          <w:lang w:val="es-ES_tradnl"/>
        </w:rPr>
        <w:t xml:space="preserve">La </w:t>
      </w:r>
      <w:r w:rsidR="00ED133E">
        <w:rPr>
          <w:rFonts w:ascii="Book Antiqua" w:hAnsi="Book Antiqua"/>
          <w:lang w:val="es-ES_tradnl"/>
        </w:rPr>
        <w:t>zona</w:t>
      </w:r>
      <w:r w:rsidR="00753D9A">
        <w:rPr>
          <w:rFonts w:ascii="Book Antiqua" w:hAnsi="Book Antiqua"/>
          <w:lang w:val="es-ES_tradnl"/>
        </w:rPr>
        <w:t xml:space="preserve"> e</w:t>
      </w:r>
      <w:r w:rsidRPr="00AA183A">
        <w:rPr>
          <w:rFonts w:ascii="Book Antiqua" w:hAnsi="Book Antiqua"/>
          <w:lang w:val="es-ES_tradnl"/>
        </w:rPr>
        <w:t>ste de Puerto Rico ha visto detenido su desarrollo socioeconómico en las últimas décadas debido a la falta de iniciativas del gobierno central que ayuden a impulsar un crecimiento sostenido de la misma. Esto, ha provocado el cierre de muchas industrias</w:t>
      </w:r>
      <w:r w:rsidR="00DD6B66" w:rsidRPr="00AA183A">
        <w:rPr>
          <w:rFonts w:ascii="Book Antiqua" w:hAnsi="Book Antiqua"/>
          <w:lang w:val="es-ES_tradnl"/>
        </w:rPr>
        <w:t>,</w:t>
      </w:r>
      <w:r w:rsidRPr="00AA183A">
        <w:rPr>
          <w:rFonts w:ascii="Book Antiqua" w:hAnsi="Book Antiqua"/>
          <w:lang w:val="es-ES_tradnl"/>
        </w:rPr>
        <w:t xml:space="preserve"> empresas y pequeños negocios, lo que se traduce en la pérdida de empleos</w:t>
      </w:r>
      <w:r w:rsidR="007E3C05">
        <w:rPr>
          <w:rFonts w:ascii="Book Antiqua" w:hAnsi="Book Antiqua"/>
          <w:lang w:val="es-ES_tradnl"/>
        </w:rPr>
        <w:t xml:space="preserve"> </w:t>
      </w:r>
      <w:r w:rsidRPr="00AA183A">
        <w:rPr>
          <w:rFonts w:ascii="Book Antiqua" w:hAnsi="Book Antiqua"/>
          <w:lang w:val="es-ES_tradnl"/>
        </w:rPr>
        <w:t xml:space="preserve">y </w:t>
      </w:r>
      <w:r w:rsidR="00F659EB" w:rsidRPr="006A4D81">
        <w:rPr>
          <w:rFonts w:ascii="Book Antiqua" w:hAnsi="Book Antiqua"/>
          <w:lang w:val="es-ES_tradnl"/>
        </w:rPr>
        <w:t>correlativamente</w:t>
      </w:r>
      <w:r w:rsidRPr="00AA183A">
        <w:rPr>
          <w:rFonts w:ascii="Book Antiqua" w:hAnsi="Book Antiqua"/>
          <w:lang w:val="es-ES_tradnl"/>
        </w:rPr>
        <w:t xml:space="preserve"> un aumento en los índices de criminalidad. Tenemos que ser creativos en la búsqueda de alternativas que fortalezcan las industrias y negocios existentes en la Región Este</w:t>
      </w:r>
      <w:r w:rsidR="00DD6B66" w:rsidRPr="00AA183A">
        <w:rPr>
          <w:rFonts w:ascii="Book Antiqua" w:hAnsi="Book Antiqua"/>
          <w:lang w:val="es-ES_tradnl"/>
        </w:rPr>
        <w:t xml:space="preserve"> y</w:t>
      </w:r>
      <w:r w:rsidR="00F659EB" w:rsidRPr="006A4D81">
        <w:rPr>
          <w:rFonts w:ascii="Book Antiqua" w:hAnsi="Book Antiqua"/>
          <w:lang w:val="es-ES_tradnl"/>
        </w:rPr>
        <w:t>,</w:t>
      </w:r>
      <w:r w:rsidR="007E3C05">
        <w:rPr>
          <w:rFonts w:ascii="Book Antiqua" w:hAnsi="Book Antiqua"/>
          <w:lang w:val="es-ES_tradnl"/>
        </w:rPr>
        <w:t xml:space="preserve"> </w:t>
      </w:r>
      <w:r w:rsidR="00DD6B66" w:rsidRPr="00AA183A">
        <w:rPr>
          <w:rFonts w:ascii="Book Antiqua" w:hAnsi="Book Antiqua"/>
          <w:lang w:val="es-ES_tradnl"/>
        </w:rPr>
        <w:t xml:space="preserve">a </w:t>
      </w:r>
      <w:r w:rsidRPr="00AA183A">
        <w:rPr>
          <w:rFonts w:ascii="Book Antiqua" w:hAnsi="Book Antiqua"/>
          <w:lang w:val="es-ES_tradnl"/>
        </w:rPr>
        <w:t>su vez, promover el establecimiento de otras nuevas.</w:t>
      </w:r>
    </w:p>
    <w:p w14:paraId="396F08F8" w14:textId="77777777" w:rsidR="00BB2A0C" w:rsidRPr="00AA183A" w:rsidRDefault="00BB2A0C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73B7F5AC" w14:textId="77777777" w:rsidR="00125B70" w:rsidRPr="00AA183A" w:rsidRDefault="00125B70" w:rsidP="00BB2A0C">
      <w:pPr>
        <w:ind w:firstLine="720"/>
        <w:jc w:val="both"/>
        <w:rPr>
          <w:rFonts w:ascii="Book Antiqua" w:hAnsi="Book Antiqua"/>
          <w:lang w:val="es-ES_tradnl"/>
        </w:rPr>
      </w:pPr>
      <w:r w:rsidRPr="00AA183A">
        <w:rPr>
          <w:rFonts w:ascii="Book Antiqua" w:hAnsi="Book Antiqua"/>
          <w:lang w:val="es-ES_tradnl"/>
        </w:rPr>
        <w:t>Otro problema que afecta a varios de los pueblos de la Región Este es la falta de servicios adecuados de seguridad, infraestructura y otros esenciales</w:t>
      </w:r>
      <w:r w:rsidR="004E4FE2" w:rsidRPr="006A4D81">
        <w:rPr>
          <w:rFonts w:ascii="Book Antiqua" w:hAnsi="Book Antiqua"/>
          <w:lang w:val="es-ES_tradnl"/>
        </w:rPr>
        <w:t>,</w:t>
      </w:r>
      <w:r w:rsidRPr="00AA183A">
        <w:rPr>
          <w:rFonts w:ascii="Book Antiqua" w:hAnsi="Book Antiqua"/>
          <w:lang w:val="es-ES_tradnl"/>
        </w:rPr>
        <w:t xml:space="preserve"> que</w:t>
      </w:r>
      <w:r w:rsidR="004E4FE2" w:rsidRPr="006A4D81">
        <w:rPr>
          <w:rFonts w:ascii="Book Antiqua" w:hAnsi="Book Antiqua"/>
          <w:lang w:val="es-ES_tradnl"/>
        </w:rPr>
        <w:t xml:space="preserve"> impiden</w:t>
      </w:r>
      <w:r w:rsidRPr="00AA183A">
        <w:rPr>
          <w:rFonts w:ascii="Book Antiqua" w:hAnsi="Book Antiqua"/>
          <w:lang w:val="es-ES_tradnl"/>
        </w:rPr>
        <w:t xml:space="preserve"> que estos municipios puedan disfrutar de una mejor calidad de vida. Tenemos que identificar soluciones que propicien la prestación rápida y eficiente de servicios esenciales a nuestra ciudadanía. En particular, tenemos que promover</w:t>
      </w:r>
      <w:r w:rsidR="004114C4">
        <w:rPr>
          <w:rFonts w:ascii="Book Antiqua" w:hAnsi="Book Antiqua"/>
          <w:lang w:val="es-ES_tradnl"/>
        </w:rPr>
        <w:t xml:space="preserve"> </w:t>
      </w:r>
      <w:r w:rsidRPr="00AA183A">
        <w:rPr>
          <w:rFonts w:ascii="Book Antiqua" w:hAnsi="Book Antiqua"/>
          <w:lang w:val="es-ES_tradnl"/>
        </w:rPr>
        <w:t xml:space="preserve">que las agencias del poder ejecutivo manejen de forma sensible los problemas que afectan a la población envejeciente y a las personas sin hogar, entre otras </w:t>
      </w:r>
      <w:r w:rsidR="004E4FE2" w:rsidRPr="006A4D81">
        <w:rPr>
          <w:rFonts w:ascii="Book Antiqua" w:hAnsi="Book Antiqua"/>
          <w:lang w:val="es-ES_tradnl"/>
        </w:rPr>
        <w:t xml:space="preserve">poblaciones </w:t>
      </w:r>
      <w:r w:rsidRPr="00AA183A">
        <w:rPr>
          <w:rFonts w:ascii="Book Antiqua" w:hAnsi="Book Antiqua"/>
          <w:lang w:val="es-ES_tradnl"/>
        </w:rPr>
        <w:t>desventajadas.</w:t>
      </w:r>
    </w:p>
    <w:p w14:paraId="7358B0AE" w14:textId="77777777" w:rsidR="00BB2A0C" w:rsidRPr="00125B70" w:rsidRDefault="00BB2A0C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2C7F0450" w14:textId="77777777" w:rsidR="00F42170" w:rsidRDefault="00F42170" w:rsidP="00BB2A0C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Todo esto se complica con el impacto de los desastres naturales que</w:t>
      </w:r>
      <w:r w:rsidR="000466B8" w:rsidRPr="006A4D81">
        <w:rPr>
          <w:rFonts w:ascii="Book Antiqua" w:hAnsi="Book Antiqua"/>
          <w:lang w:val="es-ES_tradnl"/>
        </w:rPr>
        <w:t xml:space="preserve"> afectaron</w:t>
      </w:r>
      <w:r w:rsidRPr="006A4D81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a Puerto Rico durante los años recientes. En el año 2017, Puerto Rico sufrió el embate de los huracanes Irma y María. Este </w:t>
      </w:r>
      <w:r w:rsidR="00B02C54">
        <w:rPr>
          <w:rFonts w:ascii="Book Antiqua" w:hAnsi="Book Antiqua"/>
          <w:lang w:val="es-ES_tradnl"/>
        </w:rPr>
        <w:t>último</w:t>
      </w:r>
      <w:r w:rsidR="000466B8" w:rsidRPr="006A4D81">
        <w:rPr>
          <w:rFonts w:ascii="Book Antiqua" w:hAnsi="Book Antiqua"/>
          <w:lang w:val="es-ES_tradnl"/>
        </w:rPr>
        <w:t>,</w:t>
      </w:r>
      <w:r w:rsidR="00664D01" w:rsidRPr="006A4D81">
        <w:rPr>
          <w:rFonts w:ascii="Book Antiqua" w:hAnsi="Book Antiqua"/>
          <w:lang w:val="es-ES_tradnl"/>
        </w:rPr>
        <w:t xml:space="preserve"> </w:t>
      </w:r>
      <w:r w:rsidR="00CE087B" w:rsidRPr="006A4D81">
        <w:rPr>
          <w:rFonts w:ascii="Book Antiqua" w:hAnsi="Book Antiqua"/>
          <w:lang w:val="es-ES_tradnl"/>
        </w:rPr>
        <w:t>perjudicó</w:t>
      </w:r>
      <w:r>
        <w:rPr>
          <w:rFonts w:ascii="Book Antiqua" w:hAnsi="Book Antiqua"/>
          <w:lang w:val="es-ES_tradnl"/>
        </w:rPr>
        <w:t xml:space="preserve"> severamente la infraestructura de Puerto Rico, ocasionando</w:t>
      </w:r>
      <w:r w:rsidRPr="00CE087B">
        <w:rPr>
          <w:rFonts w:ascii="Book Antiqua" w:hAnsi="Book Antiqua"/>
          <w:lang w:val="es-ES_tradnl"/>
        </w:rPr>
        <w:t xml:space="preserve"> daños</w:t>
      </w:r>
      <w:r>
        <w:rPr>
          <w:rFonts w:ascii="Book Antiqua" w:hAnsi="Book Antiqua"/>
          <w:lang w:val="es-ES_tradnl"/>
        </w:rPr>
        <w:t xml:space="preserve"> en exceso de cien mil millones de dólares</w:t>
      </w:r>
      <w:r w:rsidR="00F12069">
        <w:rPr>
          <w:rFonts w:ascii="Book Antiqua" w:hAnsi="Book Antiqua"/>
          <w:lang w:val="es-ES_tradnl"/>
        </w:rPr>
        <w:t>. No solo esto, sino que también hemos enfrentado terremotos y la pandemia del COVID-19. La combinación de estos eventos naturales, han causado la p</w:t>
      </w:r>
      <w:r w:rsidR="00B02C54">
        <w:rPr>
          <w:rFonts w:ascii="Book Antiqua" w:hAnsi="Book Antiqua"/>
          <w:lang w:val="es-ES_tradnl"/>
        </w:rPr>
        <w:t>érdida</w:t>
      </w:r>
      <w:r w:rsidR="00F12069">
        <w:rPr>
          <w:rFonts w:ascii="Book Antiqua" w:hAnsi="Book Antiqua"/>
          <w:lang w:val="es-ES_tradnl"/>
        </w:rPr>
        <w:t xml:space="preserve"> de empleos en </w:t>
      </w:r>
      <w:r w:rsidR="00753D9A">
        <w:rPr>
          <w:rFonts w:ascii="Book Antiqua" w:hAnsi="Book Antiqua"/>
          <w:lang w:val="es-ES_tradnl"/>
        </w:rPr>
        <w:t>la Región Este. Dicho esto, el Gobierno F</w:t>
      </w:r>
      <w:r w:rsidR="00F12069">
        <w:rPr>
          <w:rFonts w:ascii="Book Antiqua" w:hAnsi="Book Antiqua"/>
          <w:lang w:val="es-ES_tradnl"/>
        </w:rPr>
        <w:t>ederal, ha</w:t>
      </w:r>
      <w:r w:rsidR="004847C1" w:rsidRPr="006A4D81">
        <w:rPr>
          <w:rFonts w:ascii="Book Antiqua" w:hAnsi="Book Antiqua"/>
          <w:lang w:val="es-ES_tradnl"/>
        </w:rPr>
        <w:t xml:space="preserve"> destinado</w:t>
      </w:r>
      <w:r w:rsidR="00F12069" w:rsidRPr="006A4D81">
        <w:rPr>
          <w:rFonts w:ascii="Book Antiqua" w:hAnsi="Book Antiqua"/>
          <w:lang w:val="es-ES_tradnl"/>
        </w:rPr>
        <w:t xml:space="preserve"> </w:t>
      </w:r>
      <w:r w:rsidR="00F12069">
        <w:rPr>
          <w:rFonts w:ascii="Book Antiqua" w:hAnsi="Book Antiqua"/>
          <w:lang w:val="es-ES_tradnl"/>
        </w:rPr>
        <w:t xml:space="preserve">una serie de asignaciones presupuestarias para </w:t>
      </w:r>
      <w:r w:rsidR="004847C1" w:rsidRPr="006A4D81">
        <w:rPr>
          <w:rFonts w:ascii="Book Antiqua" w:hAnsi="Book Antiqua"/>
          <w:lang w:val="es-ES_tradnl"/>
        </w:rPr>
        <w:t>la reconstrucción</w:t>
      </w:r>
      <w:r w:rsidR="00F12069">
        <w:rPr>
          <w:rFonts w:ascii="Book Antiqua" w:hAnsi="Book Antiqua"/>
          <w:lang w:val="es-ES_tradnl"/>
        </w:rPr>
        <w:t xml:space="preserve"> post huracán y para atender la pandemia. Lo que nos brinda la oportunidad de reconstruir </w:t>
      </w:r>
      <w:r w:rsidR="008C7114">
        <w:rPr>
          <w:rFonts w:ascii="Book Antiqua" w:hAnsi="Book Antiqua"/>
          <w:lang w:val="es-ES_tradnl"/>
        </w:rPr>
        <w:t>nuestra infraestructura e incentiv</w:t>
      </w:r>
      <w:r w:rsidR="00F27D22">
        <w:rPr>
          <w:rFonts w:ascii="Book Antiqua" w:hAnsi="Book Antiqua"/>
          <w:lang w:val="es-ES_tradnl"/>
        </w:rPr>
        <w:t>ar</w:t>
      </w:r>
      <w:r w:rsidR="008C7114">
        <w:rPr>
          <w:rFonts w:ascii="Book Antiqua" w:hAnsi="Book Antiqua"/>
          <w:lang w:val="es-ES_tradnl"/>
        </w:rPr>
        <w:t xml:space="preserve"> el crecimiento económico de nuestra región.</w:t>
      </w:r>
    </w:p>
    <w:p w14:paraId="1FD549B4" w14:textId="77777777" w:rsidR="00F42170" w:rsidRDefault="00F42170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547953A8" w14:textId="77777777" w:rsidR="00125B70" w:rsidRDefault="00125B70" w:rsidP="00BB2A0C">
      <w:pPr>
        <w:ind w:firstLine="72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lang w:val="es-ES_tradnl"/>
        </w:rPr>
        <w:lastRenderedPageBreak/>
        <w:t>A esos fines, es necesario que la Cámara de Representantes</w:t>
      </w:r>
      <w:r w:rsidR="004847C1">
        <w:rPr>
          <w:rFonts w:ascii="Book Antiqua" w:hAnsi="Book Antiqua"/>
          <w:lang w:val="es-ES_tradnl"/>
        </w:rPr>
        <w:t xml:space="preserve"> </w:t>
      </w:r>
      <w:r w:rsidR="004847C1" w:rsidRPr="006A4D81">
        <w:rPr>
          <w:rFonts w:ascii="Book Antiqua" w:hAnsi="Book Antiqua"/>
          <w:lang w:val="es-ES_tradnl"/>
        </w:rPr>
        <w:t xml:space="preserve">del </w:t>
      </w:r>
      <w:r w:rsidR="004E4417">
        <w:rPr>
          <w:rFonts w:ascii="Book Antiqua" w:hAnsi="Book Antiqua"/>
          <w:lang w:val="es-ES_tradnl"/>
        </w:rPr>
        <w:t>Gobierno</w:t>
      </w:r>
      <w:r w:rsidRPr="00125B70">
        <w:rPr>
          <w:rFonts w:ascii="Book Antiqua" w:hAnsi="Book Antiqua"/>
          <w:lang w:val="es-ES_tradnl"/>
        </w:rPr>
        <w:t xml:space="preserve"> de Puerto Rico realice un amplio y continuo análisis bajo los parámetros de la presente Resolución, cuestión de contribuir a mejorar la calidad de vida en los pueblos de la Región Este de Puerto Rico.</w:t>
      </w:r>
    </w:p>
    <w:p w14:paraId="4D8B48FE" w14:textId="77777777" w:rsidR="00BB2A0C" w:rsidRPr="00125B70" w:rsidRDefault="00BB2A0C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737C26DD" w14:textId="77777777" w:rsidR="00125B70" w:rsidRPr="00AA183A" w:rsidRDefault="00125B70" w:rsidP="00BB2A0C">
      <w:pPr>
        <w:ind w:firstLine="720"/>
        <w:jc w:val="both"/>
        <w:rPr>
          <w:rFonts w:ascii="Book Antiqua" w:hAnsi="Book Antiqua"/>
          <w:lang w:val="es-ES_tradnl"/>
        </w:rPr>
      </w:pPr>
      <w:r w:rsidRPr="00AA183A">
        <w:rPr>
          <w:rFonts w:ascii="Book Antiqua" w:hAnsi="Book Antiqua"/>
          <w:lang w:val="es-ES_tradnl"/>
        </w:rPr>
        <w:t xml:space="preserve">Expresado lo anterior, y reconociendo las situaciones adversas actuales, esta Cámara de Representantes quiere convertirse en un agente de cambio positivo que provea para la identificación de alternativas y de aquellos instrumentos que inicien un proceso de evaluación y transformación en la organización y operación gubernamental para atemperarlas a los requerimientos de las poblaciones que residen en la Región Este de </w:t>
      </w:r>
      <w:r w:rsidR="006E4343" w:rsidRPr="00AA183A">
        <w:rPr>
          <w:rFonts w:ascii="Book Antiqua" w:hAnsi="Book Antiqua"/>
          <w:lang w:val="es-ES_tradnl"/>
        </w:rPr>
        <w:t>la Isla</w:t>
      </w:r>
      <w:r w:rsidRPr="00AA183A">
        <w:rPr>
          <w:rFonts w:ascii="Book Antiqua" w:hAnsi="Book Antiqua"/>
          <w:lang w:val="es-ES_tradnl"/>
        </w:rPr>
        <w:t xml:space="preserve">. </w:t>
      </w:r>
      <w:r w:rsidR="006E4343" w:rsidRPr="00AA183A">
        <w:rPr>
          <w:rFonts w:ascii="Book Antiqua" w:hAnsi="Book Antiqua"/>
          <w:lang w:val="es-ES_tradnl"/>
        </w:rPr>
        <w:t xml:space="preserve">Así las cosas, pretendemos </w:t>
      </w:r>
      <w:r w:rsidRPr="00AA183A">
        <w:rPr>
          <w:rFonts w:ascii="Book Antiqua" w:hAnsi="Book Antiqua"/>
          <w:lang w:val="es-ES_tradnl"/>
        </w:rPr>
        <w:t>ser el vehículo mediante el cual se establezcan las bases para que el aparato gubernamental actúe como un ente facilitador del desarrollo socioeconómico de la mencionada zona</w:t>
      </w:r>
      <w:r w:rsidR="00500A14">
        <w:rPr>
          <w:rFonts w:ascii="Book Antiqua" w:hAnsi="Book Antiqua"/>
          <w:lang w:val="es-ES_tradnl"/>
        </w:rPr>
        <w:t xml:space="preserve"> </w:t>
      </w:r>
      <w:r w:rsidR="008C7114" w:rsidRPr="00AA183A">
        <w:rPr>
          <w:rFonts w:ascii="Book Antiqua" w:hAnsi="Book Antiqua"/>
          <w:lang w:val="es-ES_tradnl"/>
        </w:rPr>
        <w:t>y</w:t>
      </w:r>
      <w:r w:rsidRPr="00AA183A">
        <w:rPr>
          <w:rFonts w:ascii="Book Antiqua" w:hAnsi="Book Antiqua"/>
          <w:lang w:val="es-ES_tradnl"/>
        </w:rPr>
        <w:t xml:space="preserve"> además, fomentaremos la elaboración de legislación que asegure el buen uso de nuestros menguados recursos a favor de </w:t>
      </w:r>
      <w:r w:rsidR="00500A14">
        <w:rPr>
          <w:rFonts w:ascii="Book Antiqua" w:hAnsi="Book Antiqua"/>
          <w:lang w:val="es-ES_tradnl"/>
        </w:rPr>
        <w:t>éstas</w:t>
      </w:r>
      <w:r w:rsidRPr="00AA183A">
        <w:rPr>
          <w:rFonts w:ascii="Book Antiqua" w:hAnsi="Book Antiqua"/>
          <w:lang w:val="es-ES_tradnl"/>
        </w:rPr>
        <w:t xml:space="preserve">. </w:t>
      </w:r>
    </w:p>
    <w:p w14:paraId="7CEBF061" w14:textId="77777777" w:rsidR="00BB2A0C" w:rsidRPr="00125B70" w:rsidRDefault="00BB2A0C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0271C270" w14:textId="77777777" w:rsidR="00125B70" w:rsidRPr="00125B70" w:rsidRDefault="00125B70" w:rsidP="00BB2A0C">
      <w:pPr>
        <w:ind w:firstLine="72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lang w:val="es-ES_tradnl"/>
        </w:rPr>
        <w:t xml:space="preserve">Con el mandato que otorga esta Resolución, la </w:t>
      </w:r>
      <w:r w:rsidR="008C7114" w:rsidRPr="008C7114">
        <w:rPr>
          <w:rFonts w:ascii="Book Antiqua" w:hAnsi="Book Antiqua"/>
          <w:lang w:val="es-ES_tradnl"/>
        </w:rPr>
        <w:t>Comisión</w:t>
      </w:r>
      <w:r w:rsidR="00E85008">
        <w:rPr>
          <w:rFonts w:ascii="Book Antiqua" w:hAnsi="Book Antiqua"/>
          <w:lang w:val="es-ES_tradnl"/>
        </w:rPr>
        <w:t xml:space="preserve"> </w:t>
      </w:r>
      <w:r w:rsidR="008C7114" w:rsidRPr="008C7114">
        <w:rPr>
          <w:rFonts w:ascii="Book Antiqua" w:hAnsi="Book Antiqua"/>
          <w:lang w:val="es-ES_tradnl"/>
        </w:rPr>
        <w:t xml:space="preserve">de </w:t>
      </w:r>
      <w:r w:rsidR="008C7114" w:rsidRPr="0098505B">
        <w:rPr>
          <w:rFonts w:ascii="Book Antiqua" w:hAnsi="Book Antiqua"/>
          <w:strike/>
          <w:lang w:val="es-ES_tradnl"/>
        </w:rPr>
        <w:t>la</w:t>
      </w:r>
      <w:r w:rsidR="008C7114" w:rsidRPr="008C7114">
        <w:rPr>
          <w:rFonts w:ascii="Book Antiqua" w:hAnsi="Book Antiqua"/>
          <w:lang w:val="es-ES_tradnl"/>
        </w:rPr>
        <w:t xml:space="preserve"> Región Este de la Cámara de Representantes</w:t>
      </w:r>
      <w:r w:rsidR="004847C1" w:rsidRPr="006A4D81">
        <w:rPr>
          <w:rFonts w:ascii="Book Antiqua" w:hAnsi="Book Antiqua"/>
          <w:lang w:val="es-ES_tradnl"/>
        </w:rPr>
        <w:t xml:space="preserve"> del</w:t>
      </w:r>
      <w:r w:rsidR="00CC2130">
        <w:rPr>
          <w:rFonts w:ascii="Book Antiqua" w:hAnsi="Book Antiqua"/>
          <w:lang w:val="es-ES_tradnl"/>
        </w:rPr>
        <w:t xml:space="preserve"> Gobierno </w:t>
      </w:r>
      <w:r w:rsidR="008C7114" w:rsidRPr="008C7114">
        <w:rPr>
          <w:rFonts w:ascii="Book Antiqua" w:hAnsi="Book Antiqua"/>
          <w:lang w:val="es-ES_tradnl"/>
        </w:rPr>
        <w:t>de Puerto Rico</w:t>
      </w:r>
      <w:r w:rsidRPr="00125B70">
        <w:rPr>
          <w:rFonts w:ascii="Book Antiqua" w:hAnsi="Book Antiqua"/>
          <w:lang w:val="es-ES_tradnl"/>
        </w:rPr>
        <w:t xml:space="preserve"> espera, entre otras cosas, promover la creación </w:t>
      </w:r>
      <w:r w:rsidR="00470429">
        <w:rPr>
          <w:rFonts w:ascii="Book Antiqua" w:hAnsi="Book Antiqua"/>
          <w:lang w:val="es-ES_tradnl"/>
        </w:rPr>
        <w:t xml:space="preserve">de </w:t>
      </w:r>
      <w:r w:rsidRPr="00125B70">
        <w:rPr>
          <w:rFonts w:ascii="Book Antiqua" w:hAnsi="Book Antiqua"/>
          <w:lang w:val="es-ES_tradnl"/>
        </w:rPr>
        <w:t xml:space="preserve">leyes que incidan en el surgimiento de redes de ayuda mutua y que se establezcan los programas necesarios para su sostenimiento y crecimiento, en coordinación con la academia, el sector privado y otras entidades gubernamentales municipales, estatales y federales. </w:t>
      </w:r>
    </w:p>
    <w:p w14:paraId="613CE647" w14:textId="77777777" w:rsidR="00CE1F64" w:rsidRDefault="00CE1F64" w:rsidP="00BB2A0C">
      <w:pPr>
        <w:rPr>
          <w:rFonts w:ascii="Book Antiqua" w:hAnsi="Book Antiqua"/>
          <w:i/>
          <w:lang w:val="es-PR"/>
        </w:rPr>
      </w:pPr>
    </w:p>
    <w:p w14:paraId="785B1659" w14:textId="77777777" w:rsidR="00125B70" w:rsidRPr="008B4E98" w:rsidRDefault="00125B70" w:rsidP="00BB2A0C">
      <w:pPr>
        <w:spacing w:line="480" w:lineRule="auto"/>
        <w:jc w:val="both"/>
        <w:rPr>
          <w:rFonts w:ascii="Book Antiqua" w:hAnsi="Book Antiqua"/>
          <w:bCs/>
          <w:i/>
          <w:noProof/>
          <w:szCs w:val="20"/>
          <w:lang w:val="es-PR"/>
        </w:rPr>
      </w:pPr>
      <w:r w:rsidRPr="008B4E98">
        <w:rPr>
          <w:rFonts w:ascii="Book Antiqua" w:hAnsi="Book Antiqua"/>
          <w:bCs/>
          <w:i/>
          <w:noProof/>
          <w:szCs w:val="20"/>
          <w:lang w:val="es-PR"/>
        </w:rPr>
        <w:t>RESUÉLVESE POR LA CÁMARA DE REPRESENTANTES DE PUERTO RICO:</w:t>
      </w:r>
    </w:p>
    <w:p w14:paraId="59753C08" w14:textId="77777777" w:rsidR="00125B70" w:rsidRPr="008B4E98" w:rsidRDefault="00125B70" w:rsidP="00125B70">
      <w:pPr>
        <w:spacing w:line="480" w:lineRule="auto"/>
        <w:jc w:val="both"/>
        <w:rPr>
          <w:rFonts w:ascii="Book Antiqua" w:hAnsi="Book Antiqua"/>
          <w:i/>
          <w:noProof/>
          <w:szCs w:val="20"/>
          <w:lang w:val="es-PR"/>
        </w:rPr>
        <w:sectPr w:rsidR="00125B70" w:rsidRPr="008B4E98" w:rsidSect="00BB2A0C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18CE7BC" w14:textId="77777777" w:rsidR="00125B70" w:rsidRPr="00620EA3" w:rsidRDefault="00125B70" w:rsidP="00125B70">
      <w:pPr>
        <w:spacing w:line="480" w:lineRule="auto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szCs w:val="20"/>
          <w:lang w:val="es-PR"/>
        </w:rPr>
        <w:tab/>
        <w:t xml:space="preserve">Sección 1.-Ordenar a la </w:t>
      </w:r>
      <w:r w:rsidR="008C7114" w:rsidRPr="004873E1">
        <w:rPr>
          <w:rFonts w:ascii="Book Antiqua" w:hAnsi="Book Antiqua"/>
          <w:lang w:val="es-ES_tradnl"/>
        </w:rPr>
        <w:t xml:space="preserve">Comisión de </w:t>
      </w:r>
      <w:r w:rsidR="008C7114" w:rsidRPr="004B0F14">
        <w:rPr>
          <w:rFonts w:ascii="Book Antiqua" w:hAnsi="Book Antiqua"/>
          <w:lang w:val="es-ES_tradnl"/>
        </w:rPr>
        <w:t>la</w:t>
      </w:r>
      <w:r w:rsidR="008C7114" w:rsidRPr="004873E1">
        <w:rPr>
          <w:rFonts w:ascii="Book Antiqua" w:hAnsi="Book Antiqua"/>
          <w:lang w:val="es-ES_tradnl"/>
        </w:rPr>
        <w:t xml:space="preserve"> Región Este de la Cámara de Representantes</w:t>
      </w:r>
      <w:r w:rsidR="004847C1" w:rsidRPr="006A4D81">
        <w:rPr>
          <w:rFonts w:ascii="Book Antiqua" w:hAnsi="Book Antiqua"/>
          <w:lang w:val="es-ES_tradnl"/>
        </w:rPr>
        <w:t xml:space="preserve"> del </w:t>
      </w:r>
      <w:r w:rsidR="007A3630">
        <w:rPr>
          <w:rFonts w:ascii="Book Antiqua" w:hAnsi="Book Antiqua"/>
          <w:lang w:val="es-ES_tradnl"/>
        </w:rPr>
        <w:t>Gobierno</w:t>
      </w:r>
      <w:r w:rsidR="008C7114" w:rsidRPr="006A4D81">
        <w:rPr>
          <w:rFonts w:ascii="Book Antiqua" w:hAnsi="Book Antiqua"/>
          <w:lang w:val="es-ES_tradnl"/>
        </w:rPr>
        <w:t xml:space="preserve"> </w:t>
      </w:r>
      <w:r w:rsidR="008C7114" w:rsidRPr="004873E1">
        <w:rPr>
          <w:rFonts w:ascii="Book Antiqua" w:hAnsi="Book Antiqua"/>
          <w:lang w:val="es-ES_tradnl"/>
        </w:rPr>
        <w:t>de Puerto Rico</w:t>
      </w:r>
      <w:r w:rsidR="008C7114" w:rsidRPr="00125B70">
        <w:rPr>
          <w:rFonts w:ascii="Book Antiqua" w:hAnsi="Book Antiqua"/>
          <w:lang w:val="es-ES_tradnl"/>
        </w:rPr>
        <w:t xml:space="preserve">, realizar un amplio y continuo análisis sobre todo asunto relacionado </w:t>
      </w:r>
      <w:r w:rsidR="008C7114" w:rsidRPr="004873E1">
        <w:rPr>
          <w:rFonts w:ascii="Book Antiqua" w:hAnsi="Book Antiqua"/>
          <w:lang w:val="es-ES_tradnl"/>
        </w:rPr>
        <w:t xml:space="preserve">con el desarrollo socioeconómico </w:t>
      </w:r>
      <w:r w:rsidR="00FC2910">
        <w:rPr>
          <w:rFonts w:ascii="Book Antiqua" w:hAnsi="Book Antiqua"/>
          <w:lang w:val="es-ES_tradnl"/>
        </w:rPr>
        <w:t>Distrito Representativo Núm. 33</w:t>
      </w:r>
      <w:r w:rsidR="00FC2910" w:rsidRPr="004873E1">
        <w:rPr>
          <w:rFonts w:ascii="Book Antiqua" w:hAnsi="Book Antiqua"/>
          <w:lang w:val="es-ES_tradnl"/>
        </w:rPr>
        <w:t xml:space="preserve"> </w:t>
      </w:r>
      <w:r w:rsidR="00FC2910">
        <w:rPr>
          <w:rFonts w:ascii="Book Antiqua" w:hAnsi="Book Antiqua"/>
          <w:lang w:val="es-ES_tradnl"/>
        </w:rPr>
        <w:t>que comprende los municipios de Las Piedras, Juncos, San Lorenzo y Gurabo</w:t>
      </w:r>
      <w:r w:rsidR="008C7114" w:rsidRPr="004873E1">
        <w:rPr>
          <w:rFonts w:ascii="Book Antiqua" w:hAnsi="Book Antiqua"/>
          <w:lang w:val="es-ES_tradnl"/>
        </w:rPr>
        <w:t xml:space="preserve">; </w:t>
      </w:r>
      <w:r w:rsidR="00620EA3" w:rsidRPr="00630B89">
        <w:rPr>
          <w:rFonts w:ascii="Book Antiqua" w:hAnsi="Book Antiqua"/>
          <w:strike/>
          <w:lang w:val="es-ES_tradnl"/>
        </w:rPr>
        <w:t>sobre todo asunto relacionado</w:t>
      </w:r>
      <w:r w:rsidR="00620EA3" w:rsidRPr="004873E1">
        <w:rPr>
          <w:rFonts w:ascii="Book Antiqua" w:hAnsi="Book Antiqua"/>
          <w:lang w:val="es-ES_tradnl"/>
        </w:rPr>
        <w:t xml:space="preserve"> </w:t>
      </w:r>
      <w:r w:rsidR="00620EA3">
        <w:rPr>
          <w:rFonts w:ascii="Book Antiqua" w:hAnsi="Book Antiqua"/>
          <w:i/>
          <w:u w:val="single"/>
          <w:lang w:val="es-ES_tradnl"/>
        </w:rPr>
        <w:t>evaluar la efectividad de</w:t>
      </w:r>
      <w:r w:rsidR="00620EA3">
        <w:rPr>
          <w:rFonts w:ascii="Book Antiqua" w:hAnsi="Book Antiqua"/>
          <w:lang w:val="es-ES_tradnl"/>
        </w:rPr>
        <w:t xml:space="preserve"> </w:t>
      </w:r>
      <w:r w:rsidR="00620EA3" w:rsidRPr="00630B89">
        <w:rPr>
          <w:rFonts w:ascii="Book Antiqua" w:hAnsi="Book Antiqua"/>
          <w:strike/>
          <w:lang w:val="es-ES_tradnl"/>
        </w:rPr>
        <w:t>con</w:t>
      </w:r>
      <w:r w:rsidR="00620EA3" w:rsidRPr="004873E1">
        <w:rPr>
          <w:rFonts w:ascii="Book Antiqua" w:hAnsi="Book Antiqua"/>
          <w:lang w:val="es-ES_tradnl"/>
        </w:rPr>
        <w:t xml:space="preserve"> los programas gubernamentales que inciden sobre los municipios bajo su jurisdicción; </w:t>
      </w:r>
      <w:r w:rsidR="00620EA3" w:rsidRPr="00630B89">
        <w:rPr>
          <w:rFonts w:ascii="Book Antiqua" w:hAnsi="Book Antiqua"/>
          <w:strike/>
          <w:lang w:val="es-ES_tradnl"/>
        </w:rPr>
        <w:t>sobre</w:t>
      </w:r>
      <w:r w:rsidR="00620EA3" w:rsidRPr="004873E1">
        <w:rPr>
          <w:rFonts w:ascii="Book Antiqua" w:hAnsi="Book Antiqua"/>
          <w:lang w:val="es-ES_tradnl"/>
        </w:rPr>
        <w:t xml:space="preserve"> </w:t>
      </w:r>
      <w:r w:rsidR="00620EA3">
        <w:rPr>
          <w:rFonts w:ascii="Book Antiqua" w:hAnsi="Book Antiqua"/>
          <w:i/>
          <w:u w:val="single"/>
          <w:lang w:val="es-ES_tradnl"/>
        </w:rPr>
        <w:t>verificar la calidad de</w:t>
      </w:r>
      <w:r w:rsidR="00620EA3">
        <w:rPr>
          <w:rFonts w:ascii="Book Antiqua" w:hAnsi="Book Antiqua"/>
          <w:lang w:val="es-ES_tradnl"/>
        </w:rPr>
        <w:t xml:space="preserve"> </w:t>
      </w:r>
      <w:r w:rsidR="00620EA3" w:rsidRPr="004873E1">
        <w:rPr>
          <w:rFonts w:ascii="Book Antiqua" w:hAnsi="Book Antiqua"/>
          <w:lang w:val="es-ES_tradnl"/>
        </w:rPr>
        <w:t xml:space="preserve">los servicios que prestan </w:t>
      </w:r>
      <w:r w:rsidR="00620EA3" w:rsidRPr="00620EA3">
        <w:rPr>
          <w:rFonts w:ascii="Book Antiqua" w:hAnsi="Book Antiqua"/>
          <w:strike/>
          <w:lang w:val="es-ES_tradnl"/>
        </w:rPr>
        <w:t>esos</w:t>
      </w:r>
      <w:r w:rsidR="00620EA3" w:rsidRPr="004873E1">
        <w:rPr>
          <w:rFonts w:ascii="Book Antiqua" w:hAnsi="Book Antiqua"/>
          <w:lang w:val="es-ES_tradnl"/>
        </w:rPr>
        <w:t xml:space="preserve"> </w:t>
      </w:r>
      <w:r w:rsidR="00620EA3">
        <w:rPr>
          <w:rFonts w:ascii="Book Antiqua" w:hAnsi="Book Antiqua"/>
          <w:i/>
          <w:u w:val="single"/>
          <w:lang w:val="es-ES_tradnl"/>
        </w:rPr>
        <w:t>los</w:t>
      </w:r>
      <w:r w:rsidR="00620EA3">
        <w:rPr>
          <w:rFonts w:ascii="Book Antiqua" w:hAnsi="Book Antiqua"/>
          <w:lang w:val="es-ES_tradnl"/>
        </w:rPr>
        <w:t xml:space="preserve"> </w:t>
      </w:r>
      <w:r w:rsidR="00620EA3" w:rsidRPr="004873E1">
        <w:rPr>
          <w:rFonts w:ascii="Book Antiqua" w:hAnsi="Book Antiqua"/>
          <w:lang w:val="es-ES_tradnl"/>
        </w:rPr>
        <w:t>gobiernos municipales</w:t>
      </w:r>
      <w:r w:rsidR="00620EA3">
        <w:rPr>
          <w:rFonts w:ascii="Book Antiqua" w:hAnsi="Book Antiqua"/>
          <w:lang w:val="es-ES_tradnl"/>
        </w:rPr>
        <w:t xml:space="preserve"> </w:t>
      </w:r>
      <w:r w:rsidR="00620EA3">
        <w:rPr>
          <w:rFonts w:ascii="Book Antiqua" w:hAnsi="Book Antiqua"/>
          <w:i/>
          <w:u w:val="single"/>
          <w:lang w:val="es-ES_tradnl"/>
        </w:rPr>
        <w:t xml:space="preserve">de </w:t>
      </w:r>
      <w:r w:rsidR="00B23930">
        <w:rPr>
          <w:rFonts w:ascii="Book Antiqua" w:hAnsi="Book Antiqua"/>
          <w:i/>
          <w:u w:val="single"/>
          <w:lang w:val="es-ES_tradnl"/>
        </w:rPr>
        <w:t>referencia</w:t>
      </w:r>
      <w:r w:rsidR="00620EA3" w:rsidRPr="004873E1">
        <w:rPr>
          <w:rFonts w:ascii="Book Antiqua" w:hAnsi="Book Antiqua"/>
          <w:lang w:val="es-ES_tradnl"/>
        </w:rPr>
        <w:t xml:space="preserve"> a su ciudadanía</w:t>
      </w:r>
      <w:r w:rsidR="00620EA3">
        <w:rPr>
          <w:rFonts w:ascii="Book Antiqua" w:hAnsi="Book Antiqua"/>
          <w:lang w:val="es-ES_tradnl"/>
        </w:rPr>
        <w:t xml:space="preserve">; </w:t>
      </w:r>
      <w:r w:rsidR="00620EA3" w:rsidRPr="00630B89">
        <w:rPr>
          <w:rFonts w:ascii="Book Antiqua" w:hAnsi="Book Antiqua"/>
          <w:strike/>
          <w:lang w:val="es-ES_tradnl"/>
        </w:rPr>
        <w:t>cuentas de todas las asignaciones</w:t>
      </w:r>
      <w:r w:rsidR="00620EA3" w:rsidRPr="004873E1">
        <w:rPr>
          <w:rFonts w:ascii="Book Antiqua" w:hAnsi="Book Antiqua"/>
          <w:lang w:val="es-ES_tradnl"/>
        </w:rPr>
        <w:t xml:space="preserve"> </w:t>
      </w:r>
      <w:r w:rsidR="00620EA3" w:rsidRPr="00630B89">
        <w:rPr>
          <w:rFonts w:ascii="Book Antiqua" w:hAnsi="Book Antiqua"/>
          <w:i/>
          <w:u w:val="single"/>
          <w:lang w:val="es-ES_tradnl"/>
        </w:rPr>
        <w:t>revisar el uso y manejo</w:t>
      </w:r>
      <w:r w:rsidR="00620EA3">
        <w:rPr>
          <w:rFonts w:ascii="Book Antiqua" w:hAnsi="Book Antiqua"/>
          <w:lang w:val="es-ES_tradnl"/>
        </w:rPr>
        <w:t xml:space="preserve"> </w:t>
      </w:r>
      <w:r w:rsidR="00620EA3" w:rsidRPr="004873E1">
        <w:rPr>
          <w:rFonts w:ascii="Book Antiqua" w:hAnsi="Book Antiqua"/>
          <w:lang w:val="es-ES_tradnl"/>
        </w:rPr>
        <w:t xml:space="preserve">de fondos estatales y federales asignados a las agencias y corporaciones públicas destinados a impactar directamente o que afectan a los municipios de </w:t>
      </w:r>
      <w:r w:rsidR="00620EA3">
        <w:rPr>
          <w:rFonts w:ascii="Book Antiqua" w:hAnsi="Book Antiqua"/>
          <w:lang w:val="es-ES_tradnl"/>
        </w:rPr>
        <w:t xml:space="preserve">Las Piedras, Juncos, San Lorenzo y </w:t>
      </w:r>
      <w:r w:rsidR="00620EA3">
        <w:rPr>
          <w:rFonts w:ascii="Book Antiqua" w:hAnsi="Book Antiqua"/>
          <w:lang w:val="es-ES_tradnl"/>
        </w:rPr>
        <w:lastRenderedPageBreak/>
        <w:t>Gurabo</w:t>
      </w:r>
      <w:r w:rsidR="00620EA3" w:rsidRPr="004873E1">
        <w:rPr>
          <w:rFonts w:ascii="Book Antiqua" w:hAnsi="Book Antiqua"/>
          <w:lang w:val="es-ES_tradnl"/>
        </w:rPr>
        <w:t>; cualquier otra entidad que reciba fondos públicos o incentivos,</w:t>
      </w:r>
      <w:r w:rsidR="00620EA3" w:rsidRPr="006A4D81">
        <w:rPr>
          <w:rFonts w:ascii="Book Antiqua" w:hAnsi="Book Antiqua"/>
          <w:lang w:val="es-ES_tradnl"/>
        </w:rPr>
        <w:t xml:space="preserve"> provenientes de </w:t>
      </w:r>
      <w:r w:rsidR="00620EA3" w:rsidRPr="004873E1">
        <w:rPr>
          <w:rFonts w:ascii="Book Antiqua" w:hAnsi="Book Antiqua"/>
          <w:lang w:val="es-ES_tradnl"/>
        </w:rPr>
        <w:t xml:space="preserve">fondos de asignaciones </w:t>
      </w:r>
      <w:r w:rsidR="00B23930">
        <w:rPr>
          <w:rFonts w:ascii="Book Antiqua" w:hAnsi="Book Antiqua"/>
          <w:lang w:val="es-ES_tradnl"/>
        </w:rPr>
        <w:t xml:space="preserve">federales, mejoras municipales, </w:t>
      </w:r>
      <w:r w:rsidR="00620EA3" w:rsidRPr="004873E1">
        <w:rPr>
          <w:rFonts w:ascii="Book Antiqua" w:hAnsi="Book Antiqua"/>
          <w:lang w:val="es-ES_tradnl"/>
        </w:rPr>
        <w:t xml:space="preserve">transferencias intergubernamentales y asignaciones presupuestarias puntuales en su jurisdicción, ya sean para infraestructura, programas de bienestar social, iniciativas comunitarias, entre otras que impacten directamente a la población de los municipios bajo jurisdicción de la Comisión; </w:t>
      </w:r>
      <w:r w:rsidR="00620EA3" w:rsidRPr="00B06B83">
        <w:rPr>
          <w:rFonts w:ascii="Book Antiqua" w:hAnsi="Book Antiqua"/>
          <w:strike/>
          <w:lang w:val="es-ES_tradnl"/>
        </w:rPr>
        <w:t>evaluación de</w:t>
      </w:r>
      <w:r w:rsidR="00620EA3" w:rsidRPr="004873E1">
        <w:rPr>
          <w:rFonts w:ascii="Book Antiqua" w:hAnsi="Book Antiqua"/>
          <w:lang w:val="es-ES_tradnl"/>
        </w:rPr>
        <w:t xml:space="preserve"> </w:t>
      </w:r>
      <w:r w:rsidR="00B06B83">
        <w:rPr>
          <w:rFonts w:ascii="Book Antiqua" w:hAnsi="Book Antiqua"/>
          <w:i/>
          <w:iCs/>
          <w:u w:val="single"/>
          <w:lang w:val="es-ES_tradnl"/>
        </w:rPr>
        <w:t>evaluar</w:t>
      </w:r>
      <w:r w:rsidR="00B06B83">
        <w:rPr>
          <w:rFonts w:ascii="Book Antiqua" w:hAnsi="Book Antiqua"/>
          <w:lang w:val="es-ES_tradnl"/>
        </w:rPr>
        <w:t xml:space="preserve"> </w:t>
      </w:r>
      <w:r w:rsidR="00620EA3" w:rsidRPr="004873E1">
        <w:rPr>
          <w:rFonts w:ascii="Book Antiqua" w:hAnsi="Book Antiqua"/>
          <w:lang w:val="es-ES_tradnl"/>
        </w:rPr>
        <w:t xml:space="preserve">la implementación de los programas para lo que fueron asignados los fondos públicos; </w:t>
      </w:r>
      <w:r w:rsidR="00620EA3" w:rsidRPr="00F1098C">
        <w:rPr>
          <w:rFonts w:ascii="Book Antiqua" w:hAnsi="Book Antiqua"/>
          <w:lang w:val="es-ES_tradnl"/>
        </w:rPr>
        <w:t xml:space="preserve">y </w:t>
      </w:r>
      <w:r w:rsidR="00B06B83" w:rsidRPr="00F1098C">
        <w:rPr>
          <w:rFonts w:ascii="Book Antiqua" w:hAnsi="Book Antiqua"/>
          <w:i/>
          <w:iCs/>
          <w:u w:val="single"/>
          <w:lang w:val="es-ES_tradnl"/>
        </w:rPr>
        <w:t>evaluar</w:t>
      </w:r>
      <w:r w:rsidR="00B06B83" w:rsidRPr="00F1098C">
        <w:rPr>
          <w:rFonts w:ascii="Book Antiqua" w:hAnsi="Book Antiqua"/>
          <w:lang w:val="es-ES_tradnl"/>
        </w:rPr>
        <w:t xml:space="preserve"> </w:t>
      </w:r>
      <w:r w:rsidR="00620EA3" w:rsidRPr="00F1098C">
        <w:rPr>
          <w:rFonts w:ascii="Book Antiqua" w:hAnsi="Book Antiqua"/>
          <w:lang w:val="es-ES_tradnl"/>
        </w:rPr>
        <w:t>auditorías</w:t>
      </w:r>
      <w:r w:rsidR="00620EA3" w:rsidRPr="004873E1">
        <w:rPr>
          <w:rFonts w:ascii="Book Antiqua" w:hAnsi="Book Antiqua"/>
          <w:lang w:val="es-ES_tradnl"/>
        </w:rPr>
        <w:t xml:space="preserve"> de desempeño realizadas a programas gubernamentales y municipales que impacten directamente a la población bajo su jurisdicción, que operan programas con fondos federales enfatizando </w:t>
      </w:r>
      <w:r w:rsidR="00620EA3" w:rsidRPr="00630B89">
        <w:rPr>
          <w:rFonts w:ascii="Book Antiqua" w:hAnsi="Book Antiqua"/>
          <w:strike/>
          <w:lang w:val="es-ES_tradnl"/>
        </w:rPr>
        <w:t>en la investigación de campo y en la citación</w:t>
      </w:r>
      <w:r w:rsidR="00620EA3" w:rsidRPr="004873E1">
        <w:rPr>
          <w:rFonts w:ascii="Book Antiqua" w:hAnsi="Book Antiqua"/>
          <w:lang w:val="es-ES_tradnl"/>
        </w:rPr>
        <w:t xml:space="preserve"> </w:t>
      </w:r>
      <w:r w:rsidR="00620EA3" w:rsidRPr="00630B89">
        <w:rPr>
          <w:rFonts w:ascii="Book Antiqua" w:hAnsi="Book Antiqua"/>
          <w:i/>
          <w:u w:val="single"/>
          <w:lang w:val="es-ES_tradnl"/>
        </w:rPr>
        <w:t>visitas de campo</w:t>
      </w:r>
      <w:r w:rsidR="00620EA3">
        <w:rPr>
          <w:rFonts w:ascii="Book Antiqua" w:hAnsi="Book Antiqua"/>
          <w:i/>
          <w:u w:val="single"/>
          <w:lang w:val="es-ES_tradnl"/>
        </w:rPr>
        <w:t xml:space="preserve"> y la participación directa</w:t>
      </w:r>
      <w:r w:rsidR="00620EA3">
        <w:rPr>
          <w:rFonts w:ascii="Book Antiqua" w:hAnsi="Book Antiqua"/>
          <w:lang w:val="es-ES_tradnl"/>
        </w:rPr>
        <w:t xml:space="preserve"> </w:t>
      </w:r>
      <w:r w:rsidR="00620EA3" w:rsidRPr="004873E1">
        <w:rPr>
          <w:rFonts w:ascii="Book Antiqua" w:hAnsi="Book Antiqua"/>
          <w:lang w:val="es-ES_tradnl"/>
        </w:rPr>
        <w:t>de los directivos regionales de las entidades que implementen dichos fondos</w:t>
      </w:r>
      <w:r w:rsidR="00620EA3">
        <w:rPr>
          <w:rFonts w:ascii="Book Antiqua" w:hAnsi="Book Antiqua"/>
          <w:lang w:val="es-ES_tradnl"/>
        </w:rPr>
        <w:t>.</w:t>
      </w:r>
      <w:r w:rsidR="00620EA3" w:rsidRPr="006A4D81">
        <w:rPr>
          <w:rFonts w:ascii="Book Antiqua" w:hAnsi="Book Antiqua"/>
          <w:lang w:val="es-ES_tradnl"/>
        </w:rPr>
        <w:t xml:space="preserve"> </w:t>
      </w:r>
    </w:p>
    <w:p w14:paraId="15A2CF32" w14:textId="77777777" w:rsidR="00125B70" w:rsidRPr="00125B70" w:rsidRDefault="00125B70" w:rsidP="00125B70">
      <w:pPr>
        <w:spacing w:line="480" w:lineRule="auto"/>
        <w:ind w:firstLine="720"/>
        <w:jc w:val="both"/>
        <w:rPr>
          <w:rFonts w:ascii="Book Antiqua" w:hAnsi="Book Antiqua"/>
          <w:szCs w:val="20"/>
          <w:lang w:val="es-PR"/>
        </w:rPr>
      </w:pPr>
      <w:r w:rsidRPr="00125B70">
        <w:rPr>
          <w:rFonts w:ascii="Book Antiqua" w:hAnsi="Book Antiqua"/>
          <w:szCs w:val="20"/>
          <w:lang w:val="es-PR"/>
        </w:rPr>
        <w:t xml:space="preserve">Sección 2.-De conformidad con las disposiciones contenidas en la R. de la C. </w:t>
      </w:r>
      <w:r w:rsidR="008C7114">
        <w:rPr>
          <w:rFonts w:ascii="Book Antiqua" w:hAnsi="Book Antiqua"/>
          <w:szCs w:val="20"/>
          <w:lang w:val="es-PR"/>
        </w:rPr>
        <w:t>2</w:t>
      </w:r>
      <w:r w:rsidRPr="00125B70">
        <w:rPr>
          <w:rFonts w:ascii="Book Antiqua" w:hAnsi="Book Antiqua"/>
          <w:szCs w:val="20"/>
          <w:lang w:val="es-PR"/>
        </w:rPr>
        <w:t xml:space="preserve">, según aprobada el </w:t>
      </w:r>
      <w:r w:rsidR="002751C1">
        <w:rPr>
          <w:rFonts w:ascii="Book Antiqua" w:hAnsi="Book Antiqua"/>
          <w:szCs w:val="20"/>
          <w:lang w:val="es-PR"/>
        </w:rPr>
        <w:t>16</w:t>
      </w:r>
      <w:r w:rsidRPr="00125B70">
        <w:rPr>
          <w:rFonts w:ascii="Book Antiqua" w:hAnsi="Book Antiqua"/>
          <w:szCs w:val="20"/>
          <w:lang w:val="es-PR"/>
        </w:rPr>
        <w:t xml:space="preserve"> de enero de 20</w:t>
      </w:r>
      <w:r w:rsidR="008C7114">
        <w:rPr>
          <w:rFonts w:ascii="Book Antiqua" w:hAnsi="Book Antiqua"/>
          <w:szCs w:val="20"/>
          <w:lang w:val="es-PR"/>
        </w:rPr>
        <w:t>2</w:t>
      </w:r>
      <w:r w:rsidR="002751C1">
        <w:rPr>
          <w:rFonts w:ascii="Book Antiqua" w:hAnsi="Book Antiqua"/>
          <w:szCs w:val="20"/>
          <w:lang w:val="es-PR"/>
        </w:rPr>
        <w:t>5</w:t>
      </w:r>
      <w:r w:rsidRPr="00125B70">
        <w:rPr>
          <w:rFonts w:ascii="Book Antiqua" w:hAnsi="Book Antiqua"/>
          <w:szCs w:val="20"/>
          <w:lang w:val="es-PR"/>
        </w:rPr>
        <w:t xml:space="preserve"> y a base de lo establecido en esta Resolución, la Comisión</w:t>
      </w:r>
      <w:r w:rsidR="002751C1">
        <w:rPr>
          <w:rFonts w:ascii="Book Antiqua" w:hAnsi="Book Antiqua"/>
          <w:szCs w:val="20"/>
          <w:lang w:val="es-PR"/>
        </w:rPr>
        <w:t xml:space="preserve"> </w:t>
      </w:r>
      <w:r w:rsidR="008C7114" w:rsidRPr="004873E1">
        <w:rPr>
          <w:rFonts w:ascii="Book Antiqua" w:hAnsi="Book Antiqua"/>
          <w:lang w:val="es-ES_tradnl"/>
        </w:rPr>
        <w:t xml:space="preserve">de </w:t>
      </w:r>
      <w:r w:rsidR="008C7114" w:rsidRPr="004B0F14">
        <w:rPr>
          <w:rFonts w:ascii="Book Antiqua" w:hAnsi="Book Antiqua"/>
          <w:lang w:val="es-ES_tradnl"/>
        </w:rPr>
        <w:t>la</w:t>
      </w:r>
      <w:r w:rsidR="008C7114" w:rsidRPr="004873E1">
        <w:rPr>
          <w:rFonts w:ascii="Book Antiqua" w:hAnsi="Book Antiqua"/>
          <w:lang w:val="es-ES_tradnl"/>
        </w:rPr>
        <w:t xml:space="preserve"> Región Este de la Cámara de Representantes</w:t>
      </w:r>
      <w:r w:rsidR="004F33BB" w:rsidRPr="006A4D81">
        <w:rPr>
          <w:rFonts w:ascii="Book Antiqua" w:hAnsi="Book Antiqua"/>
          <w:lang w:val="es-ES_tradnl"/>
        </w:rPr>
        <w:t xml:space="preserve"> del </w:t>
      </w:r>
      <w:r w:rsidR="00A810FD">
        <w:rPr>
          <w:rFonts w:ascii="Book Antiqua" w:hAnsi="Book Antiqua"/>
          <w:lang w:val="es-ES_tradnl"/>
        </w:rPr>
        <w:t xml:space="preserve">Gobierno </w:t>
      </w:r>
      <w:r w:rsidR="008C7114" w:rsidRPr="004873E1">
        <w:rPr>
          <w:rFonts w:ascii="Book Antiqua" w:hAnsi="Book Antiqua"/>
          <w:lang w:val="es-ES_tradnl"/>
        </w:rPr>
        <w:t>de Puerto Rico</w:t>
      </w:r>
      <w:r w:rsidRPr="00125B70">
        <w:rPr>
          <w:rFonts w:ascii="Book Antiqua" w:hAnsi="Book Antiqua"/>
          <w:szCs w:val="20"/>
          <w:lang w:val="es-PR"/>
        </w:rPr>
        <w:t xml:space="preserve"> tendrá jurisdicción sobre todo asunto descrito en la Sección 1 de esta Resolución; a tales efectos: </w:t>
      </w:r>
    </w:p>
    <w:p w14:paraId="21F377FA" w14:textId="77777777" w:rsidR="008C7114" w:rsidRPr="008C7114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investigar, estudiar, evaluar, informar; hacer recomendaciones y enmendar o sustituir aquellas medidas que le hayan sido referidas o aquellos asuntos que estén comprendidos dentro de su jurisdicción o relacionados con la misma;</w:t>
      </w:r>
    </w:p>
    <w:p w14:paraId="144E6363" w14:textId="77777777" w:rsidR="008C7114" w:rsidRPr="008C7114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redactar y presentar proyectos de ley, resoluciones y medidas legislativas sustitutivas;</w:t>
      </w:r>
    </w:p>
    <w:p w14:paraId="1E479995" w14:textId="77777777" w:rsidR="008C7114" w:rsidRPr="008C7114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lastRenderedPageBreak/>
        <w:t>celebrar audiencias públicas, reuniones ejecutivas, vistas oculares, citar testigos, incluso bajo apercibimiento de desacato conforme a lo dispuesto en el Reglamento de la Cámara, y en el Código Político de Puerto Rico de 1902, escuchar testimonios, inclusive bajo juramento y solicitar toda aquella información documental o de cualquier otra naturaleza que estime necesaria para su gestión.</w:t>
      </w:r>
    </w:p>
    <w:p w14:paraId="3BDBA556" w14:textId="77777777" w:rsidR="008C7114" w:rsidRPr="008C7114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 xml:space="preserve">como parte de su investigación, estudio y evaluación de medidas o asuntos que le hayan sido referidos darán preferencia en el trámite legislativo a aquellas piezas legislativas que cuentan con varios autores, en especial si son patrocinados por representantes de diversas delegaciones parlamentarias, sin que </w:t>
      </w:r>
      <w:r w:rsidR="001C0A57">
        <w:rPr>
          <w:rFonts w:ascii="Book Antiqua" w:hAnsi="Book Antiqua"/>
          <w:szCs w:val="20"/>
          <w:lang w:val="es-PR"/>
        </w:rPr>
        <w:t>esto</w:t>
      </w:r>
      <w:r w:rsidRPr="008C7114">
        <w:rPr>
          <w:rFonts w:ascii="Book Antiqua" w:hAnsi="Book Antiqua"/>
          <w:szCs w:val="20"/>
          <w:lang w:val="es-PR"/>
        </w:rPr>
        <w:t xml:space="preserve"> vulnere y/o limite la evaluación y trámite de las medidas de cualquier representante que presente medidas como autor único;</w:t>
      </w:r>
    </w:p>
    <w:p w14:paraId="746298E9" w14:textId="77777777" w:rsidR="008C7114" w:rsidRPr="008C7114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evaluar y dar seguimiento continuo a la organización y funcionamiento adecuado de aquellas agencias, departamentos, oficinas y entidades del Gobierno de Puerto Rico que estén dentro de su jurisdicción, con el propósito de determinar si los mismos están cumpliendo efectivamente con las leyes, reglamentos y programas que les correspondan conforme a su propósito y mandato;</w:t>
      </w:r>
    </w:p>
    <w:p w14:paraId="059121E0" w14:textId="77777777" w:rsidR="008C7114" w:rsidRPr="008C7114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evaluar y recomendar a la Cámara de Representantes la confirmación o rechazo de los nombramientos que le corresponda atender a la Comisión, si alguno;</w:t>
      </w:r>
    </w:p>
    <w:p w14:paraId="2BCD5256" w14:textId="77777777" w:rsidR="008C7114" w:rsidRPr="008C7114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lastRenderedPageBreak/>
        <w:t>revisar las leyes existentes cuyo asunto o asuntos de los cuales estén bajo su jurisdicción, para estar en posición de preparar y someter al Cuerpo un informe con sus hallazgos, conclusiones y recomendaciones, de manera que se puedan actualizar a la realidad social y jurídica vigente; y</w:t>
      </w:r>
    </w:p>
    <w:p w14:paraId="7EDC7D69" w14:textId="77777777" w:rsidR="008C7114" w:rsidRPr="008C7114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velar porque en sus trabajos y en sus análisis siempre se conduzcan teniendo presentes que la dignidad del ser humano es inviolable;</w:t>
      </w:r>
    </w:p>
    <w:p w14:paraId="6BC432FB" w14:textId="77777777" w:rsidR="008C7114" w:rsidRPr="008C7114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cualquier otra función o facultad que le delegue la Cámara de Representantes de Puerto Rico, o el Presidente de ésta.</w:t>
      </w:r>
    </w:p>
    <w:p w14:paraId="60E4C18A" w14:textId="77777777" w:rsidR="00125B70" w:rsidRPr="00125B70" w:rsidRDefault="00125B70" w:rsidP="00D8507D">
      <w:pPr>
        <w:spacing w:line="480" w:lineRule="auto"/>
        <w:ind w:firstLine="720"/>
        <w:jc w:val="both"/>
        <w:rPr>
          <w:rFonts w:ascii="Book Antiqua" w:hAnsi="Book Antiqua"/>
          <w:szCs w:val="20"/>
          <w:lang w:val="es-PR"/>
        </w:rPr>
      </w:pPr>
      <w:r w:rsidRPr="00125B70">
        <w:rPr>
          <w:rFonts w:ascii="Book Antiqua" w:hAnsi="Book Antiqua"/>
          <w:szCs w:val="20"/>
          <w:lang w:val="es-PR"/>
        </w:rPr>
        <w:t xml:space="preserve">Sección 3.-La </w:t>
      </w:r>
      <w:r w:rsidR="00D8507D" w:rsidRPr="00125B70">
        <w:rPr>
          <w:rFonts w:ascii="Book Antiqua" w:hAnsi="Book Antiqua"/>
          <w:szCs w:val="20"/>
          <w:lang w:val="es-PR"/>
        </w:rPr>
        <w:t xml:space="preserve">Comisión </w:t>
      </w:r>
      <w:r w:rsidR="00807CD3">
        <w:rPr>
          <w:rFonts w:ascii="Book Antiqua" w:hAnsi="Book Antiqua"/>
          <w:szCs w:val="20"/>
          <w:lang w:val="es-PR"/>
        </w:rPr>
        <w:t xml:space="preserve">de la </w:t>
      </w:r>
      <w:r w:rsidR="00D8507D" w:rsidRPr="004873E1">
        <w:rPr>
          <w:rFonts w:ascii="Book Antiqua" w:hAnsi="Book Antiqua"/>
          <w:lang w:val="es-ES_tradnl"/>
        </w:rPr>
        <w:t>Región Este de la Cámara de Representantes</w:t>
      </w:r>
      <w:r w:rsidR="004F33BB" w:rsidRPr="006A4D81">
        <w:rPr>
          <w:rFonts w:ascii="Book Antiqua" w:hAnsi="Book Antiqua"/>
          <w:lang w:val="es-ES_tradnl"/>
        </w:rPr>
        <w:t xml:space="preserve"> del </w:t>
      </w:r>
      <w:r w:rsidR="00934714">
        <w:rPr>
          <w:rFonts w:ascii="Book Antiqua" w:hAnsi="Book Antiqua"/>
          <w:lang w:val="es-ES_tradnl"/>
        </w:rPr>
        <w:t>Gobierno</w:t>
      </w:r>
      <w:r w:rsidR="00D8507D" w:rsidRPr="006A4D81">
        <w:rPr>
          <w:rFonts w:ascii="Book Antiqua" w:hAnsi="Book Antiqua"/>
          <w:lang w:val="es-ES_tradnl"/>
        </w:rPr>
        <w:t xml:space="preserve"> </w:t>
      </w:r>
      <w:r w:rsidR="00D8507D" w:rsidRPr="004873E1">
        <w:rPr>
          <w:rFonts w:ascii="Book Antiqua" w:hAnsi="Book Antiqua"/>
          <w:lang w:val="es-ES_tradnl"/>
        </w:rPr>
        <w:t>de Puerto Rico</w:t>
      </w:r>
      <w:r w:rsidRPr="00125B70">
        <w:rPr>
          <w:rFonts w:ascii="Book Antiqua" w:hAnsi="Book Antiqua"/>
          <w:szCs w:val="20"/>
          <w:lang w:val="es-PR"/>
        </w:rPr>
        <w:t>, cuando lo estime pertinente, rendirá informes</w:t>
      </w:r>
      <w:r w:rsidR="00216277" w:rsidRPr="006A4D81">
        <w:rPr>
          <w:rFonts w:ascii="Book Antiqua" w:hAnsi="Book Antiqua"/>
          <w:szCs w:val="20"/>
          <w:lang w:val="es-PR"/>
        </w:rPr>
        <w:t xml:space="preserve"> parciales y finales</w:t>
      </w:r>
      <w:r w:rsidRPr="006A4D81">
        <w:rPr>
          <w:rFonts w:ascii="Book Antiqua" w:hAnsi="Book Antiqua"/>
          <w:szCs w:val="20"/>
          <w:lang w:val="es-PR"/>
        </w:rPr>
        <w:t xml:space="preserve"> </w:t>
      </w:r>
      <w:r w:rsidRPr="00125B70">
        <w:rPr>
          <w:rFonts w:ascii="Book Antiqua" w:hAnsi="Book Antiqua"/>
          <w:szCs w:val="20"/>
          <w:lang w:val="es-PR"/>
        </w:rPr>
        <w:t>a</w:t>
      </w:r>
      <w:r w:rsidR="004F33BB" w:rsidRPr="006A4D81">
        <w:rPr>
          <w:rFonts w:ascii="Book Antiqua" w:hAnsi="Book Antiqua"/>
          <w:szCs w:val="20"/>
          <w:lang w:val="es-PR"/>
        </w:rPr>
        <w:t xml:space="preserve"> dicho Cuerpo Legislativo</w:t>
      </w:r>
      <w:r w:rsidR="006A1AA4">
        <w:rPr>
          <w:rFonts w:ascii="Book Antiqua" w:hAnsi="Book Antiqua"/>
          <w:szCs w:val="20"/>
          <w:lang w:val="es-PR"/>
        </w:rPr>
        <w:t xml:space="preserve"> </w:t>
      </w:r>
      <w:r w:rsidRPr="00125B70">
        <w:rPr>
          <w:rFonts w:ascii="Book Antiqua" w:hAnsi="Book Antiqua"/>
          <w:szCs w:val="20"/>
          <w:lang w:val="es-PR"/>
        </w:rPr>
        <w:t>sobre cualesquiera sean sus hallazgos, conclusiones y recomendaciones sobre los diversos asuntos que trabaje</w:t>
      </w:r>
      <w:r w:rsidR="006A1AA4" w:rsidRPr="00D8507D">
        <w:rPr>
          <w:rFonts w:ascii="Book Antiqua" w:hAnsi="Book Antiqua"/>
          <w:szCs w:val="20"/>
          <w:lang w:val="es-PR"/>
        </w:rPr>
        <w:t xml:space="preserve"> </w:t>
      </w:r>
      <w:r w:rsidR="006A1AA4" w:rsidRPr="00AA183A">
        <w:rPr>
          <w:rFonts w:ascii="Book Antiqua" w:hAnsi="Book Antiqua"/>
          <w:szCs w:val="20"/>
          <w:lang w:val="es-PR"/>
        </w:rPr>
        <w:t>dentro del término de la</w:t>
      </w:r>
      <w:r w:rsidR="00315F2D">
        <w:rPr>
          <w:rFonts w:ascii="Book Antiqua" w:hAnsi="Book Antiqua"/>
          <w:szCs w:val="20"/>
          <w:lang w:val="es-PR"/>
        </w:rPr>
        <w:t xml:space="preserve"> Vigésima</w:t>
      </w:r>
      <w:r w:rsidR="006A1AA4" w:rsidRPr="00AA183A">
        <w:rPr>
          <w:rFonts w:ascii="Book Antiqua" w:hAnsi="Book Antiqua"/>
          <w:szCs w:val="20"/>
          <w:lang w:val="es-PR"/>
        </w:rPr>
        <w:t xml:space="preserve"> Asamblea Legislativa</w:t>
      </w:r>
      <w:r w:rsidRPr="00AA183A">
        <w:rPr>
          <w:rFonts w:ascii="Book Antiqua" w:hAnsi="Book Antiqua"/>
          <w:szCs w:val="20"/>
          <w:lang w:val="es-PR"/>
        </w:rPr>
        <w:t>.</w:t>
      </w:r>
    </w:p>
    <w:p w14:paraId="42E1BCCD" w14:textId="77777777" w:rsidR="00A1212F" w:rsidRPr="00125B70" w:rsidRDefault="00125B70" w:rsidP="00125B70">
      <w:p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125B70">
        <w:rPr>
          <w:rFonts w:ascii="Book Antiqua" w:hAnsi="Book Antiqua"/>
          <w:szCs w:val="20"/>
          <w:lang w:val="es-PR"/>
        </w:rPr>
        <w:tab/>
        <w:t xml:space="preserve">Sección 4.-Esta Resolución comenzará a regir inmediatamente después de su aprobación. </w:t>
      </w:r>
    </w:p>
    <w:sectPr w:rsidR="00A1212F" w:rsidRPr="00125B70" w:rsidSect="00885739">
      <w:headerReference w:type="even" r:id="rId9"/>
      <w:headerReference w:type="default" r:id="rId10"/>
      <w:footerReference w:type="even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E591A" w14:textId="77777777" w:rsidR="004273E2" w:rsidRDefault="004273E2">
      <w:r>
        <w:separator/>
      </w:r>
    </w:p>
  </w:endnote>
  <w:endnote w:type="continuationSeparator" w:id="0">
    <w:p w14:paraId="190E4A97" w14:textId="77777777" w:rsidR="004273E2" w:rsidRDefault="00427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7D265" w14:textId="77777777" w:rsidR="00216277" w:rsidRDefault="00216277" w:rsidP="00A121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AF5EA9" w14:textId="77777777" w:rsidR="00216277" w:rsidRDefault="002162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D9C90" w14:textId="77777777" w:rsidR="004273E2" w:rsidRDefault="004273E2">
      <w:r>
        <w:separator/>
      </w:r>
    </w:p>
  </w:footnote>
  <w:footnote w:type="continuationSeparator" w:id="0">
    <w:p w14:paraId="20154ED7" w14:textId="77777777" w:rsidR="004273E2" w:rsidRDefault="00427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8DFEC" w14:textId="77777777" w:rsidR="00216277" w:rsidRDefault="00216277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23930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BC4A1" w14:textId="77777777" w:rsidR="00216277" w:rsidRPr="005C7CA2" w:rsidRDefault="00630B89" w:rsidP="005C7CA2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1CE3E" w14:textId="77777777" w:rsidR="00216277" w:rsidRDefault="00216277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31E681" w14:textId="77777777" w:rsidR="00216277" w:rsidRDefault="002162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82BDF" w14:textId="77777777" w:rsidR="00216277" w:rsidRDefault="00216277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3930">
      <w:rPr>
        <w:rStyle w:val="PageNumber"/>
        <w:noProof/>
      </w:rPr>
      <w:t>6</w:t>
    </w:r>
    <w:r>
      <w:rPr>
        <w:rStyle w:val="PageNumber"/>
      </w:rPr>
      <w:fldChar w:fldCharType="end"/>
    </w:r>
  </w:p>
  <w:p w14:paraId="1467C1B0" w14:textId="77777777" w:rsidR="00216277" w:rsidRDefault="002162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3223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4C516B"/>
    <w:multiLevelType w:val="hybridMultilevel"/>
    <w:tmpl w:val="94CCEE9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A43BE"/>
    <w:multiLevelType w:val="hybridMultilevel"/>
    <w:tmpl w:val="C7ACC74C"/>
    <w:lvl w:ilvl="0" w:tplc="7876E23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72338209">
    <w:abstractNumId w:val="0"/>
  </w:num>
  <w:num w:numId="2" w16cid:durableId="1395856885">
    <w:abstractNumId w:val="1"/>
  </w:num>
  <w:num w:numId="3" w16cid:durableId="3268308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900"/>
    <w:rsid w:val="00027BD4"/>
    <w:rsid w:val="00037B2E"/>
    <w:rsid w:val="000466B8"/>
    <w:rsid w:val="00060734"/>
    <w:rsid w:val="000659FB"/>
    <w:rsid w:val="000710C9"/>
    <w:rsid w:val="00082944"/>
    <w:rsid w:val="000D1C0B"/>
    <w:rsid w:val="000D5699"/>
    <w:rsid w:val="000F0C98"/>
    <w:rsid w:val="0010260D"/>
    <w:rsid w:val="001163D9"/>
    <w:rsid w:val="00125B70"/>
    <w:rsid w:val="001322AA"/>
    <w:rsid w:val="001535EE"/>
    <w:rsid w:val="00197487"/>
    <w:rsid w:val="001A4568"/>
    <w:rsid w:val="001A53AB"/>
    <w:rsid w:val="001A7C19"/>
    <w:rsid w:val="001C0A57"/>
    <w:rsid w:val="001E577A"/>
    <w:rsid w:val="0020389E"/>
    <w:rsid w:val="00216277"/>
    <w:rsid w:val="00240689"/>
    <w:rsid w:val="00271900"/>
    <w:rsid w:val="002751C1"/>
    <w:rsid w:val="00287407"/>
    <w:rsid w:val="002B316E"/>
    <w:rsid w:val="002C05EE"/>
    <w:rsid w:val="002F70BB"/>
    <w:rsid w:val="002F7698"/>
    <w:rsid w:val="00300E8D"/>
    <w:rsid w:val="00315F2D"/>
    <w:rsid w:val="0031605B"/>
    <w:rsid w:val="00330217"/>
    <w:rsid w:val="00365AB7"/>
    <w:rsid w:val="00385E98"/>
    <w:rsid w:val="00395DD7"/>
    <w:rsid w:val="003C35FB"/>
    <w:rsid w:val="003C6C98"/>
    <w:rsid w:val="003D74DB"/>
    <w:rsid w:val="003E7C93"/>
    <w:rsid w:val="0040171C"/>
    <w:rsid w:val="004076EE"/>
    <w:rsid w:val="004114C4"/>
    <w:rsid w:val="004273E2"/>
    <w:rsid w:val="00437081"/>
    <w:rsid w:val="00447F84"/>
    <w:rsid w:val="004507F6"/>
    <w:rsid w:val="004548AE"/>
    <w:rsid w:val="00470429"/>
    <w:rsid w:val="0047414A"/>
    <w:rsid w:val="004847C1"/>
    <w:rsid w:val="004873E1"/>
    <w:rsid w:val="00496BF7"/>
    <w:rsid w:val="004B0F14"/>
    <w:rsid w:val="004E2B86"/>
    <w:rsid w:val="004E4417"/>
    <w:rsid w:val="004E4FE2"/>
    <w:rsid w:val="004F33BB"/>
    <w:rsid w:val="00500A14"/>
    <w:rsid w:val="0050617B"/>
    <w:rsid w:val="00516AF3"/>
    <w:rsid w:val="00546C5A"/>
    <w:rsid w:val="005C7CA2"/>
    <w:rsid w:val="005D44DE"/>
    <w:rsid w:val="005D5BAA"/>
    <w:rsid w:val="005E13D7"/>
    <w:rsid w:val="005E424F"/>
    <w:rsid w:val="005E73E0"/>
    <w:rsid w:val="00603FEA"/>
    <w:rsid w:val="0061168C"/>
    <w:rsid w:val="00620EA3"/>
    <w:rsid w:val="00630B89"/>
    <w:rsid w:val="00641147"/>
    <w:rsid w:val="00644AB1"/>
    <w:rsid w:val="00664D01"/>
    <w:rsid w:val="006A1AA4"/>
    <w:rsid w:val="006A24FA"/>
    <w:rsid w:val="006A4D81"/>
    <w:rsid w:val="006E4343"/>
    <w:rsid w:val="006E6838"/>
    <w:rsid w:val="00712E35"/>
    <w:rsid w:val="00753D9A"/>
    <w:rsid w:val="0076444F"/>
    <w:rsid w:val="00767700"/>
    <w:rsid w:val="0079677B"/>
    <w:rsid w:val="007A3630"/>
    <w:rsid w:val="007B1E0A"/>
    <w:rsid w:val="007B3D36"/>
    <w:rsid w:val="007B69D4"/>
    <w:rsid w:val="007C7E1F"/>
    <w:rsid w:val="007D1067"/>
    <w:rsid w:val="007E3C05"/>
    <w:rsid w:val="007E712C"/>
    <w:rsid w:val="007F6D1C"/>
    <w:rsid w:val="00803690"/>
    <w:rsid w:val="00807CD3"/>
    <w:rsid w:val="00815CC4"/>
    <w:rsid w:val="0083372E"/>
    <w:rsid w:val="00844E63"/>
    <w:rsid w:val="008475E5"/>
    <w:rsid w:val="008520E3"/>
    <w:rsid w:val="0088300F"/>
    <w:rsid w:val="00884FF6"/>
    <w:rsid w:val="00885739"/>
    <w:rsid w:val="00890687"/>
    <w:rsid w:val="00896F99"/>
    <w:rsid w:val="008B1F43"/>
    <w:rsid w:val="008B4E98"/>
    <w:rsid w:val="008C7114"/>
    <w:rsid w:val="008C72C3"/>
    <w:rsid w:val="008D06A1"/>
    <w:rsid w:val="008E5841"/>
    <w:rsid w:val="00934714"/>
    <w:rsid w:val="00947941"/>
    <w:rsid w:val="0098505B"/>
    <w:rsid w:val="00993336"/>
    <w:rsid w:val="009A1F74"/>
    <w:rsid w:val="009C79CA"/>
    <w:rsid w:val="009D12B2"/>
    <w:rsid w:val="009D59C4"/>
    <w:rsid w:val="009F60A1"/>
    <w:rsid w:val="00A015C4"/>
    <w:rsid w:val="00A1212F"/>
    <w:rsid w:val="00A650FD"/>
    <w:rsid w:val="00A810FD"/>
    <w:rsid w:val="00A8721D"/>
    <w:rsid w:val="00A90150"/>
    <w:rsid w:val="00A90BCE"/>
    <w:rsid w:val="00A91894"/>
    <w:rsid w:val="00AA183A"/>
    <w:rsid w:val="00AC4EF0"/>
    <w:rsid w:val="00AD14BE"/>
    <w:rsid w:val="00AD5AD1"/>
    <w:rsid w:val="00B022CB"/>
    <w:rsid w:val="00B02C54"/>
    <w:rsid w:val="00B06B83"/>
    <w:rsid w:val="00B07907"/>
    <w:rsid w:val="00B16FCC"/>
    <w:rsid w:val="00B21471"/>
    <w:rsid w:val="00B23930"/>
    <w:rsid w:val="00B44B9B"/>
    <w:rsid w:val="00B636BC"/>
    <w:rsid w:val="00B85C9E"/>
    <w:rsid w:val="00B94E16"/>
    <w:rsid w:val="00BA4FE6"/>
    <w:rsid w:val="00BA6FFB"/>
    <w:rsid w:val="00BB2A0C"/>
    <w:rsid w:val="00BB7F5D"/>
    <w:rsid w:val="00BC556C"/>
    <w:rsid w:val="00BF642C"/>
    <w:rsid w:val="00C066D3"/>
    <w:rsid w:val="00C256C7"/>
    <w:rsid w:val="00C2766F"/>
    <w:rsid w:val="00C33EEB"/>
    <w:rsid w:val="00C704C2"/>
    <w:rsid w:val="00CC2130"/>
    <w:rsid w:val="00CD0C1F"/>
    <w:rsid w:val="00CD1C73"/>
    <w:rsid w:val="00CE087B"/>
    <w:rsid w:val="00CE1F64"/>
    <w:rsid w:val="00CE5FBC"/>
    <w:rsid w:val="00D05439"/>
    <w:rsid w:val="00D138F0"/>
    <w:rsid w:val="00D1674C"/>
    <w:rsid w:val="00D16922"/>
    <w:rsid w:val="00D67547"/>
    <w:rsid w:val="00D8507D"/>
    <w:rsid w:val="00D87021"/>
    <w:rsid w:val="00D93E14"/>
    <w:rsid w:val="00DC23FC"/>
    <w:rsid w:val="00DD18B7"/>
    <w:rsid w:val="00DD6B66"/>
    <w:rsid w:val="00DF2A20"/>
    <w:rsid w:val="00E12D36"/>
    <w:rsid w:val="00E41D3B"/>
    <w:rsid w:val="00E82183"/>
    <w:rsid w:val="00E85008"/>
    <w:rsid w:val="00EB34E0"/>
    <w:rsid w:val="00ED133E"/>
    <w:rsid w:val="00F1098C"/>
    <w:rsid w:val="00F12069"/>
    <w:rsid w:val="00F1551A"/>
    <w:rsid w:val="00F27D22"/>
    <w:rsid w:val="00F32901"/>
    <w:rsid w:val="00F33A94"/>
    <w:rsid w:val="00F36F72"/>
    <w:rsid w:val="00F42170"/>
    <w:rsid w:val="00F45BD9"/>
    <w:rsid w:val="00F659EB"/>
    <w:rsid w:val="00F6687F"/>
    <w:rsid w:val="00F765A6"/>
    <w:rsid w:val="00F77AE2"/>
    <w:rsid w:val="00F93997"/>
    <w:rsid w:val="00FA3161"/>
    <w:rsid w:val="00FA7F5D"/>
    <w:rsid w:val="00FB3147"/>
    <w:rsid w:val="00FB523D"/>
    <w:rsid w:val="00FC2910"/>
    <w:rsid w:val="00FC5054"/>
    <w:rsid w:val="00FE436F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C1C808C"/>
  <w15:docId w15:val="{41544470-4CE0-4969-9A19-60CB3BEE3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25B7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1212F"/>
    <w:pPr>
      <w:keepNext/>
      <w:tabs>
        <w:tab w:val="center" w:pos="4680"/>
      </w:tabs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Arial" w:hAnsi="Arial"/>
      <w:b/>
      <w:szCs w:val="20"/>
      <w:lang w:val="es-ES_tradnl"/>
    </w:rPr>
  </w:style>
  <w:style w:type="paragraph" w:styleId="Heading3">
    <w:name w:val="heading 3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Arial" w:hAnsi="Arial"/>
      <w:b/>
      <w:szCs w:val="20"/>
      <w:lang w:val="es-ES_tradnl"/>
    </w:rPr>
  </w:style>
  <w:style w:type="paragraph" w:styleId="Heading4">
    <w:name w:val="heading 4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Cs w:val="20"/>
      <w:lang w:val="es-ES_tradnl"/>
    </w:rPr>
  </w:style>
  <w:style w:type="paragraph" w:styleId="Heading5">
    <w:name w:val="heading 5"/>
    <w:basedOn w:val="Normal"/>
    <w:next w:val="Normal"/>
    <w:qFormat/>
    <w:rsid w:val="00A1212F"/>
    <w:pPr>
      <w:overflowPunct w:val="0"/>
      <w:autoSpaceDE w:val="0"/>
      <w:autoSpaceDN w:val="0"/>
      <w:adjustRightInd w:val="0"/>
      <w:textAlignment w:val="baseline"/>
      <w:outlineLvl w:val="4"/>
    </w:pPr>
    <w:rPr>
      <w:noProof/>
      <w:sz w:val="20"/>
      <w:szCs w:val="20"/>
    </w:rPr>
  </w:style>
  <w:style w:type="paragraph" w:styleId="Heading6">
    <w:name w:val="heading 6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ascii="CG Times (W1)" w:hAnsi="CG Times (W1)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1212F"/>
    <w:pPr>
      <w:jc w:val="both"/>
    </w:pPr>
    <w:rPr>
      <w:lang w:val="es-PR"/>
    </w:rPr>
  </w:style>
  <w:style w:type="paragraph" w:styleId="Footer">
    <w:name w:val="foot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PageNumber">
    <w:name w:val="page number"/>
    <w:basedOn w:val="DefaultParagraphFont"/>
    <w:rsid w:val="00A1212F"/>
  </w:style>
  <w:style w:type="paragraph" w:styleId="NormalWeb">
    <w:name w:val="Normal (Web)"/>
    <w:basedOn w:val="Normal"/>
    <w:rsid w:val="00A1212F"/>
    <w:pPr>
      <w:spacing w:before="100" w:beforeAutospacing="1" w:after="100" w:afterAutospacing="1"/>
    </w:pPr>
    <w:rPr>
      <w:lang w:val="es-ES" w:eastAsia="es-ES"/>
    </w:rPr>
  </w:style>
  <w:style w:type="paragraph" w:styleId="Header">
    <w:name w:val="head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LineNumber">
    <w:name w:val="line number"/>
    <w:basedOn w:val="DefaultParagraphFont"/>
    <w:rsid w:val="009C79CA"/>
  </w:style>
  <w:style w:type="paragraph" w:styleId="BalloonText">
    <w:name w:val="Balloon Text"/>
    <w:basedOn w:val="Normal"/>
    <w:semiHidden/>
    <w:rsid w:val="00365AB7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125B7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125B70"/>
    <w:rPr>
      <w:sz w:val="16"/>
      <w:szCs w:val="16"/>
    </w:rPr>
  </w:style>
  <w:style w:type="character" w:customStyle="1" w:styleId="Heading1Char">
    <w:name w:val="Heading 1 Char"/>
    <w:link w:val="Heading1"/>
    <w:rsid w:val="00125B7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BodyTextIndent2">
    <w:name w:val="Body Text Indent 2"/>
    <w:basedOn w:val="Normal"/>
    <w:link w:val="BodyTextIndent2Char"/>
    <w:rsid w:val="00125B70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125B7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C7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4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120%20-e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RC0120 -ee</Template>
  <TotalTime>1</TotalTime>
  <Pages>6</Pages>
  <Words>1663</Words>
  <Characters>9484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None</Company>
  <LinksUpToDate>false</LinksUpToDate>
  <CharactersWithSpaces>11125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Karla De León Hernández</dc:creator>
  <cp:keywords/>
  <cp:lastModifiedBy>Karla De León Hernández</cp:lastModifiedBy>
  <cp:revision>1</cp:revision>
  <cp:lastPrinted>2021-02-11T12:59:00Z</cp:lastPrinted>
  <dcterms:created xsi:type="dcterms:W3CDTF">2025-03-18T20:11:00Z</dcterms:created>
  <dcterms:modified xsi:type="dcterms:W3CDTF">2025-03-18T20:12:00Z</dcterms:modified>
</cp:coreProperties>
</file>