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67230" w14:textId="3607AE85" w:rsidR="0088762E" w:rsidRDefault="00E87D8B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65C749F7" w14:textId="77777777" w:rsidR="00E64420" w:rsidRPr="00B72660" w:rsidRDefault="00E64420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96D8138" w14:textId="2DA54C84" w:rsidR="0088762E" w:rsidRPr="0088762E" w:rsidRDefault="00E87D8B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6902F7D0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31E9E8CA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75945B61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57829BD0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48A052E7" w14:textId="705F680A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4B4096">
        <w:rPr>
          <w:rFonts w:ascii="Book Antiqua" w:eastAsia="Times New Roman" w:hAnsi="Book Antiqua"/>
          <w:b/>
          <w:sz w:val="52"/>
          <w:szCs w:val="52"/>
          <w:lang w:val="es-ES_tradnl"/>
        </w:rPr>
        <w:t>142</w:t>
      </w:r>
    </w:p>
    <w:p w14:paraId="499947AD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185F96EF" w14:textId="584C5674" w:rsidR="0088762E" w:rsidRPr="0088762E" w:rsidRDefault="004B4096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6 </w:t>
      </w:r>
      <w:r w:rsidR="00A64D5A">
        <w:rPr>
          <w:rFonts w:ascii="Book Antiqua" w:eastAsia="Times New Roman" w:hAnsi="Book Antiqua"/>
          <w:lang w:val="es-ES_tradnl"/>
        </w:rPr>
        <w:t xml:space="preserve">DE </w:t>
      </w:r>
      <w:r w:rsidR="00E87D8B">
        <w:rPr>
          <w:rFonts w:ascii="Book Antiqua" w:eastAsia="Times New Roman" w:hAnsi="Book Antiqua"/>
          <w:lang w:val="es-ES_tradnl"/>
        </w:rPr>
        <w:t>FEBR</w:t>
      </w:r>
      <w:r w:rsidR="00A64D5A">
        <w:rPr>
          <w:rFonts w:ascii="Book Antiqua" w:eastAsia="Times New Roman" w:hAnsi="Book Antiqua"/>
          <w:lang w:val="es-ES_tradnl"/>
        </w:rPr>
        <w:t>ERO DE 202</w:t>
      </w:r>
      <w:r w:rsidR="00E87D8B">
        <w:rPr>
          <w:rFonts w:ascii="Book Antiqua" w:eastAsia="Times New Roman" w:hAnsi="Book Antiqua"/>
          <w:lang w:val="es-ES_tradnl"/>
        </w:rPr>
        <w:t>5</w:t>
      </w:r>
    </w:p>
    <w:p w14:paraId="262E158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50FDD468" w14:textId="65B926D4" w:rsidR="00B007CE" w:rsidRPr="00B007CE" w:rsidRDefault="00B007CE" w:rsidP="00B007CE">
      <w:pPr>
        <w:jc w:val="center"/>
        <w:rPr>
          <w:rFonts w:ascii="Book Antiqua" w:eastAsia="Times New Roman" w:hAnsi="Book Antiqua"/>
          <w:i/>
          <w:lang w:val="es-ES_tradnl"/>
        </w:rPr>
      </w:pPr>
      <w:r w:rsidRPr="00B007CE">
        <w:rPr>
          <w:rFonts w:ascii="Book Antiqua" w:eastAsia="Times New Roman" w:hAnsi="Book Antiqua"/>
          <w:lang w:val="es-ES_tradnl"/>
        </w:rPr>
        <w:t xml:space="preserve">Presentada por la representante </w:t>
      </w:r>
      <w:r w:rsidRPr="00B007CE">
        <w:rPr>
          <w:rFonts w:ascii="Book Antiqua" w:eastAsia="Times New Roman" w:hAnsi="Book Antiqua"/>
          <w:i/>
          <w:lang w:val="es-ES_tradnl"/>
        </w:rPr>
        <w:t xml:space="preserve">Martínez Soto </w:t>
      </w:r>
    </w:p>
    <w:p w14:paraId="34CA823B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57F2F337" w14:textId="113A1DA9" w:rsidR="00A45A90" w:rsidRPr="0088762E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 xml:space="preserve">Referida a </w:t>
      </w:r>
      <w:r w:rsidR="00B72660">
        <w:rPr>
          <w:rFonts w:ascii="Book Antiqua" w:eastAsia="Times New Roman" w:hAnsi="Book Antiqua"/>
          <w:lang w:val="es-ES_tradnl"/>
        </w:rPr>
        <w:t>la Comisión de Asuntos Internos</w:t>
      </w:r>
    </w:p>
    <w:p w14:paraId="1E696065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BA3CD3F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6605B975" w14:textId="77777777" w:rsidR="00AA3517" w:rsidRPr="0088762E" w:rsidRDefault="00AA3517">
      <w:pPr>
        <w:jc w:val="both"/>
        <w:rPr>
          <w:rFonts w:ascii="Book Antiqua" w:hAnsi="Book Antiqua"/>
          <w:lang w:val="es-ES_tradnl"/>
        </w:rPr>
      </w:pPr>
    </w:p>
    <w:p w14:paraId="04A8B9F7" w14:textId="7BA37BC3" w:rsidR="000A7D79" w:rsidRPr="0088762E" w:rsidRDefault="00AA3517" w:rsidP="00B72660">
      <w:pPr>
        <w:ind w:left="567" w:hanging="567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 Comisi</w:t>
      </w:r>
      <w:r w:rsidR="00602FD6" w:rsidRPr="0088762E">
        <w:rPr>
          <w:rFonts w:ascii="Book Antiqua" w:hAnsi="Book Antiqua"/>
          <w:lang w:val="es-PR"/>
        </w:rPr>
        <w:t>ó</w:t>
      </w:r>
      <w:r w:rsidRPr="0088762E">
        <w:rPr>
          <w:rFonts w:ascii="Book Antiqua" w:hAnsi="Book Antiqua"/>
          <w:lang w:val="es-PR"/>
        </w:rPr>
        <w:t>n de</w:t>
      </w:r>
      <w:r w:rsidR="007E71AF" w:rsidRPr="0088762E">
        <w:rPr>
          <w:rFonts w:ascii="Book Antiqua" w:hAnsi="Book Antiqua"/>
          <w:lang w:val="es-PR"/>
        </w:rPr>
        <w:t xml:space="preserve"> </w:t>
      </w:r>
      <w:r w:rsidR="00E87D8B">
        <w:rPr>
          <w:rFonts w:ascii="Book Antiqua" w:hAnsi="Book Antiqua"/>
          <w:lang w:val="es-PR"/>
        </w:rPr>
        <w:t xml:space="preserve">Adultos Mayores </w:t>
      </w:r>
      <w:r w:rsidR="00D638FB">
        <w:rPr>
          <w:rFonts w:ascii="Book Antiqua" w:hAnsi="Book Antiqua"/>
          <w:lang w:val="es-PR"/>
        </w:rPr>
        <w:t xml:space="preserve">y </w:t>
      </w:r>
      <w:r w:rsidR="00623AB2" w:rsidRPr="0088762E">
        <w:rPr>
          <w:rFonts w:ascii="Book Antiqua" w:hAnsi="Book Antiqua"/>
          <w:szCs w:val="24"/>
          <w:lang w:val="es-PR"/>
        </w:rPr>
        <w:t>Bienestar Social de la Cámara de Representantes</w:t>
      </w:r>
      <w:r w:rsidR="001113AD" w:rsidRPr="001113AD">
        <w:rPr>
          <w:rFonts w:ascii="Book Antiqua" w:hAnsi="Book Antiqua"/>
          <w:szCs w:val="24"/>
          <w:lang w:val="es-PR"/>
        </w:rPr>
        <w:t xml:space="preserve"> realizar una abarcadora investigación</w:t>
      </w:r>
      <w:r w:rsidR="00623AB2" w:rsidRPr="0088762E">
        <w:rPr>
          <w:rFonts w:ascii="Book Antiqua" w:hAnsi="Book Antiqua"/>
          <w:szCs w:val="24"/>
          <w:lang w:val="es-PR"/>
        </w:rPr>
        <w:t xml:space="preserve"> </w:t>
      </w:r>
      <w:r w:rsidR="001113AD">
        <w:rPr>
          <w:rFonts w:ascii="Book Antiqua" w:hAnsi="Book Antiqua"/>
          <w:szCs w:val="24"/>
          <w:lang w:val="es-PR"/>
        </w:rPr>
        <w:t>d</w:t>
      </w:r>
      <w:r w:rsidR="00623AB2" w:rsidRPr="0088762E">
        <w:rPr>
          <w:rFonts w:ascii="Book Antiqua" w:hAnsi="Book Antiqua"/>
          <w:szCs w:val="24"/>
          <w:lang w:val="es-PR"/>
        </w:rPr>
        <w:t xml:space="preserve">el estado actual y la cantidad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entros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>uid</w:t>
      </w:r>
      <w:r w:rsidR="000A7D79" w:rsidRPr="0088762E">
        <w:rPr>
          <w:rFonts w:ascii="Book Antiqua" w:hAnsi="Book Antiqua"/>
          <w:szCs w:val="24"/>
          <w:lang w:val="es-PR"/>
        </w:rPr>
        <w:t>ado Diurno,</w:t>
      </w:r>
      <w:r w:rsidR="00CB13CF" w:rsidRPr="0088762E">
        <w:rPr>
          <w:rFonts w:ascii="Book Antiqua" w:hAnsi="Book Antiqua"/>
          <w:szCs w:val="24"/>
          <w:lang w:val="es-PR"/>
        </w:rPr>
        <w:t xml:space="preserve"> de </w:t>
      </w:r>
      <w:r w:rsidR="000A7D79" w:rsidRPr="0088762E">
        <w:rPr>
          <w:rFonts w:ascii="Book Antiqua" w:hAnsi="Book Antiqua"/>
          <w:szCs w:val="24"/>
          <w:lang w:val="es-PR"/>
        </w:rPr>
        <w:t>E</w:t>
      </w:r>
      <w:r w:rsidR="00CB13CF" w:rsidRPr="0088762E">
        <w:rPr>
          <w:rFonts w:ascii="Book Antiqua" w:hAnsi="Book Antiqua"/>
          <w:szCs w:val="24"/>
          <w:lang w:val="es-PR"/>
        </w:rPr>
        <w:t xml:space="preserve">stablecimientos de </w:t>
      </w:r>
      <w:r w:rsidR="000A7D79" w:rsidRPr="0088762E">
        <w:rPr>
          <w:rFonts w:ascii="Book Antiqua" w:hAnsi="Book Antiqua"/>
          <w:szCs w:val="24"/>
          <w:lang w:val="es-PR"/>
        </w:rPr>
        <w:t>C</w:t>
      </w:r>
      <w:r w:rsidR="00CB13CF" w:rsidRPr="0088762E">
        <w:rPr>
          <w:rFonts w:ascii="Book Antiqua" w:hAnsi="Book Antiqua"/>
          <w:szCs w:val="24"/>
          <w:lang w:val="es-PR"/>
        </w:rPr>
        <w:t xml:space="preserve">uidado </w:t>
      </w:r>
      <w:r w:rsidR="000A7D79" w:rsidRPr="0088762E">
        <w:rPr>
          <w:rFonts w:ascii="Book Antiqua" w:hAnsi="Book Antiqua"/>
          <w:szCs w:val="24"/>
          <w:lang w:val="es-PR"/>
        </w:rPr>
        <w:t>P</w:t>
      </w:r>
      <w:r w:rsidR="00CB13CF" w:rsidRPr="0088762E">
        <w:rPr>
          <w:rFonts w:ascii="Book Antiqua" w:hAnsi="Book Antiqua"/>
          <w:szCs w:val="24"/>
          <w:lang w:val="es-PR"/>
        </w:rPr>
        <w:t>rolongado</w:t>
      </w:r>
      <w:r w:rsidR="000A7D79" w:rsidRPr="0088762E">
        <w:rPr>
          <w:rFonts w:ascii="Book Antiqua" w:hAnsi="Book Antiqua"/>
          <w:szCs w:val="24"/>
          <w:lang w:val="es-PR"/>
        </w:rPr>
        <w:t xml:space="preserve">, </w:t>
      </w:r>
      <w:r w:rsidR="000A7D79" w:rsidRPr="0088762E">
        <w:rPr>
          <w:rFonts w:ascii="Book Antiqua" w:hAnsi="Book Antiqua"/>
          <w:lang w:val="es-PR"/>
        </w:rPr>
        <w:t xml:space="preserve">Instituciones y Hogares Sustitutos </w:t>
      </w:r>
      <w:r w:rsidR="00CB13CF" w:rsidRPr="0088762E">
        <w:rPr>
          <w:rFonts w:ascii="Book Antiqua" w:hAnsi="Book Antiqua"/>
          <w:szCs w:val="24"/>
          <w:lang w:val="es-PR"/>
        </w:rPr>
        <w:t>para personas de edad avanzada</w:t>
      </w:r>
      <w:r w:rsidR="00623AB2" w:rsidRPr="0088762E">
        <w:rPr>
          <w:rFonts w:ascii="Book Antiqua" w:hAnsi="Book Antiqua"/>
          <w:szCs w:val="24"/>
          <w:lang w:val="es-PR"/>
        </w:rPr>
        <w:t xml:space="preserve"> existentes en </w:t>
      </w:r>
      <w:r w:rsidR="00B30C30" w:rsidRPr="0088762E">
        <w:rPr>
          <w:rFonts w:ascii="Book Antiqua" w:hAnsi="Book Antiqua"/>
          <w:szCs w:val="24"/>
          <w:lang w:val="es-PR"/>
        </w:rPr>
        <w:t xml:space="preserve">el Distrito Representativo Núm. </w:t>
      </w:r>
      <w:r w:rsidR="00A64D5A">
        <w:rPr>
          <w:rFonts w:ascii="Book Antiqua" w:hAnsi="Book Antiqua"/>
          <w:szCs w:val="24"/>
          <w:lang w:val="es-PR"/>
        </w:rPr>
        <w:t>2</w:t>
      </w:r>
      <w:r w:rsidR="00B007CE">
        <w:rPr>
          <w:rFonts w:ascii="Book Antiqua" w:hAnsi="Book Antiqua"/>
          <w:szCs w:val="24"/>
          <w:lang w:val="es-PR"/>
        </w:rPr>
        <w:t>7</w:t>
      </w:r>
      <w:r w:rsidR="00B30C30" w:rsidRPr="0088762E">
        <w:rPr>
          <w:rFonts w:ascii="Book Antiqua" w:hAnsi="Book Antiqua"/>
          <w:szCs w:val="24"/>
          <w:lang w:val="es-PR"/>
        </w:rPr>
        <w:t xml:space="preserve"> que comprende los municipios de</w:t>
      </w:r>
      <w:r w:rsidR="00B007CE" w:rsidRPr="00B007CE">
        <w:rPr>
          <w:rFonts w:ascii="Book Antiqua" w:hAnsi="Book Antiqua"/>
          <w:bCs/>
          <w:szCs w:val="24"/>
          <w:lang w:val="es-ES"/>
        </w:rPr>
        <w:t xml:space="preserve"> Aibonito, Coamo, Juana Díaz y Santa Isabel</w:t>
      </w:r>
      <w:r w:rsidR="00E64420">
        <w:rPr>
          <w:rFonts w:ascii="Book Antiqua" w:hAnsi="Book Antiqua"/>
          <w:bCs/>
          <w:szCs w:val="24"/>
          <w:lang w:val="es-ES"/>
        </w:rPr>
        <w:t xml:space="preserve"> </w:t>
      </w:r>
      <w:r w:rsidR="00623AB2" w:rsidRPr="0088762E">
        <w:rPr>
          <w:rFonts w:ascii="Book Antiqua" w:hAnsi="Book Antiqua"/>
          <w:szCs w:val="24"/>
          <w:lang w:val="es-PR"/>
        </w:rPr>
        <w:t>y la</w:t>
      </w:r>
      <w:r w:rsidR="00CB13CF" w:rsidRPr="0088762E">
        <w:rPr>
          <w:rFonts w:ascii="Book Antiqua" w:hAnsi="Book Antiqua"/>
          <w:szCs w:val="24"/>
          <w:lang w:val="es-PR"/>
        </w:rPr>
        <w:t>s necesidades de</w:t>
      </w:r>
      <w:r w:rsidR="00623AB2" w:rsidRPr="0088762E">
        <w:rPr>
          <w:rFonts w:ascii="Book Antiqua" w:hAnsi="Book Antiqua"/>
          <w:szCs w:val="24"/>
          <w:lang w:val="es-PR"/>
        </w:rPr>
        <w:t xml:space="preserve"> servicios</w:t>
      </w:r>
      <w:r w:rsidR="00CB13CF" w:rsidRPr="0088762E">
        <w:rPr>
          <w:rFonts w:ascii="Book Antiqua" w:hAnsi="Book Antiqua"/>
          <w:szCs w:val="24"/>
          <w:lang w:val="es-PR"/>
        </w:rPr>
        <w:t xml:space="preserve"> prestados que necesiten </w:t>
      </w:r>
      <w:r w:rsidR="00B92670" w:rsidRPr="00A64D5A">
        <w:rPr>
          <w:rFonts w:ascii="Book Antiqua" w:hAnsi="Book Antiqua"/>
          <w:szCs w:val="24"/>
          <w:lang w:val="es-PR"/>
        </w:rPr>
        <w:t>ser</w:t>
      </w:r>
      <w:r w:rsidR="00B92670">
        <w:rPr>
          <w:rFonts w:ascii="Book Antiqua" w:hAnsi="Book Antiqua"/>
          <w:szCs w:val="24"/>
          <w:lang w:val="es-PR"/>
        </w:rPr>
        <w:t xml:space="preserve"> </w:t>
      </w:r>
      <w:r w:rsidR="00CB13CF" w:rsidRPr="0088762E">
        <w:rPr>
          <w:rFonts w:ascii="Book Antiqua" w:hAnsi="Book Antiqua"/>
          <w:szCs w:val="24"/>
          <w:lang w:val="es-PR"/>
        </w:rPr>
        <w:t>mejorados para una mejor calidad de vida de nuestros ciudadanos de la edad de oro</w:t>
      </w:r>
      <w:r w:rsidR="000A7D79" w:rsidRPr="0088762E">
        <w:rPr>
          <w:rFonts w:ascii="Book Antiqua" w:hAnsi="Book Antiqua"/>
          <w:szCs w:val="24"/>
          <w:lang w:val="es-PR"/>
        </w:rPr>
        <w:t>.</w:t>
      </w:r>
      <w:r w:rsidR="00FD345D" w:rsidRPr="0088762E">
        <w:rPr>
          <w:rFonts w:ascii="Book Antiqua" w:hAnsi="Book Antiqua"/>
          <w:lang w:val="es-PR"/>
        </w:rPr>
        <w:t xml:space="preserve"> </w:t>
      </w:r>
    </w:p>
    <w:p w14:paraId="57F2E0E4" w14:textId="77777777" w:rsidR="002F7EDC" w:rsidRPr="00A45A90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1BAA7275" w14:textId="77777777" w:rsidR="00AA3517" w:rsidRPr="00D638FB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D638FB">
        <w:rPr>
          <w:rFonts w:ascii="Book Antiqua" w:hAnsi="Book Antiqua"/>
          <w:szCs w:val="24"/>
          <w:lang w:val="es-ES_tradnl"/>
        </w:rPr>
        <w:t>EXPOSICI</w:t>
      </w:r>
      <w:r w:rsidR="00D638FB" w:rsidRPr="00D638FB">
        <w:rPr>
          <w:rFonts w:ascii="Book Antiqua" w:hAnsi="Book Antiqua"/>
          <w:szCs w:val="24"/>
          <w:lang w:val="es-ES_tradnl"/>
        </w:rPr>
        <w:t>Ó</w:t>
      </w:r>
      <w:r w:rsidR="00AA3517" w:rsidRPr="00D638FB">
        <w:rPr>
          <w:rFonts w:ascii="Book Antiqua" w:hAnsi="Book Antiqua"/>
          <w:szCs w:val="24"/>
          <w:lang w:val="es-ES_tradnl"/>
        </w:rPr>
        <w:t>N DE MOTIVOS</w:t>
      </w:r>
    </w:p>
    <w:p w14:paraId="74F5ADFE" w14:textId="77777777" w:rsidR="00230E64" w:rsidRPr="00A45A90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1020F205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Es la política pública del </w:t>
      </w:r>
      <w:r w:rsidR="00A64D5A">
        <w:rPr>
          <w:rFonts w:ascii="Book Antiqua" w:hAnsi="Book Antiqua"/>
          <w:lang w:val="es-PR"/>
        </w:rPr>
        <w:t xml:space="preserve">Estado Libre Asociado </w:t>
      </w:r>
      <w:r w:rsidR="00B92670" w:rsidRPr="00A64D5A">
        <w:rPr>
          <w:rFonts w:ascii="Book Antiqua" w:hAnsi="Book Antiqua"/>
          <w:lang w:val="es-PR"/>
        </w:rPr>
        <w:t>de Puerto Rico</w:t>
      </w:r>
      <w:r w:rsidR="00B92670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 xml:space="preserve">que la seguridad y protección, así como el sentido de pertenencia, autoestima y realización son aspiraciones de todo adulto que va experimentando </w:t>
      </w:r>
      <w:r w:rsidR="00AF61B4" w:rsidRPr="00A64D5A">
        <w:rPr>
          <w:rFonts w:ascii="Book Antiqua" w:hAnsi="Book Antiqua"/>
          <w:lang w:val="es-PR"/>
        </w:rPr>
        <w:t>con</w:t>
      </w:r>
      <w:r w:rsidR="00AF61B4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>el paso de los años.</w:t>
      </w:r>
    </w:p>
    <w:p w14:paraId="5AF17053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7B6EF711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atención de la población de personas de edad </w:t>
      </w:r>
      <w:r w:rsidR="006F3D82" w:rsidRPr="0088762E">
        <w:rPr>
          <w:rFonts w:ascii="Book Antiqua" w:hAnsi="Book Antiqua"/>
          <w:lang w:val="es-PR"/>
        </w:rPr>
        <w:t>a</w:t>
      </w:r>
      <w:r w:rsidRPr="0088762E">
        <w:rPr>
          <w:rFonts w:ascii="Book Antiqua" w:hAnsi="Book Antiqua"/>
          <w:lang w:val="es-PR"/>
        </w:rPr>
        <w:t xml:space="preserve">vanzada y la provisión de servicios para mejorar la calidad de vida son de alta prioridad para el Gobierno </w:t>
      </w:r>
      <w:r w:rsidR="006F3D82" w:rsidRPr="0088762E">
        <w:rPr>
          <w:rFonts w:ascii="Book Antiqua" w:hAnsi="Book Antiqua"/>
          <w:lang w:val="es-PR"/>
        </w:rPr>
        <w:t xml:space="preserve">y para la Cámara de Representantes </w:t>
      </w:r>
      <w:r w:rsidRPr="00A64D5A">
        <w:rPr>
          <w:rFonts w:ascii="Book Antiqua" w:hAnsi="Book Antiqua"/>
          <w:lang w:val="es-PR"/>
        </w:rPr>
        <w:t>de</w:t>
      </w:r>
      <w:r w:rsidR="006F3D82" w:rsidRPr="00A64D5A">
        <w:rPr>
          <w:rFonts w:ascii="Book Antiqua" w:hAnsi="Book Antiqua"/>
          <w:lang w:val="es-PR"/>
        </w:rPr>
        <w:t>l Estado Libre Asociado</w:t>
      </w:r>
      <w:r w:rsidR="006F3D82" w:rsidRPr="0088762E">
        <w:rPr>
          <w:rFonts w:ascii="Book Antiqua" w:hAnsi="Book Antiqua"/>
          <w:lang w:val="es-PR"/>
        </w:rPr>
        <w:t xml:space="preserve"> de</w:t>
      </w:r>
      <w:r w:rsidRPr="0088762E">
        <w:rPr>
          <w:rFonts w:ascii="Book Antiqua" w:hAnsi="Book Antiqua"/>
          <w:lang w:val="es-PR"/>
        </w:rPr>
        <w:t xml:space="preserve"> Puerto Rico. El desarrollo de actividades y acciones que contribuyen a mantener el máximo de capacidad de independencia física, mental y social posible en estos adultos, dentro de su ámbito familiar y social, es esencial para lograr su bienestar y su participación activa en la comunidad.</w:t>
      </w:r>
      <w:r w:rsidR="0088762E" w:rsidRPr="0088762E">
        <w:rPr>
          <w:rFonts w:ascii="Book Antiqua" w:hAnsi="Book Antiqua"/>
          <w:lang w:val="es-PR"/>
        </w:rPr>
        <w:tab/>
      </w:r>
    </w:p>
    <w:p w14:paraId="6B093BFD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5C4F39A4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lastRenderedPageBreak/>
        <w:t>Para la consecución de estos propósitos es menester planificar de manera integral la acción gubernamental dirigida a la provisión de los servicios necesarios para satisfacer las aspiraciones de este sector, entre las cuales pueden mencionarse la salud, bienestar social, seguridad económica, vivienda, educación y recreación.</w:t>
      </w:r>
    </w:p>
    <w:p w14:paraId="66633599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070C1370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Actualmente los servicios se ofrecen al envejeciente por diversas agencias y entidades públicas y privadas. Es necesario la coordinación efectiva de todos estos servicios y recursos gubernamentales para lograr una mejor utilización.</w:t>
      </w:r>
    </w:p>
    <w:p w14:paraId="755275E4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7781B398" w14:textId="77777777" w:rsidR="0088762E" w:rsidRDefault="007A0D61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La planificación e implantación de la política pública debe, además, integrar a las familias y a la </w:t>
      </w:r>
      <w:r w:rsidR="006F3D82" w:rsidRPr="0088762E">
        <w:rPr>
          <w:rFonts w:ascii="Book Antiqua" w:hAnsi="Book Antiqua"/>
          <w:lang w:val="es-PR"/>
        </w:rPr>
        <w:t>comunidad</w:t>
      </w:r>
      <w:r w:rsidRPr="0088762E">
        <w:rPr>
          <w:rFonts w:ascii="Book Antiqua" w:hAnsi="Book Antiqua"/>
          <w:lang w:val="es-PR"/>
        </w:rPr>
        <w:t xml:space="preserve"> en el sistema de prestación de servicios por ser éstos el principal apoyo del envej</w:t>
      </w:r>
      <w:r w:rsidR="006F3D82" w:rsidRPr="0088762E">
        <w:rPr>
          <w:rFonts w:ascii="Book Antiqua" w:hAnsi="Book Antiqua"/>
          <w:lang w:val="es-PR"/>
        </w:rPr>
        <w:t>e</w:t>
      </w:r>
      <w:r w:rsidRPr="0088762E">
        <w:rPr>
          <w:rFonts w:ascii="Book Antiqua" w:hAnsi="Book Antiqua"/>
          <w:lang w:val="es-PR"/>
        </w:rPr>
        <w:t xml:space="preserve">ciente y fomentar, a su vez, su participación en las decisiones que afecten sus vidas propiciando su envolvimiento personal en actividades y acciones dirigidas a la atención de sus propias necesidades y las de sus </w:t>
      </w:r>
      <w:r w:rsidR="00AF61B4" w:rsidRPr="00A64D5A">
        <w:rPr>
          <w:rFonts w:ascii="Book Antiqua" w:hAnsi="Book Antiqua"/>
          <w:lang w:val="es-PR"/>
        </w:rPr>
        <w:t>conciudadanos</w:t>
      </w:r>
      <w:r w:rsidR="0088762E" w:rsidRPr="00A64D5A">
        <w:rPr>
          <w:rFonts w:ascii="Book Antiqua" w:hAnsi="Book Antiqua"/>
          <w:lang w:val="es-PR"/>
        </w:rPr>
        <w:t>.</w:t>
      </w:r>
    </w:p>
    <w:p w14:paraId="45D3D384" w14:textId="77777777" w:rsidR="00A45A90" w:rsidRPr="0088762E" w:rsidRDefault="00A45A90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</w:p>
    <w:p w14:paraId="6A664E2F" w14:textId="77777777" w:rsidR="00A64D5A" w:rsidRDefault="0088762E" w:rsidP="00B72660">
      <w:pPr>
        <w:pStyle w:val="BodyText"/>
        <w:spacing w:before="0"/>
        <w:ind w:firstLine="567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En atención a estos propósitos, la Cámara de Representantes entiende que es menester que se evalúe el estado actual y la cantidad de Centros de Cuidado Diurno, de Establecimientos de Cuidado Prolongado, Instituciones y Hogares Sustitutos para personas de edad avanzada existentes en el Distrito Representativo Núm. </w:t>
      </w:r>
      <w:r w:rsidR="00B007CE">
        <w:rPr>
          <w:rFonts w:ascii="Book Antiqua" w:hAnsi="Book Antiqua"/>
          <w:lang w:val="es-PR"/>
        </w:rPr>
        <w:t>27</w:t>
      </w:r>
      <w:r w:rsidR="00A64D5A">
        <w:rPr>
          <w:rFonts w:ascii="Book Antiqua" w:hAnsi="Book Antiqua"/>
          <w:lang w:val="es-PR"/>
        </w:rPr>
        <w:t>.</w:t>
      </w:r>
    </w:p>
    <w:p w14:paraId="71D25C1B" w14:textId="77777777" w:rsidR="00A64D5A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2E245B64" w14:textId="77777777" w:rsidR="00AA3517" w:rsidRPr="0088762E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88762E">
        <w:rPr>
          <w:rFonts w:ascii="Book Antiqua" w:hAnsi="Book Antiqua"/>
          <w:i/>
          <w:lang w:val="es-ES_tradnl"/>
        </w:rPr>
        <w:t>RESU</w:t>
      </w:r>
      <w:r w:rsidR="00A45A90">
        <w:rPr>
          <w:rFonts w:ascii="Book Antiqua" w:hAnsi="Book Antiqua"/>
          <w:i/>
          <w:lang w:val="es-ES_tradnl"/>
        </w:rPr>
        <w:t>É</w:t>
      </w:r>
      <w:r w:rsidRPr="0088762E">
        <w:rPr>
          <w:rFonts w:ascii="Book Antiqua" w:hAnsi="Book Antiqua"/>
          <w:i/>
          <w:lang w:val="es-ES_tradnl"/>
        </w:rPr>
        <w:t>LVESE POR LA C</w:t>
      </w:r>
      <w:r w:rsidR="00A45A90">
        <w:rPr>
          <w:rFonts w:ascii="Book Antiqua" w:hAnsi="Book Antiqua"/>
          <w:i/>
          <w:lang w:val="es-ES_tradnl"/>
        </w:rPr>
        <w:t>Á</w:t>
      </w:r>
      <w:r w:rsidRPr="0088762E">
        <w:rPr>
          <w:rFonts w:ascii="Book Antiqua" w:hAnsi="Book Antiqua"/>
          <w:i/>
          <w:lang w:val="es-ES_tradnl"/>
        </w:rPr>
        <w:t>MARA DE REPRESENTANTES DE PUERTO RICO:</w:t>
      </w:r>
    </w:p>
    <w:p w14:paraId="43D2CE3D" w14:textId="77777777" w:rsidR="00AA3517" w:rsidRPr="0088762E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88762E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93EDBDF" w14:textId="0DB7B31A" w:rsidR="00E64420" w:rsidRPr="00E87D8B" w:rsidRDefault="00AA3517" w:rsidP="00B72660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E87D8B">
        <w:rPr>
          <w:rFonts w:ascii="Book Antiqua" w:hAnsi="Book Antiqua"/>
          <w:szCs w:val="24"/>
          <w:lang w:val="es-PR"/>
        </w:rPr>
        <w:t>Sección 1.</w:t>
      </w:r>
      <w:r w:rsidR="00B72660">
        <w:rPr>
          <w:rFonts w:ascii="Book Antiqua" w:hAnsi="Book Antiqua"/>
          <w:szCs w:val="24"/>
          <w:lang w:val="es-PR"/>
        </w:rPr>
        <w:t>-</w:t>
      </w:r>
      <w:r w:rsidR="00A64D5A" w:rsidRPr="00E87D8B">
        <w:rPr>
          <w:rFonts w:ascii="Book Antiqua" w:hAnsi="Book Antiqua"/>
          <w:szCs w:val="24"/>
          <w:lang w:val="es-PR"/>
        </w:rPr>
        <w:t xml:space="preserve">Se ordena a  la </w:t>
      </w:r>
      <w:r w:rsidR="00E64420" w:rsidRPr="00E87D8B">
        <w:rPr>
          <w:rFonts w:ascii="Book Antiqua" w:hAnsi="Book Antiqua"/>
          <w:szCs w:val="24"/>
          <w:lang w:val="es-PR"/>
        </w:rPr>
        <w:t xml:space="preserve">Comisión </w:t>
      </w:r>
      <w:r w:rsidR="00E87D8B" w:rsidRPr="00E87D8B">
        <w:rPr>
          <w:rFonts w:ascii="Book Antiqua" w:hAnsi="Book Antiqua"/>
          <w:szCs w:val="24"/>
          <w:lang w:val="es-PR"/>
        </w:rPr>
        <w:t>Adultos Mayores</w:t>
      </w:r>
      <w:r w:rsidR="00E64420" w:rsidRPr="00E87D8B">
        <w:rPr>
          <w:rFonts w:ascii="Book Antiqua" w:hAnsi="Book Antiqua"/>
          <w:szCs w:val="24"/>
          <w:lang w:val="es-PR"/>
        </w:rPr>
        <w:t xml:space="preserve"> y Bienestar Social de la Cámara de Representantes realizar una abarcadora investigación del estado actual y la cantidad de Centros de Cuidado Diurno, de Establecimientos de Cuidado Prolongado, Instituciones y Hogares Sustitutos para personas de edad avanzada existentes en el Distrito Representativo Núm. 27 que comprende los municipios de</w:t>
      </w:r>
      <w:r w:rsidR="00E64420" w:rsidRPr="00E87D8B">
        <w:rPr>
          <w:rFonts w:ascii="Book Antiqua" w:hAnsi="Book Antiqua"/>
          <w:bCs/>
          <w:szCs w:val="24"/>
          <w:lang w:val="es-ES"/>
        </w:rPr>
        <w:t xml:space="preserve"> Aibonito, Coamo, Juana Díaz y Santa Isabel </w:t>
      </w:r>
      <w:r w:rsidR="00E64420" w:rsidRPr="00E87D8B">
        <w:rPr>
          <w:rFonts w:ascii="Book Antiqua" w:hAnsi="Book Antiqua"/>
          <w:szCs w:val="24"/>
          <w:lang w:val="es-PR"/>
        </w:rPr>
        <w:t xml:space="preserve">y las necesidades de servicios prestados que necesiten ser mejorados para una mejor calidad de vida de nuestros ciudadanos de la edad de oro. </w:t>
      </w:r>
    </w:p>
    <w:p w14:paraId="4B85A818" w14:textId="596B3396" w:rsidR="00AA3517" w:rsidRPr="00E87D8B" w:rsidRDefault="00AA3517" w:rsidP="00B72660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E87D8B">
        <w:rPr>
          <w:rFonts w:ascii="Book Antiqua" w:hAnsi="Book Antiqua"/>
          <w:szCs w:val="24"/>
          <w:lang w:val="es-PR"/>
        </w:rPr>
        <w:t xml:space="preserve">Sección </w:t>
      </w:r>
      <w:r w:rsidR="003A015B" w:rsidRPr="00E87D8B">
        <w:rPr>
          <w:rFonts w:ascii="Book Antiqua" w:hAnsi="Book Antiqua"/>
          <w:szCs w:val="24"/>
          <w:lang w:val="es-PR"/>
        </w:rPr>
        <w:t>2</w:t>
      </w:r>
      <w:r w:rsidRPr="00E87D8B">
        <w:rPr>
          <w:rFonts w:ascii="Book Antiqua" w:hAnsi="Book Antiqua"/>
          <w:szCs w:val="24"/>
          <w:lang w:val="es-PR"/>
        </w:rPr>
        <w:t>.-</w:t>
      </w:r>
      <w:r w:rsidR="00E87D8B" w:rsidRPr="00E87D8B">
        <w:rPr>
          <w:rFonts w:ascii="Book Antiqua" w:hAnsi="Book Antiqua"/>
          <w:szCs w:val="24"/>
          <w:lang w:val="es-PR"/>
        </w:rPr>
        <w:t>La Comisión deberá comunicar a la Cámara de Representantes del Estado Libre Asociado de Puerto Rico el resultado de su investigación, mediante la radicación de un informe en los cuales detalle sus hallazgos, conclusiones y recomendaciones, sobre la materia objeto de esta resolución, dentro de la duodécima Asamblea Legislativa.</w:t>
      </w:r>
    </w:p>
    <w:p w14:paraId="618E6F64" w14:textId="53BA1662" w:rsidR="00AA3517" w:rsidRPr="00E87D8B" w:rsidRDefault="00AA3517" w:rsidP="00B72660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E87D8B">
        <w:rPr>
          <w:rFonts w:ascii="Book Antiqua" w:hAnsi="Book Antiqua"/>
          <w:szCs w:val="24"/>
          <w:lang w:val="es-PR"/>
        </w:rPr>
        <w:lastRenderedPageBreak/>
        <w:t>Sección 3.-Esta Resolución comenzará a regir inmediatamente después de su aprobación.</w:t>
      </w:r>
    </w:p>
    <w:sectPr w:rsidR="00AA3517" w:rsidRPr="00E87D8B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18A89" w14:textId="77777777" w:rsidR="00524B0E" w:rsidRDefault="00524B0E">
      <w:r>
        <w:separator/>
      </w:r>
    </w:p>
  </w:endnote>
  <w:endnote w:type="continuationSeparator" w:id="0">
    <w:p w14:paraId="44F39580" w14:textId="77777777" w:rsidR="00524B0E" w:rsidRDefault="0052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740E4" w14:textId="77777777" w:rsidR="00524B0E" w:rsidRDefault="00524B0E">
      <w:r>
        <w:separator/>
      </w:r>
    </w:p>
  </w:footnote>
  <w:footnote w:type="continuationSeparator" w:id="0">
    <w:p w14:paraId="183E660E" w14:textId="77777777" w:rsidR="00524B0E" w:rsidRDefault="0052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4E877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2068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1206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E1D84"/>
    <w:rsid w:val="000F1B08"/>
    <w:rsid w:val="00102481"/>
    <w:rsid w:val="001113AD"/>
    <w:rsid w:val="00126547"/>
    <w:rsid w:val="00133944"/>
    <w:rsid w:val="0016593D"/>
    <w:rsid w:val="0018752B"/>
    <w:rsid w:val="001A31AE"/>
    <w:rsid w:val="001A4436"/>
    <w:rsid w:val="001B436F"/>
    <w:rsid w:val="001B63C4"/>
    <w:rsid w:val="001C242F"/>
    <w:rsid w:val="00210337"/>
    <w:rsid w:val="002170AC"/>
    <w:rsid w:val="00217C71"/>
    <w:rsid w:val="00230E64"/>
    <w:rsid w:val="00232EAB"/>
    <w:rsid w:val="00232EF4"/>
    <w:rsid w:val="00234F4A"/>
    <w:rsid w:val="002562E2"/>
    <w:rsid w:val="00281186"/>
    <w:rsid w:val="002860D9"/>
    <w:rsid w:val="002A068D"/>
    <w:rsid w:val="002B31BC"/>
    <w:rsid w:val="002C0919"/>
    <w:rsid w:val="002E69D6"/>
    <w:rsid w:val="002F7EDC"/>
    <w:rsid w:val="00311018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B4096"/>
    <w:rsid w:val="004D18F1"/>
    <w:rsid w:val="004E0658"/>
    <w:rsid w:val="004E791F"/>
    <w:rsid w:val="004F648A"/>
    <w:rsid w:val="00524B0E"/>
    <w:rsid w:val="00537B4F"/>
    <w:rsid w:val="00567063"/>
    <w:rsid w:val="00587732"/>
    <w:rsid w:val="00591D25"/>
    <w:rsid w:val="005C7667"/>
    <w:rsid w:val="005D27A3"/>
    <w:rsid w:val="005F019C"/>
    <w:rsid w:val="00602FD6"/>
    <w:rsid w:val="006066C1"/>
    <w:rsid w:val="00623AB2"/>
    <w:rsid w:val="00651966"/>
    <w:rsid w:val="006C0A89"/>
    <w:rsid w:val="006E0A5B"/>
    <w:rsid w:val="006F2CE8"/>
    <w:rsid w:val="006F3D82"/>
    <w:rsid w:val="00720688"/>
    <w:rsid w:val="007A0D61"/>
    <w:rsid w:val="007A11F9"/>
    <w:rsid w:val="007B2B9B"/>
    <w:rsid w:val="007C6554"/>
    <w:rsid w:val="007E71AF"/>
    <w:rsid w:val="00826075"/>
    <w:rsid w:val="0088762E"/>
    <w:rsid w:val="008A4C2F"/>
    <w:rsid w:val="008B605A"/>
    <w:rsid w:val="008C1DB8"/>
    <w:rsid w:val="00927A64"/>
    <w:rsid w:val="009A7409"/>
    <w:rsid w:val="009C21E3"/>
    <w:rsid w:val="009F6FD3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F61B4"/>
    <w:rsid w:val="00B00365"/>
    <w:rsid w:val="00B007CE"/>
    <w:rsid w:val="00B30C30"/>
    <w:rsid w:val="00B46A26"/>
    <w:rsid w:val="00B56B2E"/>
    <w:rsid w:val="00B72660"/>
    <w:rsid w:val="00B765BF"/>
    <w:rsid w:val="00B92670"/>
    <w:rsid w:val="00BA7E80"/>
    <w:rsid w:val="00BD61D3"/>
    <w:rsid w:val="00BD66AD"/>
    <w:rsid w:val="00BF498B"/>
    <w:rsid w:val="00C01124"/>
    <w:rsid w:val="00CB13CF"/>
    <w:rsid w:val="00CC43C2"/>
    <w:rsid w:val="00CE1153"/>
    <w:rsid w:val="00CF571F"/>
    <w:rsid w:val="00D30B02"/>
    <w:rsid w:val="00D3545E"/>
    <w:rsid w:val="00D47D2B"/>
    <w:rsid w:val="00D638FB"/>
    <w:rsid w:val="00DB5F2E"/>
    <w:rsid w:val="00DB6547"/>
    <w:rsid w:val="00DF2A6A"/>
    <w:rsid w:val="00E33662"/>
    <w:rsid w:val="00E44EDB"/>
    <w:rsid w:val="00E54C8A"/>
    <w:rsid w:val="00E64420"/>
    <w:rsid w:val="00E669F1"/>
    <w:rsid w:val="00E75E35"/>
    <w:rsid w:val="00E77E34"/>
    <w:rsid w:val="00E87D8B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9C3BF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2</TotalTime>
  <Pages>3</Pages>
  <Words>603</Words>
  <Characters>3464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Ayleen Figueroa</dc:creator>
  <cp:lastModifiedBy>Gladys J. Burgos Torres</cp:lastModifiedBy>
  <cp:revision>4</cp:revision>
  <cp:lastPrinted>2025-02-06T19:00:00Z</cp:lastPrinted>
  <dcterms:created xsi:type="dcterms:W3CDTF">2025-02-06T18:56:00Z</dcterms:created>
  <dcterms:modified xsi:type="dcterms:W3CDTF">2025-02-06T19:01:00Z</dcterms:modified>
</cp:coreProperties>
</file>