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971A7" w14:textId="77777777" w:rsidR="0030303B" w:rsidRPr="0030303B" w:rsidRDefault="0030303B" w:rsidP="0030303B">
      <w:pPr>
        <w:jc w:val="center"/>
        <w:rPr>
          <w:rFonts w:ascii="Book Antiqua" w:eastAsia="Times New Roman" w:hAnsi="Book Antiqua"/>
          <w:b/>
          <w:bCs/>
          <w:szCs w:val="24"/>
          <w:lang w:val="es-PR"/>
        </w:rPr>
      </w:pPr>
      <w:bookmarkStart w:id="0" w:name="_Hlk138253982"/>
      <w:r w:rsidRPr="0030303B">
        <w:rPr>
          <w:rFonts w:ascii="Book Antiqua" w:eastAsia="Times New Roman" w:hAnsi="Book Antiqua"/>
          <w:b/>
          <w:bCs/>
          <w:szCs w:val="24"/>
          <w:lang w:val="es-PR"/>
        </w:rPr>
        <w:t>(TEXTO DE APROBACIÓN FINAL POR LA CÁMARA)</w:t>
      </w:r>
      <w:r w:rsidRPr="0030303B">
        <w:rPr>
          <w:rFonts w:ascii="Book Antiqua" w:eastAsia="Times New Roman" w:hAnsi="Book Antiqua"/>
          <w:szCs w:val="24"/>
          <w:lang w:val="es-ES"/>
        </w:rPr>
        <w:fldChar w:fldCharType="begin"/>
      </w:r>
      <w:r w:rsidRPr="0030303B">
        <w:rPr>
          <w:rFonts w:ascii="Book Antiqua" w:eastAsia="Times New Roman" w:hAnsi="Book Antiqua"/>
          <w:b/>
          <w:bCs/>
          <w:szCs w:val="24"/>
          <w:lang w:val="es-PR"/>
        </w:rPr>
        <w:instrText xml:space="preserve">PRIVATE </w:instrText>
      </w:r>
      <w:r w:rsidRPr="0030303B">
        <w:rPr>
          <w:rFonts w:ascii="Book Antiqua" w:eastAsia="Times New Roman" w:hAnsi="Book Antiqua"/>
          <w:szCs w:val="24"/>
          <w:lang w:val="es-ES"/>
        </w:rPr>
        <w:fldChar w:fldCharType="end"/>
      </w:r>
    </w:p>
    <w:p w14:paraId="3EB9E93D" w14:textId="77777777" w:rsidR="0030303B" w:rsidRPr="0030303B" w:rsidRDefault="0030303B" w:rsidP="0030303B">
      <w:pPr>
        <w:jc w:val="center"/>
        <w:rPr>
          <w:rFonts w:ascii="Book Antiqua" w:eastAsia="Times New Roman" w:hAnsi="Book Antiqua"/>
          <w:b/>
          <w:bCs/>
          <w:szCs w:val="24"/>
          <w:lang w:val="es-PR"/>
        </w:rPr>
      </w:pPr>
      <w:r w:rsidRPr="0030303B">
        <w:rPr>
          <w:rFonts w:ascii="Book Antiqua" w:eastAsia="Times New Roman" w:hAnsi="Book Antiqua"/>
          <w:b/>
          <w:bCs/>
          <w:szCs w:val="24"/>
          <w:lang w:val="es-PR"/>
        </w:rPr>
        <w:t>(25 DE MARZO DE 2025)</w:t>
      </w:r>
    </w:p>
    <w:p w14:paraId="7D358D44" w14:textId="09CE0830" w:rsidR="0030303B" w:rsidRPr="0030303B" w:rsidRDefault="0030303B" w:rsidP="0030303B">
      <w:pPr>
        <w:jc w:val="center"/>
        <w:rPr>
          <w:rFonts w:ascii="Book Antiqua" w:eastAsia="Times New Roman" w:hAnsi="Book Antiqua"/>
          <w:b/>
          <w:bCs/>
          <w:sz w:val="28"/>
          <w:lang w:val="es-ES_tradnl"/>
        </w:rPr>
      </w:pPr>
      <w:r w:rsidRPr="0030303B">
        <w:rPr>
          <w:noProof/>
        </w:rPr>
        <mc:AlternateContent>
          <mc:Choice Requires="wps">
            <w:drawing>
              <wp:anchor distT="0" distB="0" distL="114300" distR="114300" simplePos="0" relativeHeight="251659264" behindDoc="1" locked="0" layoutInCell="0" allowOverlap="1" wp14:anchorId="5580CA9B" wp14:editId="290A438C">
                <wp:simplePos x="0" y="0"/>
                <wp:positionH relativeFrom="margin">
                  <wp:posOffset>0</wp:posOffset>
                </wp:positionH>
                <wp:positionV relativeFrom="paragraph">
                  <wp:posOffset>0</wp:posOffset>
                </wp:positionV>
                <wp:extent cx="5943600" cy="22860"/>
                <wp:effectExtent l="0" t="0" r="0" b="0"/>
                <wp:wrapNone/>
                <wp:docPr id="124076175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3F6ECE"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2668094" w14:textId="59EA1C5F" w:rsidR="0088762E" w:rsidRPr="00683AD9" w:rsidRDefault="00C64738" w:rsidP="00B61904">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0088762E" w:rsidRPr="00683AD9">
        <w:rPr>
          <w:rFonts w:ascii="Book Antiqua" w:eastAsia="Times New Roman" w:hAnsi="Book Antiqua"/>
          <w:sz w:val="28"/>
          <w:szCs w:val="28"/>
          <w:lang w:val="es-ES_tradnl"/>
        </w:rPr>
        <w:t xml:space="preserve"> DE PUERTO RICO</w:t>
      </w:r>
    </w:p>
    <w:p w14:paraId="315F65D0" w14:textId="77777777" w:rsidR="00876248" w:rsidRPr="00683AD9" w:rsidRDefault="00876248" w:rsidP="00B61904">
      <w:pPr>
        <w:jc w:val="center"/>
        <w:rPr>
          <w:rFonts w:ascii="Book Antiqua" w:eastAsia="Times New Roman" w:hAnsi="Book Antiqua"/>
          <w:sz w:val="28"/>
          <w:szCs w:val="28"/>
          <w:lang w:val="es-ES_tradnl"/>
        </w:rPr>
      </w:pPr>
    </w:p>
    <w:p w14:paraId="33D1B14F" w14:textId="518922D5" w:rsidR="0088762E" w:rsidRPr="00683AD9" w:rsidRDefault="00C64738" w:rsidP="00B61904">
      <w:pPr>
        <w:jc w:val="both"/>
        <w:rPr>
          <w:rFonts w:ascii="Book Antiqua" w:eastAsia="Times New Roman" w:hAnsi="Book Antiqua"/>
          <w:lang w:val="es-ES_tradnl"/>
        </w:rPr>
      </w:pPr>
      <w:r>
        <w:rPr>
          <w:rFonts w:ascii="Book Antiqua" w:eastAsia="Times New Roman" w:hAnsi="Book Antiqua"/>
          <w:lang w:val="es-ES_tradnl"/>
        </w:rPr>
        <w:t>20m</w:t>
      </w:r>
      <w:r w:rsidR="0088762E" w:rsidRPr="00683AD9">
        <w:rPr>
          <w:rFonts w:ascii="Book Antiqua" w:eastAsia="Times New Roman" w:hAnsi="Book Antiqua"/>
          <w:lang w:val="es-ES_tradnl"/>
        </w:rPr>
        <w:t xml:space="preserve">a. Asamblea                                                                                   </w:t>
      </w:r>
      <w:r w:rsidR="0088762E" w:rsidRPr="00683AD9">
        <w:rPr>
          <w:rFonts w:ascii="Book Antiqua" w:eastAsia="Times New Roman" w:hAnsi="Book Antiqua"/>
          <w:lang w:val="es-ES_tradnl"/>
        </w:rPr>
        <w:tab/>
        <w:t xml:space="preserve">           </w:t>
      </w:r>
      <w:r>
        <w:rPr>
          <w:rFonts w:ascii="Book Antiqua" w:eastAsia="Times New Roman" w:hAnsi="Book Antiqua"/>
          <w:lang w:val="es-ES_tradnl"/>
        </w:rPr>
        <w:t>1r</w:t>
      </w:r>
      <w:r w:rsidR="00B4739C">
        <w:rPr>
          <w:rFonts w:ascii="Book Antiqua" w:eastAsia="Times New Roman" w:hAnsi="Book Antiqua"/>
          <w:lang w:val="es-ES_tradnl"/>
        </w:rPr>
        <w:t>a</w:t>
      </w:r>
      <w:r w:rsidR="0088762E" w:rsidRPr="00683AD9">
        <w:rPr>
          <w:rFonts w:ascii="Book Antiqua" w:eastAsia="Times New Roman" w:hAnsi="Book Antiqua"/>
          <w:lang w:val="es-ES_tradnl"/>
        </w:rPr>
        <w:t xml:space="preserve">. Sesión </w:t>
      </w:r>
    </w:p>
    <w:p w14:paraId="0E8BFEE4" w14:textId="77777777" w:rsidR="0088762E" w:rsidRPr="00683AD9" w:rsidRDefault="0088762E" w:rsidP="00B61904">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2BBE267A" w14:textId="77777777" w:rsidR="0088762E" w:rsidRPr="00683AD9" w:rsidRDefault="0088762E" w:rsidP="00B61904">
      <w:pPr>
        <w:rPr>
          <w:rFonts w:ascii="Book Antiqua" w:eastAsia="Times New Roman" w:hAnsi="Book Antiqua"/>
          <w:lang w:val="es-ES_tradnl"/>
        </w:rPr>
      </w:pPr>
    </w:p>
    <w:p w14:paraId="38D6F242" w14:textId="77777777" w:rsidR="0088762E" w:rsidRPr="00683AD9" w:rsidRDefault="0088762E" w:rsidP="00B61904">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2918A2F2" w14:textId="77777777" w:rsidR="0088762E" w:rsidRPr="00683AD9" w:rsidRDefault="0088762E" w:rsidP="00B61904">
      <w:pPr>
        <w:jc w:val="center"/>
        <w:rPr>
          <w:rFonts w:ascii="Book Antiqua" w:eastAsia="Times New Roman" w:hAnsi="Book Antiqua"/>
          <w:szCs w:val="24"/>
          <w:lang w:val="es-ES_tradnl"/>
        </w:rPr>
      </w:pPr>
    </w:p>
    <w:p w14:paraId="312FF701" w14:textId="092D24A4" w:rsidR="0088762E" w:rsidRPr="00683AD9" w:rsidRDefault="0088762E" w:rsidP="00B61904">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 xml:space="preserve">R. de la C. </w:t>
      </w:r>
      <w:r w:rsidR="00EF1A62">
        <w:rPr>
          <w:rFonts w:ascii="Book Antiqua" w:eastAsia="Times New Roman" w:hAnsi="Book Antiqua"/>
          <w:b/>
          <w:sz w:val="52"/>
          <w:szCs w:val="52"/>
          <w:lang w:val="es-ES_tradnl"/>
        </w:rPr>
        <w:t>82</w:t>
      </w:r>
    </w:p>
    <w:p w14:paraId="1823BA15" w14:textId="77777777" w:rsidR="0088762E" w:rsidRPr="00683AD9" w:rsidRDefault="0088762E" w:rsidP="00B61904">
      <w:pPr>
        <w:jc w:val="center"/>
        <w:rPr>
          <w:rFonts w:ascii="Book Antiqua" w:eastAsia="Times New Roman" w:hAnsi="Book Antiqua"/>
          <w:szCs w:val="24"/>
          <w:lang w:val="es-ES_tradnl"/>
        </w:rPr>
      </w:pPr>
    </w:p>
    <w:p w14:paraId="2DA66D81" w14:textId="7265995C" w:rsidR="0088762E" w:rsidRPr="00683AD9" w:rsidRDefault="00A25887" w:rsidP="00B61904">
      <w:pPr>
        <w:jc w:val="center"/>
        <w:rPr>
          <w:rFonts w:ascii="Book Antiqua" w:eastAsia="Times New Roman" w:hAnsi="Book Antiqua"/>
          <w:lang w:val="es-ES_tradnl"/>
        </w:rPr>
      </w:pPr>
      <w:r>
        <w:rPr>
          <w:rFonts w:ascii="Book Antiqua" w:eastAsia="Times New Roman" w:hAnsi="Book Antiqua"/>
          <w:lang w:val="es-ES_tradnl"/>
        </w:rPr>
        <w:t>2</w:t>
      </w:r>
      <w:r w:rsidR="00930042">
        <w:rPr>
          <w:rFonts w:ascii="Book Antiqua" w:eastAsia="Times New Roman" w:hAnsi="Book Antiqua"/>
          <w:lang w:val="es-ES_tradnl"/>
        </w:rPr>
        <w:t>3</w:t>
      </w:r>
      <w:r>
        <w:rPr>
          <w:rFonts w:ascii="Book Antiqua" w:eastAsia="Times New Roman" w:hAnsi="Book Antiqua"/>
          <w:lang w:val="es-ES_tradnl"/>
        </w:rPr>
        <w:t xml:space="preserve"> </w:t>
      </w:r>
      <w:r w:rsidR="00A64D5A" w:rsidRPr="00683AD9">
        <w:rPr>
          <w:rFonts w:ascii="Book Antiqua" w:eastAsia="Times New Roman" w:hAnsi="Book Antiqua"/>
          <w:lang w:val="es-ES_tradnl"/>
        </w:rPr>
        <w:t xml:space="preserve">DE </w:t>
      </w:r>
      <w:r w:rsidR="00C64738">
        <w:rPr>
          <w:rFonts w:ascii="Book Antiqua" w:eastAsia="Times New Roman" w:hAnsi="Book Antiqua"/>
          <w:lang w:val="es-ES_tradnl"/>
        </w:rPr>
        <w:t>ENERO</w:t>
      </w:r>
      <w:r w:rsidR="00A64D5A" w:rsidRPr="00683AD9">
        <w:rPr>
          <w:rFonts w:ascii="Book Antiqua" w:eastAsia="Times New Roman" w:hAnsi="Book Antiqua"/>
          <w:lang w:val="es-ES_tradnl"/>
        </w:rPr>
        <w:t xml:space="preserve"> DE 20</w:t>
      </w:r>
      <w:r w:rsidR="00AD3632">
        <w:rPr>
          <w:rFonts w:ascii="Book Antiqua" w:eastAsia="Times New Roman" w:hAnsi="Book Antiqua"/>
          <w:lang w:val="es-ES_tradnl"/>
        </w:rPr>
        <w:t>2</w:t>
      </w:r>
      <w:r>
        <w:rPr>
          <w:rFonts w:ascii="Book Antiqua" w:eastAsia="Times New Roman" w:hAnsi="Book Antiqua"/>
          <w:lang w:val="es-ES_tradnl"/>
        </w:rPr>
        <w:t>5</w:t>
      </w:r>
    </w:p>
    <w:p w14:paraId="64C3B857" w14:textId="77777777" w:rsidR="0088762E" w:rsidRPr="00683AD9" w:rsidRDefault="0088762E" w:rsidP="00B61904">
      <w:pPr>
        <w:jc w:val="center"/>
        <w:rPr>
          <w:rFonts w:ascii="Book Antiqua" w:eastAsia="Times New Roman" w:hAnsi="Book Antiqua"/>
          <w:lang w:val="es-ES_tradnl"/>
        </w:rPr>
      </w:pPr>
    </w:p>
    <w:p w14:paraId="4383D093" w14:textId="24CF9BF9" w:rsidR="00A64D5A" w:rsidRDefault="0088762E" w:rsidP="00B61904">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sidR="00B4739C">
        <w:rPr>
          <w:rFonts w:ascii="Book Antiqua" w:eastAsia="Times New Roman" w:hAnsi="Book Antiqua"/>
          <w:lang w:val="es-ES_tradnl"/>
        </w:rPr>
        <w:t xml:space="preserve"> </w:t>
      </w:r>
      <w:r w:rsidR="00384B1A" w:rsidRPr="000041FF">
        <w:rPr>
          <w:rFonts w:ascii="Book Antiqua" w:eastAsia="Times New Roman" w:hAnsi="Book Antiqua"/>
          <w:lang w:val="es-ES_tradnl"/>
        </w:rPr>
        <w:t>el</w:t>
      </w:r>
      <w:r w:rsidR="00384B1A">
        <w:rPr>
          <w:rFonts w:ascii="Book Antiqua" w:eastAsia="Times New Roman" w:hAnsi="Book Antiqua"/>
          <w:lang w:val="es-ES_tradnl"/>
        </w:rPr>
        <w:t xml:space="preserve"> </w:t>
      </w:r>
      <w:r w:rsidR="00A64D5A" w:rsidRPr="00683AD9">
        <w:rPr>
          <w:rFonts w:ascii="Book Antiqua" w:eastAsia="Times New Roman" w:hAnsi="Book Antiqua"/>
          <w:lang w:val="es-ES_tradnl"/>
        </w:rPr>
        <w:t>representante</w:t>
      </w:r>
      <w:r w:rsidR="00C21AF8">
        <w:rPr>
          <w:rFonts w:ascii="Book Antiqua" w:eastAsia="Times New Roman" w:hAnsi="Book Antiqua"/>
          <w:lang w:val="es-ES_tradnl"/>
        </w:rPr>
        <w:t xml:space="preserve"> </w:t>
      </w:r>
      <w:r w:rsidR="00930042">
        <w:rPr>
          <w:rFonts w:ascii="Book Antiqua" w:eastAsia="Times New Roman" w:hAnsi="Book Antiqua"/>
          <w:i/>
          <w:lang w:val="es-ES_tradnl"/>
        </w:rPr>
        <w:t>Rodríguez Torres</w:t>
      </w:r>
      <w:r w:rsidR="00B4739C">
        <w:rPr>
          <w:rFonts w:ascii="Book Antiqua" w:eastAsia="Times New Roman" w:hAnsi="Book Antiqua"/>
          <w:i/>
          <w:lang w:val="es-ES_tradnl"/>
        </w:rPr>
        <w:t xml:space="preserve"> </w:t>
      </w:r>
    </w:p>
    <w:p w14:paraId="0446879D" w14:textId="77777777" w:rsidR="00C21AF8" w:rsidRDefault="00C21AF8" w:rsidP="00B61904">
      <w:pPr>
        <w:jc w:val="center"/>
        <w:rPr>
          <w:rFonts w:ascii="Book Antiqua" w:eastAsia="Times New Roman" w:hAnsi="Book Antiqua"/>
          <w:i/>
          <w:lang w:val="es-ES_tradnl"/>
        </w:rPr>
      </w:pPr>
    </w:p>
    <w:p w14:paraId="1BFC4B8A" w14:textId="2952C12D" w:rsidR="00C21AF8" w:rsidRPr="00C21AF8" w:rsidRDefault="00C21AF8" w:rsidP="00B61904">
      <w:pPr>
        <w:jc w:val="center"/>
        <w:rPr>
          <w:rFonts w:ascii="Book Antiqua" w:eastAsia="Times New Roman" w:hAnsi="Book Antiqua"/>
          <w:iCs/>
          <w:lang w:val="es-ES_tradnl"/>
        </w:rPr>
      </w:pPr>
      <w:r>
        <w:rPr>
          <w:rFonts w:ascii="Book Antiqua" w:eastAsia="Times New Roman" w:hAnsi="Book Antiqua"/>
          <w:iCs/>
          <w:lang w:val="es-ES_tradnl"/>
        </w:rPr>
        <w:t>Referido a la Comisión de</w:t>
      </w:r>
      <w:r w:rsidR="00B61904">
        <w:rPr>
          <w:rFonts w:ascii="Book Antiqua" w:eastAsia="Times New Roman" w:hAnsi="Book Antiqua"/>
          <w:iCs/>
          <w:lang w:val="es-ES_tradnl"/>
        </w:rPr>
        <w:t xml:space="preserve"> Asuntos Internos</w:t>
      </w:r>
    </w:p>
    <w:p w14:paraId="0B374E03" w14:textId="77777777" w:rsidR="0088762E" w:rsidRPr="00683AD9" w:rsidRDefault="0088762E" w:rsidP="00B61904">
      <w:pPr>
        <w:rPr>
          <w:rFonts w:ascii="Book Antiqua" w:eastAsia="Times New Roman" w:hAnsi="Book Antiqua"/>
          <w:lang w:val="es-ES_tradnl"/>
        </w:rPr>
      </w:pPr>
    </w:p>
    <w:p w14:paraId="63B872D3" w14:textId="77777777" w:rsidR="0088762E" w:rsidRPr="00683AD9" w:rsidRDefault="0088762E" w:rsidP="00B61904">
      <w:pPr>
        <w:jc w:val="center"/>
        <w:rPr>
          <w:rFonts w:ascii="Book Antiqua" w:eastAsia="Times New Roman" w:hAnsi="Book Antiqua"/>
          <w:b/>
          <w:sz w:val="28"/>
          <w:lang w:val="es-ES_tradnl"/>
        </w:rPr>
      </w:pPr>
      <w:r w:rsidRPr="00683AD9">
        <w:rPr>
          <w:rFonts w:ascii="Book Antiqua" w:eastAsia="Times New Roman" w:hAnsi="Book Antiqua"/>
          <w:b/>
          <w:sz w:val="28"/>
          <w:lang w:val="es-ES_tradnl"/>
        </w:rPr>
        <w:t>RESOLUCIÓN</w:t>
      </w:r>
    </w:p>
    <w:p w14:paraId="3619E929" w14:textId="77777777" w:rsidR="00AA3517" w:rsidRPr="00683AD9" w:rsidRDefault="00AA3517" w:rsidP="00B61904">
      <w:pPr>
        <w:jc w:val="both"/>
        <w:rPr>
          <w:rFonts w:ascii="Book Antiqua" w:hAnsi="Book Antiqua"/>
          <w:lang w:val="es-ES_tradnl"/>
        </w:rPr>
      </w:pPr>
    </w:p>
    <w:p w14:paraId="58F3798A" w14:textId="3F9ED256" w:rsidR="007D662D" w:rsidRPr="000041FF" w:rsidRDefault="00930042" w:rsidP="000041FF">
      <w:pPr>
        <w:ind w:left="720" w:hanging="720"/>
        <w:jc w:val="both"/>
        <w:rPr>
          <w:rFonts w:ascii="Book Antiqua" w:hAnsi="Book Antiqua"/>
          <w:lang w:val="es-PR"/>
        </w:rPr>
      </w:pPr>
      <w:r w:rsidRPr="00930042">
        <w:rPr>
          <w:rFonts w:ascii="Book Antiqua" w:hAnsi="Book Antiqua"/>
          <w:lang w:val="es-PR"/>
        </w:rPr>
        <w:t xml:space="preserve">Para ordenar a la Comisión de Seguridad Pública de la Cámara de Representantes de </w:t>
      </w:r>
      <w:r w:rsidRPr="000041FF">
        <w:rPr>
          <w:rFonts w:ascii="Book Antiqua" w:hAnsi="Book Antiqua"/>
          <w:lang w:val="es-PR"/>
        </w:rPr>
        <w:t xml:space="preserve">Puerto Rico, realizar una investigación exhaustiva sobre </w:t>
      </w:r>
      <w:r w:rsidR="00D47557" w:rsidRPr="000041FF">
        <w:rPr>
          <w:rFonts w:ascii="Book Antiqua" w:hAnsi="Book Antiqua"/>
          <w:lang w:val="es-PR"/>
        </w:rPr>
        <w:t xml:space="preserve">la situación  </w:t>
      </w:r>
      <w:r w:rsidRPr="000041FF">
        <w:rPr>
          <w:rFonts w:ascii="Book Antiqua" w:hAnsi="Book Antiqua"/>
          <w:lang w:val="es-PR"/>
        </w:rPr>
        <w:t>actual del Negociado de la Policía de Puerto Rico, incluyendo los principales retos que enfrenta, tales como</w:t>
      </w:r>
      <w:r w:rsidR="007D662D" w:rsidRPr="000041FF">
        <w:rPr>
          <w:rFonts w:ascii="Book Antiqua" w:hAnsi="Book Antiqua"/>
          <w:lang w:val="es-PR"/>
        </w:rPr>
        <w:t xml:space="preserve"> su composición, </w:t>
      </w:r>
      <w:r w:rsidRPr="000041FF">
        <w:rPr>
          <w:rFonts w:ascii="Book Antiqua" w:hAnsi="Book Antiqua"/>
          <w:lang w:val="es-PR"/>
        </w:rPr>
        <w:t xml:space="preserve">la retención de agentes graduados de las más recientes academias, el éxodo de agentes en los últimos años, la cantidad de agentes elegibles para el retiro durante este cuatrienio, </w:t>
      </w:r>
      <w:r w:rsidR="007D662D" w:rsidRPr="000041FF">
        <w:rPr>
          <w:rFonts w:ascii="Book Antiqua" w:hAnsi="Book Antiqua"/>
          <w:lang w:val="es-PR"/>
        </w:rPr>
        <w:t xml:space="preserve">el proceso de </w:t>
      </w:r>
      <w:r w:rsidRPr="000041FF">
        <w:rPr>
          <w:rFonts w:ascii="Book Antiqua" w:hAnsi="Book Antiqua"/>
          <w:lang w:val="es-PR"/>
        </w:rPr>
        <w:t>reclutamiento,</w:t>
      </w:r>
      <w:r w:rsidR="00D47557" w:rsidRPr="000041FF">
        <w:rPr>
          <w:rFonts w:ascii="Book Antiqua" w:hAnsi="Book Antiqua"/>
          <w:lang w:val="es-PR"/>
        </w:rPr>
        <w:t xml:space="preserve"> las políticas</w:t>
      </w:r>
      <w:r w:rsidR="00BA54AF" w:rsidRPr="000041FF">
        <w:rPr>
          <w:rFonts w:ascii="Book Antiqua" w:hAnsi="Book Antiqua"/>
          <w:lang w:val="es-PR"/>
        </w:rPr>
        <w:t>, condiciones laborales e</w:t>
      </w:r>
      <w:r w:rsidR="007D662D" w:rsidRPr="000041FF">
        <w:rPr>
          <w:rFonts w:ascii="Book Antiqua" w:hAnsi="Book Antiqua"/>
          <w:lang w:val="es-PR"/>
        </w:rPr>
        <w:t xml:space="preserve"> incentivos </w:t>
      </w:r>
      <w:r w:rsidRPr="000041FF">
        <w:rPr>
          <w:rFonts w:ascii="Book Antiqua" w:hAnsi="Book Antiqua"/>
          <w:lang w:val="es-PR"/>
        </w:rPr>
        <w:t xml:space="preserve">y el impacto proyectado de un posible retiro masivo en el año 2025, </w:t>
      </w:r>
      <w:r w:rsidR="007D662D" w:rsidRPr="000041FF">
        <w:rPr>
          <w:rFonts w:ascii="Book Antiqua" w:hAnsi="Book Antiqua"/>
          <w:lang w:val="es-PR"/>
        </w:rPr>
        <w:t xml:space="preserve">con el fin de desarrollar estrategias para su fortalecimiento.  </w:t>
      </w:r>
      <w:r w:rsidR="00862DE1" w:rsidRPr="000041FF">
        <w:rPr>
          <w:rFonts w:ascii="Book Antiqua" w:hAnsi="Book Antiqua"/>
          <w:lang w:val="es-PR"/>
        </w:rPr>
        <w:t xml:space="preserve"> </w:t>
      </w:r>
    </w:p>
    <w:p w14:paraId="6267ACB9" w14:textId="77777777" w:rsidR="000041FF" w:rsidRDefault="000041FF" w:rsidP="00B61904">
      <w:pPr>
        <w:jc w:val="center"/>
        <w:rPr>
          <w:rFonts w:ascii="Book Antiqua" w:hAnsi="Book Antiqua"/>
          <w:szCs w:val="24"/>
          <w:lang w:val="es-ES_tradnl"/>
        </w:rPr>
      </w:pPr>
    </w:p>
    <w:p w14:paraId="5902FA1B" w14:textId="016A345E" w:rsidR="00AA3517" w:rsidRPr="00683AD9" w:rsidRDefault="00230E64" w:rsidP="00B61904">
      <w:pPr>
        <w:jc w:val="center"/>
        <w:rPr>
          <w:rFonts w:ascii="Book Antiqua" w:hAnsi="Book Antiqua"/>
          <w:szCs w:val="24"/>
          <w:lang w:val="es-ES_tradnl"/>
        </w:rPr>
      </w:pPr>
      <w:r w:rsidRPr="00683AD9">
        <w:rPr>
          <w:rFonts w:ascii="Book Antiqua" w:hAnsi="Book Antiqua"/>
          <w:szCs w:val="24"/>
          <w:lang w:val="es-ES_tradnl"/>
        </w:rPr>
        <w:t>EXPOSICI</w:t>
      </w:r>
      <w:r w:rsidR="00D638FB" w:rsidRPr="00683AD9">
        <w:rPr>
          <w:rFonts w:ascii="Book Antiqua" w:hAnsi="Book Antiqua"/>
          <w:szCs w:val="24"/>
          <w:lang w:val="es-ES_tradnl"/>
        </w:rPr>
        <w:t>Ó</w:t>
      </w:r>
      <w:r w:rsidR="00AA3517" w:rsidRPr="00683AD9">
        <w:rPr>
          <w:rFonts w:ascii="Book Antiqua" w:hAnsi="Book Antiqua"/>
          <w:szCs w:val="24"/>
          <w:lang w:val="es-ES_tradnl"/>
        </w:rPr>
        <w:t>N DE MOTIVOS</w:t>
      </w:r>
    </w:p>
    <w:p w14:paraId="6241C967" w14:textId="77777777" w:rsidR="00230E64" w:rsidRPr="00683AD9" w:rsidRDefault="00230E64" w:rsidP="00B61904">
      <w:pPr>
        <w:ind w:firstLine="360"/>
        <w:jc w:val="center"/>
        <w:rPr>
          <w:rFonts w:ascii="Book Antiqua" w:hAnsi="Book Antiqua"/>
          <w:szCs w:val="24"/>
          <w:lang w:val="es-ES_tradnl"/>
        </w:rPr>
      </w:pPr>
    </w:p>
    <w:p w14:paraId="0945F2BE" w14:textId="0F2B2F08" w:rsidR="009F42D8" w:rsidRPr="000041FF" w:rsidRDefault="009F42D8" w:rsidP="00B61904">
      <w:pPr>
        <w:pStyle w:val="BodyText"/>
        <w:spacing w:before="0"/>
        <w:ind w:firstLine="720"/>
        <w:rPr>
          <w:rFonts w:ascii="Book Antiqua" w:hAnsi="Book Antiqua"/>
          <w:lang w:val="es-PR"/>
        </w:rPr>
      </w:pPr>
      <w:r w:rsidRPr="000041FF">
        <w:rPr>
          <w:rFonts w:ascii="Book Antiqua" w:hAnsi="Book Antiqua"/>
          <w:lang w:val="es-PR"/>
        </w:rPr>
        <w:t>El Negociado de la Policía de Puerto Rico enfrenta</w:t>
      </w:r>
      <w:r w:rsidR="00D71F2F" w:rsidRPr="000041FF">
        <w:rPr>
          <w:rFonts w:ascii="Book Antiqua" w:hAnsi="Book Antiqua"/>
          <w:lang w:val="es-PR"/>
        </w:rPr>
        <w:t xml:space="preserve"> </w:t>
      </w:r>
      <w:r w:rsidR="00D71F2F" w:rsidRPr="000041FF">
        <w:rPr>
          <w:rFonts w:ascii="Book Antiqua" w:hAnsi="Book Antiqua"/>
          <w:iCs/>
          <w:lang w:val="es-PR"/>
        </w:rPr>
        <w:t>retos estructurales y operacionales</w:t>
      </w:r>
      <w:r w:rsidRPr="000041FF">
        <w:rPr>
          <w:rFonts w:ascii="Book Antiqua" w:hAnsi="Book Antiqua"/>
          <w:lang w:val="es-PR"/>
        </w:rPr>
        <w:t xml:space="preserve"> que amenazan su capacidad </w:t>
      </w:r>
      <w:r w:rsidR="00B335EF" w:rsidRPr="000041FF">
        <w:rPr>
          <w:rFonts w:ascii="Book Antiqua" w:hAnsi="Book Antiqua"/>
          <w:iCs/>
          <w:lang w:val="es-PR"/>
        </w:rPr>
        <w:t>de respuesta y efectividad</w:t>
      </w:r>
      <w:r w:rsidR="00B335EF" w:rsidRPr="000041FF">
        <w:rPr>
          <w:rFonts w:ascii="Book Antiqua" w:hAnsi="Book Antiqua"/>
          <w:lang w:val="es-PR"/>
        </w:rPr>
        <w:t xml:space="preserve"> </w:t>
      </w:r>
      <w:r w:rsidRPr="000041FF">
        <w:rPr>
          <w:rFonts w:ascii="Book Antiqua" w:hAnsi="Book Antiqua"/>
          <w:lang w:val="es-PR"/>
        </w:rPr>
        <w:t>para garantizar la seguridad pública en la Isla. Entre estos desafíos se encuentran la reducción significativa de su fuerza laboral en los últimos años, el éxodo de agentes hacia otros sectores laborales o el retiro, y las dificultades para reclutar nuevos cadetes.</w:t>
      </w:r>
    </w:p>
    <w:p w14:paraId="57087613" w14:textId="77777777" w:rsidR="00B61904" w:rsidRPr="000041FF" w:rsidRDefault="00B61904" w:rsidP="00B61904">
      <w:pPr>
        <w:pStyle w:val="BodyText"/>
        <w:spacing w:before="0"/>
        <w:ind w:firstLine="720"/>
        <w:rPr>
          <w:rFonts w:ascii="Book Antiqua" w:hAnsi="Book Antiqua"/>
          <w:lang w:val="es-PR"/>
        </w:rPr>
      </w:pPr>
    </w:p>
    <w:p w14:paraId="0E0CCB5E" w14:textId="67B8323B" w:rsidR="009F42D8" w:rsidRPr="000041FF" w:rsidRDefault="009F42D8" w:rsidP="00B61904">
      <w:pPr>
        <w:pStyle w:val="BodyText"/>
        <w:spacing w:before="0"/>
        <w:ind w:firstLine="720"/>
        <w:rPr>
          <w:rFonts w:ascii="Book Antiqua" w:hAnsi="Book Antiqua"/>
          <w:lang w:val="es-PR"/>
        </w:rPr>
      </w:pPr>
      <w:r w:rsidRPr="000041FF">
        <w:rPr>
          <w:rFonts w:ascii="Book Antiqua" w:hAnsi="Book Antiqua"/>
          <w:lang w:val="es-PR"/>
        </w:rPr>
        <w:t xml:space="preserve">Según un informe publicado en </w:t>
      </w:r>
      <w:r w:rsidRPr="000041FF">
        <w:rPr>
          <w:rFonts w:ascii="Book Antiqua" w:hAnsi="Book Antiqua"/>
          <w:i/>
          <w:iCs/>
          <w:lang w:val="es-PR"/>
        </w:rPr>
        <w:t>El Vocero</w:t>
      </w:r>
      <w:r w:rsidRPr="000041FF">
        <w:rPr>
          <w:rFonts w:ascii="Book Antiqua" w:hAnsi="Book Antiqua"/>
          <w:lang w:val="es-PR"/>
        </w:rPr>
        <w:t xml:space="preserve"> el 8 de marzo de 2020, titulado "</w:t>
      </w:r>
      <w:r w:rsidRPr="000041FF">
        <w:rPr>
          <w:rFonts w:ascii="Book Antiqua" w:hAnsi="Book Antiqua"/>
          <w:i/>
          <w:iCs/>
          <w:lang w:val="es-PR"/>
        </w:rPr>
        <w:t>Aumenta el número de Policías</w:t>
      </w:r>
      <w:r w:rsidRPr="000041FF">
        <w:rPr>
          <w:rFonts w:ascii="Book Antiqua" w:hAnsi="Book Antiqua"/>
          <w:lang w:val="es-PR"/>
        </w:rPr>
        <w:t xml:space="preserve">", se reveló un patrón de disminución constante en la cantidad de agentes de la Policía. </w:t>
      </w:r>
      <w:r w:rsidR="000041FF" w:rsidRPr="000041FF">
        <w:rPr>
          <w:rFonts w:ascii="Book Antiqua" w:hAnsi="Book Antiqua"/>
          <w:lang w:val="es-PR"/>
        </w:rPr>
        <w:t xml:space="preserve"> </w:t>
      </w:r>
      <w:r w:rsidR="00B335EF" w:rsidRPr="000041FF">
        <w:rPr>
          <w:rFonts w:ascii="Book Antiqua" w:hAnsi="Book Antiqua"/>
          <w:iCs/>
          <w:lang w:val="es-PR"/>
        </w:rPr>
        <w:t>En ese entonces, se registraban</w:t>
      </w:r>
      <w:r w:rsidR="00B335EF" w:rsidRPr="000041FF">
        <w:rPr>
          <w:rFonts w:ascii="Book Antiqua" w:hAnsi="Book Antiqua"/>
          <w:lang w:val="es-PR"/>
        </w:rPr>
        <w:t xml:space="preserve"> </w:t>
      </w:r>
      <w:r w:rsidRPr="000041FF">
        <w:rPr>
          <w:rFonts w:ascii="Book Antiqua" w:hAnsi="Book Antiqua"/>
          <w:lang w:val="es-PR"/>
        </w:rPr>
        <w:t xml:space="preserve">menos de 11,500 agentes en servicio, </w:t>
      </w:r>
      <w:r w:rsidRPr="000041FF">
        <w:rPr>
          <w:rFonts w:ascii="Book Antiqua" w:hAnsi="Book Antiqua"/>
          <w:lang w:val="es-PR"/>
        </w:rPr>
        <w:lastRenderedPageBreak/>
        <w:t>una cifra preocupante en comparación con los más de 16,000 agentes reportados en años anteriores. Además, un artículo publicado en 2014 por la Universidad Estatal de Arizona, titulado "</w:t>
      </w:r>
      <w:r w:rsidRPr="000041FF">
        <w:rPr>
          <w:rFonts w:ascii="Book Antiqua" w:hAnsi="Book Antiqua"/>
          <w:i/>
          <w:iCs/>
          <w:lang w:val="es-PR"/>
        </w:rPr>
        <w:t>Puerto Rico Police Face Long Hours, Low Pay</w:t>
      </w:r>
      <w:r w:rsidRPr="000041FF">
        <w:rPr>
          <w:rFonts w:ascii="Book Antiqua" w:hAnsi="Book Antiqua"/>
          <w:lang w:val="es-PR"/>
        </w:rPr>
        <w:t>," destacó que la Policía de Puerto Rico estaba severamente afectada por una combinación de bajos salarios, largas jornadas laborales y un sistema de retiro poco atractivo, lo que contribuye a la deserción y dificulta el reclutamiento de nuevos cadetes.</w:t>
      </w:r>
    </w:p>
    <w:p w14:paraId="3338B044" w14:textId="77777777" w:rsidR="00B61904" w:rsidRPr="000041FF" w:rsidRDefault="00B61904" w:rsidP="00B61904">
      <w:pPr>
        <w:pStyle w:val="BodyText"/>
        <w:spacing w:before="0"/>
        <w:ind w:firstLine="720"/>
        <w:rPr>
          <w:rFonts w:ascii="Book Antiqua" w:hAnsi="Book Antiqua"/>
          <w:lang w:val="es-PR"/>
        </w:rPr>
      </w:pPr>
    </w:p>
    <w:p w14:paraId="5C4FB76B" w14:textId="4D1B93DF" w:rsidR="009F42D8" w:rsidRPr="000041FF" w:rsidRDefault="009F42D8" w:rsidP="00B61904">
      <w:pPr>
        <w:pStyle w:val="BodyText"/>
        <w:spacing w:before="0"/>
        <w:ind w:firstLine="720"/>
        <w:rPr>
          <w:rFonts w:ascii="Book Antiqua" w:hAnsi="Book Antiqua"/>
          <w:lang w:val="es-PR"/>
        </w:rPr>
      </w:pPr>
      <w:r w:rsidRPr="000041FF">
        <w:rPr>
          <w:rFonts w:ascii="Book Antiqua" w:hAnsi="Book Antiqua"/>
          <w:lang w:val="es-PR"/>
        </w:rPr>
        <w:t>A esto se suma una reciente publicación en redes sociales por grupos policiales que alerta sobre un posible retiro masivo de más de 3,000 agentes en los próximos seis meses, enfatizando la urgencia de mejorar los salarios y las condiciones laborales</w:t>
      </w:r>
      <w:r w:rsidR="00B335EF" w:rsidRPr="000041FF">
        <w:rPr>
          <w:rFonts w:ascii="Book Antiqua" w:hAnsi="Book Antiqua"/>
          <w:lang w:val="es-PR"/>
        </w:rPr>
        <w:t xml:space="preserve"> </w:t>
      </w:r>
      <w:r w:rsidR="00B335EF" w:rsidRPr="000041FF">
        <w:rPr>
          <w:rFonts w:ascii="Book Antiqua" w:hAnsi="Book Antiqua"/>
          <w:iCs/>
          <w:lang w:val="es-PR"/>
        </w:rPr>
        <w:t>como parte de una estrategia integral de retención</w:t>
      </w:r>
      <w:r w:rsidRPr="000041FF">
        <w:rPr>
          <w:rFonts w:ascii="Book Antiqua" w:hAnsi="Book Antiqua"/>
          <w:lang w:val="es-PR"/>
        </w:rPr>
        <w:t>. Este panorama subraya la necesidad de atender de manera prioritaria los factores que afectan la retención y el reclutamiento de oficiales, así como de</w:t>
      </w:r>
      <w:r w:rsidR="00B335EF" w:rsidRPr="000041FF">
        <w:rPr>
          <w:rFonts w:ascii="Book Antiqua" w:hAnsi="Book Antiqua"/>
          <w:lang w:val="es-PR"/>
        </w:rPr>
        <w:t xml:space="preserve"> </w:t>
      </w:r>
      <w:r w:rsidR="00B335EF" w:rsidRPr="000041FF">
        <w:rPr>
          <w:rFonts w:ascii="Book Antiqua" w:hAnsi="Book Antiqua"/>
          <w:iCs/>
          <w:lang w:val="es-PR"/>
        </w:rPr>
        <w:t>evaluar alternativas para fortalecer la plantilla del Negociado de la Policía de Puerto Rico</w:t>
      </w:r>
      <w:r w:rsidR="00B335EF" w:rsidRPr="000041FF">
        <w:rPr>
          <w:rFonts w:ascii="Book Antiqua" w:hAnsi="Book Antiqua"/>
          <w:i/>
          <w:lang w:val="es-PR"/>
        </w:rPr>
        <w:t>.</w:t>
      </w:r>
      <w:r w:rsidRPr="000041FF">
        <w:rPr>
          <w:rFonts w:ascii="Book Antiqua" w:hAnsi="Book Antiqua"/>
          <w:lang w:val="es-PR"/>
        </w:rPr>
        <w:t xml:space="preserve"> </w:t>
      </w:r>
    </w:p>
    <w:p w14:paraId="3CF334C0" w14:textId="77777777" w:rsidR="00B61904" w:rsidRPr="000041FF" w:rsidRDefault="00B61904" w:rsidP="00B61904">
      <w:pPr>
        <w:pStyle w:val="BodyText"/>
        <w:spacing w:before="0"/>
        <w:ind w:firstLine="720"/>
        <w:rPr>
          <w:rFonts w:ascii="Book Antiqua" w:hAnsi="Book Antiqua"/>
          <w:lang w:val="es-PR"/>
        </w:rPr>
      </w:pPr>
    </w:p>
    <w:p w14:paraId="46ACD8AF" w14:textId="15EF0DE4" w:rsidR="00A64D5A" w:rsidRPr="000041FF" w:rsidRDefault="009F42D8" w:rsidP="00B61904">
      <w:pPr>
        <w:pStyle w:val="BodyText"/>
        <w:spacing w:before="0"/>
        <w:ind w:firstLine="720"/>
        <w:rPr>
          <w:rFonts w:ascii="Book Antiqua" w:hAnsi="Book Antiqua"/>
          <w:lang w:val="es-PR"/>
        </w:rPr>
      </w:pPr>
      <w:r w:rsidRPr="000041FF">
        <w:rPr>
          <w:rFonts w:ascii="Book Antiqua" w:hAnsi="Book Antiqua"/>
          <w:lang w:val="es-PR"/>
        </w:rPr>
        <w:t>Esta Cámara de Representantes considera imperativo realizar una investigación exhaustiva para identificar las causas subyacentes de estos problemas y proponer soluciones que garanticen la estabilidad y eficiencia del Negociado de la Policía</w:t>
      </w:r>
      <w:r w:rsidR="004F5726" w:rsidRPr="000041FF">
        <w:rPr>
          <w:rFonts w:ascii="Book Antiqua" w:hAnsi="Book Antiqua"/>
          <w:lang w:val="es-PR"/>
        </w:rPr>
        <w:t>.</w:t>
      </w:r>
    </w:p>
    <w:p w14:paraId="70019C6B" w14:textId="77777777" w:rsidR="00A64D5A" w:rsidRPr="000041FF" w:rsidRDefault="00A64D5A" w:rsidP="00B61904">
      <w:pPr>
        <w:pStyle w:val="BodyText"/>
        <w:spacing w:before="0"/>
        <w:ind w:firstLine="720"/>
        <w:rPr>
          <w:rFonts w:ascii="Book Antiqua" w:hAnsi="Book Antiqua"/>
          <w:lang w:val="es-PR"/>
        </w:rPr>
      </w:pPr>
    </w:p>
    <w:p w14:paraId="08DAB5D4" w14:textId="77777777" w:rsidR="00AA3517" w:rsidRPr="00683AD9" w:rsidRDefault="00AA3517" w:rsidP="00B61904">
      <w:pPr>
        <w:spacing w:line="480" w:lineRule="auto"/>
        <w:rPr>
          <w:rFonts w:ascii="Book Antiqua" w:hAnsi="Book Antiqua"/>
          <w:i/>
          <w:lang w:val="es-ES_tradnl"/>
        </w:rPr>
      </w:pPr>
      <w:r w:rsidRPr="00683AD9">
        <w:rPr>
          <w:rFonts w:ascii="Book Antiqua" w:hAnsi="Book Antiqua"/>
          <w:i/>
          <w:lang w:val="es-ES_tradnl"/>
        </w:rPr>
        <w:t>RESU</w:t>
      </w:r>
      <w:r w:rsidR="00A45A90" w:rsidRPr="00683AD9">
        <w:rPr>
          <w:rFonts w:ascii="Book Antiqua" w:hAnsi="Book Antiqua"/>
          <w:i/>
          <w:lang w:val="es-ES_tradnl"/>
        </w:rPr>
        <w:t>É</w:t>
      </w:r>
      <w:r w:rsidRPr="00683AD9">
        <w:rPr>
          <w:rFonts w:ascii="Book Antiqua" w:hAnsi="Book Antiqua"/>
          <w:i/>
          <w:lang w:val="es-ES_tradnl"/>
        </w:rPr>
        <w:t>LVESE POR LA C</w:t>
      </w:r>
      <w:r w:rsidR="00A45A90" w:rsidRPr="00683AD9">
        <w:rPr>
          <w:rFonts w:ascii="Book Antiqua" w:hAnsi="Book Antiqua"/>
          <w:i/>
          <w:lang w:val="es-ES_tradnl"/>
        </w:rPr>
        <w:t>Á</w:t>
      </w:r>
      <w:r w:rsidRPr="00683AD9">
        <w:rPr>
          <w:rFonts w:ascii="Book Antiqua" w:hAnsi="Book Antiqua"/>
          <w:i/>
          <w:lang w:val="es-ES_tradnl"/>
        </w:rPr>
        <w:t>MARA DE REPRESENTANTES DE PUERTO RICO:</w:t>
      </w:r>
    </w:p>
    <w:p w14:paraId="497E2A5B" w14:textId="77777777" w:rsidR="00AA3517" w:rsidRPr="00683AD9" w:rsidRDefault="00AA3517">
      <w:pPr>
        <w:spacing w:line="480" w:lineRule="auto"/>
        <w:jc w:val="both"/>
        <w:rPr>
          <w:rFonts w:ascii="Book Antiqua" w:hAnsi="Book Antiqua"/>
          <w:i/>
          <w:lang w:val="es-ES_tradnl"/>
        </w:rPr>
        <w:sectPr w:rsidR="00AA3517" w:rsidRPr="00683AD9">
          <w:headerReference w:type="default" r:id="rId7"/>
          <w:headerReference w:type="first" r:id="rId8"/>
          <w:type w:val="continuous"/>
          <w:pgSz w:w="12240" w:h="15840" w:code="1"/>
          <w:pgMar w:top="1440" w:right="1440" w:bottom="1440" w:left="1440" w:header="720" w:footer="720" w:gutter="0"/>
          <w:cols w:space="720"/>
          <w:titlePg/>
        </w:sectPr>
      </w:pPr>
    </w:p>
    <w:p w14:paraId="463E3D7C" w14:textId="625D08FF" w:rsidR="00437DFC" w:rsidRPr="000041FF" w:rsidRDefault="009F42D8" w:rsidP="000041FF">
      <w:pPr>
        <w:spacing w:line="480" w:lineRule="auto"/>
        <w:ind w:firstLine="720"/>
        <w:jc w:val="both"/>
        <w:rPr>
          <w:rFonts w:ascii="Book Antiqua" w:hAnsi="Book Antiqua"/>
          <w:strike/>
          <w:lang w:val="es-PR"/>
        </w:rPr>
      </w:pPr>
      <w:r w:rsidRPr="000041FF">
        <w:rPr>
          <w:rFonts w:ascii="Book Antiqua" w:hAnsi="Book Antiqua"/>
          <w:lang w:val="es-PR"/>
        </w:rPr>
        <w:t>Sección 1.-Se ordena a la Comisión de Seguridad Pública de la Cámara de</w:t>
      </w:r>
      <w:r w:rsidR="000041FF" w:rsidRPr="000041FF">
        <w:rPr>
          <w:rFonts w:ascii="Book Antiqua" w:hAnsi="Book Antiqua"/>
          <w:lang w:val="es-PR"/>
        </w:rPr>
        <w:t xml:space="preserve"> </w:t>
      </w:r>
      <w:r w:rsidRPr="000041FF">
        <w:rPr>
          <w:rFonts w:ascii="Book Antiqua" w:hAnsi="Book Antiqua"/>
          <w:lang w:val="es-PR"/>
        </w:rPr>
        <w:t xml:space="preserve">Representantes de Puerto Rico realizar una investigación exhaustiva sobre </w:t>
      </w:r>
      <w:r w:rsidR="00437DFC" w:rsidRPr="000041FF">
        <w:rPr>
          <w:rFonts w:ascii="Book Antiqua" w:hAnsi="Book Antiqua"/>
          <w:lang w:val="es-PR"/>
        </w:rPr>
        <w:t>la situación actual del Negociado de la Policía de Puerto Rico, incluyendo los principales retos que enfrenta, tales como su composición, la retención de agentes graduados de las más recientes academias, el éxodo de agentes en los últimos años, la cantidad de agentes elegibles para el retiro durante este cuatrienio, el proceso de reclutamiento, las políticas, condiciones laborales e incentivos y el impacto proyectado de un posible retiro masivo en el año 2025,</w:t>
      </w:r>
      <w:r w:rsidR="00F21843" w:rsidRPr="000041FF">
        <w:rPr>
          <w:rFonts w:ascii="Book Antiqua" w:hAnsi="Book Antiqua"/>
          <w:lang w:val="es-PR"/>
        </w:rPr>
        <w:t xml:space="preserve"> </w:t>
      </w:r>
      <w:r w:rsidR="00437DFC" w:rsidRPr="000041FF">
        <w:rPr>
          <w:rFonts w:ascii="Book Antiqua" w:hAnsi="Book Antiqua"/>
          <w:lang w:val="es-PR"/>
        </w:rPr>
        <w:t xml:space="preserve">con el fin de desarrollar estrategias para su fortalecimiento.   </w:t>
      </w:r>
    </w:p>
    <w:p w14:paraId="3885891B" w14:textId="5235B3AD" w:rsidR="009F42D8" w:rsidRPr="000041FF" w:rsidRDefault="009F42D8" w:rsidP="000041FF">
      <w:pPr>
        <w:spacing w:line="480" w:lineRule="auto"/>
        <w:ind w:firstLine="720"/>
        <w:jc w:val="both"/>
        <w:rPr>
          <w:rFonts w:ascii="Book Antiqua" w:hAnsi="Book Antiqua"/>
          <w:lang w:val="es-PR"/>
        </w:rPr>
      </w:pPr>
      <w:r w:rsidRPr="000041FF">
        <w:rPr>
          <w:rFonts w:ascii="Book Antiqua" w:hAnsi="Book Antiqua"/>
          <w:lang w:val="es-PR"/>
        </w:rPr>
        <w:t xml:space="preserve">Sección 2.-La Comisión de Seguridad Pública estará facultada para citar a vistas públicas o ejecutivas, requerir documentos y comparecencias de funcionarios públicos o </w:t>
      </w:r>
      <w:r w:rsidRPr="000041FF">
        <w:rPr>
          <w:rFonts w:ascii="Book Antiqua" w:hAnsi="Book Antiqua"/>
          <w:lang w:val="es-PR"/>
        </w:rPr>
        <w:lastRenderedPageBreak/>
        <w:t>expertos, así como recabar la colaboración de agencias gubernamentales y entidades privadas pertinentes.</w:t>
      </w:r>
    </w:p>
    <w:p w14:paraId="1DF16EC0" w14:textId="370A0D39" w:rsidR="009F42D8" w:rsidRPr="000041FF" w:rsidRDefault="009F42D8" w:rsidP="000041FF">
      <w:pPr>
        <w:spacing w:line="480" w:lineRule="auto"/>
        <w:ind w:firstLine="720"/>
        <w:jc w:val="both"/>
        <w:rPr>
          <w:rFonts w:ascii="Book Antiqua" w:hAnsi="Book Antiqua"/>
          <w:lang w:val="es-PR"/>
        </w:rPr>
      </w:pPr>
      <w:r w:rsidRPr="000041FF">
        <w:rPr>
          <w:rFonts w:ascii="Book Antiqua" w:hAnsi="Book Antiqua"/>
          <w:lang w:val="es-PR"/>
        </w:rPr>
        <w:t xml:space="preserve">Sección 3.-La Comisión </w:t>
      </w:r>
      <w:r w:rsidR="00933E91" w:rsidRPr="000041FF">
        <w:rPr>
          <w:rFonts w:ascii="Book Antiqua" w:hAnsi="Book Antiqua"/>
          <w:lang w:val="es-PR"/>
        </w:rPr>
        <w:t>rendirá un Informe conteniendo sus hallazgos, conclusiones y recomendaciones, dentro del término de ciento ochenta (180) días, contados a partir de la aprobación de esta Resolución.</w:t>
      </w:r>
    </w:p>
    <w:p w14:paraId="1331821B" w14:textId="1251E76D" w:rsidR="00AA3517" w:rsidRPr="000041FF" w:rsidRDefault="009F42D8" w:rsidP="000041FF">
      <w:pPr>
        <w:spacing w:line="480" w:lineRule="auto"/>
        <w:ind w:firstLine="720"/>
        <w:jc w:val="both"/>
        <w:rPr>
          <w:rFonts w:ascii="Book Antiqua" w:hAnsi="Book Antiqua"/>
          <w:lang w:val="es-PR"/>
        </w:rPr>
      </w:pPr>
      <w:r w:rsidRPr="000041FF">
        <w:rPr>
          <w:rFonts w:ascii="Book Antiqua" w:hAnsi="Book Antiqua"/>
          <w:lang w:val="es-PR"/>
        </w:rPr>
        <w:t>Sección 4.-Esta Resolución comenzará a regir inmediatamente después de su aprobación</w:t>
      </w:r>
      <w:r w:rsidR="00AA3517" w:rsidRPr="000041FF">
        <w:rPr>
          <w:rFonts w:ascii="Book Antiqua" w:hAnsi="Book Antiqua"/>
          <w:lang w:val="es-PR"/>
        </w:rPr>
        <w:t>.</w:t>
      </w:r>
    </w:p>
    <w:sectPr w:rsidR="00AA3517" w:rsidRPr="000041FF"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FE982" w14:textId="77777777" w:rsidR="00B335EF" w:rsidRDefault="00B335EF">
      <w:r>
        <w:separator/>
      </w:r>
    </w:p>
  </w:endnote>
  <w:endnote w:type="continuationSeparator" w:id="0">
    <w:p w14:paraId="18473E47" w14:textId="77777777" w:rsidR="00B335EF" w:rsidRDefault="00B33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90007" w14:textId="77777777" w:rsidR="00B335EF" w:rsidRDefault="00B335EF">
      <w:r>
        <w:separator/>
      </w:r>
    </w:p>
  </w:footnote>
  <w:footnote w:type="continuationSeparator" w:id="0">
    <w:p w14:paraId="0FF3665A" w14:textId="77777777" w:rsidR="00B335EF" w:rsidRDefault="00B33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ED23" w14:textId="77777777" w:rsidR="00B335EF" w:rsidRDefault="00B335EF">
    <w:pPr>
      <w:pStyle w:val="Header"/>
      <w:jc w:val="center"/>
    </w:pPr>
    <w:r>
      <w:rPr>
        <w:rStyle w:val="PageNumber"/>
      </w:rPr>
      <w:fldChar w:fldCharType="begin"/>
    </w:r>
    <w:r>
      <w:rPr>
        <w:rStyle w:val="PageNumber"/>
      </w:rPr>
      <w:instrText xml:space="preserve"> PAGE </w:instrText>
    </w:r>
    <w:r>
      <w:rPr>
        <w:rStyle w:val="PageNumber"/>
      </w:rPr>
      <w:fldChar w:fldCharType="separate"/>
    </w:r>
    <w:r w:rsidR="00437DFC">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6181D" w14:textId="3DA0B91B" w:rsidR="00B335EF" w:rsidRDefault="00B335EF" w:rsidP="00D4755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263878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41FF"/>
    <w:rsid w:val="000079FB"/>
    <w:rsid w:val="00037C51"/>
    <w:rsid w:val="00043042"/>
    <w:rsid w:val="000452E9"/>
    <w:rsid w:val="00047FFA"/>
    <w:rsid w:val="0005103B"/>
    <w:rsid w:val="00097F36"/>
    <w:rsid w:val="000A0AEF"/>
    <w:rsid w:val="000A179D"/>
    <w:rsid w:val="000A7D79"/>
    <w:rsid w:val="000C0C88"/>
    <w:rsid w:val="000D3A63"/>
    <w:rsid w:val="000F1B08"/>
    <w:rsid w:val="00102481"/>
    <w:rsid w:val="001113AD"/>
    <w:rsid w:val="00126547"/>
    <w:rsid w:val="00133944"/>
    <w:rsid w:val="0016593D"/>
    <w:rsid w:val="0018752B"/>
    <w:rsid w:val="001A4436"/>
    <w:rsid w:val="001B436F"/>
    <w:rsid w:val="001B63C4"/>
    <w:rsid w:val="001C242F"/>
    <w:rsid w:val="001C3D91"/>
    <w:rsid w:val="001E3E18"/>
    <w:rsid w:val="00210337"/>
    <w:rsid w:val="002170AC"/>
    <w:rsid w:val="00217C71"/>
    <w:rsid w:val="00230E64"/>
    <w:rsid w:val="00232EAB"/>
    <w:rsid w:val="00232EF4"/>
    <w:rsid w:val="00234F4A"/>
    <w:rsid w:val="00281186"/>
    <w:rsid w:val="002860D9"/>
    <w:rsid w:val="002A068D"/>
    <w:rsid w:val="002B31BC"/>
    <w:rsid w:val="002C0919"/>
    <w:rsid w:val="002D5462"/>
    <w:rsid w:val="002E69D6"/>
    <w:rsid w:val="002F7EDC"/>
    <w:rsid w:val="0030303B"/>
    <w:rsid w:val="00311D1F"/>
    <w:rsid w:val="00334DD9"/>
    <w:rsid w:val="00380AA3"/>
    <w:rsid w:val="00384B1A"/>
    <w:rsid w:val="003949C5"/>
    <w:rsid w:val="003A015B"/>
    <w:rsid w:val="003A7175"/>
    <w:rsid w:val="003D1455"/>
    <w:rsid w:val="00423BE7"/>
    <w:rsid w:val="004361F9"/>
    <w:rsid w:val="00437DFC"/>
    <w:rsid w:val="00456C45"/>
    <w:rsid w:val="0047433D"/>
    <w:rsid w:val="00482E64"/>
    <w:rsid w:val="00483D9B"/>
    <w:rsid w:val="00491F27"/>
    <w:rsid w:val="004D18F1"/>
    <w:rsid w:val="004E0658"/>
    <w:rsid w:val="004E791F"/>
    <w:rsid w:val="004F5726"/>
    <w:rsid w:val="004F648A"/>
    <w:rsid w:val="00537B4F"/>
    <w:rsid w:val="00567063"/>
    <w:rsid w:val="00587732"/>
    <w:rsid w:val="00591D25"/>
    <w:rsid w:val="005C7667"/>
    <w:rsid w:val="005E410F"/>
    <w:rsid w:val="005F019C"/>
    <w:rsid w:val="005F3C6B"/>
    <w:rsid w:val="00602FD6"/>
    <w:rsid w:val="006066C1"/>
    <w:rsid w:val="00621025"/>
    <w:rsid w:val="00623AB2"/>
    <w:rsid w:val="00651966"/>
    <w:rsid w:val="00657EDF"/>
    <w:rsid w:val="00683AD9"/>
    <w:rsid w:val="006920C0"/>
    <w:rsid w:val="00692E43"/>
    <w:rsid w:val="006C0A89"/>
    <w:rsid w:val="006F2CE8"/>
    <w:rsid w:val="006F3D82"/>
    <w:rsid w:val="007A0D61"/>
    <w:rsid w:val="007A11F9"/>
    <w:rsid w:val="007B2B9B"/>
    <w:rsid w:val="007C6554"/>
    <w:rsid w:val="007D662D"/>
    <w:rsid w:val="007E71AF"/>
    <w:rsid w:val="00807082"/>
    <w:rsid w:val="00826075"/>
    <w:rsid w:val="00862DE1"/>
    <w:rsid w:val="00876248"/>
    <w:rsid w:val="0088762E"/>
    <w:rsid w:val="008A4C2F"/>
    <w:rsid w:val="008B605A"/>
    <w:rsid w:val="008C1DB8"/>
    <w:rsid w:val="00927A64"/>
    <w:rsid w:val="00930042"/>
    <w:rsid w:val="00933E91"/>
    <w:rsid w:val="009719B2"/>
    <w:rsid w:val="009A7409"/>
    <w:rsid w:val="009C21E3"/>
    <w:rsid w:val="009F42D8"/>
    <w:rsid w:val="009F6FD3"/>
    <w:rsid w:val="00A21AE1"/>
    <w:rsid w:val="00A25887"/>
    <w:rsid w:val="00A26544"/>
    <w:rsid w:val="00A3499E"/>
    <w:rsid w:val="00A3526E"/>
    <w:rsid w:val="00A45A90"/>
    <w:rsid w:val="00A61033"/>
    <w:rsid w:val="00A64D5A"/>
    <w:rsid w:val="00A87AD9"/>
    <w:rsid w:val="00AA3517"/>
    <w:rsid w:val="00AC0CAE"/>
    <w:rsid w:val="00AC0E57"/>
    <w:rsid w:val="00AD3632"/>
    <w:rsid w:val="00AF61B4"/>
    <w:rsid w:val="00B00365"/>
    <w:rsid w:val="00B30C30"/>
    <w:rsid w:val="00B335EF"/>
    <w:rsid w:val="00B46A26"/>
    <w:rsid w:val="00B4739C"/>
    <w:rsid w:val="00B56B2E"/>
    <w:rsid w:val="00B61904"/>
    <w:rsid w:val="00B765BF"/>
    <w:rsid w:val="00B92670"/>
    <w:rsid w:val="00BA54AF"/>
    <w:rsid w:val="00BA7E80"/>
    <w:rsid w:val="00BD61D3"/>
    <w:rsid w:val="00BF498B"/>
    <w:rsid w:val="00C01124"/>
    <w:rsid w:val="00C21AF8"/>
    <w:rsid w:val="00C22372"/>
    <w:rsid w:val="00C64738"/>
    <w:rsid w:val="00C76DFF"/>
    <w:rsid w:val="00CA480A"/>
    <w:rsid w:val="00CB13CF"/>
    <w:rsid w:val="00CC0D06"/>
    <w:rsid w:val="00CF571F"/>
    <w:rsid w:val="00D30B02"/>
    <w:rsid w:val="00D3545E"/>
    <w:rsid w:val="00D421C1"/>
    <w:rsid w:val="00D47557"/>
    <w:rsid w:val="00D47D2B"/>
    <w:rsid w:val="00D56D2F"/>
    <w:rsid w:val="00D638FB"/>
    <w:rsid w:val="00D71F2F"/>
    <w:rsid w:val="00D96470"/>
    <w:rsid w:val="00DA77C3"/>
    <w:rsid w:val="00DB5F2E"/>
    <w:rsid w:val="00DB6547"/>
    <w:rsid w:val="00DF2A6A"/>
    <w:rsid w:val="00E02AD3"/>
    <w:rsid w:val="00E33662"/>
    <w:rsid w:val="00E44EDB"/>
    <w:rsid w:val="00E54C8A"/>
    <w:rsid w:val="00E669F1"/>
    <w:rsid w:val="00E75E35"/>
    <w:rsid w:val="00E77E34"/>
    <w:rsid w:val="00ED51B3"/>
    <w:rsid w:val="00ED64BC"/>
    <w:rsid w:val="00EF1A62"/>
    <w:rsid w:val="00F00060"/>
    <w:rsid w:val="00F160A6"/>
    <w:rsid w:val="00F21843"/>
    <w:rsid w:val="00F37309"/>
    <w:rsid w:val="00F40513"/>
    <w:rsid w:val="00F65FA0"/>
    <w:rsid w:val="00F80406"/>
    <w:rsid w:val="00F95DE0"/>
    <w:rsid w:val="00FA06BF"/>
    <w:rsid w:val="00FD345D"/>
    <w:rsid w:val="00FD4B5F"/>
    <w:rsid w:val="00FE6B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127BB49"/>
  <w15:docId w15:val="{DE8DE440-BF88-4070-9E91-E0A4CA1F2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rPr>
  </w:style>
  <w:style w:type="paragraph" w:styleId="Heading4">
    <w:name w:val="heading 4"/>
    <w:basedOn w:val="Normal"/>
    <w:next w:val="Normal"/>
    <w:link w:val="Heading4Char"/>
    <w:semiHidden/>
    <w:unhideWhenUsed/>
    <w:qFormat/>
    <w:rsid w:val="00E669F1"/>
    <w:pPr>
      <w:keepNext/>
      <w:tabs>
        <w:tab w:val="left" w:pos="7830"/>
      </w:tabs>
      <w:outlineLvl w:val="3"/>
    </w:pPr>
    <w:rPr>
      <w:rFonts w:ascii="CG Times (W1)" w:eastAsia="Times New Roman" w:hAnsi="CG Times (W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basedOn w:val="DefaultParagraphFont"/>
    <w:link w:val="Heading1"/>
    <w:rsid w:val="00E669F1"/>
    <w:rPr>
      <w:rFonts w:ascii="CG Times(w1)" w:eastAsia="Times New Roman" w:hAnsi="CG Times(w1)"/>
      <w:b/>
      <w:sz w:val="36"/>
    </w:rPr>
  </w:style>
  <w:style w:type="character" w:customStyle="1" w:styleId="Heading4Char">
    <w:name w:val="Heading 4 Char"/>
    <w:basedOn w:val="DefaultParagraphFont"/>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rPr>
  </w:style>
  <w:style w:type="character" w:customStyle="1" w:styleId="TitleChar">
    <w:name w:val="Title Char"/>
    <w:basedOn w:val="DefaultParagraphFont"/>
    <w:link w:val="Title"/>
    <w:rsid w:val="00E669F1"/>
    <w:rPr>
      <w:rFonts w:ascii="CG Times(w1)" w:eastAsia="Times New Roman" w:hAnsi="CG Times(w1)"/>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921243">
      <w:bodyDiv w:val="1"/>
      <w:marLeft w:val="0"/>
      <w:marRight w:val="0"/>
      <w:marTop w:val="0"/>
      <w:marBottom w:val="0"/>
      <w:divBdr>
        <w:top w:val="none" w:sz="0" w:space="0" w:color="auto"/>
        <w:left w:val="none" w:sz="0" w:space="0" w:color="auto"/>
        <w:bottom w:val="none" w:sz="0" w:space="0" w:color="auto"/>
        <w:right w:val="none" w:sz="0" w:space="0" w:color="auto"/>
      </w:divBdr>
    </w:div>
    <w:div w:id="737017984">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073772775">
      <w:bodyDiv w:val="1"/>
      <w:marLeft w:val="0"/>
      <w:marRight w:val="0"/>
      <w:marTop w:val="0"/>
      <w:marBottom w:val="0"/>
      <w:divBdr>
        <w:top w:val="none" w:sz="0" w:space="0" w:color="auto"/>
        <w:left w:val="none" w:sz="0" w:space="0" w:color="auto"/>
        <w:bottom w:val="none" w:sz="0" w:space="0" w:color="auto"/>
        <w:right w:val="none" w:sz="0" w:space="0" w:color="auto"/>
      </w:divBdr>
    </w:div>
    <w:div w:id="128406940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Medida_2001</Template>
  <TotalTime>2</TotalTime>
  <Pages>3</Pages>
  <Words>646</Words>
  <Characters>3725</Characters>
  <Application>Microsoft Office Word</Application>
  <DocSecurity>0</DocSecurity>
  <Lines>31</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Edfigueroa</dc:creator>
  <cp:lastModifiedBy>Gladys J. Burgos Torres</cp:lastModifiedBy>
  <cp:revision>4</cp:revision>
  <cp:lastPrinted>2025-03-20T19:30:00Z</cp:lastPrinted>
  <dcterms:created xsi:type="dcterms:W3CDTF">2025-03-20T15:30:00Z</dcterms:created>
  <dcterms:modified xsi:type="dcterms:W3CDTF">2025-03-24T17:48:00Z</dcterms:modified>
</cp:coreProperties>
</file>