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ADDAF5" w14:textId="77777777" w:rsidR="000F1D94" w:rsidRPr="000F1D94" w:rsidRDefault="000F1D94" w:rsidP="000F1D94">
      <w:pPr>
        <w:suppressLineNumbers/>
        <w:tabs>
          <w:tab w:val="center" w:pos="4680"/>
        </w:tabs>
        <w:jc w:val="center"/>
        <w:rPr>
          <w:rFonts w:ascii="Book Antiqua" w:eastAsia="Calibri" w:hAnsi="Book Antiqua"/>
          <w:b/>
          <w:bCs/>
          <w:szCs w:val="24"/>
        </w:rPr>
      </w:pPr>
      <w:bookmarkStart w:id="0" w:name="_Hlk138253982"/>
      <w:r w:rsidRPr="000F1D94">
        <w:rPr>
          <w:rFonts w:ascii="Book Antiqua" w:eastAsia="Calibri" w:hAnsi="Book Antiqua"/>
          <w:b/>
          <w:bCs/>
          <w:szCs w:val="24"/>
        </w:rPr>
        <w:t>(TEXTO DE APROBACIÓN FINAL POR LA CÁMARA)</w:t>
      </w:r>
      <w:r w:rsidRPr="000F1D94">
        <w:rPr>
          <w:rFonts w:ascii="Book Antiqua" w:eastAsia="Calibri" w:hAnsi="Book Antiqua"/>
          <w:b/>
          <w:bCs/>
          <w:szCs w:val="24"/>
          <w:lang w:val="es-ES_tradnl"/>
        </w:rPr>
        <w:fldChar w:fldCharType="begin"/>
      </w:r>
      <w:r w:rsidRPr="000F1D94">
        <w:rPr>
          <w:rFonts w:ascii="Book Antiqua" w:eastAsia="Calibri" w:hAnsi="Book Antiqua"/>
          <w:b/>
          <w:bCs/>
          <w:szCs w:val="24"/>
        </w:rPr>
        <w:instrText xml:space="preserve">PRIVATE </w:instrText>
      </w:r>
      <w:r w:rsidRPr="000F1D94">
        <w:rPr>
          <w:rFonts w:ascii="Book Antiqua" w:eastAsia="Calibri" w:hAnsi="Book Antiqua"/>
          <w:b/>
          <w:bCs/>
          <w:szCs w:val="24"/>
          <w:lang w:val="es-ES_tradnl"/>
        </w:rPr>
        <w:fldChar w:fldCharType="end"/>
      </w:r>
    </w:p>
    <w:p w14:paraId="4CB5EA08" w14:textId="77777777" w:rsidR="000F1D94" w:rsidRPr="000F1D94" w:rsidRDefault="000F1D94" w:rsidP="000F1D94">
      <w:pPr>
        <w:suppressLineNumbers/>
        <w:tabs>
          <w:tab w:val="center" w:pos="4680"/>
        </w:tabs>
        <w:jc w:val="center"/>
        <w:rPr>
          <w:rFonts w:ascii="Book Antiqua" w:eastAsia="Calibri" w:hAnsi="Book Antiqua"/>
          <w:b/>
          <w:bCs/>
          <w:szCs w:val="24"/>
        </w:rPr>
      </w:pPr>
      <w:r w:rsidRPr="000F1D94">
        <w:rPr>
          <w:rFonts w:ascii="Book Antiqua" w:eastAsia="Calibri" w:hAnsi="Book Antiqua"/>
          <w:b/>
          <w:bCs/>
          <w:szCs w:val="24"/>
        </w:rPr>
        <w:t>(27 DE MAYO DE 2025)</w:t>
      </w:r>
    </w:p>
    <w:p w14:paraId="79E006A6" w14:textId="3C870BF3" w:rsidR="000F1D94" w:rsidRPr="000F1D94" w:rsidRDefault="000F1D94" w:rsidP="000F1D94">
      <w:pPr>
        <w:suppressLineNumbers/>
        <w:tabs>
          <w:tab w:val="center" w:pos="4680"/>
        </w:tabs>
        <w:jc w:val="center"/>
        <w:rPr>
          <w:rFonts w:ascii="Book Antiqua" w:eastAsia="Calibri" w:hAnsi="Book Antiqua"/>
          <w:b/>
          <w:bCs/>
          <w:szCs w:val="24"/>
          <w:lang w:val="es-ES_tradnl"/>
        </w:rPr>
      </w:pPr>
      <w:r w:rsidRPr="000F1D94">
        <w:rPr>
          <w:rFonts w:eastAsia="Calibri"/>
          <w:noProof/>
          <w:lang w:val="en-US"/>
        </w:rPr>
        <mc:AlternateContent>
          <mc:Choice Requires="wps">
            <w:drawing>
              <wp:anchor distT="0" distB="0" distL="114300" distR="114300" simplePos="0" relativeHeight="251659264" behindDoc="1" locked="0" layoutInCell="0" allowOverlap="1" wp14:anchorId="49F5C5B0" wp14:editId="5E09E445">
                <wp:simplePos x="0" y="0"/>
                <wp:positionH relativeFrom="margin">
                  <wp:posOffset>0</wp:posOffset>
                </wp:positionH>
                <wp:positionV relativeFrom="paragraph">
                  <wp:posOffset>0</wp:posOffset>
                </wp:positionV>
                <wp:extent cx="5943600" cy="22860"/>
                <wp:effectExtent l="0" t="0" r="0" b="0"/>
                <wp:wrapNone/>
                <wp:docPr id="429583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4D380A"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AC1F555" w14:textId="74DC7A59" w:rsidR="007B535E" w:rsidRPr="00E44B35" w:rsidRDefault="0035308A" w:rsidP="00E44B35">
      <w:pPr>
        <w:jc w:val="center"/>
        <w:rPr>
          <w:rFonts w:ascii="Book Antiqua" w:hAnsi="Book Antiqua"/>
          <w:sz w:val="28"/>
          <w:szCs w:val="28"/>
        </w:rPr>
      </w:pPr>
      <w:r w:rsidRPr="00E44B35">
        <w:rPr>
          <w:rFonts w:ascii="Book Antiqua" w:hAnsi="Book Antiqua"/>
          <w:sz w:val="28"/>
          <w:szCs w:val="28"/>
        </w:rPr>
        <w:t>GOBIERNO DE PUERTO RICO</w:t>
      </w:r>
    </w:p>
    <w:p w14:paraId="7DEDADAB" w14:textId="77777777" w:rsidR="0035308A" w:rsidRPr="00C27812" w:rsidRDefault="0035308A" w:rsidP="0035308A">
      <w:pPr>
        <w:jc w:val="center"/>
        <w:rPr>
          <w:rFonts w:ascii="Book Antiqua" w:hAnsi="Book Antiqua"/>
          <w:szCs w:val="14"/>
        </w:rPr>
      </w:pPr>
    </w:p>
    <w:p w14:paraId="222C79A0" w14:textId="1119FE80" w:rsidR="007B535E" w:rsidRPr="008F0346" w:rsidRDefault="00E44B35" w:rsidP="0035308A">
      <w:pPr>
        <w:pStyle w:val="Title2"/>
        <w:rPr>
          <w:rFonts w:ascii="Book Antiqua" w:hAnsi="Book Antiqua"/>
          <w:lang w:val="it-IT"/>
        </w:rPr>
      </w:pPr>
      <w:r w:rsidRPr="008F0346">
        <w:rPr>
          <w:rFonts w:ascii="Book Antiqua" w:hAnsi="Book Antiqua"/>
          <w:lang w:val="it-IT"/>
        </w:rPr>
        <w:t>20ma.</w:t>
      </w:r>
      <w:r w:rsidR="007B535E" w:rsidRPr="008F0346">
        <w:rPr>
          <w:rFonts w:ascii="Book Antiqua" w:hAnsi="Book Antiqua"/>
          <w:lang w:val="it-IT"/>
        </w:rPr>
        <w:tab/>
        <w:t>Asamblea</w:t>
      </w:r>
      <w:r w:rsidR="007B535E" w:rsidRPr="008F0346">
        <w:rPr>
          <w:rFonts w:ascii="Book Antiqua" w:hAnsi="Book Antiqua"/>
          <w:lang w:val="it-IT"/>
        </w:rPr>
        <w:tab/>
      </w:r>
      <w:r w:rsidRPr="008F0346">
        <w:rPr>
          <w:rFonts w:ascii="Book Antiqua" w:hAnsi="Book Antiqua"/>
          <w:lang w:val="it-IT"/>
        </w:rPr>
        <w:t>1ra.</w:t>
      </w:r>
      <w:r w:rsidR="007B535E" w:rsidRPr="008F0346">
        <w:rPr>
          <w:rFonts w:ascii="Book Antiqua" w:hAnsi="Book Antiqua"/>
          <w:lang w:val="it-IT"/>
        </w:rPr>
        <w:tab/>
        <w:t>Sesión</w:t>
      </w:r>
    </w:p>
    <w:p w14:paraId="1F42B662" w14:textId="77777777" w:rsidR="007B535E" w:rsidRPr="008F0346" w:rsidRDefault="007B535E" w:rsidP="0035308A">
      <w:pPr>
        <w:pStyle w:val="Title2"/>
        <w:rPr>
          <w:rFonts w:ascii="Book Antiqua" w:hAnsi="Book Antiqua"/>
          <w:lang w:val="it-IT"/>
        </w:rPr>
      </w:pPr>
      <w:r w:rsidRPr="008F0346">
        <w:rPr>
          <w:rFonts w:ascii="Book Antiqua" w:hAnsi="Book Antiqua"/>
          <w:lang w:val="it-IT"/>
        </w:rPr>
        <w:tab/>
        <w:t>Legislativa</w:t>
      </w:r>
      <w:r w:rsidRPr="008F0346">
        <w:rPr>
          <w:rFonts w:ascii="Book Antiqua" w:hAnsi="Book Antiqua"/>
          <w:lang w:val="it-IT"/>
        </w:rPr>
        <w:tab/>
      </w:r>
      <w:r w:rsidRPr="008F0346">
        <w:rPr>
          <w:rFonts w:ascii="Book Antiqua" w:hAnsi="Book Antiqua"/>
          <w:lang w:val="it-IT"/>
        </w:rPr>
        <w:tab/>
        <w:t>Ordinaria</w:t>
      </w:r>
    </w:p>
    <w:p w14:paraId="5D5B9D79" w14:textId="77777777" w:rsidR="007B535E" w:rsidRPr="008F0346" w:rsidRDefault="007B535E" w:rsidP="0035308A">
      <w:pPr>
        <w:rPr>
          <w:rFonts w:ascii="Book Antiqua" w:hAnsi="Book Antiqua"/>
          <w:lang w:val="it-IT"/>
        </w:rPr>
      </w:pPr>
    </w:p>
    <w:p w14:paraId="1EB51CED" w14:textId="77777777" w:rsidR="007B535E" w:rsidRPr="003E3BA1" w:rsidRDefault="0035308A" w:rsidP="0035308A">
      <w:pPr>
        <w:jc w:val="center"/>
        <w:rPr>
          <w:rFonts w:ascii="Book Antiqua" w:hAnsi="Book Antiqua"/>
          <w:b/>
          <w:sz w:val="36"/>
        </w:rPr>
      </w:pPr>
      <w:r w:rsidRPr="003E3BA1">
        <w:rPr>
          <w:rFonts w:ascii="Book Antiqua" w:hAnsi="Book Antiqua"/>
          <w:b/>
          <w:sz w:val="36"/>
        </w:rPr>
        <w:t>CÁMARA DE REPRESENTANTES</w:t>
      </w:r>
    </w:p>
    <w:p w14:paraId="25236E24" w14:textId="77777777" w:rsidR="0035308A" w:rsidRPr="003E3BA1" w:rsidRDefault="0035308A" w:rsidP="0035308A">
      <w:pPr>
        <w:jc w:val="center"/>
        <w:rPr>
          <w:rFonts w:ascii="Book Antiqua" w:hAnsi="Book Antiqua"/>
          <w:b/>
          <w:szCs w:val="15"/>
        </w:rPr>
      </w:pPr>
    </w:p>
    <w:p w14:paraId="5B451DD7" w14:textId="32018DD9" w:rsidR="007B535E" w:rsidRPr="003E3BA1" w:rsidRDefault="007B535E" w:rsidP="0035308A">
      <w:pPr>
        <w:jc w:val="center"/>
        <w:rPr>
          <w:rFonts w:ascii="Book Antiqua" w:hAnsi="Book Antiqua"/>
          <w:b/>
          <w:sz w:val="52"/>
        </w:rPr>
      </w:pPr>
      <w:r w:rsidRPr="003E3BA1">
        <w:rPr>
          <w:rFonts w:ascii="Book Antiqua" w:hAnsi="Book Antiqua"/>
          <w:b/>
          <w:sz w:val="52"/>
        </w:rPr>
        <w:t>P. de</w:t>
      </w:r>
      <w:r w:rsidR="00B9419E" w:rsidRPr="003E3BA1">
        <w:rPr>
          <w:rFonts w:ascii="Book Antiqua" w:hAnsi="Book Antiqua"/>
          <w:b/>
          <w:sz w:val="52"/>
        </w:rPr>
        <w:t xml:space="preserve"> la C</w:t>
      </w:r>
      <w:r w:rsidRPr="003E3BA1">
        <w:rPr>
          <w:rFonts w:ascii="Book Antiqua" w:hAnsi="Book Antiqua"/>
          <w:b/>
          <w:sz w:val="52"/>
        </w:rPr>
        <w:t xml:space="preserve">. </w:t>
      </w:r>
      <w:r w:rsidR="00306FE6">
        <w:rPr>
          <w:rFonts w:ascii="Book Antiqua" w:hAnsi="Book Antiqua"/>
          <w:b/>
          <w:sz w:val="52"/>
        </w:rPr>
        <w:t>276</w:t>
      </w:r>
    </w:p>
    <w:p w14:paraId="79844FB1" w14:textId="0FD5B0BD" w:rsidR="00244606" w:rsidRDefault="00244606" w:rsidP="001E4626">
      <w:pPr>
        <w:rPr>
          <w:rFonts w:ascii="Book Antiqua" w:hAnsi="Book Antiqua"/>
        </w:rPr>
      </w:pPr>
    </w:p>
    <w:p w14:paraId="7CDA320F" w14:textId="2C9C756D" w:rsidR="007B535E" w:rsidRPr="00E44B35" w:rsidRDefault="00306FE6" w:rsidP="0035308A">
      <w:pPr>
        <w:jc w:val="center"/>
        <w:rPr>
          <w:rFonts w:ascii="Book Antiqua" w:hAnsi="Book Antiqua"/>
          <w:szCs w:val="24"/>
        </w:rPr>
      </w:pPr>
      <w:r w:rsidRPr="00E44B35">
        <w:rPr>
          <w:rFonts w:ascii="Book Antiqua" w:hAnsi="Book Antiqua"/>
          <w:szCs w:val="24"/>
        </w:rPr>
        <w:t xml:space="preserve">28 </w:t>
      </w:r>
      <w:r w:rsidR="0035308A" w:rsidRPr="00E44B35">
        <w:rPr>
          <w:rFonts w:ascii="Book Antiqua" w:hAnsi="Book Antiqua"/>
          <w:szCs w:val="24"/>
        </w:rPr>
        <w:t>DE ENERO DE 2025</w:t>
      </w:r>
    </w:p>
    <w:p w14:paraId="59BF5DBD" w14:textId="77777777" w:rsidR="0035308A" w:rsidRPr="00E44B35" w:rsidRDefault="0035308A" w:rsidP="0035308A">
      <w:pPr>
        <w:jc w:val="center"/>
        <w:rPr>
          <w:rFonts w:ascii="Book Antiqua" w:hAnsi="Book Antiqua"/>
          <w:szCs w:val="24"/>
        </w:rPr>
      </w:pPr>
    </w:p>
    <w:p w14:paraId="1D7BF1E8" w14:textId="258613A3" w:rsidR="0035308A" w:rsidRPr="00E44B35" w:rsidRDefault="007B535E" w:rsidP="0035308A">
      <w:pPr>
        <w:jc w:val="center"/>
        <w:rPr>
          <w:rFonts w:ascii="Book Antiqua" w:hAnsi="Book Antiqua"/>
          <w:i/>
          <w:iCs/>
          <w:szCs w:val="24"/>
        </w:rPr>
      </w:pPr>
      <w:r w:rsidRPr="00E44B35">
        <w:rPr>
          <w:rFonts w:ascii="Book Antiqua" w:hAnsi="Book Antiqua"/>
          <w:szCs w:val="24"/>
        </w:rPr>
        <w:t xml:space="preserve">Presentado por </w:t>
      </w:r>
      <w:r w:rsidR="00B9419E" w:rsidRPr="00E44B35">
        <w:rPr>
          <w:rFonts w:ascii="Book Antiqua" w:hAnsi="Book Antiqua"/>
          <w:szCs w:val="24"/>
        </w:rPr>
        <w:t>la</w:t>
      </w:r>
      <w:r w:rsidRPr="00E44B35">
        <w:rPr>
          <w:rFonts w:ascii="Book Antiqua" w:hAnsi="Book Antiqua"/>
          <w:szCs w:val="24"/>
        </w:rPr>
        <w:t xml:space="preserve"> </w:t>
      </w:r>
      <w:r w:rsidR="0035308A" w:rsidRPr="00E44B35">
        <w:rPr>
          <w:rFonts w:ascii="Book Antiqua" w:hAnsi="Book Antiqua"/>
          <w:szCs w:val="24"/>
        </w:rPr>
        <w:t xml:space="preserve">representante </w:t>
      </w:r>
      <w:r w:rsidR="00B9419E" w:rsidRPr="00E44B35">
        <w:rPr>
          <w:rFonts w:ascii="Book Antiqua" w:hAnsi="Book Antiqua"/>
          <w:i/>
          <w:iCs/>
          <w:szCs w:val="24"/>
        </w:rPr>
        <w:t>Pérez</w:t>
      </w:r>
      <w:r w:rsidR="00290A2F" w:rsidRPr="00E44B35">
        <w:rPr>
          <w:rFonts w:ascii="Book Antiqua" w:hAnsi="Book Antiqua"/>
          <w:i/>
          <w:iCs/>
          <w:szCs w:val="24"/>
        </w:rPr>
        <w:t xml:space="preserve"> Ramírez</w:t>
      </w:r>
    </w:p>
    <w:p w14:paraId="36FC0761" w14:textId="77777777" w:rsidR="0035308A" w:rsidRPr="00E44B35" w:rsidRDefault="0035308A" w:rsidP="0035308A">
      <w:pPr>
        <w:jc w:val="center"/>
        <w:rPr>
          <w:rFonts w:ascii="Book Antiqua" w:hAnsi="Book Antiqua"/>
          <w:szCs w:val="24"/>
        </w:rPr>
      </w:pPr>
    </w:p>
    <w:p w14:paraId="7DB3F39E" w14:textId="747E5933" w:rsidR="0035308A" w:rsidRPr="007F2A11" w:rsidRDefault="0035308A" w:rsidP="0035308A">
      <w:pPr>
        <w:jc w:val="center"/>
        <w:rPr>
          <w:rFonts w:ascii="Book Antiqua" w:hAnsi="Book Antiqua"/>
        </w:rPr>
      </w:pPr>
      <w:r w:rsidRPr="003E3BA1">
        <w:rPr>
          <w:rFonts w:ascii="Book Antiqua" w:hAnsi="Book Antiqua"/>
        </w:rPr>
        <w:t xml:space="preserve">Referido a </w:t>
      </w:r>
      <w:r w:rsidR="007F2A11">
        <w:rPr>
          <w:rFonts w:ascii="Book Antiqua" w:hAnsi="Book Antiqua"/>
        </w:rPr>
        <w:t>la Comisión de Hacienda</w:t>
      </w:r>
    </w:p>
    <w:p w14:paraId="7B95FD5D" w14:textId="77777777" w:rsidR="0035308A" w:rsidRPr="003E3BA1" w:rsidRDefault="0035308A" w:rsidP="0035308A">
      <w:pPr>
        <w:jc w:val="both"/>
        <w:rPr>
          <w:rFonts w:ascii="Book Antiqua" w:hAnsi="Book Antiqua"/>
          <w:szCs w:val="24"/>
        </w:rPr>
      </w:pPr>
    </w:p>
    <w:p w14:paraId="4425DA7C" w14:textId="77777777" w:rsidR="007B535E" w:rsidRPr="00E44B35" w:rsidRDefault="0035308A" w:rsidP="0035308A">
      <w:pPr>
        <w:suppressLineNumbers/>
        <w:jc w:val="center"/>
        <w:rPr>
          <w:rFonts w:ascii="Book Antiqua" w:hAnsi="Book Antiqua"/>
          <w:b/>
          <w:bCs/>
          <w:sz w:val="28"/>
          <w:szCs w:val="28"/>
        </w:rPr>
      </w:pPr>
      <w:r w:rsidRPr="00E44B35">
        <w:rPr>
          <w:rFonts w:ascii="Book Antiqua" w:hAnsi="Book Antiqua"/>
          <w:b/>
          <w:bCs/>
          <w:sz w:val="28"/>
          <w:szCs w:val="28"/>
        </w:rPr>
        <w:t>LEY</w:t>
      </w:r>
    </w:p>
    <w:p w14:paraId="7B3BB111" w14:textId="77777777" w:rsidR="007B535E" w:rsidRPr="003E3BA1" w:rsidRDefault="007B535E" w:rsidP="0035308A">
      <w:pPr>
        <w:jc w:val="both"/>
        <w:rPr>
          <w:rFonts w:ascii="Book Antiqua" w:hAnsi="Book Antiqua"/>
        </w:rPr>
      </w:pPr>
    </w:p>
    <w:p w14:paraId="3C04DA34" w14:textId="3FB1DCA1" w:rsidR="007B535E" w:rsidRPr="008F0346" w:rsidRDefault="00CD2E62" w:rsidP="008F0346">
      <w:pPr>
        <w:ind w:left="720" w:hanging="720"/>
        <w:jc w:val="both"/>
        <w:rPr>
          <w:rFonts w:ascii="Book Antiqua" w:hAnsi="Book Antiqua"/>
        </w:rPr>
      </w:pPr>
      <w:r w:rsidRPr="003E3BA1">
        <w:rPr>
          <w:rFonts w:ascii="Book Antiqua" w:hAnsi="Book Antiqua"/>
        </w:rPr>
        <w:t xml:space="preserve">Para enmendar el Artículo 3 de la Ley Núm. 91 de 21 de junio de 1966, según enmendada, </w:t>
      </w:r>
      <w:r w:rsidRPr="008F0346">
        <w:rPr>
          <w:rFonts w:ascii="Book Antiqua" w:hAnsi="Book Antiqua"/>
        </w:rPr>
        <w:t>conocida como “Ley del Fondo de Emergencia”, con el propósito de añadir tsunamis y el sargazo excesivo como situaciones de emergencia con acceso a la cubierta del Fondo de Emergencia; establecer la cubierta supletoria sobre obligaciones y cargos para atender emergencias ambientales cuando el Fondo de Emergencias Ambientales sea insuficiente o insolvente; y para otros fines relacionados</w:t>
      </w:r>
      <w:r w:rsidR="007B535E" w:rsidRPr="008F0346">
        <w:rPr>
          <w:rFonts w:ascii="Book Antiqua" w:hAnsi="Book Antiqua"/>
        </w:rPr>
        <w:t>.</w:t>
      </w:r>
    </w:p>
    <w:p w14:paraId="2133CE7D" w14:textId="77777777" w:rsidR="00656F00" w:rsidRPr="003E3BA1" w:rsidRDefault="00656F00" w:rsidP="0035308A">
      <w:pPr>
        <w:ind w:left="360" w:hanging="360"/>
        <w:jc w:val="both"/>
        <w:rPr>
          <w:rFonts w:ascii="Book Antiqua" w:hAnsi="Book Antiqua"/>
        </w:rPr>
      </w:pPr>
    </w:p>
    <w:p w14:paraId="5B8563D4" w14:textId="77777777" w:rsidR="0035308A" w:rsidRPr="003E3BA1" w:rsidRDefault="0035308A" w:rsidP="0035308A">
      <w:pPr>
        <w:ind w:firstLine="360"/>
        <w:jc w:val="center"/>
        <w:rPr>
          <w:rFonts w:ascii="Book Antiqua" w:hAnsi="Book Antiqua"/>
          <w:bCs/>
          <w:szCs w:val="24"/>
        </w:rPr>
      </w:pPr>
      <w:r w:rsidRPr="003E3BA1">
        <w:rPr>
          <w:rFonts w:ascii="Book Antiqua" w:hAnsi="Book Antiqua"/>
          <w:bCs/>
          <w:szCs w:val="24"/>
        </w:rPr>
        <w:t>EXPOSICIÓN DE MOTIVOS</w:t>
      </w:r>
    </w:p>
    <w:p w14:paraId="2753B4BA" w14:textId="77777777" w:rsidR="0035308A" w:rsidRPr="003E3BA1" w:rsidRDefault="0035308A" w:rsidP="0035308A">
      <w:pPr>
        <w:ind w:firstLine="360"/>
        <w:jc w:val="center"/>
        <w:rPr>
          <w:rFonts w:ascii="Book Antiqua" w:hAnsi="Book Antiqua"/>
          <w:bCs/>
          <w:szCs w:val="24"/>
        </w:rPr>
      </w:pPr>
    </w:p>
    <w:p w14:paraId="0A56A97E" w14:textId="1E99BE3A" w:rsidR="00BB4B1F" w:rsidRPr="008F0346" w:rsidRDefault="00BB4B1F" w:rsidP="008F0346">
      <w:pPr>
        <w:ind w:firstLine="720"/>
        <w:jc w:val="both"/>
        <w:rPr>
          <w:rFonts w:ascii="Book Antiqua" w:hAnsi="Book Antiqua"/>
          <w:szCs w:val="24"/>
        </w:rPr>
      </w:pPr>
      <w:r w:rsidRPr="008F0346">
        <w:rPr>
          <w:rFonts w:ascii="Book Antiqua" w:hAnsi="Book Antiqua"/>
          <w:szCs w:val="24"/>
        </w:rPr>
        <w:t>La presente enmienda a la Ley Núm. 91 de 21 de junio de 1966, conocida como "Ley del Fondo de Emergencia</w:t>
      </w:r>
      <w:r w:rsidR="00042452" w:rsidRPr="008F0346">
        <w:rPr>
          <w:rFonts w:ascii="Book Antiqua" w:hAnsi="Book Antiqua"/>
          <w:szCs w:val="24"/>
        </w:rPr>
        <w:t>”, responde a la necesidad de actualizar y ampliar la cobertura de las situaciones de emergencia contempladas en la legislación vigente. Además, propone establecer medidas supletorias en caso de que el Fondo de Emergencias Ambientales sea insuficiente o insolvente, basándose en análisis científicos, financieros</w:t>
      </w:r>
      <w:r w:rsidR="001E4626" w:rsidRPr="008F0346">
        <w:rPr>
          <w:rFonts w:ascii="Book Antiqua" w:hAnsi="Book Antiqua"/>
          <w:szCs w:val="24"/>
        </w:rPr>
        <w:t xml:space="preserve">, </w:t>
      </w:r>
      <w:r w:rsidR="00042452" w:rsidRPr="008F0346">
        <w:rPr>
          <w:rFonts w:ascii="Book Antiqua" w:hAnsi="Book Antiqua"/>
          <w:szCs w:val="24"/>
        </w:rPr>
        <w:t>técnicos</w:t>
      </w:r>
      <w:r w:rsidR="001E4626" w:rsidRPr="008F0346">
        <w:rPr>
          <w:rFonts w:ascii="Book Antiqua" w:hAnsi="Book Antiqua"/>
          <w:szCs w:val="24"/>
        </w:rPr>
        <w:t xml:space="preserve"> y salubristas</w:t>
      </w:r>
      <w:r w:rsidR="00042452" w:rsidRPr="008F0346">
        <w:rPr>
          <w:rFonts w:ascii="Book Antiqua" w:hAnsi="Book Antiqua"/>
          <w:szCs w:val="24"/>
        </w:rPr>
        <w:t>.</w:t>
      </w:r>
    </w:p>
    <w:p w14:paraId="1FA22371" w14:textId="77777777" w:rsidR="00E44B35" w:rsidRPr="008F0346" w:rsidRDefault="00E44B35" w:rsidP="008F0346">
      <w:pPr>
        <w:ind w:firstLine="720"/>
        <w:jc w:val="both"/>
        <w:rPr>
          <w:rFonts w:ascii="Book Antiqua" w:hAnsi="Book Antiqua"/>
          <w:szCs w:val="24"/>
          <w:lang w:eastAsia="es-PR"/>
        </w:rPr>
      </w:pPr>
    </w:p>
    <w:p w14:paraId="7AC09837" w14:textId="720AF53E" w:rsidR="001A29EE" w:rsidRPr="008F0346" w:rsidRDefault="001A29EE" w:rsidP="008F0346">
      <w:pPr>
        <w:ind w:firstLine="720"/>
        <w:jc w:val="both"/>
        <w:rPr>
          <w:rFonts w:ascii="Book Antiqua" w:hAnsi="Book Antiqua"/>
          <w:szCs w:val="24"/>
        </w:rPr>
      </w:pPr>
      <w:r w:rsidRPr="008F0346">
        <w:rPr>
          <w:rFonts w:ascii="Book Antiqua" w:hAnsi="Book Antiqua"/>
          <w:szCs w:val="24"/>
        </w:rPr>
        <w:t xml:space="preserve">El contexto actual exige considerar fenómenos naturales como tsunamis y la acumulación excesiva de sargazo como emergencias prioritarias. Los tsunamis, por su naturaleza devastadora, pueden causar pérdidas humanas significativas y daños severos a la infraestructura y al medioambiente costero (Bernard et al., 2015). Asimismo, el </w:t>
      </w:r>
      <w:r w:rsidRPr="008F0346">
        <w:rPr>
          <w:rFonts w:ascii="Book Antiqua" w:hAnsi="Book Antiqua"/>
          <w:szCs w:val="24"/>
        </w:rPr>
        <w:lastRenderedPageBreak/>
        <w:t xml:space="preserve">sargazo excesivo, un fenómeno en aumento en la región del Caribe (Wang et al., 2019), tiene efectos adversos </w:t>
      </w:r>
      <w:r w:rsidR="001E4626" w:rsidRPr="008F0346">
        <w:rPr>
          <w:rFonts w:ascii="Book Antiqua" w:hAnsi="Book Antiqua"/>
          <w:szCs w:val="24"/>
        </w:rPr>
        <w:t>no solo</w:t>
      </w:r>
      <w:r w:rsidRPr="008F0346">
        <w:rPr>
          <w:rFonts w:ascii="Book Antiqua" w:hAnsi="Book Antiqua"/>
          <w:szCs w:val="24"/>
        </w:rPr>
        <w:t xml:space="preserve"> en los ecosistemas marinos</w:t>
      </w:r>
      <w:r w:rsidR="00B03488" w:rsidRPr="008F0346">
        <w:rPr>
          <w:rFonts w:ascii="Book Antiqua" w:hAnsi="Book Antiqua"/>
          <w:szCs w:val="24"/>
        </w:rPr>
        <w:t xml:space="preserve"> y costeros</w:t>
      </w:r>
      <w:r w:rsidR="001E4626" w:rsidRPr="008F0346">
        <w:rPr>
          <w:rFonts w:ascii="Book Antiqua" w:hAnsi="Book Antiqua"/>
          <w:szCs w:val="24"/>
        </w:rPr>
        <w:t xml:space="preserve"> y </w:t>
      </w:r>
      <w:r w:rsidR="00B92F58" w:rsidRPr="008F0346">
        <w:rPr>
          <w:rFonts w:ascii="Book Antiqua" w:hAnsi="Book Antiqua"/>
          <w:szCs w:val="24"/>
        </w:rPr>
        <w:t>la econom</w:t>
      </w:r>
      <w:r w:rsidR="001E4626" w:rsidRPr="008F0346">
        <w:rPr>
          <w:rFonts w:ascii="Book Antiqua" w:hAnsi="Book Antiqua"/>
          <w:szCs w:val="24"/>
        </w:rPr>
        <w:t>í</w:t>
      </w:r>
      <w:r w:rsidR="00B92F58" w:rsidRPr="008F0346">
        <w:rPr>
          <w:rFonts w:ascii="Book Antiqua" w:hAnsi="Book Antiqua"/>
          <w:szCs w:val="24"/>
        </w:rPr>
        <w:t>a local</w:t>
      </w:r>
      <w:r w:rsidRPr="008F0346">
        <w:rPr>
          <w:rFonts w:ascii="Book Antiqua" w:hAnsi="Book Antiqua"/>
          <w:szCs w:val="24"/>
        </w:rPr>
        <w:t xml:space="preserve"> como en sectores clave, como el turismo (Hu et al., 2016)</w:t>
      </w:r>
      <w:r w:rsidR="001E4626" w:rsidRPr="008F0346">
        <w:rPr>
          <w:rFonts w:ascii="Book Antiqua" w:hAnsi="Book Antiqua"/>
          <w:szCs w:val="24"/>
        </w:rPr>
        <w:t>, sino también en la salud pública de las comunidades costeras.</w:t>
      </w:r>
    </w:p>
    <w:p w14:paraId="58AC3E15" w14:textId="77777777" w:rsidR="00E44B35" w:rsidRPr="008F0346" w:rsidRDefault="00E44B35" w:rsidP="008F0346">
      <w:pPr>
        <w:ind w:firstLine="720"/>
        <w:jc w:val="both"/>
        <w:rPr>
          <w:rFonts w:ascii="Book Antiqua" w:hAnsi="Book Antiqua"/>
          <w:szCs w:val="24"/>
        </w:rPr>
      </w:pPr>
    </w:p>
    <w:p w14:paraId="4479E10D" w14:textId="6496B383" w:rsidR="001E4626" w:rsidRPr="008F0346" w:rsidRDefault="001E4626" w:rsidP="008F0346">
      <w:pPr>
        <w:ind w:firstLine="720"/>
        <w:jc w:val="both"/>
        <w:rPr>
          <w:rFonts w:ascii="Book Antiqua" w:hAnsi="Book Antiqua"/>
          <w:szCs w:val="24"/>
        </w:rPr>
      </w:pPr>
      <w:r w:rsidRPr="008F0346">
        <w:rPr>
          <w:rFonts w:ascii="Book Antiqua" w:hAnsi="Book Antiqua"/>
          <w:szCs w:val="24"/>
        </w:rPr>
        <w:t>La acumulación y descomposición del sargazo libera compuestos como el sulfuro de hidrógeno (H</w:t>
      </w:r>
      <w:r w:rsidRPr="008F0346">
        <w:rPr>
          <w:rFonts w:ascii="Cambria Math" w:hAnsi="Cambria Math" w:cs="Cambria Math"/>
          <w:szCs w:val="24"/>
        </w:rPr>
        <w:t>₂</w:t>
      </w:r>
      <w:r w:rsidRPr="008F0346">
        <w:rPr>
          <w:rFonts w:ascii="Book Antiqua" w:hAnsi="Book Antiqua"/>
          <w:szCs w:val="24"/>
        </w:rPr>
        <w:t>S) y amon</w:t>
      </w:r>
      <w:r w:rsidRPr="008F0346">
        <w:rPr>
          <w:rFonts w:ascii="Book Antiqua" w:hAnsi="Book Antiqua" w:cs="Book Antiqua"/>
          <w:szCs w:val="24"/>
        </w:rPr>
        <w:t>í</w:t>
      </w:r>
      <w:r w:rsidRPr="008F0346">
        <w:rPr>
          <w:rFonts w:ascii="Book Antiqua" w:hAnsi="Book Antiqua"/>
          <w:szCs w:val="24"/>
        </w:rPr>
        <w:t>aco, los cuales generan olores desagradables y representan riesgos significativos para la salud. Estudios han evidenciado que la exposici</w:t>
      </w:r>
      <w:r w:rsidRPr="008F0346">
        <w:rPr>
          <w:rFonts w:ascii="Book Antiqua" w:hAnsi="Book Antiqua" w:cs="Book Antiqua"/>
          <w:szCs w:val="24"/>
        </w:rPr>
        <w:t>ó</w:t>
      </w:r>
      <w:r w:rsidRPr="008F0346">
        <w:rPr>
          <w:rFonts w:ascii="Book Antiqua" w:hAnsi="Book Antiqua"/>
          <w:szCs w:val="24"/>
        </w:rPr>
        <w:t>n prolongada a estos gases puede causar irritaciones respiratorias, n</w:t>
      </w:r>
      <w:r w:rsidRPr="008F0346">
        <w:rPr>
          <w:rFonts w:ascii="Book Antiqua" w:hAnsi="Book Antiqua" w:cs="Book Antiqua"/>
          <w:szCs w:val="24"/>
        </w:rPr>
        <w:t>á</w:t>
      </w:r>
      <w:r w:rsidRPr="008F0346">
        <w:rPr>
          <w:rFonts w:ascii="Book Antiqua" w:hAnsi="Book Antiqua"/>
          <w:szCs w:val="24"/>
        </w:rPr>
        <w:t>useas, dolores de cabeza y, en casos extremos, complicaciones m</w:t>
      </w:r>
      <w:r w:rsidRPr="008F0346">
        <w:rPr>
          <w:rFonts w:ascii="Book Antiqua" w:hAnsi="Book Antiqua" w:cs="Book Antiqua"/>
          <w:szCs w:val="24"/>
        </w:rPr>
        <w:t>á</w:t>
      </w:r>
      <w:r w:rsidRPr="008F0346">
        <w:rPr>
          <w:rFonts w:ascii="Book Antiqua" w:hAnsi="Book Antiqua"/>
          <w:szCs w:val="24"/>
        </w:rPr>
        <w:t>s severas, particularmente en personas con condiciones preexistentes como asma o enfermedades pulmonares (Resiere et al., 2018). Adem</w:t>
      </w:r>
      <w:r w:rsidRPr="008F0346">
        <w:rPr>
          <w:rFonts w:ascii="Book Antiqua" w:hAnsi="Book Antiqua" w:cs="Book Antiqua"/>
          <w:szCs w:val="24"/>
        </w:rPr>
        <w:t>á</w:t>
      </w:r>
      <w:r w:rsidRPr="008F0346">
        <w:rPr>
          <w:rFonts w:ascii="Book Antiqua" w:hAnsi="Book Antiqua"/>
          <w:szCs w:val="24"/>
        </w:rPr>
        <w:t>s, el sargazo acumulado puede convertirse en un criadero de mosquitos y otras plagas, aumentando el riesgo de enfermedades transmitidas por vectores, como el dengue, el zika y el chikungunya.</w:t>
      </w:r>
    </w:p>
    <w:p w14:paraId="1F63E2AC" w14:textId="77777777" w:rsidR="00E44B35" w:rsidRPr="008F0346" w:rsidRDefault="00E44B35" w:rsidP="008F0346">
      <w:pPr>
        <w:ind w:firstLine="720"/>
        <w:jc w:val="both"/>
        <w:rPr>
          <w:rFonts w:ascii="Book Antiqua" w:hAnsi="Book Antiqua"/>
          <w:szCs w:val="24"/>
        </w:rPr>
      </w:pPr>
    </w:p>
    <w:p w14:paraId="45E76D9D" w14:textId="0326939F" w:rsidR="001A29EE" w:rsidRPr="008F0346" w:rsidRDefault="001A29EE" w:rsidP="008F0346">
      <w:pPr>
        <w:ind w:firstLine="720"/>
        <w:jc w:val="both"/>
        <w:rPr>
          <w:rFonts w:ascii="Book Antiqua" w:hAnsi="Book Antiqua"/>
          <w:szCs w:val="24"/>
        </w:rPr>
      </w:pPr>
      <w:r w:rsidRPr="008F0346">
        <w:rPr>
          <w:rFonts w:ascii="Book Antiqua" w:hAnsi="Book Antiqua"/>
          <w:szCs w:val="24"/>
        </w:rPr>
        <w:t xml:space="preserve">Con esta enmienda, se busca incluir los tsunamis y el sargazo excesivo en la lista de emergencias cubiertas por el Fondo de Emergencia, asegurando que los recursos necesarios estén disponibles para mitigar sus consecuencias. Esta medida no solo protege a la población y al medioambiente, sino que también refuerza la capacidad del </w:t>
      </w:r>
      <w:r w:rsidR="00520504" w:rsidRPr="008F0346">
        <w:rPr>
          <w:rFonts w:ascii="Book Antiqua" w:hAnsi="Book Antiqua"/>
          <w:szCs w:val="24"/>
        </w:rPr>
        <w:t>g</w:t>
      </w:r>
      <w:r w:rsidRPr="008F0346">
        <w:rPr>
          <w:rFonts w:ascii="Book Antiqua" w:hAnsi="Book Antiqua"/>
          <w:szCs w:val="24"/>
        </w:rPr>
        <w:t>obierno para responder con prontitud y eficacia ante estos eventos.</w:t>
      </w:r>
    </w:p>
    <w:p w14:paraId="09BF6A1F" w14:textId="77777777" w:rsidR="00E44B35" w:rsidRPr="008F0346" w:rsidRDefault="00E44B35" w:rsidP="008F0346">
      <w:pPr>
        <w:ind w:firstLine="720"/>
        <w:jc w:val="both"/>
        <w:rPr>
          <w:rFonts w:ascii="Book Antiqua" w:hAnsi="Book Antiqua"/>
          <w:szCs w:val="24"/>
        </w:rPr>
      </w:pPr>
    </w:p>
    <w:p w14:paraId="0A1C290D" w14:textId="77777777" w:rsidR="003E3BA1" w:rsidRPr="008F0346" w:rsidRDefault="003E3BA1" w:rsidP="008F0346">
      <w:pPr>
        <w:ind w:firstLine="720"/>
        <w:jc w:val="both"/>
        <w:rPr>
          <w:rFonts w:ascii="Book Antiqua" w:hAnsi="Book Antiqua"/>
          <w:szCs w:val="24"/>
        </w:rPr>
      </w:pPr>
      <w:r w:rsidRPr="008F0346">
        <w:rPr>
          <w:rFonts w:ascii="Book Antiqua" w:hAnsi="Book Antiqua"/>
          <w:szCs w:val="24"/>
        </w:rPr>
        <w:t>Además, se establece una disposición supletoria para las obligaciones del Fondo de Emergencias Ambientales, según lo dispuesto en el Título IV de la Ley 416-2004, conocida como "Ley Sobre Política Pública Ambiental", en caso de insuficiencia de recursos. Esta iniciativa asegura la disponibilidad de fondos adicionales para abordar emergencias ambientales de gran magnitud o impacto económico. Estudios económicos destacan que las pérdidas ocasionadas por desastres naturales pueden ser cuantiosas y requerir recursos significativos para su recuperación (Kousky, 2014).</w:t>
      </w:r>
    </w:p>
    <w:p w14:paraId="12997042" w14:textId="77777777" w:rsidR="00E44B35" w:rsidRPr="008F0346" w:rsidRDefault="00E44B35" w:rsidP="008F0346">
      <w:pPr>
        <w:ind w:firstLine="720"/>
        <w:jc w:val="both"/>
        <w:rPr>
          <w:rFonts w:ascii="Book Antiqua" w:hAnsi="Book Antiqua"/>
          <w:szCs w:val="24"/>
        </w:rPr>
      </w:pPr>
    </w:p>
    <w:p w14:paraId="5F085D8C" w14:textId="3C0D7F10" w:rsidR="007B535E" w:rsidRPr="008F0346" w:rsidRDefault="003E3BA1" w:rsidP="008F0346">
      <w:pPr>
        <w:ind w:firstLine="720"/>
        <w:jc w:val="both"/>
        <w:rPr>
          <w:rFonts w:ascii="Book Antiqua" w:hAnsi="Book Antiqua"/>
          <w:szCs w:val="24"/>
        </w:rPr>
      </w:pPr>
      <w:r w:rsidRPr="008F0346">
        <w:rPr>
          <w:rFonts w:ascii="Book Antiqua" w:hAnsi="Book Antiqua"/>
          <w:szCs w:val="24"/>
        </w:rPr>
        <w:t>La aprobación de esta enmienda resulta esencial para garantizar que Puerto Rico esté mejor preparado ante las emergencias ambientales, protegiendo la vida</w:t>
      </w:r>
      <w:r w:rsidR="001E4626" w:rsidRPr="008F0346">
        <w:rPr>
          <w:rFonts w:ascii="Book Antiqua" w:hAnsi="Book Antiqua"/>
          <w:szCs w:val="24"/>
        </w:rPr>
        <w:t>, la salud</w:t>
      </w:r>
      <w:r w:rsidRPr="008F0346">
        <w:rPr>
          <w:rFonts w:ascii="Book Antiqua" w:hAnsi="Book Antiqua"/>
          <w:szCs w:val="24"/>
        </w:rPr>
        <w:t xml:space="preserve"> y los bienes de sus ciudadanos, así como el crédito público. Asimismo, reafirma el compromiso de la Asamblea Legislativa de Puerto Rico con la protección del medioambiente y la salud de su población. Con estas medidas, se adoptan soluciones alineadas con los desafíos y realidades del siglo XXI, respaldadas por datos científicos, económicos</w:t>
      </w:r>
      <w:r w:rsidR="001E4626" w:rsidRPr="008F0346">
        <w:rPr>
          <w:rFonts w:ascii="Book Antiqua" w:hAnsi="Book Antiqua"/>
          <w:szCs w:val="24"/>
        </w:rPr>
        <w:t>,</w:t>
      </w:r>
      <w:r w:rsidRPr="008F0346">
        <w:rPr>
          <w:rFonts w:ascii="Book Antiqua" w:hAnsi="Book Antiqua"/>
          <w:szCs w:val="24"/>
        </w:rPr>
        <w:t xml:space="preserve"> técnicos</w:t>
      </w:r>
      <w:r w:rsidR="001E4626" w:rsidRPr="008F0346">
        <w:rPr>
          <w:rFonts w:ascii="Book Antiqua" w:hAnsi="Book Antiqua"/>
          <w:szCs w:val="24"/>
        </w:rPr>
        <w:t xml:space="preserve"> y salubristas</w:t>
      </w:r>
      <w:r w:rsidR="007B535E" w:rsidRPr="008F0346">
        <w:rPr>
          <w:rFonts w:ascii="Book Antiqua" w:hAnsi="Book Antiqua"/>
          <w:szCs w:val="24"/>
        </w:rPr>
        <w:t>.</w:t>
      </w:r>
    </w:p>
    <w:p w14:paraId="5EF9A304" w14:textId="77777777" w:rsidR="0035308A" w:rsidRPr="003E3BA1" w:rsidRDefault="0035308A" w:rsidP="0035308A">
      <w:pPr>
        <w:shd w:val="clear" w:color="auto" w:fill="FFFFFF"/>
        <w:jc w:val="both"/>
        <w:rPr>
          <w:rFonts w:ascii="Book Antiqua" w:hAnsi="Book Antiqua"/>
        </w:rPr>
      </w:pPr>
    </w:p>
    <w:p w14:paraId="5E9C23AC" w14:textId="77777777" w:rsidR="008F0346" w:rsidRDefault="008F0346" w:rsidP="008F0346">
      <w:pPr>
        <w:shd w:val="clear" w:color="auto" w:fill="FFFFFF"/>
        <w:spacing w:line="480" w:lineRule="auto"/>
        <w:jc w:val="both"/>
        <w:rPr>
          <w:rFonts w:ascii="Book Antiqua" w:hAnsi="Book Antiqua"/>
          <w:i/>
          <w:iCs/>
          <w:color w:val="000000"/>
          <w:szCs w:val="24"/>
        </w:rPr>
      </w:pPr>
    </w:p>
    <w:p w14:paraId="53362F27" w14:textId="77777777" w:rsidR="008F0346" w:rsidRDefault="008F0346" w:rsidP="008F0346">
      <w:pPr>
        <w:shd w:val="clear" w:color="auto" w:fill="FFFFFF"/>
        <w:spacing w:line="480" w:lineRule="auto"/>
        <w:jc w:val="both"/>
        <w:rPr>
          <w:rFonts w:ascii="Book Antiqua" w:hAnsi="Book Antiqua"/>
          <w:i/>
          <w:iCs/>
          <w:color w:val="000000"/>
          <w:szCs w:val="24"/>
        </w:rPr>
      </w:pPr>
    </w:p>
    <w:p w14:paraId="028B75B6" w14:textId="77777777" w:rsidR="008F0346" w:rsidRDefault="008F0346" w:rsidP="008F0346">
      <w:pPr>
        <w:shd w:val="clear" w:color="auto" w:fill="FFFFFF"/>
        <w:spacing w:line="480" w:lineRule="auto"/>
        <w:jc w:val="both"/>
        <w:rPr>
          <w:rFonts w:ascii="Book Antiqua" w:hAnsi="Book Antiqua"/>
          <w:i/>
          <w:iCs/>
          <w:color w:val="000000"/>
          <w:szCs w:val="24"/>
        </w:rPr>
      </w:pPr>
    </w:p>
    <w:p w14:paraId="6E52E3A7" w14:textId="2EC2CEFC" w:rsidR="007B535E" w:rsidRPr="008F0346" w:rsidRDefault="0035308A" w:rsidP="008F0346">
      <w:pPr>
        <w:shd w:val="clear" w:color="auto" w:fill="FFFFFF"/>
        <w:spacing w:line="480" w:lineRule="auto"/>
        <w:jc w:val="both"/>
        <w:rPr>
          <w:rFonts w:ascii="Book Antiqua" w:hAnsi="Book Antiqua"/>
          <w:color w:val="000000"/>
          <w:szCs w:val="24"/>
        </w:rPr>
        <w:sectPr w:rsidR="007B535E" w:rsidRPr="008F0346">
          <w:headerReference w:type="default" r:id="rId12"/>
          <w:type w:val="continuous"/>
          <w:pgSz w:w="12240" w:h="15840" w:code="1"/>
          <w:pgMar w:top="1440" w:right="1440" w:bottom="1440" w:left="1440" w:header="720" w:footer="720" w:gutter="0"/>
          <w:cols w:space="720"/>
          <w:titlePg/>
        </w:sectPr>
      </w:pPr>
      <w:r w:rsidRPr="003E3BA1">
        <w:rPr>
          <w:rFonts w:ascii="Book Antiqua" w:hAnsi="Book Antiqua"/>
          <w:i/>
          <w:iCs/>
          <w:color w:val="000000"/>
          <w:szCs w:val="24"/>
        </w:rPr>
        <w:lastRenderedPageBreak/>
        <w:t xml:space="preserve">DECRÉTASE POR LA ASAMBLEA LEGISLATIVA DE PUERTO RICO: </w:t>
      </w:r>
    </w:p>
    <w:p w14:paraId="101B886A" w14:textId="11931C94" w:rsidR="000B7C5E" w:rsidRPr="008F0346" w:rsidRDefault="000B7C5E" w:rsidP="008F0346">
      <w:pPr>
        <w:spacing w:line="480" w:lineRule="auto"/>
        <w:ind w:firstLine="720"/>
        <w:jc w:val="both"/>
        <w:rPr>
          <w:rFonts w:ascii="Book Antiqua" w:hAnsi="Book Antiqua"/>
        </w:rPr>
      </w:pPr>
      <w:r w:rsidRPr="008F0346">
        <w:rPr>
          <w:rFonts w:ascii="Book Antiqua" w:hAnsi="Book Antiqua"/>
          <w:lang w:val="es-ES_tradnl"/>
        </w:rPr>
        <w:t>Sección 1.</w:t>
      </w:r>
      <w:r w:rsidR="00E44B35" w:rsidRPr="008F0346">
        <w:rPr>
          <w:rFonts w:ascii="Book Antiqua" w:hAnsi="Book Antiqua"/>
          <w:lang w:val="es-ES_tradnl"/>
        </w:rPr>
        <w:t>-</w:t>
      </w:r>
      <w:r w:rsidRPr="008F0346">
        <w:rPr>
          <w:rFonts w:ascii="Book Antiqua" w:hAnsi="Book Antiqua"/>
          <w:lang w:val="es-ES_tradnl"/>
        </w:rPr>
        <w:t>Enmendar el Artículo</w:t>
      </w:r>
      <w:r w:rsidRPr="008F0346">
        <w:rPr>
          <w:rFonts w:ascii="Book Antiqua" w:hAnsi="Book Antiqua"/>
        </w:rPr>
        <w:t xml:space="preserve"> 3 de la Ley Núm. 91 de 21 de junio de 1966, según enmendada, mejor conocida como “Ley del Fondo de Emergencia”, para que lea como sigue: </w:t>
      </w:r>
    </w:p>
    <w:p w14:paraId="38716354" w14:textId="7808AC6E" w:rsidR="00C53E70" w:rsidRPr="008F0346" w:rsidRDefault="000B7C5E" w:rsidP="008F0346">
      <w:pPr>
        <w:spacing w:line="480" w:lineRule="auto"/>
        <w:ind w:firstLine="720"/>
        <w:jc w:val="both"/>
        <w:rPr>
          <w:rFonts w:ascii="Book Antiqua" w:hAnsi="Book Antiqua"/>
        </w:rPr>
      </w:pPr>
      <w:r w:rsidRPr="008F0346">
        <w:rPr>
          <w:rFonts w:ascii="Book Antiqua" w:hAnsi="Book Antiqua"/>
        </w:rPr>
        <w:t>“Artículo 3.-El Fondo de Emergencia será aplicado a afrontar necesidades públicas inesperadas e imprevistas, causadas por calamidades, tales como guerras, huracanes, terremotos, tsunamis, sequías, inundaciones, plagas,</w:t>
      </w:r>
      <w:r w:rsidR="00EE3FDD" w:rsidRPr="008F0346">
        <w:rPr>
          <w:rFonts w:ascii="Book Antiqua" w:hAnsi="Book Antiqua"/>
        </w:rPr>
        <w:t xml:space="preserve"> la proliferación excesiva de sargazo en cuerpos de agua, costas y playas</w:t>
      </w:r>
      <w:r w:rsidRPr="008F0346">
        <w:rPr>
          <w:rFonts w:ascii="Book Antiqua" w:hAnsi="Book Antiqua"/>
        </w:rPr>
        <w:t xml:space="preserve">, y con el fin de proteger las vidas y propiedades de </w:t>
      </w:r>
      <w:r w:rsidR="00F30E2B" w:rsidRPr="008F0346">
        <w:rPr>
          <w:rFonts w:ascii="Book Antiqua" w:hAnsi="Book Antiqua"/>
        </w:rPr>
        <w:t>la</w:t>
      </w:r>
      <w:r w:rsidRPr="008F0346">
        <w:rPr>
          <w:rFonts w:ascii="Book Antiqua" w:hAnsi="Book Antiqua"/>
        </w:rPr>
        <w:t xml:space="preserve"> ciudadanía, y el crédito público. El Fondo de Emergencia creado por esta Ley responderá supletoriamente sobre las obligaciones y cargos, incluyendo pareo de fondos federales, del Fondo de Emergencias Ambientales </w:t>
      </w:r>
      <w:r w:rsidR="00DA1A3F" w:rsidRPr="008F0346">
        <w:rPr>
          <w:rFonts w:ascii="Book Antiqua" w:hAnsi="Book Antiqua"/>
        </w:rPr>
        <w:t xml:space="preserve">conforme a lo dispuesto en el Título IV de la Ley 416-2004, según enmendada, </w:t>
      </w:r>
      <w:r w:rsidRPr="008F0346">
        <w:rPr>
          <w:rFonts w:ascii="Book Antiqua" w:hAnsi="Book Antiqua"/>
        </w:rPr>
        <w:t xml:space="preserve">cuando el monto disponible en el Fondo de Emergencias Ambientales resulte insuficiente o insolvente, salvaguardando que cualquier gasto aplicado al Fondo de Emergencia que sea reembolsado o recobrado se depositará en el mismo Fondo. </w:t>
      </w:r>
      <w:r w:rsidR="00BA127F" w:rsidRPr="008F0346">
        <w:rPr>
          <w:rFonts w:ascii="Book Antiqua" w:hAnsi="Book Antiqua"/>
        </w:rPr>
        <w:t xml:space="preserve"> </w:t>
      </w:r>
      <w:r w:rsidRPr="008F0346">
        <w:rPr>
          <w:rFonts w:ascii="Book Antiqua" w:hAnsi="Book Antiqua"/>
        </w:rPr>
        <w:t xml:space="preserve">Nada de lo contenido en esta Ley, se interpretará en el sentido de que, sin el consentimiento previo de la Asamblea Legislativa, se use el fondo para nuevas actividades gubernamentales, ni para aumentar o suplir, directa o indirectamente, las asignaciones para llevar a cabo servicios ordinarios del Gobierno, exceptuando lo que esta Ley dispone en sentido contrario. </w:t>
      </w:r>
    </w:p>
    <w:p w14:paraId="0B4CF60B" w14:textId="33312232" w:rsidR="000B7C5E" w:rsidRPr="008F0346" w:rsidRDefault="000B7C5E" w:rsidP="008F0346">
      <w:pPr>
        <w:spacing w:line="480" w:lineRule="auto"/>
        <w:ind w:firstLine="720"/>
        <w:jc w:val="both"/>
        <w:rPr>
          <w:rFonts w:ascii="Book Antiqua" w:hAnsi="Book Antiqua"/>
        </w:rPr>
      </w:pPr>
      <w:r w:rsidRPr="008F0346">
        <w:rPr>
          <w:rFonts w:ascii="Book Antiqua" w:hAnsi="Book Antiqua"/>
        </w:rPr>
        <w:t>Se exceptúa, de esta limitación las funciones que realiza el Negociado para el Manejo de Emergencias y Administración de Desastres</w:t>
      </w:r>
      <w:r w:rsidR="00825EED" w:rsidRPr="008F0346">
        <w:rPr>
          <w:rFonts w:ascii="Book Antiqua" w:hAnsi="Book Antiqua"/>
        </w:rPr>
        <w:t xml:space="preserve"> (NMEAD)</w:t>
      </w:r>
      <w:r w:rsidRPr="008F0346">
        <w:rPr>
          <w:rFonts w:ascii="Book Antiqua" w:hAnsi="Book Antiqua"/>
        </w:rPr>
        <w:t xml:space="preserve">, ya que sus gastos </w:t>
      </w:r>
      <w:r w:rsidRPr="008F0346">
        <w:rPr>
          <w:rFonts w:ascii="Book Antiqua" w:hAnsi="Book Antiqua"/>
        </w:rPr>
        <w:lastRenderedPageBreak/>
        <w:t>de funcionamiento podrán financiarse con los recursos asignados a dicho fondo</w:t>
      </w:r>
      <w:r w:rsidR="00B1416A" w:rsidRPr="008F0346">
        <w:rPr>
          <w:rFonts w:ascii="Book Antiqua" w:hAnsi="Book Antiqua"/>
        </w:rPr>
        <w:t>.</w:t>
      </w:r>
      <w:r w:rsidR="002B2037" w:rsidRPr="008F0346">
        <w:rPr>
          <w:rFonts w:ascii="Book Antiqua" w:hAnsi="Book Antiqua"/>
        </w:rPr>
        <w:t xml:space="preserve"> Disponiéndose que la cantidad autorizada para este propósito no podrá exceder del siete punto cinco por ciento</w:t>
      </w:r>
      <w:r w:rsidRPr="008F0346">
        <w:rPr>
          <w:rFonts w:ascii="Book Antiqua" w:hAnsi="Book Antiqua"/>
        </w:rPr>
        <w:t xml:space="preserve"> (7.5%) del balance máximo del Fondo de Emergencia u once millones doscientos cincuenta mil dólares ($11,250,000), lo que sea menor, en cada año fiscal y deberá autorizarse previamente mediante legislación a esos efectos. No obstante, para el Año Fiscal 2005-2006, se autoriza por vía de excepción utilizar hasta un diez punto cinco por ciento (10.5%) del balance máximo del Fondo de Emergencia o quince millones setecientos cincuenta mil dólares ($15,750,000), lo que sea menor, para cubrir los</w:t>
      </w:r>
      <w:r w:rsidR="00F23794" w:rsidRPr="008F0346">
        <w:rPr>
          <w:rFonts w:ascii="Book Antiqua" w:hAnsi="Book Antiqua"/>
        </w:rPr>
        <w:t xml:space="preserve"> </w:t>
      </w:r>
      <w:r w:rsidRPr="008F0346">
        <w:rPr>
          <w:rFonts w:ascii="Book Antiqua" w:hAnsi="Book Antiqua"/>
        </w:rPr>
        <w:t xml:space="preserve">gastos de funcionamiento del Negociado para el Manejo de Emergencias y Administración de Desastres. Esta autorización es a los efectos de que el Negociado para el Manejo de Emergencias y Administración de Desastres pueda asignar una partida para cubrir los costos de activación inmediata de los setenta y ocho (78) municipios al Sistema Automatizado de Manejo de Incidentes de Emergencias y Desastres del NMEAD, a un costo de tres millones quinientos mil dólares ($3,500,000) para incluir la activación del Cuerpo de Bomberos de Puerto Rico a dicho Sistema y para lograr la adquisición de veinte mil (20,000) camas tipo catres, adicionales a los existentes en las reservas de la Agencia para la atención de   refugiados en situaciones de emergencia, a un costo de un millón de dólares ($1,000,000). El Fondo de Emergencia también podrá ser aplicado para auxiliar a Estados Unidos y otros países en casos de desastres inesperados imprevistos causados por calamidades, tales como guerras, huracanes, terremotos, </w:t>
      </w:r>
      <w:r w:rsidR="00604D9B" w:rsidRPr="008F0346">
        <w:rPr>
          <w:rFonts w:ascii="Book Antiqua" w:hAnsi="Book Antiqua"/>
        </w:rPr>
        <w:t xml:space="preserve">tsunamis, </w:t>
      </w:r>
      <w:r w:rsidRPr="008F0346">
        <w:rPr>
          <w:rFonts w:ascii="Book Antiqua" w:hAnsi="Book Antiqua"/>
        </w:rPr>
        <w:t>sequías, inundaciones</w:t>
      </w:r>
      <w:r w:rsidR="00C13B64" w:rsidRPr="008F0346">
        <w:rPr>
          <w:rFonts w:ascii="Book Antiqua" w:hAnsi="Book Antiqua"/>
        </w:rPr>
        <w:t>,</w:t>
      </w:r>
      <w:r w:rsidRPr="008F0346">
        <w:rPr>
          <w:rFonts w:ascii="Book Antiqua" w:hAnsi="Book Antiqua"/>
        </w:rPr>
        <w:t xml:space="preserve"> </w:t>
      </w:r>
      <w:r w:rsidR="00604D9B" w:rsidRPr="008F0346">
        <w:rPr>
          <w:rFonts w:ascii="Book Antiqua" w:hAnsi="Book Antiqua"/>
        </w:rPr>
        <w:t xml:space="preserve">sargazo excesivo, </w:t>
      </w:r>
      <w:r w:rsidRPr="008F0346">
        <w:rPr>
          <w:rFonts w:ascii="Book Antiqua" w:hAnsi="Book Antiqua"/>
        </w:rPr>
        <w:t xml:space="preserve">y plagas; y con el fin de cooperar a la disminución de las consecuencias de dichas </w:t>
      </w:r>
      <w:r w:rsidRPr="008F0346">
        <w:rPr>
          <w:rFonts w:ascii="Book Antiqua" w:hAnsi="Book Antiqua"/>
        </w:rPr>
        <w:lastRenderedPageBreak/>
        <w:t xml:space="preserve">calamidades entre la población de dichos países. La ayuda a ser así enviada a áreas fuera de Puerto Rico está limitada en cada caso a la suma de veinticinco mil (25,000) dólares, y en </w:t>
      </w:r>
      <w:r w:rsidRPr="00D03319">
        <w:rPr>
          <w:rFonts w:ascii="Book Antiqua" w:hAnsi="Book Antiqua"/>
          <w:strike/>
        </w:rPr>
        <w:t>todo</w:t>
      </w:r>
      <w:r w:rsidRPr="008F0346">
        <w:rPr>
          <w:rFonts w:ascii="Book Antiqua" w:hAnsi="Book Antiqua"/>
        </w:rPr>
        <w:t xml:space="preserve"> </w:t>
      </w:r>
      <w:r w:rsidR="000D4AA1" w:rsidRPr="000D4AA1">
        <w:rPr>
          <w:rFonts w:ascii="Book Antiqua" w:hAnsi="Book Antiqua"/>
          <w:i/>
          <w:iCs/>
          <w:u w:val="single"/>
        </w:rPr>
        <w:t xml:space="preserve">todos </w:t>
      </w:r>
      <w:r w:rsidRPr="008F0346">
        <w:rPr>
          <w:rFonts w:ascii="Book Antiqua" w:hAnsi="Book Antiqua"/>
        </w:rPr>
        <w:t xml:space="preserve">los casos, al destinarse cualquier suma de dinero para combatir los daños que puedan sobrevenir a la población civil por efectos de los motivos especificados en esta Ley; se tendrá en cuenta el propósito en cuanto a que dichos fondos sean utilizados en circunstancias de calamidades públicas o en prevención de </w:t>
      </w:r>
      <w:proofErr w:type="gramStart"/>
      <w:r w:rsidRPr="00D03319">
        <w:rPr>
          <w:rFonts w:ascii="Book Antiqua" w:hAnsi="Book Antiqua"/>
          <w:strike/>
        </w:rPr>
        <w:t>las mismas</w:t>
      </w:r>
      <w:proofErr w:type="gramEnd"/>
      <w:r w:rsidR="00D03319">
        <w:rPr>
          <w:rFonts w:ascii="Book Antiqua" w:hAnsi="Book Antiqua"/>
        </w:rPr>
        <w:t xml:space="preserve"> </w:t>
      </w:r>
      <w:r w:rsidR="00D03319" w:rsidRPr="000D4AA1">
        <w:rPr>
          <w:rFonts w:ascii="Book Antiqua" w:hAnsi="Book Antiqua"/>
          <w:i/>
          <w:iCs/>
          <w:u w:val="single"/>
        </w:rPr>
        <w:t>estas</w:t>
      </w:r>
      <w:r w:rsidR="00D03319">
        <w:rPr>
          <w:rFonts w:ascii="Book Antiqua" w:hAnsi="Book Antiqua"/>
        </w:rPr>
        <w:t>.</w:t>
      </w:r>
    </w:p>
    <w:p w14:paraId="2287CBEE" w14:textId="77777777" w:rsidR="000B7C5E" w:rsidRPr="008F0346" w:rsidRDefault="000B7C5E" w:rsidP="008F0346">
      <w:pPr>
        <w:spacing w:line="480" w:lineRule="auto"/>
        <w:ind w:left="360" w:firstLine="720"/>
        <w:jc w:val="both"/>
        <w:rPr>
          <w:rFonts w:ascii="Book Antiqua" w:hAnsi="Book Antiqua"/>
        </w:rPr>
      </w:pPr>
      <w:r w:rsidRPr="008F0346">
        <w:rPr>
          <w:rFonts w:ascii="Book Antiqua" w:hAnsi="Book Antiqua"/>
        </w:rPr>
        <w:t>…”</w:t>
      </w:r>
    </w:p>
    <w:p w14:paraId="5B0837A9" w14:textId="31F38B9E" w:rsidR="0035308A" w:rsidRPr="00A22827" w:rsidRDefault="000B7C5E" w:rsidP="00A22827">
      <w:pPr>
        <w:spacing w:line="480" w:lineRule="auto"/>
        <w:ind w:firstLine="720"/>
        <w:jc w:val="both"/>
        <w:rPr>
          <w:rFonts w:ascii="Book Antiqua" w:hAnsi="Book Antiqua"/>
        </w:rPr>
      </w:pPr>
      <w:r w:rsidRPr="008F0346">
        <w:rPr>
          <w:rFonts w:ascii="Book Antiqua" w:hAnsi="Book Antiqua"/>
        </w:rPr>
        <w:t>Sección</w:t>
      </w:r>
      <w:r w:rsidR="00A22827">
        <w:rPr>
          <w:rFonts w:ascii="Book Antiqua" w:hAnsi="Book Antiqua"/>
        </w:rPr>
        <w:t xml:space="preserve"> </w:t>
      </w:r>
      <w:r w:rsidRPr="008F0346">
        <w:rPr>
          <w:rFonts w:ascii="Book Antiqua" w:hAnsi="Book Antiqua"/>
        </w:rPr>
        <w:t>2.–</w:t>
      </w:r>
      <w:r w:rsidR="0035308A" w:rsidRPr="008F0346">
        <w:rPr>
          <w:rFonts w:ascii="Book Antiqua" w:hAnsi="Book Antiqua"/>
          <w:szCs w:val="24"/>
        </w:rPr>
        <w:t>Separabilidad.</w:t>
      </w:r>
    </w:p>
    <w:p w14:paraId="654C2F0D" w14:textId="77777777" w:rsidR="0035308A" w:rsidRPr="008F0346" w:rsidRDefault="0035308A" w:rsidP="008F0346">
      <w:pPr>
        <w:spacing w:line="480" w:lineRule="auto"/>
        <w:ind w:firstLine="720"/>
        <w:jc w:val="both"/>
        <w:rPr>
          <w:rFonts w:ascii="Book Antiqua" w:hAnsi="Book Antiqua"/>
          <w:szCs w:val="24"/>
        </w:rPr>
      </w:pPr>
      <w:r w:rsidRPr="008F0346">
        <w:rPr>
          <w:rFonts w:ascii="Book Antiqua" w:hAnsi="Book Antiqua"/>
          <w:szCs w:val="24"/>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36B5EBB3" w14:textId="789F9A15" w:rsidR="0035308A" w:rsidRPr="008F0346" w:rsidRDefault="0035308A" w:rsidP="008F0346">
      <w:pPr>
        <w:autoSpaceDE w:val="0"/>
        <w:autoSpaceDN w:val="0"/>
        <w:adjustRightInd w:val="0"/>
        <w:spacing w:line="480" w:lineRule="auto"/>
        <w:ind w:firstLine="720"/>
        <w:jc w:val="both"/>
        <w:outlineLvl w:val="0"/>
        <w:rPr>
          <w:rFonts w:ascii="Book Antiqua" w:hAnsi="Book Antiqua"/>
          <w:szCs w:val="24"/>
          <w:lang w:eastAsia="es-PR"/>
        </w:rPr>
      </w:pPr>
      <w:r w:rsidRPr="008F0346">
        <w:rPr>
          <w:rFonts w:ascii="Book Antiqua" w:hAnsi="Book Antiqua"/>
          <w:szCs w:val="24"/>
          <w:lang w:eastAsia="es-PR"/>
        </w:rPr>
        <w:t xml:space="preserve">Sección </w:t>
      </w:r>
      <w:r w:rsidR="00A22827">
        <w:rPr>
          <w:rFonts w:ascii="Book Antiqua" w:hAnsi="Book Antiqua"/>
          <w:szCs w:val="24"/>
          <w:lang w:eastAsia="es-PR"/>
        </w:rPr>
        <w:t>3</w:t>
      </w:r>
      <w:r w:rsidRPr="008F0346">
        <w:rPr>
          <w:rFonts w:ascii="Book Antiqua" w:hAnsi="Book Antiqua"/>
          <w:szCs w:val="24"/>
          <w:lang w:eastAsia="es-PR"/>
        </w:rPr>
        <w:t>.</w:t>
      </w:r>
      <w:r w:rsidR="00E44B35" w:rsidRPr="008F0346">
        <w:rPr>
          <w:rFonts w:ascii="Book Antiqua" w:hAnsi="Book Antiqua"/>
          <w:szCs w:val="24"/>
          <w:lang w:eastAsia="es-PR"/>
        </w:rPr>
        <w:t>-</w:t>
      </w:r>
      <w:r w:rsidRPr="008F0346">
        <w:rPr>
          <w:rFonts w:ascii="Book Antiqua" w:hAnsi="Book Antiqua"/>
          <w:szCs w:val="24"/>
          <w:lang w:eastAsia="es-PR"/>
        </w:rPr>
        <w:t>Vigencia.</w:t>
      </w:r>
    </w:p>
    <w:p w14:paraId="7C201408" w14:textId="77777777" w:rsidR="007700E0" w:rsidRPr="008F0346" w:rsidRDefault="0035308A" w:rsidP="008F0346">
      <w:pPr>
        <w:spacing w:line="480" w:lineRule="auto"/>
        <w:ind w:firstLine="720"/>
        <w:jc w:val="both"/>
        <w:rPr>
          <w:rFonts w:ascii="Book Antiqua" w:eastAsia="@PMingLiU" w:hAnsi="Book Antiqua"/>
          <w:szCs w:val="24"/>
        </w:rPr>
      </w:pPr>
      <w:r w:rsidRPr="008F0346">
        <w:rPr>
          <w:rFonts w:ascii="Book Antiqua" w:hAnsi="Book Antiqua"/>
          <w:szCs w:val="24"/>
          <w:lang w:eastAsia="es-PR"/>
        </w:rPr>
        <w:t>Esta Ley comenzará a regir inmediatamente después de su aprobación.</w:t>
      </w:r>
    </w:p>
    <w:sectPr w:rsidR="007700E0" w:rsidRPr="008F0346" w:rsidSect="007B535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8CEDF" w14:textId="77777777" w:rsidR="00763633" w:rsidRDefault="00763633">
      <w:r>
        <w:separator/>
      </w:r>
    </w:p>
  </w:endnote>
  <w:endnote w:type="continuationSeparator" w:id="0">
    <w:p w14:paraId="7466CEBC" w14:textId="77777777" w:rsidR="00763633" w:rsidRDefault="00763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A8EA" w14:textId="77777777" w:rsidR="00763633" w:rsidRDefault="00763633">
      <w:r>
        <w:separator/>
      </w:r>
    </w:p>
  </w:footnote>
  <w:footnote w:type="continuationSeparator" w:id="0">
    <w:p w14:paraId="0A6A7995" w14:textId="77777777" w:rsidR="00763633" w:rsidRDefault="007636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57895049">
    <w:abstractNumId w:val="0"/>
  </w:num>
  <w:num w:numId="2" w16cid:durableId="7810012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734E"/>
    <w:rsid w:val="00030EA4"/>
    <w:rsid w:val="00042452"/>
    <w:rsid w:val="00047343"/>
    <w:rsid w:val="00081BB9"/>
    <w:rsid w:val="000B7C5E"/>
    <w:rsid w:val="000C5630"/>
    <w:rsid w:val="000D4AA1"/>
    <w:rsid w:val="000F1D94"/>
    <w:rsid w:val="000F6834"/>
    <w:rsid w:val="001443B9"/>
    <w:rsid w:val="00145185"/>
    <w:rsid w:val="00145488"/>
    <w:rsid w:val="0018130E"/>
    <w:rsid w:val="0018640D"/>
    <w:rsid w:val="00197BB1"/>
    <w:rsid w:val="001A29EE"/>
    <w:rsid w:val="001A7493"/>
    <w:rsid w:val="001B01D4"/>
    <w:rsid w:val="001C3AFB"/>
    <w:rsid w:val="001E4626"/>
    <w:rsid w:val="001F4CC4"/>
    <w:rsid w:val="002151F3"/>
    <w:rsid w:val="00244606"/>
    <w:rsid w:val="002665B4"/>
    <w:rsid w:val="00275D9E"/>
    <w:rsid w:val="00290A2F"/>
    <w:rsid w:val="00295F42"/>
    <w:rsid w:val="002B2037"/>
    <w:rsid w:val="002C08F5"/>
    <w:rsid w:val="002D2308"/>
    <w:rsid w:val="002E6D71"/>
    <w:rsid w:val="002F2121"/>
    <w:rsid w:val="00306FE6"/>
    <w:rsid w:val="003208B9"/>
    <w:rsid w:val="00321EB7"/>
    <w:rsid w:val="00323544"/>
    <w:rsid w:val="00325A07"/>
    <w:rsid w:val="0035308A"/>
    <w:rsid w:val="00354F2D"/>
    <w:rsid w:val="00363679"/>
    <w:rsid w:val="003958F7"/>
    <w:rsid w:val="003C0D5F"/>
    <w:rsid w:val="003E3BA1"/>
    <w:rsid w:val="003E5B68"/>
    <w:rsid w:val="004029F3"/>
    <w:rsid w:val="0042753F"/>
    <w:rsid w:val="004419A8"/>
    <w:rsid w:val="00474996"/>
    <w:rsid w:val="004F1704"/>
    <w:rsid w:val="004F1EE4"/>
    <w:rsid w:val="004F36CC"/>
    <w:rsid w:val="00520504"/>
    <w:rsid w:val="005559A1"/>
    <w:rsid w:val="00564019"/>
    <w:rsid w:val="005779A4"/>
    <w:rsid w:val="00585EFC"/>
    <w:rsid w:val="005E37E7"/>
    <w:rsid w:val="00604D9B"/>
    <w:rsid w:val="0061405F"/>
    <w:rsid w:val="00645F52"/>
    <w:rsid w:val="00656A5D"/>
    <w:rsid w:val="00656F00"/>
    <w:rsid w:val="00666130"/>
    <w:rsid w:val="006A0B41"/>
    <w:rsid w:val="006B0440"/>
    <w:rsid w:val="006B559B"/>
    <w:rsid w:val="00701796"/>
    <w:rsid w:val="007258DB"/>
    <w:rsid w:val="0073790C"/>
    <w:rsid w:val="00741CE1"/>
    <w:rsid w:val="00763633"/>
    <w:rsid w:val="007700E0"/>
    <w:rsid w:val="00783DAE"/>
    <w:rsid w:val="007901F5"/>
    <w:rsid w:val="00795991"/>
    <w:rsid w:val="007A1394"/>
    <w:rsid w:val="007B535E"/>
    <w:rsid w:val="007D0779"/>
    <w:rsid w:val="007D4DFE"/>
    <w:rsid w:val="007F0B3D"/>
    <w:rsid w:val="007F1AA5"/>
    <w:rsid w:val="007F2A11"/>
    <w:rsid w:val="00802EC9"/>
    <w:rsid w:val="00807BA1"/>
    <w:rsid w:val="00822DE7"/>
    <w:rsid w:val="00825EED"/>
    <w:rsid w:val="00827101"/>
    <w:rsid w:val="0083021E"/>
    <w:rsid w:val="008513A3"/>
    <w:rsid w:val="008547BE"/>
    <w:rsid w:val="00860EBD"/>
    <w:rsid w:val="0089161C"/>
    <w:rsid w:val="008C4672"/>
    <w:rsid w:val="008C5A55"/>
    <w:rsid w:val="008D215D"/>
    <w:rsid w:val="008D7FF6"/>
    <w:rsid w:val="008E2201"/>
    <w:rsid w:val="008E4B89"/>
    <w:rsid w:val="008E6E97"/>
    <w:rsid w:val="008F0346"/>
    <w:rsid w:val="00917BBE"/>
    <w:rsid w:val="0092176F"/>
    <w:rsid w:val="00960F32"/>
    <w:rsid w:val="00974244"/>
    <w:rsid w:val="00980C1C"/>
    <w:rsid w:val="009871C3"/>
    <w:rsid w:val="009A7F44"/>
    <w:rsid w:val="009B2CA9"/>
    <w:rsid w:val="009B7A94"/>
    <w:rsid w:val="009C1589"/>
    <w:rsid w:val="009C765B"/>
    <w:rsid w:val="009C7E3A"/>
    <w:rsid w:val="009D31C0"/>
    <w:rsid w:val="009D51A2"/>
    <w:rsid w:val="00A20C0A"/>
    <w:rsid w:val="00A22827"/>
    <w:rsid w:val="00A35C4C"/>
    <w:rsid w:val="00A40715"/>
    <w:rsid w:val="00A60AA5"/>
    <w:rsid w:val="00A750BD"/>
    <w:rsid w:val="00A75502"/>
    <w:rsid w:val="00A829DF"/>
    <w:rsid w:val="00AA6DB2"/>
    <w:rsid w:val="00AE5556"/>
    <w:rsid w:val="00B03488"/>
    <w:rsid w:val="00B10F06"/>
    <w:rsid w:val="00B1416A"/>
    <w:rsid w:val="00B141E0"/>
    <w:rsid w:val="00B22A98"/>
    <w:rsid w:val="00B35EDE"/>
    <w:rsid w:val="00B456A4"/>
    <w:rsid w:val="00B51D2F"/>
    <w:rsid w:val="00B54779"/>
    <w:rsid w:val="00B82064"/>
    <w:rsid w:val="00B92F58"/>
    <w:rsid w:val="00B9419E"/>
    <w:rsid w:val="00BA127F"/>
    <w:rsid w:val="00BA3C1B"/>
    <w:rsid w:val="00BB4B1F"/>
    <w:rsid w:val="00BB4B68"/>
    <w:rsid w:val="00BC01CC"/>
    <w:rsid w:val="00BC0A6F"/>
    <w:rsid w:val="00BC4A39"/>
    <w:rsid w:val="00BF6758"/>
    <w:rsid w:val="00C0530E"/>
    <w:rsid w:val="00C13B64"/>
    <w:rsid w:val="00C27704"/>
    <w:rsid w:val="00C27812"/>
    <w:rsid w:val="00C433A2"/>
    <w:rsid w:val="00C462FE"/>
    <w:rsid w:val="00C47C75"/>
    <w:rsid w:val="00C53E70"/>
    <w:rsid w:val="00C64666"/>
    <w:rsid w:val="00C652E0"/>
    <w:rsid w:val="00C843BA"/>
    <w:rsid w:val="00C97091"/>
    <w:rsid w:val="00CA5394"/>
    <w:rsid w:val="00CD2E62"/>
    <w:rsid w:val="00CE403B"/>
    <w:rsid w:val="00D03319"/>
    <w:rsid w:val="00D05049"/>
    <w:rsid w:val="00D20C77"/>
    <w:rsid w:val="00D51285"/>
    <w:rsid w:val="00D673FD"/>
    <w:rsid w:val="00D7630C"/>
    <w:rsid w:val="00DA1A3F"/>
    <w:rsid w:val="00DB6C62"/>
    <w:rsid w:val="00DC3643"/>
    <w:rsid w:val="00DE4C87"/>
    <w:rsid w:val="00DF49D3"/>
    <w:rsid w:val="00DF6788"/>
    <w:rsid w:val="00E44B35"/>
    <w:rsid w:val="00E515C6"/>
    <w:rsid w:val="00E532CF"/>
    <w:rsid w:val="00E55203"/>
    <w:rsid w:val="00E7205D"/>
    <w:rsid w:val="00ED3959"/>
    <w:rsid w:val="00EE2649"/>
    <w:rsid w:val="00EE3FDD"/>
    <w:rsid w:val="00EF1B7C"/>
    <w:rsid w:val="00F049E3"/>
    <w:rsid w:val="00F1746A"/>
    <w:rsid w:val="00F23794"/>
    <w:rsid w:val="00F3054A"/>
    <w:rsid w:val="00F30E2B"/>
    <w:rsid w:val="00F7102C"/>
    <w:rsid w:val="00F723B4"/>
    <w:rsid w:val="00F86F20"/>
    <w:rsid w:val="00FB1915"/>
    <w:rsid w:val="00FE06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315724299">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0022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4SQX5P7U7WPY-958212181-818962</_dlc_DocId>
    <_dlc_DocIdUrl xmlns="c890fddd-4e87-4e08-8b51-545f2a3f7b06">
      <Url>https://senpr.sharepoint.com/sites/obralegislativa/_layouts/15/DocIdRedir.aspx?ID=4SQX5P7U7WPY-958212181-818962</Url>
      <Description>4SQX5P7U7WPY-958212181-818962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2.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168C06-7AF7-4B04-809F-FE85CF109131}"/>
</file>

<file path=customXml/itemProps4.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5.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6.xml><?xml version="1.0" encoding="utf-8"?>
<ds:datastoreItem xmlns:ds="http://schemas.openxmlformats.org/officeDocument/2006/customXml" ds:itemID="{CC791777-679B-437B-A898-5FB18FEB970A}"/>
</file>

<file path=docProps/app.xml><?xml version="1.0" encoding="utf-8"?>
<Properties xmlns="http://schemas.openxmlformats.org/officeDocument/2006/extended-properties" xmlns:vt="http://schemas.openxmlformats.org/officeDocument/2006/docPropsVTypes">
  <Template>Medida-v2022</Template>
  <TotalTime>0</TotalTime>
  <Pages>5</Pages>
  <Words>1296</Words>
  <Characters>7215</Characters>
  <Application>Microsoft Office Word</Application>
  <DocSecurity>0</DocSecurity>
  <Lines>60</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8495</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William E. Villafañe Ramos (Senador)</dc:creator>
  <cp:keywords/>
  <cp:lastModifiedBy>Monica Maldonado Gonzalez (Trámites y Récords)</cp:lastModifiedBy>
  <cp:revision>2</cp:revision>
  <cp:lastPrinted>2025-09-19T18:33:00Z</cp:lastPrinted>
  <dcterms:created xsi:type="dcterms:W3CDTF">2025-09-22T17:34:00Z</dcterms:created>
  <dcterms:modified xsi:type="dcterms:W3CDTF">2025-09-22T17:34:00Z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82c8dfbf-15c4-4c3d-acd1-33bc22df50f7</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