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C434D" w14:textId="77777777" w:rsidR="002E1BA4" w:rsidRPr="002E1BA4" w:rsidRDefault="002E1BA4" w:rsidP="002E1BA4">
      <w:pPr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2E1BA4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2E1BA4">
        <w:rPr>
          <w:rFonts w:ascii="Book Antiqua" w:hAnsi="Book Antiqua"/>
          <w:b/>
          <w:szCs w:val="24"/>
          <w:lang w:val="es-PR"/>
        </w:rPr>
        <w:fldChar w:fldCharType="begin"/>
      </w:r>
      <w:r w:rsidRPr="002E1BA4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2E1BA4">
        <w:rPr>
          <w:rFonts w:ascii="Book Antiqua" w:hAnsi="Book Antiqua"/>
          <w:b/>
          <w:szCs w:val="24"/>
          <w:lang w:val="es-PR"/>
        </w:rPr>
        <w:fldChar w:fldCharType="end"/>
      </w:r>
    </w:p>
    <w:p w14:paraId="13EE949A" w14:textId="39FD3DD8" w:rsidR="002E1BA4" w:rsidRPr="002E1BA4" w:rsidRDefault="002E1BA4" w:rsidP="002E1BA4">
      <w:pPr>
        <w:jc w:val="center"/>
        <w:rPr>
          <w:rFonts w:ascii="Book Antiqua" w:hAnsi="Book Antiqua"/>
          <w:b/>
          <w:bCs/>
          <w:szCs w:val="24"/>
          <w:lang w:val="es-PR"/>
        </w:rPr>
      </w:pPr>
      <w:r w:rsidRPr="002E1BA4">
        <w:rPr>
          <w:rFonts w:ascii="Book Antiqua" w:hAnsi="Book Antiqua"/>
          <w:b/>
          <w:bCs/>
          <w:szCs w:val="24"/>
          <w:lang w:val="es-PR"/>
        </w:rPr>
        <w:t>(</w:t>
      </w:r>
      <w:r w:rsidR="00325582">
        <w:rPr>
          <w:rFonts w:ascii="Book Antiqua" w:hAnsi="Book Antiqua"/>
          <w:b/>
          <w:bCs/>
          <w:szCs w:val="24"/>
          <w:lang w:val="es-PR"/>
        </w:rPr>
        <w:t>22</w:t>
      </w:r>
      <w:r w:rsidRPr="002E1BA4">
        <w:rPr>
          <w:rFonts w:ascii="Book Antiqua" w:hAnsi="Book Antiqua"/>
          <w:b/>
          <w:bCs/>
          <w:szCs w:val="24"/>
          <w:lang w:val="es-PR"/>
        </w:rPr>
        <w:t xml:space="preserve"> DE </w:t>
      </w:r>
      <w:r w:rsidR="00325582">
        <w:rPr>
          <w:rFonts w:ascii="Book Antiqua" w:hAnsi="Book Antiqua"/>
          <w:b/>
          <w:bCs/>
          <w:szCs w:val="24"/>
          <w:lang w:val="es-PR"/>
        </w:rPr>
        <w:t xml:space="preserve">JUNIO </w:t>
      </w:r>
      <w:r w:rsidRPr="002E1BA4">
        <w:rPr>
          <w:rFonts w:ascii="Book Antiqua" w:hAnsi="Book Antiqua"/>
          <w:b/>
          <w:bCs/>
          <w:szCs w:val="24"/>
          <w:lang w:val="es-PR"/>
        </w:rPr>
        <w:t>DE 2026)</w:t>
      </w:r>
    </w:p>
    <w:p w14:paraId="42C79131" w14:textId="4062053A" w:rsidR="002E1BA4" w:rsidRPr="002E1BA4" w:rsidRDefault="002E1BA4" w:rsidP="002E1BA4">
      <w:pPr>
        <w:jc w:val="center"/>
        <w:rPr>
          <w:rFonts w:ascii="Book Antiqua" w:hAnsi="Book Antiqua"/>
          <w:b/>
          <w:bCs/>
          <w:szCs w:val="24"/>
          <w:lang w:val="es-ES_tradnl"/>
        </w:rPr>
      </w:pPr>
      <w:r w:rsidRPr="002E1BA4">
        <w:rPr>
          <w:rFonts w:ascii="Book Antiqua" w:hAnsi="Book Antiqua"/>
          <w:b/>
          <w:noProof/>
          <w:szCs w:val="24"/>
          <w:lang w:val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B6E6599" wp14:editId="3718758A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01027268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48A301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5EF0DF9F" w14:textId="7885E447" w:rsidR="00E64C5E" w:rsidRPr="00832515" w:rsidRDefault="0058157E" w:rsidP="008D3835">
      <w:pPr>
        <w:jc w:val="center"/>
        <w:rPr>
          <w:rFonts w:ascii="Book Antiqua" w:hAnsi="Book Antiqua"/>
          <w:sz w:val="28"/>
          <w:lang w:val="es-PR"/>
        </w:rPr>
      </w:pPr>
      <w:r>
        <w:rPr>
          <w:rFonts w:ascii="Book Antiqua" w:hAnsi="Book Antiqua"/>
          <w:sz w:val="28"/>
          <w:lang w:val="es-PR"/>
        </w:rPr>
        <w:t>GOBIERNO</w:t>
      </w:r>
      <w:r w:rsidR="004F74E3">
        <w:rPr>
          <w:rFonts w:ascii="Book Antiqua" w:hAnsi="Book Antiqua"/>
          <w:sz w:val="28"/>
          <w:lang w:val="es-PR"/>
        </w:rPr>
        <w:t xml:space="preserve"> DE PUERTO RICO</w:t>
      </w:r>
    </w:p>
    <w:p w14:paraId="59BFD038" w14:textId="77777777" w:rsidR="00E64C5E" w:rsidRPr="008D3835" w:rsidRDefault="00E64C5E" w:rsidP="008D3835">
      <w:pPr>
        <w:jc w:val="center"/>
        <w:rPr>
          <w:rFonts w:ascii="Book Antiqua" w:hAnsi="Book Antiqua"/>
          <w:lang w:val="es-PR"/>
        </w:rPr>
      </w:pPr>
    </w:p>
    <w:p w14:paraId="2EA3DF0B" w14:textId="027DC837" w:rsidR="00E64C5E" w:rsidRPr="00325582" w:rsidRDefault="002C6999" w:rsidP="002C699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325582">
        <w:rPr>
          <w:rFonts w:ascii="Book Antiqua" w:hAnsi="Book Antiqua"/>
          <w:lang w:val="es-PR"/>
        </w:rPr>
        <w:t>20ma.</w:t>
      </w:r>
      <w:r w:rsidR="008D3835" w:rsidRPr="00325582">
        <w:rPr>
          <w:rFonts w:ascii="Book Antiqua" w:hAnsi="Book Antiqua"/>
          <w:lang w:val="es-PR"/>
        </w:rPr>
        <w:t xml:space="preserve"> </w:t>
      </w:r>
      <w:r w:rsidR="00415346" w:rsidRPr="00325582">
        <w:rPr>
          <w:rFonts w:ascii="Book Antiqua" w:hAnsi="Book Antiqua"/>
          <w:lang w:val="es-PR"/>
        </w:rPr>
        <w:t>Asamblea</w:t>
      </w:r>
      <w:r w:rsidR="00415346" w:rsidRPr="00325582">
        <w:rPr>
          <w:rFonts w:ascii="Book Antiqua" w:hAnsi="Book Antiqua"/>
          <w:lang w:val="es-PR"/>
        </w:rPr>
        <w:tab/>
      </w:r>
      <w:r w:rsidR="008D3835" w:rsidRPr="00325582">
        <w:rPr>
          <w:rFonts w:ascii="Book Antiqua" w:hAnsi="Book Antiqua"/>
          <w:lang w:val="es-PR"/>
        </w:rPr>
        <w:t xml:space="preserve"> </w:t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  <w:t xml:space="preserve">          1ra.</w:t>
      </w:r>
      <w:r w:rsidR="008D3835" w:rsidRPr="00325582">
        <w:rPr>
          <w:rFonts w:ascii="Book Antiqua" w:hAnsi="Book Antiqua"/>
          <w:lang w:val="es-PR"/>
        </w:rPr>
        <w:t xml:space="preserve"> </w:t>
      </w:r>
      <w:r w:rsidR="00E64C5E" w:rsidRPr="00325582">
        <w:rPr>
          <w:rFonts w:ascii="Book Antiqua" w:hAnsi="Book Antiqua"/>
          <w:lang w:val="es-PR"/>
        </w:rPr>
        <w:t>Sesión</w:t>
      </w:r>
    </w:p>
    <w:p w14:paraId="5FB075A5" w14:textId="68BB40F4" w:rsidR="00E64C5E" w:rsidRPr="00325582" w:rsidRDefault="00E64C5E" w:rsidP="008D3835">
      <w:pPr>
        <w:pStyle w:val="Title2"/>
        <w:tabs>
          <w:tab w:val="clear" w:pos="7776"/>
        </w:tabs>
        <w:rPr>
          <w:rFonts w:ascii="Book Antiqua" w:hAnsi="Book Antiqua"/>
          <w:lang w:val="es-PR"/>
        </w:rPr>
      </w:pPr>
      <w:r w:rsidRPr="00325582">
        <w:rPr>
          <w:rFonts w:ascii="Book Antiqua" w:hAnsi="Book Antiqua"/>
          <w:lang w:val="es-PR"/>
        </w:rPr>
        <w:tab/>
      </w:r>
      <w:r w:rsidR="002C6999" w:rsidRPr="00325582">
        <w:rPr>
          <w:rFonts w:ascii="Book Antiqua" w:hAnsi="Book Antiqua"/>
          <w:lang w:val="es-PR"/>
        </w:rPr>
        <w:t xml:space="preserve"> </w:t>
      </w:r>
      <w:r w:rsidRPr="00325582">
        <w:rPr>
          <w:rFonts w:ascii="Book Antiqua" w:hAnsi="Book Antiqua"/>
          <w:lang w:val="es-PR"/>
        </w:rPr>
        <w:t>Legislativa</w:t>
      </w:r>
      <w:r w:rsidRPr="00325582">
        <w:rPr>
          <w:rFonts w:ascii="Book Antiqua" w:hAnsi="Book Antiqua"/>
          <w:lang w:val="es-PR"/>
        </w:rPr>
        <w:tab/>
      </w:r>
      <w:r w:rsidRPr="00325582">
        <w:rPr>
          <w:rFonts w:ascii="Book Antiqua" w:hAnsi="Book Antiqua"/>
          <w:lang w:val="es-PR"/>
        </w:rPr>
        <w:tab/>
      </w:r>
      <w:r w:rsidR="008D3835" w:rsidRPr="00325582">
        <w:rPr>
          <w:rFonts w:ascii="Book Antiqua" w:hAnsi="Book Antiqua"/>
          <w:lang w:val="es-PR"/>
        </w:rPr>
        <w:t xml:space="preserve">   </w:t>
      </w:r>
      <w:r w:rsidR="0058157E" w:rsidRPr="00325582">
        <w:rPr>
          <w:rFonts w:ascii="Book Antiqua" w:hAnsi="Book Antiqua"/>
          <w:lang w:val="es-PR"/>
        </w:rPr>
        <w:t xml:space="preserve"> </w:t>
      </w:r>
      <w:r w:rsidR="008D3835" w:rsidRPr="00325582">
        <w:rPr>
          <w:rFonts w:ascii="Book Antiqua" w:hAnsi="Book Antiqua"/>
          <w:lang w:val="es-PR"/>
        </w:rPr>
        <w:t xml:space="preserve"> </w:t>
      </w:r>
      <w:r w:rsidRPr="00325582">
        <w:rPr>
          <w:rFonts w:ascii="Book Antiqua" w:hAnsi="Book Antiqua"/>
          <w:lang w:val="es-PR"/>
        </w:rPr>
        <w:t>Ordinaria</w:t>
      </w:r>
    </w:p>
    <w:p w14:paraId="0F9E342E" w14:textId="77777777" w:rsidR="00E64C5E" w:rsidRPr="00325582" w:rsidRDefault="00E64C5E" w:rsidP="008D3835">
      <w:pPr>
        <w:rPr>
          <w:lang w:val="es-PR"/>
        </w:rPr>
      </w:pPr>
    </w:p>
    <w:p w14:paraId="43447824" w14:textId="77777777" w:rsidR="00E64C5E" w:rsidRPr="00832515" w:rsidRDefault="00E64C5E" w:rsidP="008D3835">
      <w:pPr>
        <w:jc w:val="center"/>
        <w:rPr>
          <w:rFonts w:ascii="Book Antiqua" w:hAnsi="Book Antiqua"/>
          <w:b/>
          <w:sz w:val="36"/>
          <w:lang w:val="es-PR"/>
        </w:rPr>
      </w:pPr>
      <w:r w:rsidRPr="00832515">
        <w:rPr>
          <w:rFonts w:ascii="Book Antiqua" w:hAnsi="Book Antiqua"/>
          <w:b/>
          <w:sz w:val="36"/>
          <w:lang w:val="es-PR"/>
        </w:rPr>
        <w:t>CÁMARA DE REPRESENTANTES</w:t>
      </w:r>
    </w:p>
    <w:p w14:paraId="34C1D618" w14:textId="77777777" w:rsidR="00E64C5E" w:rsidRPr="008D3835" w:rsidRDefault="00E64C5E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0B3F2878" w14:textId="5E7E20A2" w:rsidR="00E64C5E" w:rsidRDefault="00341BA6" w:rsidP="36B570E6">
      <w:pPr>
        <w:jc w:val="center"/>
        <w:rPr>
          <w:rFonts w:ascii="Book Antiqua" w:hAnsi="Book Antiqua"/>
          <w:b/>
          <w:bCs/>
          <w:sz w:val="52"/>
          <w:szCs w:val="52"/>
          <w:lang w:val="es-PR"/>
        </w:rPr>
      </w:pPr>
      <w:r w:rsidRPr="36B570E6">
        <w:rPr>
          <w:rFonts w:ascii="Book Antiqua" w:hAnsi="Book Antiqua"/>
          <w:b/>
          <w:bCs/>
          <w:sz w:val="52"/>
          <w:szCs w:val="52"/>
          <w:lang w:val="es-PR"/>
        </w:rPr>
        <w:t>R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>.</w:t>
      </w:r>
      <w:r w:rsidR="008D3835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</w:t>
      </w:r>
      <w:r w:rsidR="00CC53A8" w:rsidRPr="36B570E6">
        <w:rPr>
          <w:rFonts w:ascii="Book Antiqua" w:hAnsi="Book Antiqua"/>
          <w:b/>
          <w:bCs/>
          <w:sz w:val="52"/>
          <w:szCs w:val="52"/>
          <w:lang w:val="es-PR"/>
        </w:rPr>
        <w:t>C.</w:t>
      </w:r>
      <w:r w:rsidR="00E64C5E" w:rsidRPr="36B570E6">
        <w:rPr>
          <w:rFonts w:ascii="Book Antiqua" w:hAnsi="Book Antiqua"/>
          <w:b/>
          <w:bCs/>
          <w:sz w:val="52"/>
          <w:szCs w:val="52"/>
          <w:lang w:val="es-PR"/>
        </w:rPr>
        <w:t xml:space="preserve"> de la C. </w:t>
      </w:r>
      <w:r w:rsidR="004A1CA5">
        <w:rPr>
          <w:rFonts w:ascii="Book Antiqua" w:hAnsi="Book Antiqua"/>
          <w:b/>
          <w:bCs/>
          <w:sz w:val="52"/>
          <w:szCs w:val="52"/>
          <w:lang w:val="es-PR"/>
        </w:rPr>
        <w:t>89</w:t>
      </w:r>
    </w:p>
    <w:p w14:paraId="45A71D22" w14:textId="77777777" w:rsidR="008D3835" w:rsidRPr="008D3835" w:rsidRDefault="008D3835" w:rsidP="008D3835">
      <w:pPr>
        <w:jc w:val="center"/>
        <w:rPr>
          <w:rFonts w:ascii="Book Antiqua" w:hAnsi="Book Antiqua"/>
          <w:b/>
          <w:szCs w:val="24"/>
          <w:lang w:val="es-PR"/>
        </w:rPr>
      </w:pPr>
    </w:p>
    <w:p w14:paraId="11003D97" w14:textId="51B2937E" w:rsidR="00E64C5E" w:rsidRDefault="004A1CA5" w:rsidP="008D3835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26</w:t>
      </w:r>
      <w:r w:rsidR="002C1888" w:rsidRPr="36B570E6">
        <w:rPr>
          <w:rFonts w:ascii="Book Antiqua" w:hAnsi="Book Antiqua"/>
          <w:lang w:val="es-PR"/>
        </w:rPr>
        <w:t xml:space="preserve"> </w:t>
      </w:r>
      <w:r w:rsidR="00E64C5E" w:rsidRPr="36B570E6">
        <w:rPr>
          <w:rFonts w:ascii="Book Antiqua" w:hAnsi="Book Antiqua"/>
          <w:lang w:val="es-PR"/>
        </w:rPr>
        <w:t xml:space="preserve">DE </w:t>
      </w:r>
      <w:r w:rsidR="0058157E">
        <w:rPr>
          <w:rFonts w:ascii="Book Antiqua" w:hAnsi="Book Antiqua"/>
          <w:lang w:val="es-PR"/>
        </w:rPr>
        <w:t>MARZ</w:t>
      </w:r>
      <w:r w:rsidR="00DF5BA3" w:rsidRPr="36B570E6">
        <w:rPr>
          <w:rFonts w:ascii="Book Antiqua" w:hAnsi="Book Antiqua"/>
          <w:lang w:val="es-PR"/>
        </w:rPr>
        <w:t xml:space="preserve">O </w:t>
      </w:r>
      <w:r w:rsidR="004F74E3" w:rsidRPr="36B570E6">
        <w:rPr>
          <w:rFonts w:ascii="Book Antiqua" w:hAnsi="Book Antiqua"/>
          <w:lang w:val="es-PR"/>
        </w:rPr>
        <w:t>DE 202</w:t>
      </w:r>
      <w:r w:rsidR="0058157E">
        <w:rPr>
          <w:rFonts w:ascii="Book Antiqua" w:hAnsi="Book Antiqua"/>
          <w:lang w:val="es-PR"/>
        </w:rPr>
        <w:t>5</w:t>
      </w:r>
    </w:p>
    <w:p w14:paraId="112B2F44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514793F5" w14:textId="1950F423" w:rsidR="00E64C5E" w:rsidRDefault="00E96AAB" w:rsidP="008D3835">
      <w:pPr>
        <w:jc w:val="center"/>
        <w:rPr>
          <w:rFonts w:ascii="Book Antiqua" w:hAnsi="Book Antiqua"/>
          <w:i/>
          <w:lang w:val="es-PR"/>
        </w:rPr>
      </w:pPr>
      <w:r>
        <w:rPr>
          <w:rFonts w:ascii="Book Antiqua" w:hAnsi="Book Antiqua"/>
          <w:lang w:val="es-PR"/>
        </w:rPr>
        <w:t>Presentad</w:t>
      </w:r>
      <w:r w:rsidR="008D3835">
        <w:rPr>
          <w:rFonts w:ascii="Book Antiqua" w:hAnsi="Book Antiqua"/>
          <w:lang w:val="es-PR"/>
        </w:rPr>
        <w:t>a</w:t>
      </w:r>
      <w:r>
        <w:rPr>
          <w:rFonts w:ascii="Book Antiqua" w:hAnsi="Book Antiqua"/>
          <w:lang w:val="es-PR"/>
        </w:rPr>
        <w:t xml:space="preserve"> por </w:t>
      </w:r>
      <w:r w:rsidR="00090116">
        <w:rPr>
          <w:rFonts w:ascii="Book Antiqua" w:hAnsi="Book Antiqua"/>
          <w:lang w:val="es-PR"/>
        </w:rPr>
        <w:t xml:space="preserve">la </w:t>
      </w:r>
      <w:r w:rsidR="00E64C5E" w:rsidRPr="00832515">
        <w:rPr>
          <w:rFonts w:ascii="Book Antiqua" w:hAnsi="Book Antiqua"/>
          <w:lang w:val="es-PR"/>
        </w:rPr>
        <w:t xml:space="preserve">representante </w:t>
      </w:r>
      <w:r w:rsidR="004F74E3">
        <w:rPr>
          <w:rFonts w:ascii="Book Antiqua" w:hAnsi="Book Antiqua"/>
          <w:i/>
          <w:lang w:val="es-PR"/>
        </w:rPr>
        <w:t>Martínez Soto</w:t>
      </w:r>
    </w:p>
    <w:p w14:paraId="40C107D0" w14:textId="77777777" w:rsidR="008D3835" w:rsidRPr="00832515" w:rsidRDefault="008D3835" w:rsidP="008D3835">
      <w:pPr>
        <w:jc w:val="center"/>
        <w:rPr>
          <w:rFonts w:ascii="Book Antiqua" w:hAnsi="Book Antiqua"/>
          <w:lang w:val="es-PR"/>
        </w:rPr>
      </w:pPr>
    </w:p>
    <w:p w14:paraId="4204107F" w14:textId="011361C5" w:rsidR="00E64C5E" w:rsidRPr="00832515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Referid</w:t>
      </w:r>
      <w:r w:rsidR="008D3835">
        <w:rPr>
          <w:rFonts w:ascii="Book Antiqua" w:hAnsi="Book Antiqua"/>
          <w:lang w:val="es-PR"/>
        </w:rPr>
        <w:t>a</w:t>
      </w:r>
      <w:r w:rsidRPr="00832515">
        <w:rPr>
          <w:rFonts w:ascii="Book Antiqua" w:hAnsi="Book Antiqua"/>
          <w:lang w:val="es-PR"/>
        </w:rPr>
        <w:t xml:space="preserve"> a </w:t>
      </w:r>
      <w:r w:rsidR="00FB7504">
        <w:rPr>
          <w:rFonts w:ascii="Book Antiqua" w:hAnsi="Book Antiqua"/>
          <w:lang w:val="es-PR"/>
        </w:rPr>
        <w:t xml:space="preserve">la </w:t>
      </w:r>
      <w:r w:rsidR="002C6999">
        <w:rPr>
          <w:rFonts w:ascii="Book Antiqua" w:hAnsi="Book Antiqua"/>
          <w:lang w:val="es-PR"/>
        </w:rPr>
        <w:t>Comisión de Agricultura</w:t>
      </w:r>
    </w:p>
    <w:p w14:paraId="30F9A098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7392B37E" w14:textId="07AC4D24" w:rsidR="00E64C5E" w:rsidRPr="00832515" w:rsidRDefault="00203D79" w:rsidP="008D3835">
      <w:pPr>
        <w:jc w:val="center"/>
        <w:rPr>
          <w:rFonts w:ascii="Book Antiqua" w:hAnsi="Book Antiqua"/>
          <w:b/>
          <w:sz w:val="28"/>
          <w:lang w:val="es-PR"/>
        </w:rPr>
      </w:pPr>
      <w:r w:rsidRPr="00832515">
        <w:rPr>
          <w:rFonts w:ascii="Book Antiqua" w:hAnsi="Book Antiqua"/>
          <w:b/>
          <w:sz w:val="28"/>
          <w:lang w:val="es-PR"/>
        </w:rPr>
        <w:t xml:space="preserve">RESOLUCIÓN </w:t>
      </w:r>
      <w:r w:rsidR="00CC53A8">
        <w:rPr>
          <w:rFonts w:ascii="Book Antiqua" w:hAnsi="Book Antiqua"/>
          <w:b/>
          <w:sz w:val="28"/>
          <w:lang w:val="es-PR"/>
        </w:rPr>
        <w:t xml:space="preserve">CONJUNTA </w:t>
      </w:r>
    </w:p>
    <w:p w14:paraId="5DFCE587" w14:textId="77777777" w:rsidR="00E64C5E" w:rsidRPr="00832515" w:rsidRDefault="00E64C5E" w:rsidP="008D3835">
      <w:pPr>
        <w:jc w:val="both"/>
        <w:rPr>
          <w:rFonts w:ascii="Book Antiqua" w:hAnsi="Book Antiqua"/>
          <w:lang w:val="es-PR"/>
        </w:rPr>
      </w:pPr>
    </w:p>
    <w:p w14:paraId="17877B77" w14:textId="0262D60C" w:rsidR="00CC53A8" w:rsidRPr="00CC53A8" w:rsidRDefault="00E64C5E" w:rsidP="008D3835">
      <w:pPr>
        <w:ind w:left="720" w:hanging="720"/>
        <w:jc w:val="both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 xml:space="preserve">Para </w:t>
      </w:r>
      <w:r w:rsidR="00CC53A8">
        <w:rPr>
          <w:rFonts w:ascii="Book Antiqua" w:hAnsi="Book Antiqua"/>
          <w:lang w:val="es-PR"/>
        </w:rPr>
        <w:t xml:space="preserve">ordenar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al Departamento de Agricultura y a la Autoridad de Tierras proceder con la liberación de las restricciones y las condiciones sobre preservación e indivisión previamente impuestas y anotadas según dispuesto por la Ley Núm. 107 de 3 de julio de 1974, según </w:t>
      </w:r>
      <w:r w:rsidR="00C97101">
        <w:rPr>
          <w:rFonts w:ascii="Book Antiqua" w:hAnsi="Book Antiqua" w:cs="Arial"/>
          <w:szCs w:val="24"/>
          <w:lang w:val="es-MX"/>
        </w:rPr>
        <w:t xml:space="preserve">enmendada, </w:t>
      </w:r>
      <w:r w:rsidR="00557485">
        <w:rPr>
          <w:rFonts w:ascii="Book Antiqua" w:hAnsi="Book Antiqua" w:cs="Arial"/>
          <w:szCs w:val="24"/>
          <w:lang w:val="es-MX"/>
        </w:rPr>
        <w:t xml:space="preserve">del predio de terreno marcado con el número </w:t>
      </w:r>
      <w:r w:rsidR="005A71E6">
        <w:rPr>
          <w:rFonts w:ascii="Book Antiqua" w:hAnsi="Book Antiqua" w:cs="Arial"/>
          <w:szCs w:val="24"/>
          <w:lang w:val="es-MX"/>
        </w:rPr>
        <w:t>once</w:t>
      </w:r>
      <w:r w:rsidR="00557485">
        <w:rPr>
          <w:rFonts w:ascii="Book Antiqua" w:hAnsi="Book Antiqua" w:cs="Arial"/>
          <w:szCs w:val="24"/>
          <w:lang w:val="es-MX"/>
        </w:rPr>
        <w:t xml:space="preserve"> (</w:t>
      </w:r>
      <w:r w:rsidR="005A71E6">
        <w:rPr>
          <w:rFonts w:ascii="Book Antiqua" w:hAnsi="Book Antiqua" w:cs="Arial"/>
          <w:szCs w:val="24"/>
          <w:lang w:val="es-MX"/>
        </w:rPr>
        <w:t>11</w:t>
      </w:r>
      <w:r w:rsidR="00557485">
        <w:rPr>
          <w:rFonts w:ascii="Book Antiqua" w:hAnsi="Book Antiqua" w:cs="Arial"/>
          <w:szCs w:val="24"/>
          <w:lang w:val="es-MX"/>
        </w:rPr>
        <w:t xml:space="preserve">) en el plano de subdivisión de la finca </w:t>
      </w:r>
      <w:r w:rsidR="005A71E6">
        <w:rPr>
          <w:rFonts w:ascii="Book Antiqua" w:hAnsi="Book Antiqua" w:cs="Arial"/>
          <w:szCs w:val="24"/>
          <w:lang w:val="es-MX"/>
        </w:rPr>
        <w:t>Santa Ana</w:t>
      </w:r>
      <w:r w:rsidR="00557485">
        <w:rPr>
          <w:rFonts w:ascii="Book Antiqua" w:hAnsi="Book Antiqua" w:cs="Arial"/>
          <w:szCs w:val="24"/>
          <w:lang w:val="es-MX"/>
        </w:rPr>
        <w:t xml:space="preserve">, sita en el Barrio </w:t>
      </w:r>
      <w:r w:rsidR="005A71E6">
        <w:rPr>
          <w:rFonts w:ascii="Book Antiqua" w:hAnsi="Book Antiqua" w:cs="Arial"/>
          <w:szCs w:val="24"/>
          <w:lang w:val="es-MX"/>
        </w:rPr>
        <w:t>Pastos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de la 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>
        <w:rPr>
          <w:rFonts w:ascii="Book Antiqua" w:hAnsi="Book Antiqua" w:cs="Arial"/>
          <w:szCs w:val="24"/>
          <w:lang w:val="es-MX"/>
        </w:rPr>
        <w:t xml:space="preserve">, Puerto Rico y </w:t>
      </w:r>
      <w:r w:rsidRPr="002E1BA4">
        <w:rPr>
          <w:rFonts w:ascii="Book Antiqua" w:hAnsi="Book Antiqua" w:cs="Arial"/>
          <w:iCs/>
          <w:szCs w:val="24"/>
          <w:lang w:val="es-MX"/>
        </w:rPr>
        <w:t>adquirida por don Julio Rivera Martínez</w:t>
      </w:r>
      <w:r>
        <w:rPr>
          <w:rFonts w:ascii="Book Antiqua" w:hAnsi="Book Antiqua" w:cs="Arial"/>
          <w:szCs w:val="24"/>
          <w:lang w:val="es-MX"/>
        </w:rPr>
        <w:t xml:space="preserve"> y doña Eufemia Martínez Colón</w:t>
      </w:r>
      <w:r w:rsidR="00557485">
        <w:rPr>
          <w:rFonts w:ascii="Book Antiqua" w:hAnsi="Book Antiqua" w:cs="Arial"/>
          <w:szCs w:val="24"/>
          <w:lang w:val="es-MX"/>
        </w:rPr>
        <w:t>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557485">
        <w:rPr>
          <w:rFonts w:ascii="Book Antiqua" w:hAnsi="Book Antiqua" w:cs="Arial"/>
          <w:szCs w:val="24"/>
          <w:lang w:val="es-MX"/>
        </w:rPr>
        <w:t>s,</w:t>
      </w:r>
      <w:r w:rsidR="00557485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herederos.</w:t>
      </w:r>
    </w:p>
    <w:p w14:paraId="36514B91" w14:textId="77777777" w:rsidR="00CC53A8" w:rsidRPr="00C97101" w:rsidRDefault="00CC53A8" w:rsidP="008D3835">
      <w:pPr>
        <w:ind w:left="360" w:hanging="360"/>
        <w:jc w:val="both"/>
        <w:rPr>
          <w:rFonts w:ascii="Book Antiqua" w:hAnsi="Book Antiqua"/>
          <w:lang w:val="es-PR"/>
        </w:rPr>
      </w:pPr>
    </w:p>
    <w:p w14:paraId="3D49E410" w14:textId="77777777" w:rsidR="00E64C5E" w:rsidRDefault="00E64C5E" w:rsidP="008D3835">
      <w:pPr>
        <w:jc w:val="center"/>
        <w:rPr>
          <w:rFonts w:ascii="Book Antiqua" w:hAnsi="Book Antiqua"/>
          <w:lang w:val="es-PR"/>
        </w:rPr>
      </w:pPr>
      <w:r w:rsidRPr="00832515">
        <w:rPr>
          <w:rFonts w:ascii="Book Antiqua" w:hAnsi="Book Antiqua"/>
          <w:lang w:val="es-PR"/>
        </w:rPr>
        <w:t>EXPOSICIÓN DE MOTIVOS</w:t>
      </w:r>
    </w:p>
    <w:p w14:paraId="39820E17" w14:textId="77777777" w:rsidR="008D3835" w:rsidRPr="00832515" w:rsidRDefault="008D3835" w:rsidP="008D3835">
      <w:pPr>
        <w:ind w:firstLine="360"/>
        <w:jc w:val="center"/>
        <w:rPr>
          <w:rFonts w:ascii="Book Antiqua" w:hAnsi="Book Antiqua"/>
          <w:lang w:val="es-PR"/>
        </w:rPr>
      </w:pPr>
    </w:p>
    <w:p w14:paraId="0C615A34" w14:textId="51066510" w:rsidR="00CC53A8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</w:pPr>
      <w:r w:rsidRPr="002E1BA4">
        <w:rPr>
          <w:rFonts w:ascii="Book Antiqua" w:hAnsi="Book Antiqua" w:cs="Arial"/>
          <w:szCs w:val="24"/>
          <w:lang w:val="es-MX"/>
        </w:rPr>
        <w:t xml:space="preserve">La Ley Núm. 107 de 3 de julio de 1974, enmendó la Ley Núm. 5 de 7 de diciembre de 1966, ley que creó el Programa de Fincas de Tipo Familiar, conocida como Título VI de la Ley de Tierras, para establecer las condiciones y restricciones de no segregación ni cambio de uso agrícola a las fincas adscritas al Programa. El </w:t>
      </w:r>
      <w:proofErr w:type="gramStart"/>
      <w:r w:rsidRPr="002E1BA4">
        <w:rPr>
          <w:rFonts w:ascii="Book Antiqua" w:hAnsi="Book Antiqua" w:cs="Arial"/>
          <w:szCs w:val="24"/>
          <w:lang w:val="es-MX"/>
        </w:rPr>
        <w:t>Secretario</w:t>
      </w:r>
      <w:proofErr w:type="gramEnd"/>
      <w:r w:rsidRPr="002E1BA4">
        <w:rPr>
          <w:rFonts w:ascii="Book Antiqua" w:hAnsi="Book Antiqua" w:cs="Arial"/>
          <w:szCs w:val="24"/>
          <w:lang w:val="es-MX"/>
        </w:rPr>
        <w:t xml:space="preserve"> de Agricultura fue facultado para la disposición de terrenos para uso agrícola mediante cesión, venta, arrendamiento o usufructo.  La disposición de estas fincas bajo este programa se realizaba bajo una serie de condiciones y restricciones que formaban parte de la escritura o de la Certificación de Título que emite el Departamento de Agricultura.  Dichas condiciones solamente podrían ser variadas en unos casos excepcionales enumerados en la Ley o por disposición de la Asamblea Legislativa.</w:t>
      </w:r>
    </w:p>
    <w:p w14:paraId="10FB83D9" w14:textId="77777777" w:rsidR="008D3835" w:rsidRPr="00CC53A8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MX"/>
        </w:rPr>
        <w:sectPr w:rsidR="008D3835" w:rsidRPr="00CC53A8" w:rsidSect="00EA3D4F">
          <w:headerReference w:type="first" r:id="rId9"/>
          <w:type w:val="continuous"/>
          <w:pgSz w:w="12240" w:h="15840"/>
          <w:pgMar w:top="1440" w:right="1440" w:bottom="1440" w:left="1440" w:header="1440" w:footer="1440" w:gutter="0"/>
          <w:cols w:space="720"/>
        </w:sectPr>
      </w:pPr>
    </w:p>
    <w:p w14:paraId="4217DC85" w14:textId="0D701C8A" w:rsidR="00CC53A8" w:rsidRPr="002E1BA4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2E1BA4">
        <w:rPr>
          <w:rFonts w:ascii="Book Antiqua" w:hAnsi="Book Antiqua" w:cs="Arial"/>
          <w:szCs w:val="24"/>
          <w:lang w:val="es-PR"/>
        </w:rPr>
        <w:lastRenderedPageBreak/>
        <w:t>Mediante el Plan de Reorganización Número 4 del 29 de julio de 2010, se estableció que el Programa de Fincas Familiares de la Corporación para el Desarrollo Rural pasaría a ser parte de la Autoridad de Tierras de Puerto Rico.</w:t>
      </w:r>
    </w:p>
    <w:p w14:paraId="41DD5F9C" w14:textId="77777777" w:rsidR="008D3835" w:rsidRPr="002E1BA4" w:rsidRDefault="008D3835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2B38D3FA" w14:textId="56711019" w:rsidR="00CC53A8" w:rsidRPr="002E1BA4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2E1BA4">
        <w:rPr>
          <w:rFonts w:ascii="Book Antiqua" w:hAnsi="Book Antiqua" w:cs="Arial"/>
          <w:szCs w:val="24"/>
          <w:lang w:val="es-PR"/>
        </w:rPr>
        <w:t xml:space="preserve">El </w:t>
      </w:r>
      <w:r w:rsidR="005A71E6" w:rsidRPr="002E1BA4">
        <w:rPr>
          <w:rFonts w:ascii="Book Antiqua" w:hAnsi="Book Antiqua" w:cs="Arial"/>
          <w:szCs w:val="24"/>
          <w:lang w:val="es-MX"/>
        </w:rPr>
        <w:t>señor Julio Rivera Martínez y la señora Eufemia Martínez Colón</w:t>
      </w:r>
      <w:r w:rsidR="0030519D" w:rsidRPr="002E1BA4">
        <w:rPr>
          <w:rFonts w:ascii="Book Antiqua" w:hAnsi="Book Antiqua" w:cs="Arial"/>
          <w:szCs w:val="24"/>
          <w:lang w:val="es-PR"/>
        </w:rPr>
        <w:t>,</w:t>
      </w:r>
      <w:r w:rsidR="004330C2" w:rsidRPr="002E1BA4">
        <w:rPr>
          <w:rFonts w:ascii="Book Antiqua" w:hAnsi="Book Antiqua" w:cs="Arial"/>
          <w:szCs w:val="24"/>
          <w:lang w:val="es-PR"/>
        </w:rPr>
        <w:t xml:space="preserve"> y actualmente</w:t>
      </w:r>
      <w:r w:rsidRPr="002E1BA4">
        <w:rPr>
          <w:rFonts w:ascii="Book Antiqua" w:hAnsi="Book Antiqua" w:cs="Arial"/>
          <w:szCs w:val="24"/>
          <w:lang w:val="es-PR"/>
        </w:rPr>
        <w:t xml:space="preserve"> sus sucesores, han poseído una finca de su propiedad bajo las disposiciones del Título VI de la Ley de Tierras de Puerto Rico.  Dicha finca se describe como sigue:</w:t>
      </w:r>
    </w:p>
    <w:p w14:paraId="3E28E47A" w14:textId="77777777" w:rsidR="00CC53A8" w:rsidRPr="00D26B6F" w:rsidRDefault="00CC53A8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highlight w:val="yellow"/>
          <w:lang w:val="es-PR"/>
        </w:rPr>
      </w:pPr>
    </w:p>
    <w:p w14:paraId="3083E18F" w14:textId="6708FD74" w:rsidR="00CC53A8" w:rsidRDefault="00BC4BEC" w:rsidP="0030519D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  <w:r w:rsidRPr="008451BB">
        <w:rPr>
          <w:rFonts w:ascii="Book Antiqua" w:hAnsi="Book Antiqua" w:cs="Arial"/>
          <w:b/>
          <w:bCs/>
          <w:i/>
          <w:szCs w:val="24"/>
          <w:lang w:val="es-PR"/>
        </w:rPr>
        <w:t>---</w:t>
      </w:r>
      <w:r w:rsidRPr="002E1BA4">
        <w:rPr>
          <w:rFonts w:ascii="Book Antiqua" w:hAnsi="Book Antiqua" w:cs="Arial"/>
          <w:b/>
          <w:bCs/>
          <w:i/>
          <w:szCs w:val="24"/>
          <w:lang w:val="es-PR"/>
        </w:rPr>
        <w:t>RÚSTICA</w:t>
      </w:r>
      <w:r w:rsidR="00CC53A8" w:rsidRPr="002E1BA4">
        <w:rPr>
          <w:rFonts w:ascii="Book Antiqua" w:hAnsi="Book Antiqua" w:cs="Arial"/>
          <w:i/>
          <w:szCs w:val="24"/>
          <w:lang w:val="es-PR"/>
        </w:rPr>
        <w:t xml:space="preserve">: </w:t>
      </w:r>
      <w:r w:rsidR="00CC53A8" w:rsidRPr="002E1BA4">
        <w:rPr>
          <w:rFonts w:ascii="Book Antiqua" w:hAnsi="Book Antiqua" w:cs="Arial"/>
          <w:iCs/>
          <w:szCs w:val="24"/>
          <w:lang w:val="es-PR"/>
        </w:rPr>
        <w:t xml:space="preserve">Predio de terreno marcado con el número 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once</w:t>
      </w:r>
      <w:r w:rsidRPr="002E1BA4">
        <w:rPr>
          <w:rFonts w:ascii="Book Antiqua" w:hAnsi="Book Antiqua" w:cs="Arial"/>
          <w:iCs/>
          <w:szCs w:val="24"/>
          <w:lang w:val="es-PR"/>
        </w:rPr>
        <w:t xml:space="preserve"> (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11</w:t>
      </w:r>
      <w:r w:rsidRPr="002E1BA4">
        <w:rPr>
          <w:rFonts w:ascii="Book Antiqua" w:hAnsi="Book Antiqua" w:cs="Arial"/>
          <w:iCs/>
          <w:szCs w:val="24"/>
          <w:lang w:val="es-PR"/>
        </w:rPr>
        <w:t>) en el Plano de Subdivisión de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 xml:space="preserve"> </w:t>
      </w:r>
      <w:r w:rsidRPr="002E1BA4">
        <w:rPr>
          <w:rFonts w:ascii="Book Antiqua" w:hAnsi="Book Antiqua" w:cs="Arial"/>
          <w:iCs/>
          <w:szCs w:val="24"/>
          <w:lang w:val="es-PR"/>
        </w:rPr>
        <w:t>l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>a</w:t>
      </w:r>
      <w:r w:rsidRPr="002E1BA4">
        <w:rPr>
          <w:rFonts w:ascii="Book Antiqua" w:hAnsi="Book Antiqua" w:cs="Arial"/>
          <w:iCs/>
          <w:szCs w:val="24"/>
          <w:lang w:val="es-PR"/>
        </w:rPr>
        <w:t xml:space="preserve"> 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 xml:space="preserve">finca 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Santa Ana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 xml:space="preserve">, sita en el barrio 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Pastos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 xml:space="preserve"> del término municipal de 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Coam</w:t>
      </w:r>
      <w:r w:rsidR="0030519D" w:rsidRPr="002E1BA4">
        <w:rPr>
          <w:rFonts w:ascii="Book Antiqua" w:hAnsi="Book Antiqua" w:cs="Arial"/>
          <w:iCs/>
          <w:szCs w:val="24"/>
          <w:lang w:val="es-PR"/>
        </w:rPr>
        <w:t>o, Puerto Rico, compuesta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 xml:space="preserve"> de </w:t>
      </w:r>
      <w:proofErr w:type="gramStart"/>
      <w:r w:rsidR="005A71E6" w:rsidRPr="002E1BA4">
        <w:rPr>
          <w:rFonts w:ascii="Book Antiqua" w:hAnsi="Book Antiqua" w:cs="Arial"/>
          <w:iCs/>
          <w:szCs w:val="24"/>
          <w:lang w:val="es-PR"/>
        </w:rPr>
        <w:t>diez punto</w:t>
      </w:r>
      <w:proofErr w:type="gramEnd"/>
      <w:r w:rsidR="005A71E6" w:rsidRPr="002E1BA4">
        <w:rPr>
          <w:rFonts w:ascii="Book Antiqua" w:hAnsi="Book Antiqua" w:cs="Arial"/>
          <w:iCs/>
          <w:szCs w:val="24"/>
          <w:lang w:val="es-PR"/>
        </w:rPr>
        <w:t xml:space="preserve"> nueve mil ochocientos cincuenta y seis cuerdas (10.9856), equivalentes a </w:t>
      </w:r>
      <w:r w:rsidRPr="002E1BA4">
        <w:rPr>
          <w:rFonts w:ascii="Book Antiqua" w:hAnsi="Book Antiqua" w:cs="Arial"/>
          <w:iCs/>
          <w:szCs w:val="24"/>
          <w:lang w:val="es-PR"/>
        </w:rPr>
        <w:t>cuarenta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 xml:space="preserve"> y tres mil ciento setenta y </w:t>
      </w:r>
      <w:proofErr w:type="gramStart"/>
      <w:r w:rsidR="005A71E6" w:rsidRPr="002E1BA4">
        <w:rPr>
          <w:rFonts w:ascii="Book Antiqua" w:hAnsi="Book Antiqua" w:cs="Arial"/>
          <w:iCs/>
          <w:szCs w:val="24"/>
          <w:lang w:val="es-PR"/>
        </w:rPr>
        <w:t>siete punto</w:t>
      </w:r>
      <w:proofErr w:type="gramEnd"/>
      <w:r w:rsidR="005A71E6" w:rsidRPr="002E1BA4">
        <w:rPr>
          <w:rFonts w:ascii="Book Antiqua" w:hAnsi="Book Antiqua" w:cs="Arial"/>
          <w:iCs/>
          <w:szCs w:val="24"/>
          <w:lang w:val="es-PR"/>
        </w:rPr>
        <w:t xml:space="preserve"> siete mil quinientos cuarenta y dos metros </w:t>
      </w:r>
      <w:r w:rsidRPr="002E1BA4">
        <w:rPr>
          <w:rFonts w:ascii="Book Antiqua" w:hAnsi="Book Antiqua" w:cs="Arial"/>
          <w:iCs/>
          <w:szCs w:val="24"/>
          <w:lang w:val="es-PR"/>
        </w:rPr>
        <w:t>cuadrados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 xml:space="preserve"> (43,177.7542). Colinda al Norte, con la finca número 0, al Sur, con camino que la separa de las fincas número 10 y 14; al Este, con camino que la separa de las fincas número 10 y 15; por el Oeste, con la finca número 12. -----------------------------------------------------------------------------</w:t>
      </w:r>
    </w:p>
    <w:p w14:paraId="01614EC7" w14:textId="579CE115" w:rsidR="00072CFD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/>
          <w:szCs w:val="24"/>
          <w:lang w:val="es-PR"/>
        </w:rPr>
      </w:pPr>
    </w:p>
    <w:p w14:paraId="3873B893" w14:textId="67A65A9D" w:rsidR="00072CFD" w:rsidRPr="002E1BA4" w:rsidRDefault="00072CFD" w:rsidP="00B924AA">
      <w:pPr>
        <w:autoSpaceDE w:val="0"/>
        <w:autoSpaceDN w:val="0"/>
        <w:adjustRightInd w:val="0"/>
        <w:ind w:left="1008" w:right="1008"/>
        <w:jc w:val="both"/>
        <w:rPr>
          <w:rFonts w:ascii="Book Antiqua" w:hAnsi="Book Antiqua" w:cs="Arial"/>
          <w:iCs/>
          <w:szCs w:val="24"/>
          <w:lang w:val="es-PR"/>
        </w:rPr>
      </w:pPr>
      <w:r w:rsidRPr="002E1BA4">
        <w:rPr>
          <w:rFonts w:ascii="Book Antiqua" w:hAnsi="Book Antiqua" w:cs="Arial"/>
          <w:iCs/>
          <w:szCs w:val="24"/>
          <w:lang w:val="es-PR"/>
        </w:rPr>
        <w:t>---Número de Catastro: 32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1</w:t>
      </w:r>
      <w:r w:rsidRPr="002E1BA4">
        <w:rPr>
          <w:rFonts w:ascii="Book Antiqua" w:hAnsi="Book Antiqua" w:cs="Arial"/>
          <w:iCs/>
          <w:szCs w:val="24"/>
          <w:lang w:val="es-PR"/>
        </w:rPr>
        <w:t>-000-00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9</w:t>
      </w:r>
      <w:r w:rsidRPr="002E1BA4">
        <w:rPr>
          <w:rFonts w:ascii="Book Antiqua" w:hAnsi="Book Antiqua" w:cs="Arial"/>
          <w:iCs/>
          <w:szCs w:val="24"/>
          <w:lang w:val="es-PR"/>
        </w:rPr>
        <w:t>-</w:t>
      </w:r>
      <w:r w:rsidR="005A71E6" w:rsidRPr="002E1BA4">
        <w:rPr>
          <w:rFonts w:ascii="Book Antiqua" w:hAnsi="Book Antiqua" w:cs="Arial"/>
          <w:iCs/>
          <w:szCs w:val="24"/>
          <w:lang w:val="es-PR"/>
        </w:rPr>
        <w:t>46</w:t>
      </w:r>
      <w:r w:rsidRPr="002E1BA4">
        <w:rPr>
          <w:rFonts w:ascii="Book Antiqua" w:hAnsi="Book Antiqua" w:cs="Arial"/>
          <w:iCs/>
          <w:szCs w:val="24"/>
          <w:lang w:val="es-PR"/>
        </w:rPr>
        <w:t>-</w:t>
      </w:r>
      <w:proofErr w:type="gramStart"/>
      <w:r w:rsidRPr="002E1BA4">
        <w:rPr>
          <w:rFonts w:ascii="Book Antiqua" w:hAnsi="Book Antiqua" w:cs="Arial"/>
          <w:iCs/>
          <w:szCs w:val="24"/>
          <w:lang w:val="es-PR"/>
        </w:rPr>
        <w:t>000.----------</w:t>
      </w:r>
      <w:r w:rsidR="0058157E" w:rsidRPr="002E1BA4">
        <w:rPr>
          <w:rFonts w:ascii="Book Antiqua" w:hAnsi="Book Antiqua" w:cs="Arial"/>
          <w:iCs/>
          <w:szCs w:val="24"/>
          <w:lang w:val="es-PR"/>
        </w:rPr>
        <w:t>---</w:t>
      </w:r>
      <w:r w:rsidRPr="002E1BA4">
        <w:rPr>
          <w:rFonts w:ascii="Book Antiqua" w:hAnsi="Book Antiqua" w:cs="Arial"/>
          <w:iCs/>
          <w:szCs w:val="24"/>
          <w:lang w:val="es-PR"/>
        </w:rPr>
        <w:t>---------------------</w:t>
      </w:r>
      <w:proofErr w:type="gramEnd"/>
    </w:p>
    <w:p w14:paraId="521B2E1B" w14:textId="77777777" w:rsidR="008D3835" w:rsidRDefault="008D3835" w:rsidP="00C12C3D">
      <w:p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PR"/>
        </w:rPr>
      </w:pPr>
    </w:p>
    <w:p w14:paraId="35B40847" w14:textId="7A8E23DF" w:rsidR="00EE36BC" w:rsidRPr="002F3528" w:rsidRDefault="00FA1F19" w:rsidP="00EE36BC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  <w:r w:rsidRPr="002E1BA4">
        <w:rPr>
          <w:rFonts w:ascii="Book Antiqua" w:hAnsi="Book Antiqua" w:cs="Arial"/>
          <w:iCs/>
          <w:szCs w:val="24"/>
          <w:lang w:val="es-PR"/>
        </w:rPr>
        <w:t xml:space="preserve">Los señores Julio Rivera Martínez y Eufemia Martínez Colón, </w:t>
      </w:r>
      <w:r w:rsidR="00EE36BC">
        <w:rPr>
          <w:rFonts w:ascii="Book Antiqua" w:hAnsi="Book Antiqua" w:cs="Arial"/>
          <w:szCs w:val="24"/>
          <w:lang w:val="es-PR"/>
        </w:rPr>
        <w:t xml:space="preserve">adquirieron del </w:t>
      </w:r>
      <w:r w:rsidR="00EE36BC" w:rsidRPr="000553F8">
        <w:rPr>
          <w:rFonts w:ascii="Book Antiqua" w:hAnsi="Book Antiqua" w:cs="Arial"/>
          <w:szCs w:val="24"/>
          <w:lang w:val="es-PR"/>
        </w:rPr>
        <w:t>Estado Libre Asociado de Puerto Rico, Departamento de Agricultura, según ello surge de la Certificación de Título</w:t>
      </w:r>
      <w:r w:rsidR="00EE36BC">
        <w:rPr>
          <w:rFonts w:ascii="Book Antiqua" w:hAnsi="Book Antiqua" w:cs="Arial"/>
          <w:szCs w:val="24"/>
          <w:lang w:val="es-PR"/>
        </w:rPr>
        <w:t xml:space="preserve"> </w:t>
      </w:r>
      <w:r w:rsidR="00EE36BC" w:rsidRPr="000553F8">
        <w:rPr>
          <w:rFonts w:ascii="Book Antiqua" w:hAnsi="Book Antiqua" w:cs="Arial"/>
          <w:szCs w:val="24"/>
          <w:lang w:val="es-PR"/>
        </w:rPr>
        <w:t xml:space="preserve">otorgada en San Juan, Puerto Rico, </w:t>
      </w:r>
      <w:r w:rsidR="00EE36BC" w:rsidRPr="001A3BCC">
        <w:rPr>
          <w:rFonts w:ascii="Book Antiqua" w:hAnsi="Book Antiqua" w:cs="Arial"/>
          <w:szCs w:val="24"/>
          <w:lang w:val="es-PR"/>
        </w:rPr>
        <w:t>e</w:t>
      </w:r>
      <w:r w:rsidR="00EE36BC">
        <w:rPr>
          <w:rFonts w:ascii="Book Antiqua" w:hAnsi="Book Antiqua" w:cs="Arial"/>
          <w:szCs w:val="24"/>
          <w:lang w:val="es-PR"/>
        </w:rPr>
        <w:t xml:space="preserve">l </w:t>
      </w:r>
      <w:r w:rsidR="005A71E6">
        <w:rPr>
          <w:rFonts w:ascii="Book Antiqua" w:hAnsi="Book Antiqua" w:cs="Arial"/>
          <w:szCs w:val="24"/>
          <w:lang w:val="es-PR"/>
        </w:rPr>
        <w:t>veintiuno</w:t>
      </w:r>
      <w:r w:rsidR="00EE36BC">
        <w:rPr>
          <w:rFonts w:ascii="Book Antiqua" w:hAnsi="Book Antiqua" w:cs="Arial"/>
          <w:szCs w:val="24"/>
          <w:lang w:val="es-PR"/>
        </w:rPr>
        <w:t xml:space="preserve"> (</w:t>
      </w:r>
      <w:r w:rsidR="005A71E6">
        <w:rPr>
          <w:rFonts w:ascii="Book Antiqua" w:hAnsi="Book Antiqua" w:cs="Arial"/>
          <w:szCs w:val="24"/>
          <w:lang w:val="es-PR"/>
        </w:rPr>
        <w:t>21</w:t>
      </w:r>
      <w:r w:rsidR="00EE36BC">
        <w:rPr>
          <w:rFonts w:ascii="Book Antiqua" w:hAnsi="Book Antiqua" w:cs="Arial"/>
          <w:szCs w:val="24"/>
          <w:lang w:val="es-PR"/>
        </w:rPr>
        <w:t xml:space="preserve">) de </w:t>
      </w:r>
      <w:r w:rsidR="005A71E6">
        <w:rPr>
          <w:rFonts w:ascii="Book Antiqua" w:hAnsi="Book Antiqua" w:cs="Arial"/>
          <w:szCs w:val="24"/>
          <w:lang w:val="es-PR"/>
        </w:rPr>
        <w:t xml:space="preserve">febrero </w:t>
      </w:r>
      <w:r w:rsidR="00EE36BC">
        <w:rPr>
          <w:rFonts w:ascii="Book Antiqua" w:hAnsi="Book Antiqua" w:cs="Arial"/>
          <w:szCs w:val="24"/>
          <w:lang w:val="es-PR"/>
        </w:rPr>
        <w:t xml:space="preserve">de mil novecientos </w:t>
      </w:r>
      <w:r w:rsidR="005A71E6" w:rsidRPr="00C12C3D">
        <w:rPr>
          <w:rFonts w:ascii="Book Antiqua" w:hAnsi="Book Antiqua" w:cs="Arial"/>
          <w:szCs w:val="24"/>
          <w:lang w:val="es-PR"/>
        </w:rPr>
        <w:t>ochenta</w:t>
      </w:r>
      <w:r w:rsidR="00EE36BC" w:rsidRPr="00C12C3D">
        <w:rPr>
          <w:rFonts w:ascii="Book Antiqua" w:hAnsi="Book Antiqua" w:cs="Arial"/>
          <w:szCs w:val="24"/>
          <w:lang w:val="es-PR"/>
        </w:rPr>
        <w:t xml:space="preserve"> y seis (19</w:t>
      </w:r>
      <w:r w:rsidR="005A71E6" w:rsidRPr="00C12C3D">
        <w:rPr>
          <w:rFonts w:ascii="Book Antiqua" w:hAnsi="Book Antiqua" w:cs="Arial"/>
          <w:szCs w:val="24"/>
          <w:lang w:val="es-PR"/>
        </w:rPr>
        <w:t>8</w:t>
      </w:r>
      <w:r w:rsidR="00EE36BC" w:rsidRPr="00C12C3D">
        <w:rPr>
          <w:rFonts w:ascii="Book Antiqua" w:hAnsi="Book Antiqua" w:cs="Arial"/>
          <w:szCs w:val="24"/>
          <w:lang w:val="es-PR"/>
        </w:rPr>
        <w:t>6),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firmada por </w:t>
      </w:r>
      <w:r w:rsidR="005A71E6">
        <w:rPr>
          <w:rFonts w:ascii="Book Antiqua" w:hAnsi="Book Antiqua" w:cs="Arial"/>
          <w:szCs w:val="24"/>
          <w:lang w:val="es-PR"/>
        </w:rPr>
        <w:t xml:space="preserve">Juan Bauzá Salas, </w:t>
      </w:r>
      <w:proofErr w:type="gramStart"/>
      <w:r w:rsidR="005A71E6">
        <w:rPr>
          <w:rFonts w:ascii="Book Antiqua" w:hAnsi="Book Antiqua" w:cs="Arial"/>
          <w:szCs w:val="24"/>
          <w:lang w:val="es-PR"/>
        </w:rPr>
        <w:t>Secretario</w:t>
      </w:r>
      <w:proofErr w:type="gramEnd"/>
      <w:r w:rsidR="002E1BA4">
        <w:rPr>
          <w:rFonts w:ascii="Book Antiqua" w:hAnsi="Book Antiqua" w:cs="Arial"/>
          <w:szCs w:val="24"/>
          <w:lang w:val="es-PR"/>
        </w:rPr>
        <w:t xml:space="preserve"> </w:t>
      </w:r>
      <w:proofErr w:type="gramStart"/>
      <w:r w:rsidR="005A71E6">
        <w:rPr>
          <w:rFonts w:ascii="Book Antiqua" w:hAnsi="Book Antiqua" w:cs="Arial"/>
          <w:szCs w:val="24"/>
          <w:lang w:val="es-PR"/>
        </w:rPr>
        <w:t xml:space="preserve">del </w:t>
      </w:r>
      <w:r w:rsidR="00EE36BC" w:rsidRPr="001A3BCC">
        <w:rPr>
          <w:rFonts w:ascii="Book Antiqua" w:hAnsi="Book Antiqua" w:cs="Arial"/>
          <w:szCs w:val="24"/>
          <w:lang w:val="es-PR"/>
        </w:rPr>
        <w:t xml:space="preserve"> Departamento</w:t>
      </w:r>
      <w:proofErr w:type="gramEnd"/>
      <w:r w:rsidR="00EE36BC" w:rsidRPr="001A3BCC">
        <w:rPr>
          <w:rFonts w:ascii="Book Antiqua" w:hAnsi="Book Antiqua" w:cs="Arial"/>
          <w:szCs w:val="24"/>
          <w:lang w:val="es-PR"/>
        </w:rPr>
        <w:t xml:space="preserve"> de Agricultura de Puerto Rico, titulares originales.  </w:t>
      </w:r>
      <w:r w:rsidR="00EE36BC" w:rsidRPr="001A3BCC">
        <w:rPr>
          <w:rFonts w:ascii="Book Antiqua" w:hAnsi="Book Antiqua" w:cs="Arial"/>
          <w:szCs w:val="24"/>
          <w:lang w:val="es-MX"/>
        </w:rPr>
        <w:t xml:space="preserve">Los actuales titulares han solicitado la segregación de la finca antes descrita para dividir los predios independientes para ser adjudicados a </w:t>
      </w:r>
      <w:r w:rsidR="00EE36BC">
        <w:rPr>
          <w:rFonts w:ascii="Book Antiqua" w:hAnsi="Book Antiqua" w:cs="Arial"/>
          <w:szCs w:val="24"/>
          <w:lang w:val="es-MX"/>
        </w:rPr>
        <w:t>sus herederos. Con el propósito</w:t>
      </w:r>
      <w:r w:rsidR="00EE36BC" w:rsidRPr="000553F8">
        <w:rPr>
          <w:rFonts w:ascii="Book Antiqua" w:hAnsi="Book Antiqua" w:cs="Arial"/>
          <w:szCs w:val="24"/>
          <w:lang w:val="es-MX"/>
        </w:rPr>
        <w:t xml:space="preserve"> de hacer justicia y permitir que estas familias</w:t>
      </w:r>
      <w:r w:rsidR="006560AE">
        <w:rPr>
          <w:rFonts w:ascii="Book Antiqua" w:hAnsi="Book Antiqua" w:cs="Arial"/>
          <w:szCs w:val="24"/>
          <w:lang w:val="es-MX"/>
        </w:rPr>
        <w:t xml:space="preserve"> utilicen las fincas para ubicar sus residencias</w:t>
      </w:r>
      <w:r w:rsidR="00EE36BC" w:rsidRPr="000553F8">
        <w:rPr>
          <w:rFonts w:ascii="Book Antiqua" w:hAnsi="Book Antiqua" w:cs="Arial"/>
          <w:szCs w:val="24"/>
          <w:lang w:val="es-MX"/>
        </w:rPr>
        <w:t>, se estima meritorio autorizar la liberación de las restricciones impuestas por Ley para autorizar la segregación de la finca antes descrita</w:t>
      </w:r>
      <w:r w:rsidR="00EE36BC">
        <w:rPr>
          <w:rFonts w:ascii="Book Antiqua" w:hAnsi="Book Antiqua" w:cs="Arial"/>
          <w:szCs w:val="24"/>
          <w:lang w:val="es-MX"/>
        </w:rPr>
        <w:t>.</w:t>
      </w:r>
    </w:p>
    <w:p w14:paraId="3E15F538" w14:textId="77777777" w:rsidR="006B5773" w:rsidRPr="00CC53A8" w:rsidRDefault="006B5773" w:rsidP="008D3835">
      <w:pPr>
        <w:autoSpaceDE w:val="0"/>
        <w:autoSpaceDN w:val="0"/>
        <w:adjustRightInd w:val="0"/>
        <w:ind w:firstLine="720"/>
        <w:jc w:val="both"/>
        <w:rPr>
          <w:rFonts w:ascii="Book Antiqua" w:hAnsi="Book Antiqua" w:cs="Arial"/>
          <w:szCs w:val="24"/>
          <w:lang w:val="es-PR"/>
        </w:rPr>
      </w:pPr>
    </w:p>
    <w:p w14:paraId="0C3DE5A3" w14:textId="28D2CD09" w:rsidR="00E64C5E" w:rsidRPr="00832515" w:rsidRDefault="006839F7" w:rsidP="008D3835">
      <w:pPr>
        <w:spacing w:line="480" w:lineRule="auto"/>
        <w:rPr>
          <w:rFonts w:ascii="Book Antiqua" w:hAnsi="Book Antiqua"/>
          <w:i/>
          <w:lang w:val="es-PR"/>
        </w:rPr>
      </w:pPr>
      <w:r w:rsidRPr="00832515">
        <w:rPr>
          <w:rFonts w:ascii="Book Antiqua" w:hAnsi="Book Antiqua"/>
          <w:i/>
          <w:lang w:val="es-PR"/>
        </w:rPr>
        <w:t>RES</w:t>
      </w:r>
      <w:r w:rsidR="00145429" w:rsidRPr="00832515">
        <w:rPr>
          <w:rFonts w:ascii="Book Antiqua" w:hAnsi="Book Antiqua"/>
          <w:i/>
          <w:lang w:val="es-PR"/>
        </w:rPr>
        <w:t>U</w:t>
      </w:r>
      <w:r w:rsidRPr="00832515">
        <w:rPr>
          <w:rFonts w:ascii="Book Antiqua" w:hAnsi="Book Antiqua"/>
          <w:i/>
          <w:lang w:val="es-PR"/>
        </w:rPr>
        <w:t>ÉLV</w:t>
      </w:r>
      <w:r w:rsidR="00090116">
        <w:rPr>
          <w:rFonts w:ascii="Book Antiqua" w:hAnsi="Book Antiqua"/>
          <w:i/>
          <w:lang w:val="es-PR"/>
        </w:rPr>
        <w:t>E</w:t>
      </w:r>
      <w:r w:rsidRPr="00832515">
        <w:rPr>
          <w:rFonts w:ascii="Book Antiqua" w:hAnsi="Book Antiqua"/>
          <w:i/>
          <w:lang w:val="es-PR"/>
        </w:rPr>
        <w:t xml:space="preserve">SE </w:t>
      </w:r>
      <w:r w:rsidR="00E64C5E" w:rsidRPr="00832515">
        <w:rPr>
          <w:rFonts w:ascii="Book Antiqua" w:hAnsi="Book Antiqua"/>
          <w:i/>
          <w:lang w:val="es-PR"/>
        </w:rPr>
        <w:t xml:space="preserve">POR LA </w:t>
      </w:r>
      <w:r w:rsidR="00CC53A8">
        <w:rPr>
          <w:rFonts w:ascii="Book Antiqua" w:hAnsi="Book Antiqua"/>
          <w:i/>
          <w:lang w:val="es-PR"/>
        </w:rPr>
        <w:t>ASAMBLEA LEGISLATIVA</w:t>
      </w:r>
      <w:r w:rsidR="00E64C5E" w:rsidRPr="00832515">
        <w:rPr>
          <w:rFonts w:ascii="Book Antiqua" w:hAnsi="Book Antiqua"/>
          <w:i/>
          <w:lang w:val="es-PR"/>
        </w:rPr>
        <w:t xml:space="preserve"> DE PUERTO RICO:</w:t>
      </w:r>
    </w:p>
    <w:p w14:paraId="3D9F68C5" w14:textId="77777777" w:rsidR="00E64C5E" w:rsidRPr="00832515" w:rsidRDefault="00E64C5E" w:rsidP="00E64C5E">
      <w:pPr>
        <w:spacing w:line="480" w:lineRule="auto"/>
        <w:jc w:val="both"/>
        <w:rPr>
          <w:rFonts w:ascii="Book Antiqua" w:hAnsi="Book Antiqua"/>
          <w:lang w:val="es-PR"/>
        </w:rPr>
        <w:sectPr w:rsidR="00E64C5E" w:rsidRPr="00832515" w:rsidSect="00EA3D4F">
          <w:headerReference w:type="defaul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7831D24" w14:textId="364CDF1B" w:rsidR="00ED58F2" w:rsidRPr="00AD0927" w:rsidRDefault="008D3835" w:rsidP="00AD0927">
      <w:pPr>
        <w:spacing w:line="480" w:lineRule="auto"/>
        <w:ind w:firstLine="360"/>
        <w:jc w:val="both"/>
        <w:rPr>
          <w:rFonts w:ascii="Book Antiqua" w:hAnsi="Book Antiqua" w:cs="Arial"/>
          <w:szCs w:val="24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 xml:space="preserve">Sección 1.-Se ordena </w:t>
      </w:r>
      <w:r w:rsidR="00CC53A8" w:rsidRPr="000553F8">
        <w:rPr>
          <w:rFonts w:ascii="Book Antiqua" w:hAnsi="Book Antiqua" w:cs="Arial"/>
          <w:szCs w:val="24"/>
          <w:lang w:val="es-MX"/>
        </w:rPr>
        <w:t>al Departamento de Agricultura y a la Autoridad de Tierras proceder con la liberación de las restricciones y las condiciones sobre preservación e indivisión previamente impuestas y anotadas según dispuesto por la Ley Núm. 107 de 3 de julio de 1974, según enmendada,</w:t>
      </w:r>
      <w:r w:rsidR="00EE36BC">
        <w:rPr>
          <w:rFonts w:ascii="Book Antiqua" w:hAnsi="Book Antiqua" w:cs="Arial"/>
          <w:szCs w:val="24"/>
          <w:lang w:val="es-MX"/>
        </w:rPr>
        <w:t xml:space="preserve"> del predio de terreno marcado </w:t>
      </w:r>
      <w:r w:rsidR="005A71E6">
        <w:rPr>
          <w:rFonts w:ascii="Book Antiqua" w:hAnsi="Book Antiqua" w:cs="Arial"/>
          <w:szCs w:val="24"/>
          <w:lang w:val="es-MX"/>
        </w:rPr>
        <w:t>con el número once (11) en el plano de subdivisión de la finca Santa Ana, sita en el Barrio Pastos</w:t>
      </w:r>
      <w:r w:rsidR="005A71E6" w:rsidRPr="00D26B6F">
        <w:rPr>
          <w:rFonts w:ascii="Book Antiqua" w:hAnsi="Book Antiqua" w:cs="Arial"/>
          <w:szCs w:val="24"/>
          <w:lang w:val="es-MX"/>
        </w:rPr>
        <w:t xml:space="preserve"> de la </w:t>
      </w:r>
      <w:r w:rsidR="005A71E6" w:rsidRPr="00D26B6F">
        <w:rPr>
          <w:rFonts w:ascii="Book Antiqua" w:hAnsi="Book Antiqua" w:cs="Arial"/>
          <w:szCs w:val="24"/>
          <w:lang w:val="es-MX"/>
        </w:rPr>
        <w:lastRenderedPageBreak/>
        <w:t xml:space="preserve">jurisdicción municipal de </w:t>
      </w:r>
      <w:r w:rsidR="005A71E6">
        <w:rPr>
          <w:rFonts w:ascii="Book Antiqua" w:hAnsi="Book Antiqua" w:cs="Arial"/>
          <w:szCs w:val="24"/>
          <w:lang w:val="es-MX"/>
        </w:rPr>
        <w:t>Coamo</w:t>
      </w:r>
      <w:r w:rsidR="005A71E6" w:rsidRPr="00D26B6F">
        <w:rPr>
          <w:rFonts w:ascii="Book Antiqua" w:hAnsi="Book Antiqua" w:cs="Arial"/>
          <w:szCs w:val="24"/>
          <w:lang w:val="es-MX"/>
        </w:rPr>
        <w:t>, Puerto Rico y adquirida por</w:t>
      </w:r>
      <w:r w:rsidR="005A71E6">
        <w:rPr>
          <w:rFonts w:ascii="Book Antiqua" w:hAnsi="Book Antiqua" w:cs="Arial"/>
          <w:szCs w:val="24"/>
          <w:lang w:val="es-MX"/>
        </w:rPr>
        <w:t xml:space="preserve"> don Julio Rivera Martínez y doña Eufemia Martínez Colón</w:t>
      </w:r>
      <w:r w:rsidR="00EE36BC">
        <w:rPr>
          <w:rFonts w:ascii="Book Antiqua" w:hAnsi="Book Antiqua" w:cs="Arial"/>
          <w:szCs w:val="24"/>
          <w:lang w:val="es-MX"/>
        </w:rPr>
        <w:t>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hoy fallecido</w:t>
      </w:r>
      <w:r w:rsidR="00EE36BC">
        <w:rPr>
          <w:rFonts w:ascii="Book Antiqua" w:hAnsi="Book Antiqua" w:cs="Arial"/>
          <w:szCs w:val="24"/>
          <w:lang w:val="es-MX"/>
        </w:rPr>
        <w:t>s,</w:t>
      </w:r>
      <w:r w:rsidR="00EE36BC" w:rsidRPr="00D26B6F">
        <w:rPr>
          <w:rFonts w:ascii="Book Antiqua" w:hAnsi="Book Antiqua" w:cs="Arial"/>
          <w:szCs w:val="24"/>
          <w:lang w:val="es-MX"/>
        </w:rPr>
        <w:t xml:space="preserve"> a los fines de permitir la segregación de esta finca a favor de sus hijos herederos</w:t>
      </w:r>
      <w:r w:rsidR="00EE36BC">
        <w:rPr>
          <w:rFonts w:ascii="Book Antiqua" w:hAnsi="Book Antiqua" w:cs="Arial"/>
          <w:szCs w:val="24"/>
          <w:lang w:val="es-MX"/>
        </w:rPr>
        <w:t xml:space="preserve">. </w:t>
      </w:r>
      <w:r w:rsidR="00CC53A8" w:rsidRPr="000553F8">
        <w:rPr>
          <w:rFonts w:ascii="Book Antiqua" w:hAnsi="Book Antiqua" w:cs="Arial"/>
          <w:szCs w:val="24"/>
          <w:lang w:val="es-MX"/>
        </w:rPr>
        <w:t xml:space="preserve"> </w:t>
      </w:r>
    </w:p>
    <w:p w14:paraId="296754DB" w14:textId="00868748" w:rsidR="00FF6BD2" w:rsidRPr="00832515" w:rsidRDefault="008D3835" w:rsidP="00B52B85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 w:rsidR="006839F7" w:rsidRPr="00832515">
        <w:rPr>
          <w:rFonts w:ascii="Book Antiqua" w:hAnsi="Book Antiqua"/>
          <w:lang w:val="es-PR"/>
        </w:rPr>
        <w:t>Sec</w:t>
      </w:r>
      <w:r w:rsidR="00CC53A8">
        <w:rPr>
          <w:rFonts w:ascii="Book Antiqua" w:hAnsi="Book Antiqua"/>
          <w:lang w:val="es-PR"/>
        </w:rPr>
        <w:t>ción 2</w:t>
      </w:r>
      <w:r w:rsidR="006839F7" w:rsidRPr="00832515">
        <w:rPr>
          <w:rFonts w:ascii="Book Antiqua" w:hAnsi="Book Antiqua"/>
          <w:lang w:val="es-PR"/>
        </w:rPr>
        <w:t>.-Esta Resolución</w:t>
      </w:r>
      <w:r w:rsidR="00CC53A8">
        <w:rPr>
          <w:rFonts w:ascii="Book Antiqua" w:hAnsi="Book Antiqua"/>
          <w:lang w:val="es-PR"/>
        </w:rPr>
        <w:t xml:space="preserve"> Conjunta</w:t>
      </w:r>
      <w:r w:rsidR="006839F7" w:rsidRPr="00832515">
        <w:rPr>
          <w:rFonts w:ascii="Book Antiqua" w:hAnsi="Book Antiqua"/>
          <w:lang w:val="es-PR"/>
        </w:rPr>
        <w:t xml:space="preserve"> tendrá vigencia al momento de su aprobación.</w:t>
      </w:r>
      <w:r w:rsidR="00A170BF" w:rsidRPr="00832515">
        <w:rPr>
          <w:rFonts w:ascii="Book Antiqua" w:hAnsi="Book Antiqua"/>
          <w:lang w:val="es-PR"/>
        </w:rPr>
        <w:t xml:space="preserve"> </w:t>
      </w:r>
    </w:p>
    <w:sectPr w:rsidR="00FF6BD2" w:rsidRPr="00832515" w:rsidSect="00EA3D4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914A7" w14:textId="77777777" w:rsidR="008915F1" w:rsidRDefault="008915F1">
      <w:r>
        <w:separator/>
      </w:r>
    </w:p>
  </w:endnote>
  <w:endnote w:type="continuationSeparator" w:id="0">
    <w:p w14:paraId="0D8DD916" w14:textId="77777777" w:rsidR="008915F1" w:rsidRDefault="008915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C8F381" w14:textId="77777777" w:rsidR="008915F1" w:rsidRDefault="008915F1">
      <w:r>
        <w:separator/>
      </w:r>
    </w:p>
  </w:footnote>
  <w:footnote w:type="continuationSeparator" w:id="0">
    <w:p w14:paraId="6B3A0158" w14:textId="77777777" w:rsidR="008915F1" w:rsidRDefault="008915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396656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6B5DDB7" w14:textId="48A60ED5" w:rsidR="008D3835" w:rsidRDefault="008D383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26B6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5BFBD52" w14:textId="77777777" w:rsidR="008D3835" w:rsidRDefault="008D38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8D79C" w14:textId="614343DB" w:rsidR="00D10554" w:rsidRDefault="00D1055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9074E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C10C21"/>
    <w:rsid w:val="00020BBB"/>
    <w:rsid w:val="00026A5C"/>
    <w:rsid w:val="00045D89"/>
    <w:rsid w:val="00056024"/>
    <w:rsid w:val="00062DD4"/>
    <w:rsid w:val="00072CFD"/>
    <w:rsid w:val="00076B6A"/>
    <w:rsid w:val="00080B5E"/>
    <w:rsid w:val="00090116"/>
    <w:rsid w:val="00095AE1"/>
    <w:rsid w:val="000A0CD5"/>
    <w:rsid w:val="000A6B6C"/>
    <w:rsid w:val="000B0DBB"/>
    <w:rsid w:val="00111E71"/>
    <w:rsid w:val="001164C3"/>
    <w:rsid w:val="001168EF"/>
    <w:rsid w:val="00127C6A"/>
    <w:rsid w:val="0013414A"/>
    <w:rsid w:val="001363FE"/>
    <w:rsid w:val="001448EB"/>
    <w:rsid w:val="00145429"/>
    <w:rsid w:val="00150BE5"/>
    <w:rsid w:val="00155C5A"/>
    <w:rsid w:val="0017132B"/>
    <w:rsid w:val="001A3BCC"/>
    <w:rsid w:val="001A7BC0"/>
    <w:rsid w:val="001C67AD"/>
    <w:rsid w:val="001F612A"/>
    <w:rsid w:val="00203D79"/>
    <w:rsid w:val="00211396"/>
    <w:rsid w:val="002117AD"/>
    <w:rsid w:val="00212891"/>
    <w:rsid w:val="00225815"/>
    <w:rsid w:val="00226AE6"/>
    <w:rsid w:val="00245B34"/>
    <w:rsid w:val="00257E28"/>
    <w:rsid w:val="00263355"/>
    <w:rsid w:val="00273792"/>
    <w:rsid w:val="00286FC3"/>
    <w:rsid w:val="002B12D4"/>
    <w:rsid w:val="002C1888"/>
    <w:rsid w:val="002C6999"/>
    <w:rsid w:val="002D4AC8"/>
    <w:rsid w:val="002E1BA4"/>
    <w:rsid w:val="002F3528"/>
    <w:rsid w:val="00300DF5"/>
    <w:rsid w:val="0030519D"/>
    <w:rsid w:val="00320D78"/>
    <w:rsid w:val="00325582"/>
    <w:rsid w:val="00341199"/>
    <w:rsid w:val="00341BA6"/>
    <w:rsid w:val="00380FE5"/>
    <w:rsid w:val="003924DD"/>
    <w:rsid w:val="00394FCB"/>
    <w:rsid w:val="003963F4"/>
    <w:rsid w:val="003B5254"/>
    <w:rsid w:val="003B6F6F"/>
    <w:rsid w:val="003B75A6"/>
    <w:rsid w:val="003C1E91"/>
    <w:rsid w:val="003E0C87"/>
    <w:rsid w:val="003E0E15"/>
    <w:rsid w:val="003E38AC"/>
    <w:rsid w:val="004014E3"/>
    <w:rsid w:val="004061CA"/>
    <w:rsid w:val="00415346"/>
    <w:rsid w:val="00415689"/>
    <w:rsid w:val="00426304"/>
    <w:rsid w:val="004330C2"/>
    <w:rsid w:val="00443533"/>
    <w:rsid w:val="004440CB"/>
    <w:rsid w:val="004713D2"/>
    <w:rsid w:val="004759B4"/>
    <w:rsid w:val="004A08E1"/>
    <w:rsid w:val="004A1CA5"/>
    <w:rsid w:val="004B13E4"/>
    <w:rsid w:val="004B40AD"/>
    <w:rsid w:val="004F3746"/>
    <w:rsid w:val="004F5B25"/>
    <w:rsid w:val="004F74E3"/>
    <w:rsid w:val="005003CF"/>
    <w:rsid w:val="00500F13"/>
    <w:rsid w:val="00521639"/>
    <w:rsid w:val="00532BB7"/>
    <w:rsid w:val="005332E4"/>
    <w:rsid w:val="0053550C"/>
    <w:rsid w:val="00555018"/>
    <w:rsid w:val="00557485"/>
    <w:rsid w:val="005723DC"/>
    <w:rsid w:val="0058157E"/>
    <w:rsid w:val="00585DF2"/>
    <w:rsid w:val="005A3A4B"/>
    <w:rsid w:val="005A71E6"/>
    <w:rsid w:val="005B449F"/>
    <w:rsid w:val="005D225C"/>
    <w:rsid w:val="006210DC"/>
    <w:rsid w:val="00622559"/>
    <w:rsid w:val="0064349D"/>
    <w:rsid w:val="006560AE"/>
    <w:rsid w:val="00656D8E"/>
    <w:rsid w:val="006839F7"/>
    <w:rsid w:val="00685549"/>
    <w:rsid w:val="006856B7"/>
    <w:rsid w:val="006B5773"/>
    <w:rsid w:val="006B7365"/>
    <w:rsid w:val="006C2D81"/>
    <w:rsid w:val="006C7DF8"/>
    <w:rsid w:val="006D4B4B"/>
    <w:rsid w:val="006D6149"/>
    <w:rsid w:val="00734E48"/>
    <w:rsid w:val="0073696F"/>
    <w:rsid w:val="00750FC8"/>
    <w:rsid w:val="007533D0"/>
    <w:rsid w:val="00755069"/>
    <w:rsid w:val="00766A38"/>
    <w:rsid w:val="007A60D7"/>
    <w:rsid w:val="007B0660"/>
    <w:rsid w:val="007E1816"/>
    <w:rsid w:val="007E1D24"/>
    <w:rsid w:val="007E3868"/>
    <w:rsid w:val="0080012E"/>
    <w:rsid w:val="00820C41"/>
    <w:rsid w:val="00832515"/>
    <w:rsid w:val="00833ABE"/>
    <w:rsid w:val="008451BB"/>
    <w:rsid w:val="00850256"/>
    <w:rsid w:val="00866C14"/>
    <w:rsid w:val="00872F34"/>
    <w:rsid w:val="008915F1"/>
    <w:rsid w:val="008C0C02"/>
    <w:rsid w:val="008D3835"/>
    <w:rsid w:val="008F3D58"/>
    <w:rsid w:val="00925A2A"/>
    <w:rsid w:val="00932132"/>
    <w:rsid w:val="00942FD4"/>
    <w:rsid w:val="00951997"/>
    <w:rsid w:val="00972EEF"/>
    <w:rsid w:val="0098085F"/>
    <w:rsid w:val="00990352"/>
    <w:rsid w:val="00A03405"/>
    <w:rsid w:val="00A11889"/>
    <w:rsid w:val="00A1330F"/>
    <w:rsid w:val="00A14B41"/>
    <w:rsid w:val="00A1528A"/>
    <w:rsid w:val="00A170BF"/>
    <w:rsid w:val="00A20869"/>
    <w:rsid w:val="00A24DEB"/>
    <w:rsid w:val="00A31E22"/>
    <w:rsid w:val="00A325B9"/>
    <w:rsid w:val="00A33918"/>
    <w:rsid w:val="00A7629F"/>
    <w:rsid w:val="00A97043"/>
    <w:rsid w:val="00AD0927"/>
    <w:rsid w:val="00AE3FFB"/>
    <w:rsid w:val="00AF0CEE"/>
    <w:rsid w:val="00B22FE3"/>
    <w:rsid w:val="00B52B85"/>
    <w:rsid w:val="00B52C75"/>
    <w:rsid w:val="00B667AD"/>
    <w:rsid w:val="00B71ADE"/>
    <w:rsid w:val="00B82CAD"/>
    <w:rsid w:val="00B83722"/>
    <w:rsid w:val="00B84C38"/>
    <w:rsid w:val="00B86C00"/>
    <w:rsid w:val="00B924AA"/>
    <w:rsid w:val="00B947F6"/>
    <w:rsid w:val="00B955D7"/>
    <w:rsid w:val="00BA4139"/>
    <w:rsid w:val="00BC2908"/>
    <w:rsid w:val="00BC4BEC"/>
    <w:rsid w:val="00BF16AA"/>
    <w:rsid w:val="00C10C21"/>
    <w:rsid w:val="00C12C3D"/>
    <w:rsid w:val="00C16C07"/>
    <w:rsid w:val="00C354B8"/>
    <w:rsid w:val="00C52517"/>
    <w:rsid w:val="00C60921"/>
    <w:rsid w:val="00C62936"/>
    <w:rsid w:val="00C653F2"/>
    <w:rsid w:val="00C679E6"/>
    <w:rsid w:val="00C908F9"/>
    <w:rsid w:val="00C97101"/>
    <w:rsid w:val="00CA0917"/>
    <w:rsid w:val="00CC275F"/>
    <w:rsid w:val="00CC53A8"/>
    <w:rsid w:val="00CD7A8B"/>
    <w:rsid w:val="00CE74EA"/>
    <w:rsid w:val="00D10554"/>
    <w:rsid w:val="00D20012"/>
    <w:rsid w:val="00D26B6F"/>
    <w:rsid w:val="00D27F48"/>
    <w:rsid w:val="00D417C2"/>
    <w:rsid w:val="00D60936"/>
    <w:rsid w:val="00D709EB"/>
    <w:rsid w:val="00D74714"/>
    <w:rsid w:val="00D8039A"/>
    <w:rsid w:val="00D82F3F"/>
    <w:rsid w:val="00D921C6"/>
    <w:rsid w:val="00D958C2"/>
    <w:rsid w:val="00DB67C1"/>
    <w:rsid w:val="00DB7BCD"/>
    <w:rsid w:val="00DF5BA3"/>
    <w:rsid w:val="00E04AB5"/>
    <w:rsid w:val="00E11D1C"/>
    <w:rsid w:val="00E50EEA"/>
    <w:rsid w:val="00E52F58"/>
    <w:rsid w:val="00E64C5E"/>
    <w:rsid w:val="00E848A8"/>
    <w:rsid w:val="00E9074E"/>
    <w:rsid w:val="00E96AAB"/>
    <w:rsid w:val="00EA00D5"/>
    <w:rsid w:val="00EA3D4F"/>
    <w:rsid w:val="00EC1245"/>
    <w:rsid w:val="00EC26AA"/>
    <w:rsid w:val="00EC5C97"/>
    <w:rsid w:val="00ED4403"/>
    <w:rsid w:val="00ED44E6"/>
    <w:rsid w:val="00ED58F2"/>
    <w:rsid w:val="00ED7A53"/>
    <w:rsid w:val="00EE36BC"/>
    <w:rsid w:val="00EE4273"/>
    <w:rsid w:val="00F02004"/>
    <w:rsid w:val="00F042CB"/>
    <w:rsid w:val="00F04FC8"/>
    <w:rsid w:val="00F3061C"/>
    <w:rsid w:val="00F57791"/>
    <w:rsid w:val="00F64558"/>
    <w:rsid w:val="00F707EC"/>
    <w:rsid w:val="00F81978"/>
    <w:rsid w:val="00F93B4D"/>
    <w:rsid w:val="00FA1F19"/>
    <w:rsid w:val="00FB7504"/>
    <w:rsid w:val="00FC03CB"/>
    <w:rsid w:val="00FC0A95"/>
    <w:rsid w:val="00FC394F"/>
    <w:rsid w:val="00FC3D9C"/>
    <w:rsid w:val="00FD736A"/>
    <w:rsid w:val="00FF0153"/>
    <w:rsid w:val="00FF4DD7"/>
    <w:rsid w:val="00FF6BD2"/>
    <w:rsid w:val="36B570E6"/>
    <w:rsid w:val="6B43EE11"/>
    <w:rsid w:val="7408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E8AA457"/>
  <w15:chartTrackingRefBased/>
  <w15:docId w15:val="{A7D1B5E1-4D9C-480A-9A0C-95A7EBE3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NormalWeb">
    <w:name w:val="Normal (Web)"/>
    <w:basedOn w:val="Normal"/>
    <w:uiPriority w:val="99"/>
    <w:unhideWhenUsed/>
    <w:rsid w:val="00341BA6"/>
    <w:pPr>
      <w:spacing w:before="100" w:beforeAutospacing="1" w:after="100" w:afterAutospacing="1"/>
    </w:pPr>
    <w:rPr>
      <w:szCs w:val="24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styleId="Hyperlink">
    <w:name w:val="Hyperlink"/>
    <w:uiPriority w:val="99"/>
    <w:unhideWhenUsed/>
    <w:rsid w:val="00F5779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B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6B6A"/>
    <w:rPr>
      <w:rFonts w:ascii="Segoe UI" w:hAnsi="Segoe UI" w:cs="Segoe UI"/>
      <w:sz w:val="18"/>
      <w:szCs w:val="18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D383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70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sanchez\Downloads\Macro%20Medida%20C&#225;mara%202017-2020_MOD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13" ma:contentTypeDescription="Crear nuevo documento." ma:contentTypeScope="" ma:versionID="7363ef697ece5d1a682ea47e4c452936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778ea072fc868ba9f72b231c799b8733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affb7403-d597-49a9-850b-f6548dd35855}" ma:internalName="TaxCatchAll" ma:showField="CatchAllData" ma:web="fb2cfd74-fd31-4aa6-878c-bb680d93a3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F25C16-FD52-4D1F-BE81-0AC75D5884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2D18F4-34F3-4617-B2B3-D3280A3C0E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4FE712-2326-4A32-B6A9-0699367E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2017-2020_MOD2</Template>
  <TotalTime>1</TotalTime>
  <Pages>3</Pages>
  <Words>718</Words>
  <Characters>3953</Characters>
  <Application>Microsoft Office Word</Application>
  <DocSecurity>0</DocSecurity>
  <Lines>32</Lines>
  <Paragraphs>9</Paragraphs>
  <ScaleCrop>false</ScaleCrop>
  <Company>Microsoft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jsanchez</dc:creator>
  <cp:keywords/>
  <dc:description/>
  <cp:lastModifiedBy>Gloria de Jesús Maldonado</cp:lastModifiedBy>
  <cp:revision>2</cp:revision>
  <cp:lastPrinted>2025-03-27T18:39:00Z</cp:lastPrinted>
  <dcterms:created xsi:type="dcterms:W3CDTF">2026-06-22T23:54:00Z</dcterms:created>
  <dcterms:modified xsi:type="dcterms:W3CDTF">2026-06-22T23:54:00Z</dcterms:modified>
</cp:coreProperties>
</file>