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3B634" w14:textId="77777777" w:rsidR="00417A46" w:rsidRPr="00417A46" w:rsidRDefault="00417A46" w:rsidP="00417A46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417A46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417A46">
        <w:rPr>
          <w:rFonts w:ascii="Book Antiqua" w:hAnsi="Book Antiqua"/>
          <w:b/>
          <w:bCs/>
          <w:szCs w:val="24"/>
          <w:lang w:val="es-ES"/>
        </w:rPr>
        <w:fldChar w:fldCharType="begin"/>
      </w:r>
      <w:r w:rsidRPr="00417A46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417A46">
        <w:rPr>
          <w:rFonts w:ascii="Book Antiqua" w:hAnsi="Book Antiqua"/>
          <w:b/>
          <w:bCs/>
          <w:szCs w:val="24"/>
          <w:lang w:val="es-ES"/>
        </w:rPr>
        <w:fldChar w:fldCharType="end"/>
      </w:r>
    </w:p>
    <w:p w14:paraId="6881C2F4" w14:textId="77777777" w:rsidR="00417A46" w:rsidRPr="00417A46" w:rsidRDefault="00417A46" w:rsidP="00417A46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417A46">
        <w:rPr>
          <w:rFonts w:ascii="Book Antiqua" w:hAnsi="Book Antiqua"/>
          <w:b/>
          <w:bCs/>
          <w:szCs w:val="24"/>
          <w:lang w:val="es-PR"/>
        </w:rPr>
        <w:t>(21 DE AGOSTO DE 2025)</w:t>
      </w:r>
    </w:p>
    <w:p w14:paraId="55210838" w14:textId="77777777" w:rsidR="00417A46" w:rsidRPr="00417A46" w:rsidRDefault="00417A46" w:rsidP="00417A46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417A46">
        <w:rPr>
          <w:rFonts w:ascii="Book Antiqua" w:hAnsi="Book Antiqua"/>
          <w:b/>
          <w:bCs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F4536AA" wp14:editId="4D4F0E4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64814808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2C71A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F282245" w14:textId="594DE58D" w:rsidR="00EE0B2C" w:rsidRPr="00EE0B2C" w:rsidRDefault="00EE0B2C" w:rsidP="00E031A6">
      <w:pPr>
        <w:jc w:val="center"/>
        <w:rPr>
          <w:rFonts w:ascii="Book Antiqua" w:hAnsi="Book Antiqua"/>
          <w:sz w:val="28"/>
          <w:szCs w:val="28"/>
          <w:lang w:val="es-PR"/>
        </w:rPr>
      </w:pPr>
      <w:r w:rsidRPr="00EE0B2C">
        <w:rPr>
          <w:rFonts w:ascii="Book Antiqua" w:hAnsi="Book Antiqua"/>
          <w:sz w:val="28"/>
          <w:szCs w:val="28"/>
          <w:lang w:val="es-PR"/>
        </w:rPr>
        <w:t>GOBIERNO DE PUERTO RICO</w:t>
      </w:r>
    </w:p>
    <w:p w14:paraId="51B78A15" w14:textId="77777777" w:rsidR="00EE0B2C" w:rsidRPr="00EE0B2C" w:rsidRDefault="00EE0B2C" w:rsidP="00EE0B2C">
      <w:pPr>
        <w:jc w:val="center"/>
        <w:rPr>
          <w:rFonts w:ascii="Book Antiqua" w:hAnsi="Book Antiqua"/>
          <w:sz w:val="28"/>
          <w:szCs w:val="28"/>
          <w:lang w:val="es-PR"/>
        </w:rPr>
      </w:pPr>
    </w:p>
    <w:tbl>
      <w:tblPr>
        <w:tblW w:w="9540" w:type="dxa"/>
        <w:tblInd w:w="-90" w:type="dxa"/>
        <w:tblLook w:val="04A0" w:firstRow="1" w:lastRow="0" w:firstColumn="1" w:lastColumn="0" w:noHBand="0" w:noVBand="1"/>
      </w:tblPr>
      <w:tblGrid>
        <w:gridCol w:w="2243"/>
        <w:gridCol w:w="4098"/>
        <w:gridCol w:w="3199"/>
      </w:tblGrid>
      <w:tr w:rsidR="00EE0B2C" w:rsidRPr="00EE0B2C" w14:paraId="0CF7D814" w14:textId="77777777" w:rsidTr="00DB59CA">
        <w:tc>
          <w:tcPr>
            <w:tcW w:w="2243" w:type="dxa"/>
          </w:tcPr>
          <w:p w14:paraId="09391961" w14:textId="77777777" w:rsidR="00EE0B2C" w:rsidRPr="00EE0B2C" w:rsidRDefault="00EE0B2C" w:rsidP="00EE0B2C">
            <w:pPr>
              <w:rPr>
                <w:rFonts w:ascii="Book Antiqua" w:hAnsi="Book Antiqua"/>
                <w:lang w:val="es-PR"/>
              </w:rPr>
            </w:pPr>
            <w:r w:rsidRPr="00EE0B2C">
              <w:rPr>
                <w:rFonts w:ascii="Book Antiqua" w:hAnsi="Book Antiqua"/>
                <w:lang w:val="es-PR"/>
              </w:rPr>
              <w:t xml:space="preserve">20 </w:t>
            </w:r>
            <w:r w:rsidRPr="00EE0B2C">
              <w:rPr>
                <w:rFonts w:ascii="Book Antiqua" w:hAnsi="Book Antiqua"/>
                <w:vertAlign w:val="superscript"/>
                <w:lang w:val="es-PR"/>
              </w:rPr>
              <w:t xml:space="preserve">ma.  </w:t>
            </w:r>
            <w:r w:rsidRPr="00EE0B2C">
              <w:rPr>
                <w:rFonts w:ascii="Book Antiqua" w:hAnsi="Book Antiqua"/>
                <w:lang w:val="es-PR"/>
              </w:rPr>
              <w:t xml:space="preserve">Asamblea </w:t>
            </w:r>
          </w:p>
          <w:p w14:paraId="6E8F583B" w14:textId="77777777" w:rsidR="00EE0B2C" w:rsidRPr="00EE0B2C" w:rsidRDefault="00EE0B2C" w:rsidP="00EE0B2C">
            <w:pPr>
              <w:jc w:val="center"/>
              <w:rPr>
                <w:rFonts w:ascii="Book Antiqua" w:hAnsi="Book Antiqua"/>
                <w:lang w:val="es-PR"/>
              </w:rPr>
            </w:pPr>
            <w:r w:rsidRPr="00EE0B2C">
              <w:rPr>
                <w:rFonts w:ascii="Book Antiqua" w:hAnsi="Book Antiqua"/>
                <w:lang w:val="es-PR"/>
              </w:rPr>
              <w:t xml:space="preserve">  Legislativa</w:t>
            </w:r>
          </w:p>
        </w:tc>
        <w:tc>
          <w:tcPr>
            <w:tcW w:w="4098" w:type="dxa"/>
          </w:tcPr>
          <w:p w14:paraId="0C38BFE8" w14:textId="77777777" w:rsidR="00EE0B2C" w:rsidRPr="00EE0B2C" w:rsidRDefault="00EE0B2C" w:rsidP="00EE0B2C">
            <w:pPr>
              <w:jc w:val="center"/>
              <w:rPr>
                <w:rFonts w:ascii="Book Antiqua" w:hAnsi="Book Antiqua"/>
                <w:lang w:val="es-PR"/>
              </w:rPr>
            </w:pPr>
          </w:p>
          <w:p w14:paraId="0397EDB1" w14:textId="77777777" w:rsidR="00EE0B2C" w:rsidRPr="00EE0B2C" w:rsidRDefault="00EE0B2C" w:rsidP="00EE0B2C">
            <w:pPr>
              <w:jc w:val="center"/>
              <w:rPr>
                <w:rFonts w:ascii="Book Antiqua" w:hAnsi="Book Antiqua"/>
                <w:lang w:val="es-PR"/>
              </w:rPr>
            </w:pPr>
          </w:p>
        </w:tc>
        <w:tc>
          <w:tcPr>
            <w:tcW w:w="3199" w:type="dxa"/>
          </w:tcPr>
          <w:p w14:paraId="76864117" w14:textId="77777777" w:rsidR="00EE0B2C" w:rsidRPr="00EE0B2C" w:rsidRDefault="00EE0B2C" w:rsidP="00EE0B2C">
            <w:pPr>
              <w:jc w:val="center"/>
              <w:rPr>
                <w:rFonts w:ascii="Book Antiqua" w:hAnsi="Book Antiqua"/>
                <w:lang w:val="es-PR"/>
              </w:rPr>
            </w:pPr>
            <w:r w:rsidRPr="00EE0B2C">
              <w:rPr>
                <w:rFonts w:ascii="Book Antiqua" w:hAnsi="Book Antiqua"/>
                <w:lang w:val="es-PR"/>
              </w:rPr>
              <w:t xml:space="preserve">                    1</w:t>
            </w:r>
            <w:r w:rsidRPr="00EE0B2C">
              <w:rPr>
                <w:rFonts w:ascii="Book Antiqua" w:hAnsi="Book Antiqua"/>
                <w:vertAlign w:val="superscript"/>
                <w:lang w:val="es-PR"/>
              </w:rPr>
              <w:t xml:space="preserve">ra. </w:t>
            </w:r>
            <w:r w:rsidRPr="00EE0B2C">
              <w:rPr>
                <w:rFonts w:ascii="Book Antiqua" w:hAnsi="Book Antiqua"/>
                <w:lang w:val="es-PR"/>
              </w:rPr>
              <w:t>Sesión</w:t>
            </w:r>
          </w:p>
          <w:p w14:paraId="177C0C7D" w14:textId="77777777" w:rsidR="00EE0B2C" w:rsidRPr="00EE0B2C" w:rsidRDefault="00EE0B2C" w:rsidP="00EE0B2C">
            <w:pPr>
              <w:ind w:left="1440"/>
              <w:jc w:val="center"/>
              <w:rPr>
                <w:rFonts w:ascii="Book Antiqua" w:hAnsi="Book Antiqua"/>
                <w:lang w:val="es-PR"/>
              </w:rPr>
            </w:pPr>
            <w:r w:rsidRPr="00EE0B2C">
              <w:rPr>
                <w:rFonts w:ascii="Book Antiqua" w:hAnsi="Book Antiqua"/>
                <w:lang w:val="es-PR"/>
              </w:rPr>
              <w:t>Ordinaria</w:t>
            </w:r>
          </w:p>
        </w:tc>
      </w:tr>
    </w:tbl>
    <w:p w14:paraId="2AD10FA0" w14:textId="532F6CE2" w:rsidR="004452C4" w:rsidRPr="00226173" w:rsidRDefault="004452C4" w:rsidP="00226173">
      <w:pPr>
        <w:pStyle w:val="Title2"/>
        <w:tabs>
          <w:tab w:val="clear" w:pos="7776"/>
        </w:tabs>
        <w:rPr>
          <w:szCs w:val="24"/>
          <w:lang w:val="es-ES_tradnl"/>
        </w:rPr>
      </w:pPr>
      <w:r>
        <w:rPr>
          <w:rFonts w:ascii="Book Antiqua" w:hAnsi="Book Antiqua"/>
          <w:lang w:val="es-ES_tradnl"/>
        </w:rPr>
        <w:tab/>
      </w:r>
    </w:p>
    <w:p w14:paraId="31513415" w14:textId="77777777" w:rsidR="004452C4" w:rsidRDefault="004452C4" w:rsidP="00706F8D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347E3FF" w14:textId="77777777" w:rsidR="00706F8D" w:rsidRPr="00706F8D" w:rsidRDefault="00706F8D" w:rsidP="00706F8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802635C" w14:textId="218E740E" w:rsidR="004452C4" w:rsidRDefault="004452C4" w:rsidP="00706F8D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D53944">
        <w:rPr>
          <w:rFonts w:ascii="Book Antiqua" w:hAnsi="Book Antiqua"/>
          <w:b/>
          <w:sz w:val="52"/>
          <w:lang w:val="es-ES_tradnl"/>
        </w:rPr>
        <w:t xml:space="preserve"> 226</w:t>
      </w:r>
    </w:p>
    <w:p w14:paraId="1EAAA354" w14:textId="77777777" w:rsidR="00706F8D" w:rsidRPr="00706F8D" w:rsidRDefault="00706F8D" w:rsidP="00706F8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3489E5E" w14:textId="2DDF5662" w:rsidR="004452C4" w:rsidRDefault="00D53944" w:rsidP="00706F8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27 </w:t>
      </w:r>
      <w:r w:rsidR="004452C4">
        <w:rPr>
          <w:rFonts w:ascii="Book Antiqua" w:hAnsi="Book Antiqua"/>
          <w:lang w:val="es-ES_tradnl"/>
        </w:rPr>
        <w:t>DE MA</w:t>
      </w:r>
      <w:r w:rsidR="00EE0B2C">
        <w:rPr>
          <w:rFonts w:ascii="Book Antiqua" w:hAnsi="Book Antiqua"/>
          <w:lang w:val="es-ES_tradnl"/>
        </w:rPr>
        <w:t>RZO</w:t>
      </w:r>
      <w:r w:rsidR="004452C4">
        <w:rPr>
          <w:rFonts w:ascii="Book Antiqua" w:hAnsi="Book Antiqua"/>
          <w:lang w:val="es-ES_tradnl"/>
        </w:rPr>
        <w:t xml:space="preserve"> DE 202</w:t>
      </w:r>
      <w:r w:rsidR="00EE0B2C">
        <w:rPr>
          <w:rFonts w:ascii="Book Antiqua" w:hAnsi="Book Antiqua"/>
          <w:lang w:val="es-ES_tradnl"/>
        </w:rPr>
        <w:t>5</w:t>
      </w:r>
    </w:p>
    <w:p w14:paraId="63F02F3F" w14:textId="77777777" w:rsidR="00706F8D" w:rsidRDefault="00706F8D" w:rsidP="00706F8D">
      <w:pPr>
        <w:jc w:val="center"/>
        <w:rPr>
          <w:rFonts w:ascii="Book Antiqua" w:hAnsi="Book Antiqua"/>
          <w:lang w:val="es-ES_tradnl"/>
        </w:rPr>
      </w:pPr>
    </w:p>
    <w:p w14:paraId="10517F72" w14:textId="77777777" w:rsidR="004452C4" w:rsidRDefault="004452C4" w:rsidP="00706F8D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lang w:val="es-ES_tradnl"/>
        </w:rPr>
        <w:t>Román López</w:t>
      </w:r>
    </w:p>
    <w:p w14:paraId="2193000C" w14:textId="77777777" w:rsidR="00706F8D" w:rsidRDefault="00706F8D" w:rsidP="00706F8D">
      <w:pPr>
        <w:jc w:val="center"/>
        <w:rPr>
          <w:rFonts w:ascii="Book Antiqua" w:hAnsi="Book Antiqua"/>
          <w:lang w:val="es-ES_tradnl"/>
        </w:rPr>
      </w:pPr>
    </w:p>
    <w:p w14:paraId="1F7598B7" w14:textId="64A6E4B1" w:rsidR="004452C4" w:rsidRDefault="004452C4" w:rsidP="00706F8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226173">
        <w:rPr>
          <w:rFonts w:ascii="Book Antiqua" w:hAnsi="Book Antiqua"/>
          <w:lang w:val="es-ES_tradnl"/>
        </w:rPr>
        <w:t>la Comisión de Asuntos Internos</w:t>
      </w:r>
    </w:p>
    <w:p w14:paraId="7D705B79" w14:textId="77777777" w:rsidR="004452C4" w:rsidRDefault="004452C4" w:rsidP="00706F8D">
      <w:pPr>
        <w:jc w:val="both"/>
        <w:rPr>
          <w:rFonts w:ascii="Book Antiqua" w:hAnsi="Book Antiqua"/>
          <w:lang w:val="es-ES_tradnl"/>
        </w:rPr>
      </w:pPr>
    </w:p>
    <w:p w14:paraId="5A723D99" w14:textId="77777777" w:rsidR="004452C4" w:rsidRDefault="004452C4" w:rsidP="00706F8D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BB1EE2C" w14:textId="77777777" w:rsidR="004452C4" w:rsidRDefault="004452C4" w:rsidP="00706F8D">
      <w:pPr>
        <w:jc w:val="both"/>
        <w:rPr>
          <w:rFonts w:ascii="Book Antiqua" w:hAnsi="Book Antiqua"/>
          <w:lang w:val="es-ES_tradnl"/>
        </w:rPr>
      </w:pPr>
    </w:p>
    <w:p w14:paraId="240AF4CA" w14:textId="3A66D245" w:rsidR="004452C4" w:rsidRPr="00455790" w:rsidRDefault="004452C4" w:rsidP="00706F8D">
      <w:pPr>
        <w:ind w:left="720" w:hanging="720"/>
        <w:jc w:val="both"/>
        <w:rPr>
          <w:rFonts w:ascii="Book Antiqua" w:hAnsi="Book Antiqua"/>
          <w:lang w:val="es-PR"/>
        </w:rPr>
      </w:pPr>
      <w:r w:rsidRPr="00455790">
        <w:rPr>
          <w:rFonts w:ascii="Book Antiqua" w:hAnsi="Book Antiqua"/>
          <w:lang w:val="es-ES_tradnl"/>
        </w:rPr>
        <w:t xml:space="preserve">Para </w:t>
      </w:r>
      <w:r w:rsidRPr="00455790">
        <w:rPr>
          <w:rFonts w:ascii="Book Antiqua" w:hAnsi="Book Antiqua"/>
          <w:lang w:val="es-PR"/>
        </w:rPr>
        <w:t>ordenar</w:t>
      </w:r>
      <w:bookmarkStart w:id="1" w:name="_Hlk7458559"/>
      <w:r w:rsidR="00EE0B2C" w:rsidRPr="00455790">
        <w:rPr>
          <w:rFonts w:ascii="Book Antiqua" w:hAnsi="Book Antiqua"/>
          <w:lang w:val="es-PR"/>
        </w:rPr>
        <w:t xml:space="preserve"> a la Comisión de </w:t>
      </w:r>
      <w:r w:rsidR="00E7608E" w:rsidRPr="00455790">
        <w:rPr>
          <w:rFonts w:ascii="Book Antiqua" w:hAnsi="Book Antiqua"/>
          <w:lang w:val="es-PR"/>
        </w:rPr>
        <w:t xml:space="preserve">la Región Oeste </w:t>
      </w:r>
      <w:r w:rsidR="00EE0B2C" w:rsidRPr="00455790">
        <w:rPr>
          <w:rFonts w:ascii="Book Antiqua" w:hAnsi="Book Antiqua"/>
          <w:lang w:val="es-PR"/>
        </w:rPr>
        <w:t>de la Cámara de Representantes de Puerto Rico realizar una investigación exhaustiva sobre las condiciones de infraestructura y la falta de equipo en los cuarteles del Negociado de la Policía de Puerto Rico en el Distrito Representativo Número 17, que comprende los municipios de Aguadilla y Moca, con el propósito de identificar alternativas viables para mejorar dichas condiciones; y para otros fines relacionados.</w:t>
      </w:r>
    </w:p>
    <w:bookmarkEnd w:id="1"/>
    <w:p w14:paraId="535DA4F3" w14:textId="77777777" w:rsidR="004452C4" w:rsidRPr="00455790" w:rsidRDefault="004452C4" w:rsidP="00706F8D">
      <w:pPr>
        <w:ind w:left="360" w:hanging="360"/>
        <w:jc w:val="both"/>
        <w:rPr>
          <w:rFonts w:ascii="Book Antiqua" w:hAnsi="Book Antiqua"/>
          <w:lang w:val="es-PR"/>
        </w:rPr>
      </w:pPr>
    </w:p>
    <w:p w14:paraId="4A8DE7A0" w14:textId="77777777" w:rsidR="004452C4" w:rsidRPr="00455790" w:rsidRDefault="004452C4" w:rsidP="00706F8D">
      <w:pPr>
        <w:ind w:firstLine="360"/>
        <w:jc w:val="center"/>
        <w:rPr>
          <w:rFonts w:ascii="Book Antiqua" w:hAnsi="Book Antiqua"/>
          <w:lang w:val="es-ES_tradnl"/>
        </w:rPr>
      </w:pPr>
      <w:r w:rsidRPr="00455790">
        <w:rPr>
          <w:rFonts w:ascii="Book Antiqua" w:hAnsi="Book Antiqua"/>
          <w:lang w:val="es-ES_tradnl"/>
        </w:rPr>
        <w:t>EXPOSICIÓN DE MOTIVOS</w:t>
      </w:r>
    </w:p>
    <w:p w14:paraId="40FBCDCD" w14:textId="77777777" w:rsidR="00706F8D" w:rsidRPr="00455790" w:rsidRDefault="00706F8D" w:rsidP="00706F8D">
      <w:pPr>
        <w:ind w:firstLine="360"/>
        <w:jc w:val="center"/>
        <w:rPr>
          <w:rFonts w:ascii="Book Antiqua" w:hAnsi="Book Antiqua"/>
          <w:lang w:val="es-ES_tradnl"/>
        </w:rPr>
      </w:pPr>
    </w:p>
    <w:p w14:paraId="24F23941" w14:textId="77777777" w:rsidR="00EE0B2C" w:rsidRPr="00455790" w:rsidRDefault="00706F8D" w:rsidP="00EE0B2C">
      <w:pPr>
        <w:ind w:firstLine="360"/>
        <w:jc w:val="both"/>
        <w:rPr>
          <w:rFonts w:ascii="Book Antiqua" w:hAnsi="Book Antiqua"/>
          <w:bCs/>
          <w:lang w:val="es-ES"/>
        </w:rPr>
      </w:pPr>
      <w:r w:rsidRPr="00455790">
        <w:rPr>
          <w:rFonts w:ascii="Book Antiqua" w:hAnsi="Book Antiqua"/>
          <w:bCs/>
          <w:lang w:val="es-PR"/>
        </w:rPr>
        <w:tab/>
      </w:r>
      <w:r w:rsidR="00EE0B2C" w:rsidRPr="00455790">
        <w:rPr>
          <w:rFonts w:ascii="Book Antiqua" w:hAnsi="Book Antiqua"/>
          <w:bCs/>
          <w:lang w:val="es-ES"/>
        </w:rPr>
        <w:t>El Negociado de la Policía de Puerto Rico tiene como misión garantizar el cumplimiento de la ley y el orden, presentando siempre un rostro humano pero firme ante la criminalidad y la conducta delictiva. Además, tiene el deber de ofrecer un servicio ágil, eficiente y de excelencia a todas las comunidades del país. Como principal agencia de seguridad y orden público del Gobierno de Puerto Rico, su funcionamiento adecuado es esencial para la protección de la ciudadanía y la estabilidad del sistema democrático.</w:t>
      </w:r>
    </w:p>
    <w:p w14:paraId="24FF093D" w14:textId="77777777" w:rsidR="00EE0B2C" w:rsidRPr="00455790" w:rsidRDefault="00EE0B2C" w:rsidP="00EE0B2C">
      <w:pPr>
        <w:ind w:firstLine="360"/>
        <w:jc w:val="both"/>
        <w:rPr>
          <w:rFonts w:ascii="Book Antiqua" w:hAnsi="Book Antiqua"/>
          <w:bCs/>
          <w:lang w:val="es-ES"/>
        </w:rPr>
      </w:pPr>
    </w:p>
    <w:p w14:paraId="7B8B36A5" w14:textId="35ED0E9D" w:rsidR="00EE0B2C" w:rsidRDefault="00EE0B2C" w:rsidP="00EE0B2C">
      <w:pPr>
        <w:ind w:firstLine="360"/>
        <w:jc w:val="both"/>
        <w:rPr>
          <w:rFonts w:ascii="Book Antiqua" w:hAnsi="Book Antiqua"/>
          <w:bCs/>
          <w:lang w:val="es-ES"/>
        </w:rPr>
      </w:pPr>
      <w:r w:rsidRPr="00455790">
        <w:rPr>
          <w:rFonts w:ascii="Book Antiqua" w:hAnsi="Book Antiqua"/>
          <w:bCs/>
          <w:lang w:val="es-ES"/>
        </w:rPr>
        <w:t>Organizacionalmente, el Negociado se estructura en trece (13) Comandancias regionales, las cuales agrupan distintos distritos policiacos distribuidos por toda la isla. En dichas jurisdicciones, hombres y mujeres valientes son llamados a servir y proteger a todos los puertorriqueños. Entre ellos se encuentran los distritos de Aguadilla y Moca, cuyas infraestructuras</w:t>
      </w:r>
      <w:r w:rsidR="006C30F5" w:rsidRPr="00455790">
        <w:rPr>
          <w:rFonts w:ascii="Book Antiqua" w:hAnsi="Book Antiqua"/>
          <w:bCs/>
          <w:lang w:val="es-ES"/>
        </w:rPr>
        <w:t xml:space="preserve">; </w:t>
      </w:r>
      <w:r w:rsidRPr="00455790">
        <w:rPr>
          <w:rFonts w:ascii="Book Antiqua" w:hAnsi="Book Antiqua"/>
          <w:bCs/>
          <w:lang w:val="es-ES"/>
        </w:rPr>
        <w:t xml:space="preserve">que incluyen la Comandancia, cuarteles y sedes de divisiones </w:t>
      </w:r>
      <w:r w:rsidRPr="00455790">
        <w:rPr>
          <w:rFonts w:ascii="Book Antiqua" w:hAnsi="Book Antiqua"/>
          <w:bCs/>
          <w:lang w:val="es-ES"/>
        </w:rPr>
        <w:lastRenderedPageBreak/>
        <w:t>especializadas</w:t>
      </w:r>
      <w:r w:rsidR="006C30F5" w:rsidRPr="00455790">
        <w:rPr>
          <w:rFonts w:ascii="Book Antiqua" w:hAnsi="Book Antiqua"/>
          <w:bCs/>
          <w:lang w:val="es-ES"/>
        </w:rPr>
        <w:t xml:space="preserve">, </w:t>
      </w:r>
      <w:r w:rsidRPr="00455790">
        <w:rPr>
          <w:rFonts w:ascii="Book Antiqua" w:hAnsi="Book Antiqua"/>
          <w:bCs/>
          <w:lang w:val="es-ES"/>
        </w:rPr>
        <w:t>enfrentan un deterioro progresivo como resultado de los recortes presupuestarios que ha experimentado el Gobierno central en años recientes.</w:t>
      </w:r>
    </w:p>
    <w:p w14:paraId="717744D4" w14:textId="77777777" w:rsidR="00220E9C" w:rsidRPr="00455790" w:rsidRDefault="00220E9C" w:rsidP="00EE0B2C">
      <w:pPr>
        <w:ind w:firstLine="360"/>
        <w:jc w:val="both"/>
        <w:rPr>
          <w:rFonts w:ascii="Book Antiqua" w:hAnsi="Book Antiqua"/>
          <w:bCs/>
          <w:lang w:val="es-ES"/>
        </w:rPr>
      </w:pPr>
    </w:p>
    <w:p w14:paraId="26BC5573" w14:textId="15421ED9" w:rsidR="00EE0B2C" w:rsidRPr="00455790" w:rsidRDefault="00EE0B2C" w:rsidP="00EE0B2C">
      <w:pPr>
        <w:ind w:firstLine="360"/>
        <w:jc w:val="both"/>
        <w:rPr>
          <w:rFonts w:ascii="Book Antiqua" w:hAnsi="Book Antiqua"/>
          <w:bCs/>
          <w:lang w:val="es-ES"/>
        </w:rPr>
      </w:pPr>
      <w:r w:rsidRPr="00455790">
        <w:rPr>
          <w:rFonts w:ascii="Book Antiqua" w:hAnsi="Book Antiqua"/>
          <w:bCs/>
          <w:lang w:val="es-ES"/>
        </w:rPr>
        <w:t xml:space="preserve">Este escenario se ve agravado por </w:t>
      </w:r>
      <w:r w:rsidR="00E7608E" w:rsidRPr="00455790">
        <w:rPr>
          <w:rFonts w:ascii="Book Antiqua" w:hAnsi="Book Antiqua"/>
          <w:bCs/>
          <w:lang w:val="es-ES"/>
        </w:rPr>
        <w:t xml:space="preserve">los retos que enfrenta la </w:t>
      </w:r>
      <w:r w:rsidRPr="00455790">
        <w:rPr>
          <w:rFonts w:ascii="Book Antiqua" w:hAnsi="Book Antiqua"/>
          <w:bCs/>
          <w:lang w:val="es-ES"/>
        </w:rPr>
        <w:t>seguridad pública</w:t>
      </w:r>
      <w:r w:rsidR="00E7608E" w:rsidRPr="00455790">
        <w:rPr>
          <w:rFonts w:ascii="Book Antiqua" w:hAnsi="Book Antiqua"/>
          <w:bCs/>
          <w:lang w:val="es-ES"/>
        </w:rPr>
        <w:t xml:space="preserve"> en Puerto Rico</w:t>
      </w:r>
      <w:r w:rsidRPr="00455790">
        <w:rPr>
          <w:rFonts w:ascii="Book Antiqua" w:hAnsi="Book Antiqua"/>
          <w:bCs/>
          <w:lang w:val="es-ES"/>
        </w:rPr>
        <w:t xml:space="preserve">. A pesar de los anuncios del Gobierno respecto a su compromiso con combatir el narcotráfico y la violencia criminal, siguen surgiendo datos alarmantes que evidencian deficiencias estructurales y operacionales en la Policía. </w:t>
      </w:r>
    </w:p>
    <w:p w14:paraId="41341919" w14:textId="77777777" w:rsidR="00EE0B2C" w:rsidRPr="00455790" w:rsidRDefault="00EE0B2C" w:rsidP="00EE0B2C">
      <w:pPr>
        <w:ind w:firstLine="360"/>
        <w:jc w:val="both"/>
        <w:rPr>
          <w:rFonts w:ascii="Book Antiqua" w:hAnsi="Book Antiqua"/>
          <w:bCs/>
          <w:lang w:val="es-ES"/>
        </w:rPr>
      </w:pPr>
    </w:p>
    <w:p w14:paraId="2226D9D9" w14:textId="24ADC3F5" w:rsidR="00EE0B2C" w:rsidRPr="00455790" w:rsidRDefault="00EE0B2C" w:rsidP="00EE0B2C">
      <w:pPr>
        <w:ind w:firstLine="360"/>
        <w:jc w:val="both"/>
        <w:rPr>
          <w:rFonts w:ascii="Book Antiqua" w:hAnsi="Book Antiqua"/>
          <w:bCs/>
          <w:lang w:val="es-ES"/>
        </w:rPr>
      </w:pPr>
      <w:r w:rsidRPr="00455790">
        <w:rPr>
          <w:rFonts w:ascii="Book Antiqua" w:hAnsi="Book Antiqua"/>
          <w:bCs/>
          <w:lang w:val="es-ES"/>
        </w:rPr>
        <w:t xml:space="preserve">La conservación, mantenimiento y modernización de los cuarteles, así como la provisión adecuada de equipos de protección, deben ocupar el primer lugar en la agenda gubernamental. No es posible exigirle resultados a la Policía sin antes brindarle las herramientas básicas para desempeñar su labor. Nuestros policías merecen un lugar de trabajo seguro, digno y funcional. Es hora de responder con hechos al compromiso que, como </w:t>
      </w:r>
      <w:r w:rsidR="006C30F5" w:rsidRPr="00455790">
        <w:rPr>
          <w:rFonts w:ascii="Book Antiqua" w:hAnsi="Book Antiqua"/>
          <w:bCs/>
          <w:lang w:val="es-ES"/>
        </w:rPr>
        <w:t>gobierno</w:t>
      </w:r>
      <w:r w:rsidRPr="00455790">
        <w:rPr>
          <w:rFonts w:ascii="Book Antiqua" w:hAnsi="Book Antiqua"/>
          <w:bCs/>
          <w:lang w:val="es-ES"/>
        </w:rPr>
        <w:t>, tenemos con ellos.</w:t>
      </w:r>
    </w:p>
    <w:p w14:paraId="4BF0FCF3" w14:textId="47800EBB" w:rsidR="004452C4" w:rsidRDefault="004452C4" w:rsidP="00EE0B2C">
      <w:pPr>
        <w:ind w:firstLine="360"/>
        <w:jc w:val="both"/>
        <w:rPr>
          <w:rFonts w:ascii="Book Antiqua" w:hAnsi="Book Antiqua"/>
          <w:lang w:val="es-ES_tradnl"/>
        </w:rPr>
      </w:pPr>
    </w:p>
    <w:p w14:paraId="7724CF70" w14:textId="77777777" w:rsidR="004452C4" w:rsidRDefault="004452C4" w:rsidP="00706F8D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5A3701BC" w14:textId="77777777" w:rsidR="004452C4" w:rsidRDefault="004452C4" w:rsidP="004452C4">
      <w:pPr>
        <w:spacing w:line="480" w:lineRule="auto"/>
        <w:jc w:val="both"/>
        <w:rPr>
          <w:rFonts w:ascii="Book Antiqua" w:hAnsi="Book Antiqua"/>
          <w:lang w:val="es-ES_tradnl"/>
        </w:rPr>
        <w:sectPr w:rsidR="004452C4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B4A617E" w14:textId="045140FB" w:rsidR="004452C4" w:rsidRPr="00455790" w:rsidRDefault="004452C4" w:rsidP="004452C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55790">
        <w:rPr>
          <w:rFonts w:ascii="Book Antiqua" w:hAnsi="Book Antiqua"/>
          <w:lang w:val="es-PR"/>
        </w:rPr>
        <w:t xml:space="preserve">Sección 1.-Se ordena a la Comisión de </w:t>
      </w:r>
      <w:r w:rsidR="00E7608E" w:rsidRPr="00455790">
        <w:rPr>
          <w:rFonts w:ascii="Book Antiqua" w:hAnsi="Book Antiqua"/>
          <w:lang w:val="es-PR"/>
        </w:rPr>
        <w:t xml:space="preserve">la Región Oeste </w:t>
      </w:r>
      <w:r w:rsidRPr="00455790">
        <w:rPr>
          <w:rFonts w:ascii="Book Antiqua" w:hAnsi="Book Antiqua"/>
          <w:lang w:val="es-PR"/>
        </w:rPr>
        <w:t xml:space="preserve">de la Cámara de Representantes de Puerto Rico, </w:t>
      </w:r>
      <w:r w:rsidR="00EE0B2C" w:rsidRPr="00455790">
        <w:rPr>
          <w:rFonts w:ascii="Book Antiqua" w:hAnsi="Book Antiqua"/>
          <w:lang w:val="es-PR"/>
        </w:rPr>
        <w:t>realizar una investigación exhaustiva sobre las condiciones de infraestructura y la falta de equipo en los cuarteles del Negociado de la Policía de Puerto Rico en el Distrito Representativo Número 17, que comprende los municipios de Aguadilla y Moca, con el propósito de identificar alternativas viables para mejorar dichas condiciones.</w:t>
      </w:r>
    </w:p>
    <w:p w14:paraId="3F8ACA3B" w14:textId="7F8A5295" w:rsidR="004452C4" w:rsidRPr="00455790" w:rsidRDefault="004452C4" w:rsidP="004452C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455790">
        <w:rPr>
          <w:rFonts w:ascii="Book Antiqua" w:hAnsi="Book Antiqua"/>
          <w:lang w:val="es-PR"/>
        </w:rPr>
        <w:t xml:space="preserve">Sección 2.-La Comisión someterá a la Cámara de Representantes un informe contentivo de los hallazgos, conclusiones, y recomendaciones, que estime pertinentes, incluyendo las acciones legislativas y administrativas que deban adoptarse con relación al asunto objeto de esta investigación, dentro del término de ciento ochenta (180) días contados a partir de la aprobación de esta Resolución. </w:t>
      </w:r>
    </w:p>
    <w:p w14:paraId="4A7D20C2" w14:textId="77777777" w:rsidR="004452C4" w:rsidRPr="00455790" w:rsidRDefault="004452C4" w:rsidP="004452C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55790">
        <w:rPr>
          <w:rFonts w:ascii="Book Antiqua" w:hAnsi="Book Antiqua"/>
          <w:lang w:val="es-ES_tradnl"/>
        </w:rPr>
        <w:t>Sección 3.-Esta Resolución comenzará a regir inmediatamente después de su aprobación.</w:t>
      </w:r>
    </w:p>
    <w:sectPr w:rsidR="004452C4" w:rsidRPr="00455790" w:rsidSect="00BB2D32">
      <w:headerReference w:type="even" r:id="rId8"/>
      <w:headerReference w:type="default" r:id="rId9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32038" w14:textId="77777777" w:rsidR="00A429B3" w:rsidRDefault="00A429B3">
      <w:r>
        <w:separator/>
      </w:r>
    </w:p>
  </w:endnote>
  <w:endnote w:type="continuationSeparator" w:id="0">
    <w:p w14:paraId="25400564" w14:textId="77777777" w:rsidR="00A429B3" w:rsidRDefault="00A42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49905" w14:textId="77777777" w:rsidR="00A429B3" w:rsidRDefault="00A429B3">
      <w:r>
        <w:separator/>
      </w:r>
    </w:p>
  </w:footnote>
  <w:footnote w:type="continuationSeparator" w:id="0">
    <w:p w14:paraId="73A1F927" w14:textId="77777777" w:rsidR="00A429B3" w:rsidRDefault="00A429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51CF6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06F8D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F763C" w14:textId="77777777" w:rsidR="00101C89" w:rsidRDefault="000E20B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D27B110" w14:textId="77777777" w:rsidR="00101C89" w:rsidRDefault="00101C8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14586" w14:textId="77777777" w:rsidR="00101C89" w:rsidRDefault="000E20B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52C4">
      <w:rPr>
        <w:rStyle w:val="PageNumber"/>
        <w:noProof/>
      </w:rPr>
      <w:t>3</w:t>
    </w:r>
    <w:r>
      <w:rPr>
        <w:rStyle w:val="PageNumber"/>
      </w:rPr>
      <w:fldChar w:fldCharType="end"/>
    </w:r>
  </w:p>
  <w:p w14:paraId="3E05036A" w14:textId="77777777" w:rsidR="00101C89" w:rsidRDefault="004452C4">
    <w:r>
      <w:rPr>
        <w:noProof/>
        <w:lang w:val="es-PR" w:eastAsia="es-P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6056BBD" wp14:editId="49032C78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CDC659" w14:textId="77777777" w:rsidR="00101C89" w:rsidRDefault="00101C89"/>
                        <w:p w14:paraId="063EF424" w14:textId="77777777" w:rsidR="00101C89" w:rsidRDefault="00101C89">
                          <w:pPr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056BB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19CDC659" w14:textId="77777777" w:rsidR="00101C89" w:rsidRDefault="00101C89"/>
                  <w:p w14:paraId="063EF424" w14:textId="77777777" w:rsidR="00101C89" w:rsidRDefault="00101C89">
                    <w:pPr>
                      <w:tabs>
                        <w:tab w:val="left" w:pos="0"/>
                        <w:tab w:val="center" w:pos="4680"/>
                        <w:tab w:val="right" w:pos="9360"/>
                      </w:tabs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52C4"/>
    <w:rsid w:val="00020BBB"/>
    <w:rsid w:val="00056024"/>
    <w:rsid w:val="00095AE1"/>
    <w:rsid w:val="000A6B6C"/>
    <w:rsid w:val="000B0DBB"/>
    <w:rsid w:val="000E20B3"/>
    <w:rsid w:val="000F78B2"/>
    <w:rsid w:val="00101C89"/>
    <w:rsid w:val="00111E71"/>
    <w:rsid w:val="00127C6A"/>
    <w:rsid w:val="001363FE"/>
    <w:rsid w:val="0017132B"/>
    <w:rsid w:val="001F4CA3"/>
    <w:rsid w:val="001F612A"/>
    <w:rsid w:val="00211396"/>
    <w:rsid w:val="00220E9C"/>
    <w:rsid w:val="00226173"/>
    <w:rsid w:val="00226AE6"/>
    <w:rsid w:val="00245B34"/>
    <w:rsid w:val="00263355"/>
    <w:rsid w:val="00273792"/>
    <w:rsid w:val="002D4AC8"/>
    <w:rsid w:val="00307668"/>
    <w:rsid w:val="00320D78"/>
    <w:rsid w:val="00380FE5"/>
    <w:rsid w:val="003924DD"/>
    <w:rsid w:val="00394FCB"/>
    <w:rsid w:val="003963F4"/>
    <w:rsid w:val="003B5254"/>
    <w:rsid w:val="003B75A6"/>
    <w:rsid w:val="003C3224"/>
    <w:rsid w:val="004061CA"/>
    <w:rsid w:val="00415689"/>
    <w:rsid w:val="00417A46"/>
    <w:rsid w:val="004440CB"/>
    <w:rsid w:val="004452C4"/>
    <w:rsid w:val="00455790"/>
    <w:rsid w:val="004713D2"/>
    <w:rsid w:val="00521639"/>
    <w:rsid w:val="00532BB7"/>
    <w:rsid w:val="005332E4"/>
    <w:rsid w:val="0053550C"/>
    <w:rsid w:val="00555018"/>
    <w:rsid w:val="005723DC"/>
    <w:rsid w:val="0059003F"/>
    <w:rsid w:val="005B6FB5"/>
    <w:rsid w:val="006210DC"/>
    <w:rsid w:val="00641961"/>
    <w:rsid w:val="0064349D"/>
    <w:rsid w:val="006460E6"/>
    <w:rsid w:val="00653EED"/>
    <w:rsid w:val="00685549"/>
    <w:rsid w:val="00696763"/>
    <w:rsid w:val="006B6231"/>
    <w:rsid w:val="006B7365"/>
    <w:rsid w:val="006C2D81"/>
    <w:rsid w:val="006C30F5"/>
    <w:rsid w:val="006C7DF8"/>
    <w:rsid w:val="0070671B"/>
    <w:rsid w:val="00706967"/>
    <w:rsid w:val="00706F8D"/>
    <w:rsid w:val="00750FC8"/>
    <w:rsid w:val="007533D0"/>
    <w:rsid w:val="00755069"/>
    <w:rsid w:val="007B0660"/>
    <w:rsid w:val="007E3868"/>
    <w:rsid w:val="00820C41"/>
    <w:rsid w:val="00826E2B"/>
    <w:rsid w:val="00850256"/>
    <w:rsid w:val="009324DD"/>
    <w:rsid w:val="0093686F"/>
    <w:rsid w:val="00942FD4"/>
    <w:rsid w:val="00951997"/>
    <w:rsid w:val="00981C19"/>
    <w:rsid w:val="00990352"/>
    <w:rsid w:val="00A03405"/>
    <w:rsid w:val="00A1528A"/>
    <w:rsid w:val="00A26ED1"/>
    <w:rsid w:val="00A33899"/>
    <w:rsid w:val="00A33918"/>
    <w:rsid w:val="00A429B3"/>
    <w:rsid w:val="00A5373F"/>
    <w:rsid w:val="00A7629F"/>
    <w:rsid w:val="00AC6AE0"/>
    <w:rsid w:val="00AF0CEE"/>
    <w:rsid w:val="00B26B2E"/>
    <w:rsid w:val="00B311A6"/>
    <w:rsid w:val="00B667AD"/>
    <w:rsid w:val="00B84C38"/>
    <w:rsid w:val="00B86C00"/>
    <w:rsid w:val="00B947F6"/>
    <w:rsid w:val="00BF16AA"/>
    <w:rsid w:val="00C14F76"/>
    <w:rsid w:val="00C354B8"/>
    <w:rsid w:val="00C46767"/>
    <w:rsid w:val="00C52517"/>
    <w:rsid w:val="00C60921"/>
    <w:rsid w:val="00C62936"/>
    <w:rsid w:val="00C653F2"/>
    <w:rsid w:val="00C679E6"/>
    <w:rsid w:val="00C908F9"/>
    <w:rsid w:val="00CA0917"/>
    <w:rsid w:val="00CA1099"/>
    <w:rsid w:val="00CA49E5"/>
    <w:rsid w:val="00D417C2"/>
    <w:rsid w:val="00D53944"/>
    <w:rsid w:val="00D60936"/>
    <w:rsid w:val="00D709EB"/>
    <w:rsid w:val="00D74714"/>
    <w:rsid w:val="00D82F3F"/>
    <w:rsid w:val="00D921C6"/>
    <w:rsid w:val="00D958C2"/>
    <w:rsid w:val="00E031A6"/>
    <w:rsid w:val="00E04AB5"/>
    <w:rsid w:val="00E50EEA"/>
    <w:rsid w:val="00E52F58"/>
    <w:rsid w:val="00E7608E"/>
    <w:rsid w:val="00EC2416"/>
    <w:rsid w:val="00EC26AA"/>
    <w:rsid w:val="00ED7A53"/>
    <w:rsid w:val="00EE0B2C"/>
    <w:rsid w:val="00EE4273"/>
    <w:rsid w:val="00F02004"/>
    <w:rsid w:val="00F042CB"/>
    <w:rsid w:val="00F60A20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07AE9E"/>
  <w15:chartTrackingRefBased/>
  <w15:docId w15:val="{62313006-F3B8-4B6B-98EE-E39131EF9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7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olon\OneDrive%20-%20C&#225;mara%20de%20Representantes\Documents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0</TotalTime>
  <Pages>2</Pages>
  <Words>547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Shanty B. Colón Quiñones</dc:creator>
  <cp:keywords/>
  <cp:lastModifiedBy>Victor E. Vélez Cucuta</cp:lastModifiedBy>
  <cp:revision>2</cp:revision>
  <cp:lastPrinted>2000-03-03T16:35:00Z</cp:lastPrinted>
  <dcterms:created xsi:type="dcterms:W3CDTF">2025-08-22T18:25:00Z</dcterms:created>
  <dcterms:modified xsi:type="dcterms:W3CDTF">2025-08-22T18:25:00Z</dcterms:modified>
</cp:coreProperties>
</file>