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CE585" w14:textId="24438AB8" w:rsidR="002C0760" w:rsidRPr="006F07CF" w:rsidRDefault="00EE40ED" w:rsidP="006F07CF">
      <w:r>
        <w:t>MEDIDA RETIRADA</w:t>
      </w:r>
    </w:p>
    <w:sectPr w:rsidR="002C0760" w:rsidRPr="006F07CF" w:rsidSect="006F07CF">
      <w:headerReference w:type="default" r:id="rId7"/>
      <w:type w:val="continuous"/>
      <w:pgSz w:w="12240" w:h="15840" w:code="1"/>
      <w:pgMar w:top="1440" w:right="1440" w:bottom="1440" w:left="1440" w:header="1080" w:footer="108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9D39E" w14:textId="77777777" w:rsidR="00495D0E" w:rsidRDefault="00495D0E">
      <w:r>
        <w:separator/>
      </w:r>
    </w:p>
  </w:endnote>
  <w:endnote w:type="continuationSeparator" w:id="0">
    <w:p w14:paraId="77F61EC9" w14:textId="77777777" w:rsidR="00495D0E" w:rsidRDefault="00495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36FAE" w14:textId="77777777" w:rsidR="00495D0E" w:rsidRDefault="00495D0E">
      <w:r>
        <w:separator/>
      </w:r>
    </w:p>
  </w:footnote>
  <w:footnote w:type="continuationSeparator" w:id="0">
    <w:p w14:paraId="1FDCF8F6" w14:textId="77777777" w:rsidR="00495D0E" w:rsidRDefault="00495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17F14" w14:textId="18187D65" w:rsidR="0095063A" w:rsidRDefault="0095063A">
    <w:pPr>
      <w:pStyle w:val="Header"/>
      <w:jc w:val="center"/>
      <w:rPr>
        <w:rStyle w:val="PageNumber"/>
      </w:rPr>
    </w:pPr>
  </w:p>
  <w:p w14:paraId="5754E759" w14:textId="77777777" w:rsidR="0095063A" w:rsidRDefault="0095063A">
    <w:pPr>
      <w:pStyle w:val="Header"/>
      <w:jc w:val="center"/>
      <w:rPr>
        <w:rStyle w:val="PageNumber"/>
      </w:rPr>
    </w:pPr>
  </w:p>
  <w:p w14:paraId="6F3C2D4D" w14:textId="77777777" w:rsidR="0095063A" w:rsidRDefault="0095063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F61E40"/>
    <w:multiLevelType w:val="hybridMultilevel"/>
    <w:tmpl w:val="85127E36"/>
    <w:lvl w:ilvl="0" w:tplc="E0E0B1AC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440223428">
    <w:abstractNumId w:val="0"/>
  </w:num>
  <w:num w:numId="2" w16cid:durableId="1688362335">
    <w:abstractNumId w:val="1"/>
  </w:num>
  <w:num w:numId="3" w16cid:durableId="1392998951">
    <w:abstractNumId w:val="4"/>
  </w:num>
  <w:num w:numId="4" w16cid:durableId="2058701676">
    <w:abstractNumId w:val="6"/>
  </w:num>
  <w:num w:numId="5" w16cid:durableId="1035694644">
    <w:abstractNumId w:val="2"/>
  </w:num>
  <w:num w:numId="6" w16cid:durableId="217057026">
    <w:abstractNumId w:val="3"/>
  </w:num>
  <w:num w:numId="7" w16cid:durableId="3134588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237A2"/>
    <w:rsid w:val="00025D58"/>
    <w:rsid w:val="000837AE"/>
    <w:rsid w:val="0008580E"/>
    <w:rsid w:val="000B02E8"/>
    <w:rsid w:val="000D4EA4"/>
    <w:rsid w:val="000D5FD8"/>
    <w:rsid w:val="000F6D0C"/>
    <w:rsid w:val="00117687"/>
    <w:rsid w:val="00117CF1"/>
    <w:rsid w:val="001341B3"/>
    <w:rsid w:val="00162236"/>
    <w:rsid w:val="00172E90"/>
    <w:rsid w:val="00187C1A"/>
    <w:rsid w:val="00192A08"/>
    <w:rsid w:val="001C5D78"/>
    <w:rsid w:val="001D5452"/>
    <w:rsid w:val="001E3EF2"/>
    <w:rsid w:val="001E67FD"/>
    <w:rsid w:val="001F5565"/>
    <w:rsid w:val="00213027"/>
    <w:rsid w:val="00222686"/>
    <w:rsid w:val="002372D6"/>
    <w:rsid w:val="002755A4"/>
    <w:rsid w:val="002823CC"/>
    <w:rsid w:val="002901E8"/>
    <w:rsid w:val="002967D1"/>
    <w:rsid w:val="002C0760"/>
    <w:rsid w:val="002C5CB4"/>
    <w:rsid w:val="002E54D6"/>
    <w:rsid w:val="002E6E00"/>
    <w:rsid w:val="00332A69"/>
    <w:rsid w:val="00333668"/>
    <w:rsid w:val="0033527B"/>
    <w:rsid w:val="003724FD"/>
    <w:rsid w:val="00372EBF"/>
    <w:rsid w:val="00374A16"/>
    <w:rsid w:val="00377579"/>
    <w:rsid w:val="0038034F"/>
    <w:rsid w:val="003920F4"/>
    <w:rsid w:val="003A4CD5"/>
    <w:rsid w:val="003B1B37"/>
    <w:rsid w:val="003B3A92"/>
    <w:rsid w:val="003C7F6E"/>
    <w:rsid w:val="003E154A"/>
    <w:rsid w:val="003E2B61"/>
    <w:rsid w:val="003F1E33"/>
    <w:rsid w:val="003F771C"/>
    <w:rsid w:val="0040571D"/>
    <w:rsid w:val="004440CB"/>
    <w:rsid w:val="00450C11"/>
    <w:rsid w:val="00473422"/>
    <w:rsid w:val="00473CD3"/>
    <w:rsid w:val="00486CB1"/>
    <w:rsid w:val="00495D0E"/>
    <w:rsid w:val="004A2D5E"/>
    <w:rsid w:val="004B117A"/>
    <w:rsid w:val="004B141C"/>
    <w:rsid w:val="004E0AF2"/>
    <w:rsid w:val="004F0848"/>
    <w:rsid w:val="004F6513"/>
    <w:rsid w:val="00502CE1"/>
    <w:rsid w:val="00510943"/>
    <w:rsid w:val="00531E0D"/>
    <w:rsid w:val="00542612"/>
    <w:rsid w:val="0054385C"/>
    <w:rsid w:val="00543CB2"/>
    <w:rsid w:val="00547117"/>
    <w:rsid w:val="00560695"/>
    <w:rsid w:val="005653DE"/>
    <w:rsid w:val="00580588"/>
    <w:rsid w:val="005A0445"/>
    <w:rsid w:val="005C52BF"/>
    <w:rsid w:val="005D6020"/>
    <w:rsid w:val="00600F5E"/>
    <w:rsid w:val="00672C3F"/>
    <w:rsid w:val="0068219D"/>
    <w:rsid w:val="0069334D"/>
    <w:rsid w:val="006A1EF0"/>
    <w:rsid w:val="006C617E"/>
    <w:rsid w:val="006F07CF"/>
    <w:rsid w:val="00707035"/>
    <w:rsid w:val="0070763D"/>
    <w:rsid w:val="00721932"/>
    <w:rsid w:val="007221A0"/>
    <w:rsid w:val="00723829"/>
    <w:rsid w:val="007257A2"/>
    <w:rsid w:val="00735DBC"/>
    <w:rsid w:val="007373D5"/>
    <w:rsid w:val="0074707F"/>
    <w:rsid w:val="0075415D"/>
    <w:rsid w:val="00754D36"/>
    <w:rsid w:val="00776CC9"/>
    <w:rsid w:val="0077733D"/>
    <w:rsid w:val="007A2CBA"/>
    <w:rsid w:val="007A3943"/>
    <w:rsid w:val="007D6CF1"/>
    <w:rsid w:val="007E035F"/>
    <w:rsid w:val="007E627F"/>
    <w:rsid w:val="007F0DAF"/>
    <w:rsid w:val="007F6FF1"/>
    <w:rsid w:val="00802CFF"/>
    <w:rsid w:val="008243BA"/>
    <w:rsid w:val="00835E09"/>
    <w:rsid w:val="00860610"/>
    <w:rsid w:val="00867FC5"/>
    <w:rsid w:val="0087199D"/>
    <w:rsid w:val="00874DFC"/>
    <w:rsid w:val="0088425F"/>
    <w:rsid w:val="008B6928"/>
    <w:rsid w:val="008D29EF"/>
    <w:rsid w:val="008E3AA7"/>
    <w:rsid w:val="008E605C"/>
    <w:rsid w:val="00901C46"/>
    <w:rsid w:val="0090426C"/>
    <w:rsid w:val="00945133"/>
    <w:rsid w:val="0095063A"/>
    <w:rsid w:val="009521B1"/>
    <w:rsid w:val="009565D6"/>
    <w:rsid w:val="00970CD6"/>
    <w:rsid w:val="00980701"/>
    <w:rsid w:val="009816B3"/>
    <w:rsid w:val="00983899"/>
    <w:rsid w:val="00985925"/>
    <w:rsid w:val="009905C7"/>
    <w:rsid w:val="009959C1"/>
    <w:rsid w:val="009A04E7"/>
    <w:rsid w:val="009A27F9"/>
    <w:rsid w:val="009C3A71"/>
    <w:rsid w:val="009C5CC4"/>
    <w:rsid w:val="009D57E6"/>
    <w:rsid w:val="009E15A6"/>
    <w:rsid w:val="009E2241"/>
    <w:rsid w:val="009F6DDD"/>
    <w:rsid w:val="00A16669"/>
    <w:rsid w:val="00A3000E"/>
    <w:rsid w:val="00A43EFA"/>
    <w:rsid w:val="00A53316"/>
    <w:rsid w:val="00A72A3D"/>
    <w:rsid w:val="00A75D60"/>
    <w:rsid w:val="00A87231"/>
    <w:rsid w:val="00A9070D"/>
    <w:rsid w:val="00A94792"/>
    <w:rsid w:val="00AA11B9"/>
    <w:rsid w:val="00AA1212"/>
    <w:rsid w:val="00AB6BD9"/>
    <w:rsid w:val="00AC1C2F"/>
    <w:rsid w:val="00AC2DA6"/>
    <w:rsid w:val="00AC6F85"/>
    <w:rsid w:val="00B4145D"/>
    <w:rsid w:val="00B83364"/>
    <w:rsid w:val="00B97B80"/>
    <w:rsid w:val="00BC26D6"/>
    <w:rsid w:val="00BC2FCC"/>
    <w:rsid w:val="00BC3856"/>
    <w:rsid w:val="00BC5847"/>
    <w:rsid w:val="00BC5D7F"/>
    <w:rsid w:val="00BC6657"/>
    <w:rsid w:val="00BD0EE1"/>
    <w:rsid w:val="00BD43BA"/>
    <w:rsid w:val="00BF4B16"/>
    <w:rsid w:val="00C13215"/>
    <w:rsid w:val="00C24246"/>
    <w:rsid w:val="00C31317"/>
    <w:rsid w:val="00C34CF5"/>
    <w:rsid w:val="00C34D34"/>
    <w:rsid w:val="00C4705F"/>
    <w:rsid w:val="00C55921"/>
    <w:rsid w:val="00CA6677"/>
    <w:rsid w:val="00CB18A7"/>
    <w:rsid w:val="00CB22F2"/>
    <w:rsid w:val="00CD00DF"/>
    <w:rsid w:val="00CE3DBD"/>
    <w:rsid w:val="00CF50DF"/>
    <w:rsid w:val="00D0034A"/>
    <w:rsid w:val="00D10D23"/>
    <w:rsid w:val="00D2738A"/>
    <w:rsid w:val="00D27BF1"/>
    <w:rsid w:val="00D34C21"/>
    <w:rsid w:val="00D412B1"/>
    <w:rsid w:val="00D47681"/>
    <w:rsid w:val="00D57544"/>
    <w:rsid w:val="00D613DC"/>
    <w:rsid w:val="00D71038"/>
    <w:rsid w:val="00D812B9"/>
    <w:rsid w:val="00D83769"/>
    <w:rsid w:val="00D95C43"/>
    <w:rsid w:val="00DA4201"/>
    <w:rsid w:val="00DB21FC"/>
    <w:rsid w:val="00DB36D3"/>
    <w:rsid w:val="00DB63C4"/>
    <w:rsid w:val="00DC2DF7"/>
    <w:rsid w:val="00DD61CD"/>
    <w:rsid w:val="00DD6356"/>
    <w:rsid w:val="00DE3C91"/>
    <w:rsid w:val="00E03084"/>
    <w:rsid w:val="00E5125A"/>
    <w:rsid w:val="00E60B3A"/>
    <w:rsid w:val="00E805DA"/>
    <w:rsid w:val="00E93D51"/>
    <w:rsid w:val="00EB436E"/>
    <w:rsid w:val="00EC4274"/>
    <w:rsid w:val="00EE40ED"/>
    <w:rsid w:val="00EF44A5"/>
    <w:rsid w:val="00F11759"/>
    <w:rsid w:val="00F3646E"/>
    <w:rsid w:val="00F46137"/>
    <w:rsid w:val="00F55C58"/>
    <w:rsid w:val="00F575F5"/>
    <w:rsid w:val="00F64335"/>
    <w:rsid w:val="00F666FA"/>
    <w:rsid w:val="00F818CA"/>
    <w:rsid w:val="00F90A97"/>
    <w:rsid w:val="00FA35F7"/>
    <w:rsid w:val="00FA3A4C"/>
    <w:rsid w:val="00FC47E7"/>
    <w:rsid w:val="00FC5E9B"/>
    <w:rsid w:val="00FD2E40"/>
    <w:rsid w:val="00FE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E3A8DC"/>
  <w14:defaultImageDpi w14:val="300"/>
  <w15:chartTrackingRefBased/>
  <w15:docId w15:val="{1C76D72C-BFF8-4513-9853-999FF5723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3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link w:val="HTMLPreformatted"/>
    <w:uiPriority w:val="99"/>
    <w:semiHidden/>
    <w:rsid w:val="00A72A3D"/>
    <w:rPr>
      <w:rFonts w:ascii="Courier New" w:hAnsi="Courier New" w:cs="Courier New"/>
    </w:rPr>
  </w:style>
  <w:style w:type="character" w:customStyle="1" w:styleId="Heading4Char">
    <w:name w:val="Heading 4 Char"/>
    <w:link w:val="Heading4"/>
    <w:uiPriority w:val="9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69334D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rsid w:val="00672C3F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FA3A4C"/>
    <w:pPr>
      <w:spacing w:before="100" w:beforeAutospacing="1" w:after="100" w:afterAutospacing="1"/>
    </w:pPr>
    <w:rPr>
      <w:rFonts w:eastAsia="Times New Roman"/>
      <w:szCs w:val="24"/>
      <w:lang w:val="es-PR"/>
    </w:rPr>
  </w:style>
  <w:style w:type="character" w:customStyle="1" w:styleId="HeaderChar">
    <w:name w:val="Header Char"/>
    <w:link w:val="Header"/>
    <w:rsid w:val="00FD2E4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5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9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99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8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TReyes</dc:creator>
  <cp:keywords/>
  <cp:lastModifiedBy>Gladys J. Burgos Torres</cp:lastModifiedBy>
  <cp:revision>7</cp:revision>
  <cp:lastPrinted>2025-03-20T14:31:00Z</cp:lastPrinted>
  <dcterms:created xsi:type="dcterms:W3CDTF">2025-03-20T13:27:00Z</dcterms:created>
  <dcterms:modified xsi:type="dcterms:W3CDTF">2025-03-24T12:57:00Z</dcterms:modified>
</cp:coreProperties>
</file>