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9295F" w14:textId="222D0EE3" w:rsidR="002C0760" w:rsidRPr="00A1688B" w:rsidRDefault="006B49B0" w:rsidP="00A1688B">
      <w:r>
        <w:t>MEDIDA RETIRADA</w:t>
      </w:r>
    </w:p>
    <w:sectPr w:rsidR="002C0760" w:rsidRPr="00A1688B" w:rsidSect="00A1688B">
      <w:headerReference w:type="default" r:id="rId7"/>
      <w:type w:val="continuous"/>
      <w:pgSz w:w="12240" w:h="15840" w:code="1"/>
      <w:pgMar w:top="1440" w:right="1440" w:bottom="1440" w:left="1440" w:header="1080" w:footer="10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623E8" w14:textId="77777777" w:rsidR="008C45BF" w:rsidRDefault="008C45BF">
      <w:r>
        <w:separator/>
      </w:r>
    </w:p>
  </w:endnote>
  <w:endnote w:type="continuationSeparator" w:id="0">
    <w:p w14:paraId="33DF6FC9" w14:textId="77777777" w:rsidR="008C45BF" w:rsidRDefault="008C4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23E89" w14:textId="77777777" w:rsidR="008C45BF" w:rsidRDefault="008C45BF">
      <w:r>
        <w:separator/>
      </w:r>
    </w:p>
  </w:footnote>
  <w:footnote w:type="continuationSeparator" w:id="0">
    <w:p w14:paraId="09F23978" w14:textId="77777777" w:rsidR="008C45BF" w:rsidRDefault="008C4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8C4B" w14:textId="43ACC0EE" w:rsidR="0095063A" w:rsidRDefault="0095063A">
    <w:pPr>
      <w:pStyle w:val="Header"/>
      <w:jc w:val="center"/>
      <w:rPr>
        <w:rStyle w:val="PageNumber"/>
      </w:rPr>
    </w:pPr>
  </w:p>
  <w:p w14:paraId="6A20CE98" w14:textId="77777777" w:rsidR="0095063A" w:rsidRDefault="0095063A">
    <w:pPr>
      <w:pStyle w:val="Header"/>
      <w:jc w:val="center"/>
      <w:rPr>
        <w:rStyle w:val="PageNumber"/>
      </w:rPr>
    </w:pPr>
  </w:p>
  <w:p w14:paraId="07A283A6" w14:textId="77777777" w:rsidR="0095063A" w:rsidRDefault="0095063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62543618">
    <w:abstractNumId w:val="0"/>
  </w:num>
  <w:num w:numId="2" w16cid:durableId="992754904">
    <w:abstractNumId w:val="1"/>
  </w:num>
  <w:num w:numId="3" w16cid:durableId="1623925752">
    <w:abstractNumId w:val="4"/>
  </w:num>
  <w:num w:numId="4" w16cid:durableId="151797121">
    <w:abstractNumId w:val="6"/>
  </w:num>
  <w:num w:numId="5" w16cid:durableId="1065494065">
    <w:abstractNumId w:val="2"/>
  </w:num>
  <w:num w:numId="6" w16cid:durableId="1495605974">
    <w:abstractNumId w:val="3"/>
  </w:num>
  <w:num w:numId="7" w16cid:durableId="4375994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5D58"/>
    <w:rsid w:val="000439C3"/>
    <w:rsid w:val="000837AE"/>
    <w:rsid w:val="0008580E"/>
    <w:rsid w:val="000B02E8"/>
    <w:rsid w:val="000D4EA4"/>
    <w:rsid w:val="000D5FD8"/>
    <w:rsid w:val="000F6D0C"/>
    <w:rsid w:val="00117687"/>
    <w:rsid w:val="00117CF1"/>
    <w:rsid w:val="001341B3"/>
    <w:rsid w:val="00162236"/>
    <w:rsid w:val="00172E90"/>
    <w:rsid w:val="00187C1A"/>
    <w:rsid w:val="00192A08"/>
    <w:rsid w:val="001C5D78"/>
    <w:rsid w:val="001D5452"/>
    <w:rsid w:val="001E3EF2"/>
    <w:rsid w:val="001E67FD"/>
    <w:rsid w:val="001F5565"/>
    <w:rsid w:val="00213027"/>
    <w:rsid w:val="00222686"/>
    <w:rsid w:val="002372D6"/>
    <w:rsid w:val="002755A4"/>
    <w:rsid w:val="002901E8"/>
    <w:rsid w:val="002967D1"/>
    <w:rsid w:val="002C0760"/>
    <w:rsid w:val="002C5CB4"/>
    <w:rsid w:val="002E54D6"/>
    <w:rsid w:val="002E6E00"/>
    <w:rsid w:val="002F0E5A"/>
    <w:rsid w:val="003232E9"/>
    <w:rsid w:val="00332A69"/>
    <w:rsid w:val="00333668"/>
    <w:rsid w:val="0033527B"/>
    <w:rsid w:val="003649F0"/>
    <w:rsid w:val="003724FD"/>
    <w:rsid w:val="00374A16"/>
    <w:rsid w:val="00377579"/>
    <w:rsid w:val="0038034F"/>
    <w:rsid w:val="003920F4"/>
    <w:rsid w:val="003A4CD5"/>
    <w:rsid w:val="003B1B37"/>
    <w:rsid w:val="003B3A92"/>
    <w:rsid w:val="003E154A"/>
    <w:rsid w:val="003E2B61"/>
    <w:rsid w:val="003F1E33"/>
    <w:rsid w:val="003F771C"/>
    <w:rsid w:val="0040571D"/>
    <w:rsid w:val="004440CB"/>
    <w:rsid w:val="00450C11"/>
    <w:rsid w:val="00473422"/>
    <w:rsid w:val="00473CD3"/>
    <w:rsid w:val="00486CB1"/>
    <w:rsid w:val="00495D0E"/>
    <w:rsid w:val="004A2D5E"/>
    <w:rsid w:val="004B117A"/>
    <w:rsid w:val="004B141C"/>
    <w:rsid w:val="004E0AF2"/>
    <w:rsid w:val="004F0848"/>
    <w:rsid w:val="004F6513"/>
    <w:rsid w:val="00502CE1"/>
    <w:rsid w:val="00510943"/>
    <w:rsid w:val="00531E0D"/>
    <w:rsid w:val="00542612"/>
    <w:rsid w:val="00543CB2"/>
    <w:rsid w:val="00547117"/>
    <w:rsid w:val="00560695"/>
    <w:rsid w:val="005653DE"/>
    <w:rsid w:val="00580588"/>
    <w:rsid w:val="005A0445"/>
    <w:rsid w:val="005C52BF"/>
    <w:rsid w:val="005D6020"/>
    <w:rsid w:val="00672C3F"/>
    <w:rsid w:val="0068219D"/>
    <w:rsid w:val="0069334D"/>
    <w:rsid w:val="006A1EF0"/>
    <w:rsid w:val="006B49B0"/>
    <w:rsid w:val="006C617E"/>
    <w:rsid w:val="00707035"/>
    <w:rsid w:val="0070763D"/>
    <w:rsid w:val="00721932"/>
    <w:rsid w:val="007221A0"/>
    <w:rsid w:val="007257A2"/>
    <w:rsid w:val="00735DBC"/>
    <w:rsid w:val="007373D5"/>
    <w:rsid w:val="0074707F"/>
    <w:rsid w:val="0075415D"/>
    <w:rsid w:val="00754D36"/>
    <w:rsid w:val="00776CC9"/>
    <w:rsid w:val="0077733D"/>
    <w:rsid w:val="007A2CBA"/>
    <w:rsid w:val="007A3943"/>
    <w:rsid w:val="007D6CF1"/>
    <w:rsid w:val="007E035F"/>
    <w:rsid w:val="007F0DAF"/>
    <w:rsid w:val="007F6FF1"/>
    <w:rsid w:val="00802CFF"/>
    <w:rsid w:val="008243BA"/>
    <w:rsid w:val="0082755E"/>
    <w:rsid w:val="00835E09"/>
    <w:rsid w:val="00860610"/>
    <w:rsid w:val="00867FC5"/>
    <w:rsid w:val="0087199D"/>
    <w:rsid w:val="00874DFC"/>
    <w:rsid w:val="0088425F"/>
    <w:rsid w:val="00887D63"/>
    <w:rsid w:val="008B6928"/>
    <w:rsid w:val="008C45BF"/>
    <w:rsid w:val="008D29EF"/>
    <w:rsid w:val="008E605C"/>
    <w:rsid w:val="00901C46"/>
    <w:rsid w:val="0090426C"/>
    <w:rsid w:val="00945133"/>
    <w:rsid w:val="0095063A"/>
    <w:rsid w:val="009521B1"/>
    <w:rsid w:val="009565D6"/>
    <w:rsid w:val="00970CD6"/>
    <w:rsid w:val="009816B3"/>
    <w:rsid w:val="00983899"/>
    <w:rsid w:val="00985925"/>
    <w:rsid w:val="009905C7"/>
    <w:rsid w:val="009959C1"/>
    <w:rsid w:val="009A04E7"/>
    <w:rsid w:val="009A27F9"/>
    <w:rsid w:val="009C3A71"/>
    <w:rsid w:val="009C5CC4"/>
    <w:rsid w:val="009D57E6"/>
    <w:rsid w:val="009E15A6"/>
    <w:rsid w:val="009E2241"/>
    <w:rsid w:val="009F0238"/>
    <w:rsid w:val="009F6DDD"/>
    <w:rsid w:val="00A16669"/>
    <w:rsid w:val="00A1688B"/>
    <w:rsid w:val="00A3000E"/>
    <w:rsid w:val="00A43EFA"/>
    <w:rsid w:val="00A53316"/>
    <w:rsid w:val="00A72A3D"/>
    <w:rsid w:val="00A75D60"/>
    <w:rsid w:val="00A87231"/>
    <w:rsid w:val="00A9070D"/>
    <w:rsid w:val="00AA1212"/>
    <w:rsid w:val="00AB6BD9"/>
    <w:rsid w:val="00AC1C2F"/>
    <w:rsid w:val="00AC2DA6"/>
    <w:rsid w:val="00AC6F85"/>
    <w:rsid w:val="00B4145D"/>
    <w:rsid w:val="00B83364"/>
    <w:rsid w:val="00B97B80"/>
    <w:rsid w:val="00BC26D6"/>
    <w:rsid w:val="00BC2FCC"/>
    <w:rsid w:val="00BC3856"/>
    <w:rsid w:val="00BC5847"/>
    <w:rsid w:val="00BC5D7F"/>
    <w:rsid w:val="00BC6657"/>
    <w:rsid w:val="00BD0EE1"/>
    <w:rsid w:val="00BD43BA"/>
    <w:rsid w:val="00BF4B16"/>
    <w:rsid w:val="00C13215"/>
    <w:rsid w:val="00C24246"/>
    <w:rsid w:val="00C34CF5"/>
    <w:rsid w:val="00C34D34"/>
    <w:rsid w:val="00C55921"/>
    <w:rsid w:val="00CA6677"/>
    <w:rsid w:val="00CB18A7"/>
    <w:rsid w:val="00CB22F2"/>
    <w:rsid w:val="00CD00DF"/>
    <w:rsid w:val="00CE3DBD"/>
    <w:rsid w:val="00CF50DF"/>
    <w:rsid w:val="00D0034A"/>
    <w:rsid w:val="00D02CB2"/>
    <w:rsid w:val="00D10D23"/>
    <w:rsid w:val="00D2738A"/>
    <w:rsid w:val="00D27BF1"/>
    <w:rsid w:val="00D34C21"/>
    <w:rsid w:val="00D412B1"/>
    <w:rsid w:val="00D47681"/>
    <w:rsid w:val="00D57544"/>
    <w:rsid w:val="00D613DC"/>
    <w:rsid w:val="00D663D9"/>
    <w:rsid w:val="00D71038"/>
    <w:rsid w:val="00D812B9"/>
    <w:rsid w:val="00D83769"/>
    <w:rsid w:val="00D95C43"/>
    <w:rsid w:val="00DA4201"/>
    <w:rsid w:val="00DB36D3"/>
    <w:rsid w:val="00DB63C4"/>
    <w:rsid w:val="00DC2DF7"/>
    <w:rsid w:val="00DD61CD"/>
    <w:rsid w:val="00DD6356"/>
    <w:rsid w:val="00DE3C91"/>
    <w:rsid w:val="00E03084"/>
    <w:rsid w:val="00E5125A"/>
    <w:rsid w:val="00E60B3A"/>
    <w:rsid w:val="00E805DA"/>
    <w:rsid w:val="00E93D51"/>
    <w:rsid w:val="00E95F5F"/>
    <w:rsid w:val="00EB436E"/>
    <w:rsid w:val="00EC4274"/>
    <w:rsid w:val="00EF44A5"/>
    <w:rsid w:val="00F11759"/>
    <w:rsid w:val="00F3646E"/>
    <w:rsid w:val="00F46137"/>
    <w:rsid w:val="00F55C58"/>
    <w:rsid w:val="00F575F5"/>
    <w:rsid w:val="00F64335"/>
    <w:rsid w:val="00F666FA"/>
    <w:rsid w:val="00F818CA"/>
    <w:rsid w:val="00F90A97"/>
    <w:rsid w:val="00FA35F7"/>
    <w:rsid w:val="00FA3A4C"/>
    <w:rsid w:val="00FC47E7"/>
    <w:rsid w:val="00FC5E9B"/>
    <w:rsid w:val="00FD2E40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CBEC66"/>
  <w14:defaultImageDpi w14:val="300"/>
  <w15:chartTrackingRefBased/>
  <w15:docId w15:val="{8D073B5E-638D-4C2D-9597-001CF3847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customStyle="1" w:styleId="HeaderChar">
    <w:name w:val="Header Char"/>
    <w:link w:val="Header"/>
    <w:rsid w:val="00FD2E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9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 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Gladys J. Burgos Torres</cp:lastModifiedBy>
  <cp:revision>5</cp:revision>
  <cp:lastPrinted>2025-03-20T14:04:00Z</cp:lastPrinted>
  <dcterms:created xsi:type="dcterms:W3CDTF">2025-03-20T13:34:00Z</dcterms:created>
  <dcterms:modified xsi:type="dcterms:W3CDTF">2025-03-24T12:59:00Z</dcterms:modified>
</cp:coreProperties>
</file>