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7777777"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88762E" w:rsidRPr="009B07A7">
        <w:rPr>
          <w:rFonts w:ascii="Book Antiqua" w:eastAsia="Times New Roman" w:hAnsi="Book Antiqua"/>
        </w:rPr>
        <w:t xml:space="preserve">1ra.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67E44669"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w:t>
      </w:r>
      <w:r w:rsidR="0074564B">
        <w:rPr>
          <w:rFonts w:ascii="Book Antiqua" w:eastAsia="Times New Roman" w:hAnsi="Book Antiqua"/>
          <w:b/>
          <w:sz w:val="52"/>
          <w:szCs w:val="52"/>
        </w:rPr>
        <w:t xml:space="preserve"> C.</w:t>
      </w:r>
      <w:r w:rsidRPr="009B07A7">
        <w:rPr>
          <w:rFonts w:ascii="Book Antiqua" w:eastAsia="Times New Roman" w:hAnsi="Book Antiqua"/>
          <w:b/>
          <w:sz w:val="52"/>
          <w:szCs w:val="52"/>
        </w:rPr>
        <w:t xml:space="preserve"> de la C.</w:t>
      </w:r>
      <w:r w:rsidR="00F40436">
        <w:rPr>
          <w:rFonts w:ascii="Book Antiqua" w:eastAsia="Times New Roman" w:hAnsi="Book Antiqua"/>
          <w:b/>
          <w:sz w:val="52"/>
          <w:szCs w:val="52"/>
        </w:rPr>
        <w:t xml:space="preserve"> 115</w:t>
      </w:r>
    </w:p>
    <w:p w14:paraId="3E9B2539" w14:textId="77777777" w:rsidR="0088762E" w:rsidRPr="009B07A7" w:rsidRDefault="0088762E" w:rsidP="00A80A24">
      <w:pPr>
        <w:jc w:val="center"/>
        <w:rPr>
          <w:rFonts w:ascii="Book Antiqua" w:eastAsia="Times New Roman" w:hAnsi="Book Antiqua"/>
          <w:szCs w:val="24"/>
        </w:rPr>
      </w:pPr>
    </w:p>
    <w:p w14:paraId="60EFCF7A" w14:textId="4D639E50" w:rsidR="0088762E" w:rsidRPr="009B07A7" w:rsidRDefault="00F40436" w:rsidP="00A80A24">
      <w:pPr>
        <w:jc w:val="center"/>
        <w:rPr>
          <w:rFonts w:ascii="Book Antiqua" w:eastAsia="Times New Roman" w:hAnsi="Book Antiqua"/>
        </w:rPr>
      </w:pPr>
      <w:r>
        <w:rPr>
          <w:rFonts w:ascii="Book Antiqua" w:eastAsia="Times New Roman" w:hAnsi="Book Antiqua"/>
        </w:rPr>
        <w:t xml:space="preserve">2 </w:t>
      </w:r>
      <w:r w:rsidR="00BD5B62" w:rsidRPr="009B07A7">
        <w:rPr>
          <w:rFonts w:ascii="Book Antiqua" w:eastAsia="Times New Roman" w:hAnsi="Book Antiqua"/>
        </w:rPr>
        <w:t xml:space="preserve">DE </w:t>
      </w:r>
      <w:r w:rsidR="00A81E0C">
        <w:rPr>
          <w:rFonts w:ascii="Book Antiqua" w:eastAsia="Times New Roman" w:hAnsi="Book Antiqua"/>
        </w:rPr>
        <w:t>MAYO</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792C3887"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1B5F16">
        <w:rPr>
          <w:rFonts w:ascii="Book Antiqua" w:eastAsia="Times New Roman" w:hAnsi="Book Antiqua"/>
        </w:rPr>
        <w:t xml:space="preserve"> la Comisión de Vivienda y Desarrollo Urbano</w:t>
      </w:r>
    </w:p>
    <w:p w14:paraId="05044C32" w14:textId="77777777" w:rsidR="00D5556F" w:rsidRPr="009B07A7" w:rsidRDefault="00D5556F" w:rsidP="00A80A24">
      <w:pPr>
        <w:jc w:val="center"/>
        <w:rPr>
          <w:rFonts w:ascii="Book Antiqua" w:eastAsia="Times New Roman" w:hAnsi="Book Antiqua"/>
        </w:rPr>
      </w:pPr>
    </w:p>
    <w:p w14:paraId="10EBD669" w14:textId="0EEEC59E"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r w:rsidR="0074564B">
        <w:rPr>
          <w:rFonts w:ascii="Book Antiqua" w:eastAsia="Times New Roman" w:hAnsi="Book Antiqua"/>
          <w:b/>
          <w:sz w:val="28"/>
        </w:rPr>
        <w:t xml:space="preserve"> CONJUNTA</w:t>
      </w:r>
    </w:p>
    <w:p w14:paraId="1B77CC41" w14:textId="77777777" w:rsidR="00A80A24" w:rsidRPr="009B07A7" w:rsidRDefault="00A80A24" w:rsidP="00A80A24">
      <w:pPr>
        <w:jc w:val="center"/>
        <w:rPr>
          <w:rFonts w:ascii="Book Antiqua" w:eastAsia="Times New Roman" w:hAnsi="Book Antiqua"/>
          <w:b/>
          <w:sz w:val="28"/>
        </w:rPr>
      </w:pPr>
    </w:p>
    <w:p w14:paraId="037E66EC" w14:textId="7F18A5E7" w:rsidR="00A80A24" w:rsidRPr="00F51C84" w:rsidRDefault="001200F8" w:rsidP="00FF78A0">
      <w:pPr>
        <w:ind w:left="720" w:hanging="720"/>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r w:rsidRPr="001200F8">
        <w:rPr>
          <w:rFonts w:ascii="Book Antiqua" w:hAnsi="Book Antiqua"/>
        </w:rPr>
        <w:t>Para ordenar al Departamento de la Vivienda, por medio del Programa de Autorización de Títulos, a gestionar la adquisición por el valor nominal de un (1) dólar o por el procedimiento legal correspondiente, según sea el caso, los terrenos donde enclavan las propiedades de los residentes de la Comunidad Betances, en el Municipio Autónomo de Ponce, y una vez adquirida la titularidad, segregarlos y cederlos; otorgándole títulos de propiedad a los vecinos de la antes mencionada comunidad; disponiéndose que estas personas estarán exentos del cumplimiento del requisito de ingresos establecido en la Ley Núm. 132 de 1 de julio de 1975, según enmendada; para ordenar al Municipio de Ponce transferir al Departamento de la Vivienda por el valor nominal de un (1) dólar los terrenos en la comunidad Betances de los cuales tenga titularidad; para ordenar a la Junta de Planificación que realice las gestiones pertinentes para la actualización del mapa de zonas inundables; y para otros fines relacionados</w:t>
      </w:r>
      <w:r w:rsidR="002723A7">
        <w:rPr>
          <w:rFonts w:ascii="Book Antiqua" w:hAnsi="Book Antiqua"/>
        </w:rPr>
        <w:t>.</w:t>
      </w:r>
    </w:p>
    <w:bookmarkEnd w:id="2"/>
    <w:bookmarkEnd w:id="3"/>
    <w:bookmarkEnd w:id="4"/>
    <w:bookmarkEnd w:id="5"/>
    <w:bookmarkEnd w:id="6"/>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7FC83EAE" w14:textId="572320B6" w:rsidR="001200F8" w:rsidRPr="001200F8" w:rsidRDefault="001200F8" w:rsidP="00FF78A0">
      <w:pPr>
        <w:ind w:firstLine="720"/>
        <w:jc w:val="both"/>
        <w:rPr>
          <w:rFonts w:ascii="Book Antiqua" w:hAnsi="Book Antiqua"/>
        </w:rPr>
      </w:pPr>
      <w:r w:rsidRPr="001200F8">
        <w:rPr>
          <w:rFonts w:ascii="Book Antiqua" w:hAnsi="Book Antiqua"/>
        </w:rPr>
        <w:t xml:space="preserve">El artículo 25 (1) de la Declaración Universal de los Derechos Humanos, establece que toda persona tiene derecho a una vivienda adecuada afirmando: </w:t>
      </w:r>
    </w:p>
    <w:p w14:paraId="4019882E" w14:textId="77777777" w:rsidR="001200F8" w:rsidRPr="001200F8" w:rsidRDefault="001200F8" w:rsidP="001200F8">
      <w:pPr>
        <w:ind w:firstLine="600"/>
        <w:jc w:val="both"/>
        <w:rPr>
          <w:rFonts w:ascii="Book Antiqua" w:hAnsi="Book Antiqua"/>
        </w:rPr>
      </w:pPr>
    </w:p>
    <w:p w14:paraId="2E8A2700" w14:textId="77777777" w:rsidR="001200F8" w:rsidRPr="001200F8" w:rsidRDefault="001200F8" w:rsidP="00946683">
      <w:pPr>
        <w:ind w:left="720"/>
        <w:jc w:val="both"/>
        <w:rPr>
          <w:rFonts w:ascii="Book Antiqua" w:hAnsi="Book Antiqua"/>
        </w:rPr>
      </w:pPr>
      <w:r w:rsidRPr="003C56FE">
        <w:rPr>
          <w:rFonts w:ascii="Book Antiqua" w:hAnsi="Book Antiqua"/>
          <w:b/>
          <w:bCs/>
        </w:rPr>
        <w:t>Toda persona tiene derecho a</w:t>
      </w:r>
      <w:r w:rsidRPr="001200F8">
        <w:rPr>
          <w:rFonts w:ascii="Book Antiqua" w:hAnsi="Book Antiqua"/>
        </w:rPr>
        <w:t xml:space="preserve"> un nivel de vida adecuado que le asegure, así como a su familia, la salud y el bienestar, y en especial la alimentación, el vestido, </w:t>
      </w:r>
      <w:r w:rsidRPr="003C56FE">
        <w:rPr>
          <w:rFonts w:ascii="Book Antiqua" w:hAnsi="Book Antiqua"/>
          <w:b/>
          <w:bCs/>
        </w:rPr>
        <w:t>la vivienda</w:t>
      </w:r>
      <w:r w:rsidRPr="001200F8">
        <w:rPr>
          <w:rFonts w:ascii="Book Antiqua" w:hAnsi="Book Antiqua"/>
        </w:rPr>
        <w:t xml:space="preserve">, la asistencia médica y los servicios sociales necesarios; tiene asimismo derecho a los seguros en caso de desempleo, enfermedad, invalidez, viudez, vejez </w:t>
      </w:r>
      <w:r w:rsidRPr="001200F8">
        <w:rPr>
          <w:rFonts w:ascii="Book Antiqua" w:hAnsi="Book Antiqua"/>
        </w:rPr>
        <w:lastRenderedPageBreak/>
        <w:t xml:space="preserve">u otros casos de pérdida de sus medios de subsistencia por circunstancias independientes de su voluntad. (Énfasis nuestro) </w:t>
      </w:r>
    </w:p>
    <w:p w14:paraId="0507001F" w14:textId="77777777" w:rsidR="001200F8" w:rsidRPr="001200F8" w:rsidRDefault="001200F8" w:rsidP="00FF78A0">
      <w:pPr>
        <w:ind w:firstLine="720"/>
        <w:jc w:val="both"/>
        <w:rPr>
          <w:rFonts w:ascii="Book Antiqua" w:hAnsi="Book Antiqua"/>
        </w:rPr>
      </w:pPr>
    </w:p>
    <w:p w14:paraId="789C65EC" w14:textId="22ECB6FD" w:rsidR="001200F8" w:rsidRPr="001200F8" w:rsidRDefault="001200F8" w:rsidP="00FF78A0">
      <w:pPr>
        <w:ind w:firstLine="720"/>
        <w:jc w:val="both"/>
        <w:rPr>
          <w:rFonts w:ascii="Book Antiqua" w:hAnsi="Book Antiqua"/>
        </w:rPr>
      </w:pPr>
      <w:r w:rsidRPr="001200F8">
        <w:rPr>
          <w:rFonts w:ascii="Book Antiqua" w:hAnsi="Book Antiqua"/>
        </w:rPr>
        <w:t>La Constitución del Estado Libre Asociado de Puerto Rico también reconoce el derecho de una persona a poseer una propiedad. El artículo 1, sección 7, establece:</w:t>
      </w:r>
    </w:p>
    <w:p w14:paraId="22FF0593" w14:textId="77777777" w:rsidR="001200F8" w:rsidRPr="001200F8" w:rsidRDefault="001200F8" w:rsidP="00FF78A0">
      <w:pPr>
        <w:ind w:firstLine="720"/>
        <w:jc w:val="both"/>
        <w:rPr>
          <w:rFonts w:ascii="Book Antiqua" w:hAnsi="Book Antiqua"/>
        </w:rPr>
      </w:pPr>
    </w:p>
    <w:p w14:paraId="2C858F2D" w14:textId="77777777" w:rsidR="001200F8" w:rsidRPr="001200F8" w:rsidRDefault="001200F8" w:rsidP="00946683">
      <w:pPr>
        <w:ind w:left="720"/>
        <w:jc w:val="both"/>
        <w:rPr>
          <w:rFonts w:ascii="Book Antiqua" w:hAnsi="Book Antiqua"/>
        </w:rPr>
      </w:pPr>
      <w:r w:rsidRPr="003C56FE">
        <w:rPr>
          <w:rFonts w:ascii="Book Antiqua" w:hAnsi="Book Antiqua"/>
          <w:b/>
          <w:bCs/>
        </w:rPr>
        <w:t>Se reconoce como derecho fundamental del ser humano el derecho</w:t>
      </w:r>
      <w:r w:rsidRPr="001200F8">
        <w:rPr>
          <w:rFonts w:ascii="Book Antiqua" w:hAnsi="Book Antiqua"/>
        </w:rPr>
        <w:t xml:space="preserve"> a la vida, a la libertad y </w:t>
      </w:r>
      <w:r w:rsidRPr="003C56FE">
        <w:rPr>
          <w:rFonts w:ascii="Book Antiqua" w:hAnsi="Book Antiqua"/>
          <w:b/>
          <w:bCs/>
        </w:rPr>
        <w:t>al disfrute de la propiedad</w:t>
      </w:r>
      <w:r w:rsidRPr="001200F8">
        <w:rPr>
          <w:rFonts w:ascii="Book Antiqua" w:hAnsi="Book Antiqua"/>
        </w:rPr>
        <w:t xml:space="preserve">. No habrá pena de muerte. Ninguna persona será privada de su libertad o propiedad sin el debido proceso de ley, ni se le negará a ninguna persona en Puerto Rico la igual protección de las leyes. No se aprobarán leyes que menoscaben las obligaciones contractuales. Las leyes determinarán un mínimo de propiedades y pertenencias inembargables. (Énfasis nuestro) </w:t>
      </w:r>
    </w:p>
    <w:p w14:paraId="1AD282B9" w14:textId="77777777" w:rsidR="001200F8" w:rsidRPr="001200F8" w:rsidRDefault="001200F8" w:rsidP="00FF78A0">
      <w:pPr>
        <w:ind w:firstLine="720"/>
        <w:jc w:val="both"/>
        <w:rPr>
          <w:rFonts w:ascii="Book Antiqua" w:hAnsi="Book Antiqua"/>
        </w:rPr>
      </w:pPr>
    </w:p>
    <w:p w14:paraId="18EDB0BA" w14:textId="77777777" w:rsidR="001200F8" w:rsidRPr="001200F8" w:rsidRDefault="001200F8" w:rsidP="00FF78A0">
      <w:pPr>
        <w:ind w:firstLine="720"/>
        <w:jc w:val="both"/>
        <w:rPr>
          <w:rFonts w:ascii="Book Antiqua" w:hAnsi="Book Antiqua"/>
        </w:rPr>
      </w:pPr>
      <w:r w:rsidRPr="001200F8">
        <w:rPr>
          <w:rFonts w:ascii="Book Antiqua" w:hAnsi="Book Antiqua"/>
        </w:rPr>
        <w:t xml:space="preserve">Los residentes de la Comunidad Betances, ubicada en Ponce, por décadas han habitado sus viviendas sin título de propiedad. Esta falta de títulos de propiedad se debe principalmente a tres sucesiones irresueltas: la sucesión de </w:t>
      </w:r>
      <w:proofErr w:type="spellStart"/>
      <w:r w:rsidRPr="001200F8">
        <w:rPr>
          <w:rFonts w:ascii="Book Antiqua" w:hAnsi="Book Antiqua"/>
        </w:rPr>
        <w:t>Salichs</w:t>
      </w:r>
      <w:proofErr w:type="spellEnd"/>
      <w:r w:rsidRPr="001200F8">
        <w:rPr>
          <w:rFonts w:ascii="Book Antiqua" w:hAnsi="Book Antiqua"/>
        </w:rPr>
        <w:t xml:space="preserve">, la sucesión de Romaguera y la sucesión de Montalvo. Además, hay terrenos pertenecientes al Departamento de la Vivienda y al Municipio de Ponce. Como resultado, los aproximadamente 500 residentes de la comunidad ven obstaculizado su acceso a servicios críticos. Este hecho ha sido especialmente evidente tras el huracán María, donde a muchos residentes se les negó el acceso a los fondos federales de recuperación de desastres debido a la falta de un título de propiedad. Consecuentemente, muchas casas de la comunidad han quedado en un estado de deterioro, lo que ha obligado a algunos residentes a abandonar sus hogares. Asimismo, los residentes han tenido muchas dificultades para encontrar ayuda por los daños sufridos en sus casas debido a los terremotos que recientemente han golpeado la zona sur de la isla. </w:t>
      </w:r>
    </w:p>
    <w:p w14:paraId="71A187EA" w14:textId="77777777" w:rsidR="001200F8" w:rsidRPr="001200F8" w:rsidRDefault="001200F8" w:rsidP="00FF78A0">
      <w:pPr>
        <w:ind w:firstLine="720"/>
        <w:jc w:val="both"/>
        <w:rPr>
          <w:rFonts w:ascii="Book Antiqua" w:hAnsi="Book Antiqua"/>
        </w:rPr>
      </w:pPr>
    </w:p>
    <w:p w14:paraId="5CE80CA0" w14:textId="77777777" w:rsidR="001200F8" w:rsidRPr="001200F8" w:rsidRDefault="001200F8" w:rsidP="00FF78A0">
      <w:pPr>
        <w:ind w:firstLine="720"/>
        <w:jc w:val="both"/>
        <w:rPr>
          <w:rFonts w:ascii="Book Antiqua" w:hAnsi="Book Antiqua"/>
        </w:rPr>
      </w:pPr>
      <w:r w:rsidRPr="001200F8">
        <w:rPr>
          <w:rFonts w:ascii="Book Antiqua" w:hAnsi="Book Antiqua"/>
        </w:rPr>
        <w:t xml:space="preserve">Aunque el Municipio de Ponce ha realizado algunos avances en el registro de propiedades, todavía hay un número considerable de residentes que aún no han recibido la titularidad de sus hogares, lo que limita en gran medida su capacidad para realizar las reparaciones necesarias en sus viviendas, lo que deteriora su calidad de vida.  </w:t>
      </w:r>
    </w:p>
    <w:p w14:paraId="4D393043" w14:textId="77777777" w:rsidR="001200F8" w:rsidRPr="001200F8" w:rsidRDefault="001200F8" w:rsidP="00FF78A0">
      <w:pPr>
        <w:ind w:firstLine="720"/>
        <w:jc w:val="both"/>
        <w:rPr>
          <w:rFonts w:ascii="Book Antiqua" w:hAnsi="Book Antiqua"/>
        </w:rPr>
      </w:pPr>
    </w:p>
    <w:p w14:paraId="25FD67E3" w14:textId="77777777" w:rsidR="001200F8" w:rsidRPr="001200F8" w:rsidRDefault="001200F8" w:rsidP="00FF78A0">
      <w:pPr>
        <w:ind w:firstLine="720"/>
        <w:jc w:val="both"/>
        <w:rPr>
          <w:rFonts w:ascii="Book Antiqua" w:hAnsi="Book Antiqua"/>
        </w:rPr>
      </w:pPr>
      <w:r w:rsidRPr="001200F8">
        <w:rPr>
          <w:rFonts w:ascii="Book Antiqua" w:hAnsi="Book Antiqua"/>
        </w:rPr>
        <w:t xml:space="preserve">Es por ello </w:t>
      </w:r>
      <w:proofErr w:type="gramStart"/>
      <w:r w:rsidRPr="001200F8">
        <w:rPr>
          <w:rFonts w:ascii="Book Antiqua" w:hAnsi="Book Antiqua"/>
        </w:rPr>
        <w:t>que</w:t>
      </w:r>
      <w:proofErr w:type="gramEnd"/>
      <w:r w:rsidRPr="001200F8">
        <w:rPr>
          <w:rFonts w:ascii="Book Antiqua" w:hAnsi="Book Antiqua"/>
        </w:rPr>
        <w:t xml:space="preserve"> la Asamblea Legislativa, en el ánimo de asegurar que estos ciudadanos puedan acceder a los recursos necesarios para garantizar el disfrute de sus propiedades, ordena al Departamento de Vivienda adquirir por el precio nominal de un (1) dólar o por el procedimiento legal correspondiente, los terrenos donde enclavan las referidas viviendas, para que, a su vez, puedan segregarlos y cederlos, mediante la otorgación de títulos de propiedad, a dichos vecinos. </w:t>
      </w:r>
    </w:p>
    <w:p w14:paraId="05873860" w14:textId="77777777" w:rsidR="001200F8" w:rsidRPr="001200F8" w:rsidRDefault="001200F8" w:rsidP="00FF78A0">
      <w:pPr>
        <w:ind w:firstLine="720"/>
        <w:jc w:val="both"/>
        <w:rPr>
          <w:rFonts w:ascii="Book Antiqua" w:hAnsi="Book Antiqua"/>
        </w:rPr>
      </w:pPr>
    </w:p>
    <w:p w14:paraId="5D2E695B" w14:textId="2F8A643D" w:rsidR="00347D9F" w:rsidRPr="009B07A7" w:rsidRDefault="001200F8" w:rsidP="00FF78A0">
      <w:pPr>
        <w:ind w:firstLine="720"/>
        <w:jc w:val="both"/>
        <w:rPr>
          <w:rFonts w:ascii="Book Antiqua" w:hAnsi="Book Antiqua"/>
        </w:rPr>
      </w:pPr>
      <w:r w:rsidRPr="001200F8">
        <w:rPr>
          <w:rFonts w:ascii="Book Antiqua" w:hAnsi="Book Antiqua"/>
        </w:rPr>
        <w:t xml:space="preserve">El Departamento de Vivienda ha expresado que la comunidad Betances está ubicado en una zona inundable. Sin embargo, ya el río que transcurre por la zona fue canalizado por el Cuerpo de Ingenieros de los Estados Unidos. Por tanto, procede que la Junta de Planificación de Puerto Rico solicite la actualización de los mapas de zonas </w:t>
      </w:r>
      <w:r w:rsidRPr="001200F8">
        <w:rPr>
          <w:rFonts w:ascii="Book Antiqua" w:hAnsi="Book Antiqua"/>
        </w:rPr>
        <w:lastRenderedPageBreak/>
        <w:t xml:space="preserve">inundables publicado por la Federal </w:t>
      </w:r>
      <w:proofErr w:type="spellStart"/>
      <w:r w:rsidRPr="001200F8">
        <w:rPr>
          <w:rFonts w:ascii="Book Antiqua" w:hAnsi="Book Antiqua"/>
        </w:rPr>
        <w:t>Emergency</w:t>
      </w:r>
      <w:proofErr w:type="spellEnd"/>
      <w:r w:rsidRPr="001200F8">
        <w:rPr>
          <w:rFonts w:ascii="Book Antiqua" w:hAnsi="Book Antiqua"/>
        </w:rPr>
        <w:t xml:space="preserve"> Management Agency (FEMA, por sus siglas en inglés) para que el Departamento de Vivienda pueda proceder con la entrega de títulos de propiedad a las familias de Betances</w:t>
      </w:r>
      <w:r w:rsidR="0074564B">
        <w:rPr>
          <w:rFonts w:ascii="Book Antiqua" w:hAnsi="Book Antiqua"/>
        </w:rPr>
        <w:t xml:space="preserve">. </w:t>
      </w:r>
    </w:p>
    <w:p w14:paraId="6F227BCF" w14:textId="77777777" w:rsidR="00BD5B62" w:rsidRPr="009B07A7" w:rsidRDefault="00BD5B62" w:rsidP="00F51C84">
      <w:pPr>
        <w:pStyle w:val="Textoindependiente"/>
        <w:tabs>
          <w:tab w:val="left" w:pos="720"/>
        </w:tabs>
        <w:spacing w:before="0"/>
        <w:rPr>
          <w:rFonts w:ascii="Book Antiqua" w:hAnsi="Book Antiqua"/>
          <w:lang w:val="es-PR"/>
        </w:rPr>
      </w:pPr>
    </w:p>
    <w:p w14:paraId="18F4A558" w14:textId="0EF71CEC" w:rsidR="00AA3517" w:rsidRPr="009B07A7" w:rsidRDefault="00AA3517" w:rsidP="00B848F2">
      <w:pPr>
        <w:pStyle w:val="Textoindependiente"/>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 xml:space="preserve">LVESE POR LA </w:t>
      </w:r>
      <w:r w:rsidR="001B5F16">
        <w:rPr>
          <w:rFonts w:ascii="Book Antiqua" w:hAnsi="Book Antiqua"/>
          <w:i/>
          <w:lang w:val="es-PR"/>
        </w:rPr>
        <w:t>ASAMBLEA LEGISLATIVA</w:t>
      </w:r>
      <w:r w:rsidRPr="009B07A7">
        <w:rPr>
          <w:rFonts w:ascii="Book Antiqua" w:hAnsi="Book Antiqua"/>
          <w:i/>
          <w:lang w:val="es-PR"/>
        </w:rPr>
        <w:t xml:space="preserve">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3EFF1FD9" w14:textId="3E99066C" w:rsidR="00AD67C2" w:rsidRPr="00C34978" w:rsidRDefault="00AA3517" w:rsidP="00C34978">
      <w:pPr>
        <w:spacing w:line="480" w:lineRule="auto"/>
        <w:ind w:firstLine="720"/>
        <w:jc w:val="both"/>
        <w:rPr>
          <w:rFonts w:ascii="Book Antiqua" w:hAnsi="Book Antiqua"/>
        </w:rPr>
      </w:pPr>
      <w:r w:rsidRPr="009B07A7">
        <w:rPr>
          <w:rFonts w:ascii="Book Antiqua" w:hAnsi="Book Antiqua"/>
        </w:rPr>
        <w:t>Sección 1.-</w:t>
      </w:r>
      <w:r w:rsidR="001200F8" w:rsidRPr="001200F8">
        <w:rPr>
          <w:rFonts w:ascii="Book Antiqua" w:hAnsi="Book Antiqua"/>
        </w:rPr>
        <w:t xml:space="preserve">Se ordena al Departamento de la Vivienda a adquirir al precio nominal de un (1) dólar a través del Programa de Autorización de Títulos, o a través de cualquier medio legal disponible, según sea el caso, los terrenos donde enclavan las viviendas de los residentes de la Comunidad Betances en el Municipio Autónomo de Ponce, y luego de adquirida la titularidad de </w:t>
      </w:r>
      <w:proofErr w:type="gramStart"/>
      <w:r w:rsidR="001200F8" w:rsidRPr="001200F8">
        <w:rPr>
          <w:rFonts w:ascii="Book Antiqua" w:hAnsi="Book Antiqua"/>
        </w:rPr>
        <w:t>los mismos</w:t>
      </w:r>
      <w:proofErr w:type="gramEnd"/>
      <w:r w:rsidR="001200F8" w:rsidRPr="001200F8">
        <w:rPr>
          <w:rFonts w:ascii="Book Antiqua" w:hAnsi="Book Antiqua"/>
        </w:rPr>
        <w:t>, segregarlos y cederlos, otorgándole título de propiedad a los vecinos beneficiarios de dicha área</w:t>
      </w:r>
      <w:r w:rsidR="00347D9F" w:rsidRPr="00C34978">
        <w:rPr>
          <w:rFonts w:ascii="Book Antiqua" w:hAnsi="Book Antiqua"/>
        </w:rPr>
        <w:t>.</w:t>
      </w:r>
    </w:p>
    <w:p w14:paraId="645E7CE6" w14:textId="5BFE7D4E" w:rsidR="0074564B" w:rsidRPr="0074564B" w:rsidRDefault="00AA3517" w:rsidP="0074564B">
      <w:pPr>
        <w:spacing w:line="480" w:lineRule="auto"/>
        <w:ind w:firstLine="720"/>
        <w:jc w:val="both"/>
        <w:rPr>
          <w:rFonts w:ascii="Book Antiqua" w:hAnsi="Book Antiqua"/>
        </w:rPr>
      </w:pPr>
      <w:r w:rsidRPr="009B07A7">
        <w:rPr>
          <w:rFonts w:ascii="Book Antiqua" w:hAnsi="Book Antiqua"/>
        </w:rPr>
        <w:t xml:space="preserve">Sección </w:t>
      </w:r>
      <w:r w:rsidR="003A015B" w:rsidRPr="009B07A7">
        <w:rPr>
          <w:rFonts w:ascii="Book Antiqua" w:hAnsi="Book Antiqua"/>
        </w:rPr>
        <w:t>2</w:t>
      </w:r>
      <w:r w:rsidRPr="009B07A7">
        <w:rPr>
          <w:rFonts w:ascii="Book Antiqua" w:hAnsi="Book Antiqua"/>
        </w:rPr>
        <w:t>.-</w:t>
      </w:r>
      <w:r w:rsidR="001200F8" w:rsidRPr="001200F8">
        <w:rPr>
          <w:rFonts w:ascii="Book Antiqua" w:hAnsi="Book Antiqua"/>
        </w:rPr>
        <w:t>Una vez adquiridos los terrenos descritos en la sección 1 de esta Resolución Conjunta, el Departamento de la Vivienda transferirá los terrenos a los residentes elegibles en un periodo no superior a ciento ochenta (180) días naturales después de la adquisición de estos terrenos</w:t>
      </w:r>
      <w:r w:rsidR="0074564B" w:rsidRPr="0074564B">
        <w:rPr>
          <w:rFonts w:ascii="Book Antiqua" w:hAnsi="Book Antiqua"/>
        </w:rPr>
        <w:t>.</w:t>
      </w:r>
    </w:p>
    <w:p w14:paraId="4A6C14C9" w14:textId="4B84351D" w:rsidR="00AA3517" w:rsidRDefault="0074564B" w:rsidP="0074564B">
      <w:pPr>
        <w:spacing w:line="480" w:lineRule="auto"/>
        <w:ind w:firstLine="720"/>
        <w:jc w:val="both"/>
        <w:rPr>
          <w:rFonts w:ascii="Book Antiqua" w:hAnsi="Book Antiqua"/>
        </w:rPr>
      </w:pPr>
      <w:r w:rsidRPr="0074564B">
        <w:rPr>
          <w:rFonts w:ascii="Book Antiqua" w:hAnsi="Book Antiqua"/>
        </w:rPr>
        <w:t>Sección 3.-</w:t>
      </w:r>
      <w:r w:rsidR="001200F8" w:rsidRPr="001200F8">
        <w:rPr>
          <w:rFonts w:ascii="Book Antiqua" w:hAnsi="Book Antiqua"/>
        </w:rPr>
        <w:t>El Departamento de la Vivienda tendrá a su cargo, todo el procedimiento relacionado a la segregación de los terrenos y preparará un plano de los lindes territoriales de los mismos</w:t>
      </w:r>
      <w:r w:rsidR="000B251A" w:rsidRPr="000B251A">
        <w:rPr>
          <w:rFonts w:ascii="Book Antiqua" w:hAnsi="Book Antiqua"/>
        </w:rPr>
        <w:t>.</w:t>
      </w:r>
    </w:p>
    <w:p w14:paraId="2F664EC5" w14:textId="4223A52D" w:rsidR="00AA3517" w:rsidRPr="000B251A" w:rsidRDefault="00AA3517" w:rsidP="000B251A">
      <w:pPr>
        <w:spacing w:line="480" w:lineRule="auto"/>
        <w:ind w:firstLine="720"/>
        <w:jc w:val="both"/>
        <w:rPr>
          <w:rFonts w:ascii="Book Antiqua" w:hAnsi="Book Antiqua"/>
        </w:rPr>
      </w:pPr>
      <w:r w:rsidRPr="000B251A">
        <w:rPr>
          <w:rFonts w:ascii="Book Antiqua" w:hAnsi="Book Antiqua"/>
        </w:rPr>
        <w:t xml:space="preserve">Sección </w:t>
      </w:r>
      <w:r w:rsidR="0074564B">
        <w:rPr>
          <w:rFonts w:ascii="Book Antiqua" w:hAnsi="Book Antiqua"/>
        </w:rPr>
        <w:t>4</w:t>
      </w:r>
      <w:r w:rsidRPr="000B251A">
        <w:rPr>
          <w:rFonts w:ascii="Book Antiqua" w:hAnsi="Book Antiqua"/>
        </w:rPr>
        <w:t>.-</w:t>
      </w:r>
      <w:r w:rsidR="001200F8" w:rsidRPr="001200F8">
        <w:rPr>
          <w:rFonts w:ascii="Book Antiqua" w:hAnsi="Book Antiqua"/>
        </w:rPr>
        <w:t>Los terrenos se entregarán en las mismas condiciones en que se encuentren al momento de aprobarse esta Resolución Conjunta, sin que exista obligación alguna del Departamento de Vivienda de realizar mejoras o modificaciones antes de la otorgación de los títulos de propiedad</w:t>
      </w:r>
      <w:r w:rsidRPr="000B251A">
        <w:rPr>
          <w:rFonts w:ascii="Book Antiqua" w:hAnsi="Book Antiqua"/>
        </w:rPr>
        <w:t>.</w:t>
      </w:r>
    </w:p>
    <w:p w14:paraId="60645771" w14:textId="59BD21B8" w:rsidR="00C34978" w:rsidRDefault="00C34978" w:rsidP="00C34978">
      <w:pPr>
        <w:spacing w:line="480" w:lineRule="auto"/>
        <w:jc w:val="both"/>
        <w:rPr>
          <w:rFonts w:ascii="Book Antiqua" w:hAnsi="Book Antiqua"/>
        </w:rPr>
      </w:pPr>
      <w:r>
        <w:rPr>
          <w:rFonts w:ascii="Book Antiqua" w:hAnsi="Book Antiqua"/>
        </w:rPr>
        <w:tab/>
        <w:t xml:space="preserve">Sección </w:t>
      </w:r>
      <w:r w:rsidR="0074564B">
        <w:rPr>
          <w:rFonts w:ascii="Book Antiqua" w:hAnsi="Book Antiqua"/>
        </w:rPr>
        <w:t>5</w:t>
      </w:r>
      <w:r>
        <w:rPr>
          <w:rFonts w:ascii="Book Antiqua" w:hAnsi="Book Antiqua"/>
        </w:rPr>
        <w:t>.-</w:t>
      </w:r>
      <w:r w:rsidR="001200F8" w:rsidRPr="001200F8">
        <w:rPr>
          <w:rFonts w:ascii="Book Antiqua" w:hAnsi="Book Antiqua"/>
        </w:rPr>
        <w:t xml:space="preserve">La concesión de títulos de propiedad, según lo dispuesto en esta Resolución Conjunta, se hará sin sujeción a lo dispuesto en la Ley Núm. 132 de 1 de julio </w:t>
      </w:r>
      <w:r w:rsidR="001200F8" w:rsidRPr="001200F8">
        <w:rPr>
          <w:rFonts w:ascii="Book Antiqua" w:hAnsi="Book Antiqua"/>
        </w:rPr>
        <w:lastRenderedPageBreak/>
        <w:t>de 1975, según enmendada; y será libre de costo para los ocupantes de las estructuras de viviendas existentes</w:t>
      </w:r>
      <w:r>
        <w:rPr>
          <w:rFonts w:ascii="Book Antiqua" w:hAnsi="Book Antiqua"/>
        </w:rPr>
        <w:t>.</w:t>
      </w:r>
    </w:p>
    <w:p w14:paraId="42C587ED" w14:textId="7E31145F" w:rsidR="00C34978" w:rsidRDefault="00C34978" w:rsidP="00C34978">
      <w:pPr>
        <w:spacing w:line="480" w:lineRule="auto"/>
        <w:jc w:val="both"/>
        <w:rPr>
          <w:rFonts w:ascii="Book Antiqua" w:hAnsi="Book Antiqua"/>
        </w:rPr>
      </w:pPr>
      <w:r>
        <w:rPr>
          <w:rFonts w:ascii="Book Antiqua" w:hAnsi="Book Antiqua"/>
        </w:rPr>
        <w:tab/>
        <w:t xml:space="preserve">Sección </w:t>
      </w:r>
      <w:r w:rsidR="0074564B">
        <w:rPr>
          <w:rFonts w:ascii="Book Antiqua" w:hAnsi="Book Antiqua"/>
        </w:rPr>
        <w:t>6</w:t>
      </w:r>
      <w:r>
        <w:rPr>
          <w:rFonts w:ascii="Book Antiqua" w:hAnsi="Book Antiqua"/>
        </w:rPr>
        <w:t>.-</w:t>
      </w:r>
      <w:r w:rsidR="001200F8" w:rsidRPr="001200F8">
        <w:rPr>
          <w:rFonts w:ascii="Book Antiqua" w:hAnsi="Book Antiqua"/>
        </w:rPr>
        <w:t>La concesión de títulos de propiedad sólo se efectuará a los residentes cuya única propiedad esté situada en la Comunidad Betances en el Municipio Autónomo de Ponce y puedan acreditar que viven en su propiedad de manera continua y pacífica.  El derecho propietario ganado por un comunero aprovecha a los demás</w:t>
      </w:r>
      <w:r w:rsidRPr="00C34978">
        <w:rPr>
          <w:rFonts w:ascii="Book Antiqua" w:hAnsi="Book Antiqua"/>
        </w:rPr>
        <w:t>.</w:t>
      </w:r>
    </w:p>
    <w:p w14:paraId="3716B12F" w14:textId="6A5718EA" w:rsidR="0074564B" w:rsidRDefault="0074564B" w:rsidP="00C34978">
      <w:pPr>
        <w:spacing w:line="480" w:lineRule="auto"/>
        <w:jc w:val="both"/>
        <w:rPr>
          <w:rFonts w:ascii="Book Antiqua" w:hAnsi="Book Antiqua"/>
        </w:rPr>
      </w:pPr>
      <w:r>
        <w:rPr>
          <w:rFonts w:ascii="Book Antiqua" w:hAnsi="Book Antiqua"/>
        </w:rPr>
        <w:tab/>
        <w:t>Sección 7.-</w:t>
      </w:r>
      <w:r w:rsidR="001200F8" w:rsidRPr="001200F8">
        <w:rPr>
          <w:rFonts w:ascii="Book Antiqua" w:hAnsi="Book Antiqua"/>
        </w:rPr>
        <w:t xml:space="preserve">Se autoriza al secretario del Departamento de la Vivienda de Puerto Rico a aceptar donaciones de cualquier persona, natural o jurídica, y de cualquier departamento, agencia, instrumentalidad, corporación pública o subsidiaria de éstas y de los municipios de Puerto Rico o del Gobierno de los Estados Unidos de América para ser utilizados en los propósitos de esta Resolución Conjunta. Se ordena al Municipio de Ponce transferir al Departamento de la Vivienda por el valor nominal de un (1) dólar los terrenos en la comunidad </w:t>
      </w:r>
      <w:proofErr w:type="spellStart"/>
      <w:r w:rsidR="001200F8" w:rsidRPr="001200F8">
        <w:rPr>
          <w:rFonts w:ascii="Book Antiqua" w:hAnsi="Book Antiqua"/>
        </w:rPr>
        <w:t>Betantes</w:t>
      </w:r>
      <w:proofErr w:type="spellEnd"/>
      <w:r w:rsidR="001200F8" w:rsidRPr="001200F8">
        <w:rPr>
          <w:rFonts w:ascii="Book Antiqua" w:hAnsi="Book Antiqua"/>
        </w:rPr>
        <w:t xml:space="preserve"> de los cuales tenga titularidad</w:t>
      </w:r>
      <w:r>
        <w:rPr>
          <w:rFonts w:ascii="Book Antiqua" w:hAnsi="Book Antiqua"/>
        </w:rPr>
        <w:t>.</w:t>
      </w:r>
    </w:p>
    <w:p w14:paraId="604EE6B3" w14:textId="751B908C" w:rsidR="001200F8" w:rsidRDefault="0074564B" w:rsidP="001200F8">
      <w:pPr>
        <w:spacing w:line="480" w:lineRule="auto"/>
        <w:jc w:val="both"/>
        <w:rPr>
          <w:rFonts w:ascii="Book Antiqua" w:hAnsi="Book Antiqua"/>
        </w:rPr>
      </w:pPr>
      <w:r>
        <w:rPr>
          <w:rFonts w:ascii="Book Antiqua" w:hAnsi="Book Antiqua"/>
        </w:rPr>
        <w:tab/>
        <w:t>Sección 8.-</w:t>
      </w:r>
      <w:r w:rsidR="001200F8" w:rsidRPr="001200F8">
        <w:rPr>
          <w:rFonts w:ascii="Book Antiqua" w:hAnsi="Book Antiqua"/>
        </w:rPr>
        <w:t xml:space="preserve">A los fines de asegurar la efectiva consecución de lo dispuesto en esta Resolución Conjunta, se autoriza, pero sin limitarse a ello, al secretario del Departamento de la Vivienda a: </w:t>
      </w:r>
    </w:p>
    <w:p w14:paraId="23BE19D7" w14:textId="77777777" w:rsidR="001200F8" w:rsidRDefault="001200F8" w:rsidP="001200F8">
      <w:pPr>
        <w:pStyle w:val="Prrafodelista"/>
        <w:numPr>
          <w:ilvl w:val="0"/>
          <w:numId w:val="14"/>
        </w:numPr>
        <w:spacing w:line="480" w:lineRule="auto"/>
        <w:jc w:val="both"/>
        <w:rPr>
          <w:rFonts w:ascii="Book Antiqua" w:hAnsi="Book Antiqua"/>
        </w:rPr>
      </w:pPr>
      <w:r w:rsidRPr="001200F8">
        <w:rPr>
          <w:rFonts w:ascii="Book Antiqua" w:hAnsi="Book Antiqua"/>
        </w:rPr>
        <w:t xml:space="preserve">contratar, establecer acuerdos y alianzas con personas o entidades jurídicas públicas o privadas que sean necesarias para el adecuado desempeño de las responsabilidades dispuestas en esta Resolución Conjunta; y </w:t>
      </w:r>
    </w:p>
    <w:p w14:paraId="73FA2076" w14:textId="324532E4" w:rsidR="0074564B" w:rsidRPr="001200F8" w:rsidRDefault="001200F8" w:rsidP="001200F8">
      <w:pPr>
        <w:pStyle w:val="Prrafodelista"/>
        <w:numPr>
          <w:ilvl w:val="0"/>
          <w:numId w:val="14"/>
        </w:numPr>
        <w:spacing w:line="480" w:lineRule="auto"/>
        <w:jc w:val="both"/>
        <w:rPr>
          <w:rFonts w:ascii="Book Antiqua" w:hAnsi="Book Antiqua"/>
        </w:rPr>
      </w:pPr>
      <w:r w:rsidRPr="001200F8">
        <w:rPr>
          <w:rFonts w:ascii="Book Antiqua" w:hAnsi="Book Antiqua"/>
        </w:rPr>
        <w:t>recibir asistencia gerencial, técnica, administrativa, ya sea de procedencia pública o privada, y contratar para estos fines y otros que sean necesarios</w:t>
      </w:r>
      <w:r w:rsidR="0074564B" w:rsidRPr="001200F8">
        <w:rPr>
          <w:rFonts w:ascii="Book Antiqua" w:hAnsi="Book Antiqua"/>
        </w:rPr>
        <w:t>.</w:t>
      </w:r>
    </w:p>
    <w:p w14:paraId="74096833" w14:textId="1D39FDCF" w:rsidR="0074564B" w:rsidRDefault="0074564B" w:rsidP="001200F8">
      <w:pPr>
        <w:spacing w:line="480" w:lineRule="auto"/>
        <w:jc w:val="both"/>
        <w:rPr>
          <w:rFonts w:ascii="Book Antiqua" w:hAnsi="Book Antiqua"/>
        </w:rPr>
      </w:pPr>
      <w:r>
        <w:rPr>
          <w:rFonts w:ascii="Book Antiqua" w:hAnsi="Book Antiqua"/>
        </w:rPr>
        <w:lastRenderedPageBreak/>
        <w:tab/>
        <w:t>Sección 9.-</w:t>
      </w:r>
      <w:r w:rsidR="001200F8" w:rsidRPr="001200F8">
        <w:rPr>
          <w:rFonts w:ascii="Book Antiqua" w:hAnsi="Book Antiqua"/>
        </w:rPr>
        <w:t>Culminado el proceso de entrega de títulos de propiedad dispuesto en esta Resolución Conjunta, el Departamento de la Vivienda remitirá a la Asamblea Legislativa de Puerto Rico, por medio de sus correspondientes Secretarías, una certificación acreditando la realización de las tareas ordenadas</w:t>
      </w:r>
      <w:r>
        <w:rPr>
          <w:rFonts w:ascii="Book Antiqua" w:hAnsi="Book Antiqua"/>
        </w:rPr>
        <w:t>.</w:t>
      </w:r>
    </w:p>
    <w:p w14:paraId="29217E3C" w14:textId="78C2BC6C" w:rsidR="0074564B" w:rsidRDefault="0074564B" w:rsidP="0074564B">
      <w:pPr>
        <w:spacing w:line="480" w:lineRule="auto"/>
        <w:ind w:firstLine="720"/>
        <w:jc w:val="both"/>
        <w:rPr>
          <w:rFonts w:ascii="Book Antiqua" w:hAnsi="Book Antiqua"/>
        </w:rPr>
      </w:pPr>
      <w:r>
        <w:rPr>
          <w:rFonts w:ascii="Book Antiqua" w:hAnsi="Book Antiqua"/>
        </w:rPr>
        <w:t>Sección 10.-</w:t>
      </w:r>
      <w:r w:rsidR="001200F8" w:rsidRPr="001200F8">
        <w:rPr>
          <w:rFonts w:ascii="Book Antiqua" w:hAnsi="Book Antiqua"/>
        </w:rPr>
        <w:t xml:space="preserve">Se ordena a la Junta de Planificación que solicite a la Federal </w:t>
      </w:r>
      <w:proofErr w:type="spellStart"/>
      <w:r w:rsidR="001200F8" w:rsidRPr="001200F8">
        <w:rPr>
          <w:rFonts w:ascii="Book Antiqua" w:hAnsi="Book Antiqua"/>
        </w:rPr>
        <w:t>Emergency</w:t>
      </w:r>
      <w:proofErr w:type="spellEnd"/>
      <w:r w:rsidR="001200F8" w:rsidRPr="001200F8">
        <w:rPr>
          <w:rFonts w:ascii="Book Antiqua" w:hAnsi="Book Antiqua"/>
        </w:rPr>
        <w:t xml:space="preserve"> Management Agency (FEMA, por sus siglas en inglés) la actualización de los mapas de zonas inundables en Ponce</w:t>
      </w:r>
      <w:r>
        <w:rPr>
          <w:rFonts w:ascii="Book Antiqua" w:hAnsi="Book Antiqua"/>
        </w:rPr>
        <w:t>.</w:t>
      </w:r>
    </w:p>
    <w:p w14:paraId="4DC7B047" w14:textId="36525437" w:rsidR="0074564B" w:rsidRPr="0074564B" w:rsidRDefault="0074564B" w:rsidP="0074564B">
      <w:pPr>
        <w:spacing w:line="480" w:lineRule="auto"/>
        <w:ind w:firstLine="720"/>
        <w:jc w:val="both"/>
        <w:rPr>
          <w:rFonts w:ascii="Book Antiqua" w:hAnsi="Book Antiqua"/>
        </w:rPr>
      </w:pPr>
      <w:r>
        <w:rPr>
          <w:rFonts w:ascii="Book Antiqua" w:hAnsi="Book Antiqua"/>
        </w:rPr>
        <w:t>Sección 11.-</w:t>
      </w:r>
      <w:r w:rsidRPr="0074564B">
        <w:rPr>
          <w:rFonts w:ascii="Book Antiqua" w:hAnsi="Book Antiqua"/>
        </w:rPr>
        <w:t>Esta Resolución Conjunta comenzará a regir inmediatamente después su aprobación</w:t>
      </w:r>
      <w:r>
        <w:rPr>
          <w:rFonts w:ascii="Book Antiqua" w:hAnsi="Book Antiqua"/>
        </w:rPr>
        <w:t>.</w:t>
      </w:r>
    </w:p>
    <w:sectPr w:rsidR="0074564B" w:rsidRPr="0074564B"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4525B" w14:textId="77777777" w:rsidR="00DE4CFE" w:rsidRPr="009B07A7" w:rsidRDefault="00DE4CFE">
      <w:r w:rsidRPr="009B07A7">
        <w:separator/>
      </w:r>
    </w:p>
  </w:endnote>
  <w:endnote w:type="continuationSeparator" w:id="0">
    <w:p w14:paraId="564B2342" w14:textId="77777777" w:rsidR="00DE4CFE" w:rsidRPr="009B07A7" w:rsidRDefault="00DE4CFE">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0B976" w14:textId="77777777" w:rsidR="00DE4CFE" w:rsidRPr="009B07A7" w:rsidRDefault="00DE4CFE">
      <w:r w:rsidRPr="009B07A7">
        <w:separator/>
      </w:r>
    </w:p>
  </w:footnote>
  <w:footnote w:type="continuationSeparator" w:id="0">
    <w:p w14:paraId="0ABE12DC" w14:textId="77777777" w:rsidR="00DE4CFE" w:rsidRPr="009B07A7" w:rsidRDefault="00DE4CFE">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Encabezado"/>
      <w:jc w:val="center"/>
    </w:pPr>
    <w:r w:rsidRPr="009B07A7">
      <w:rPr>
        <w:rStyle w:val="Nmerodepgina"/>
      </w:rPr>
      <w:fldChar w:fldCharType="begin"/>
    </w:r>
    <w:r w:rsidR="00F36FDC" w:rsidRPr="009B07A7">
      <w:rPr>
        <w:rStyle w:val="Nmerodepgina"/>
      </w:rPr>
      <w:instrText xml:space="preserve"> </w:instrText>
    </w:r>
    <w:r w:rsidR="00496A33" w:rsidRPr="009B07A7">
      <w:rPr>
        <w:rStyle w:val="Nmerodepgina"/>
      </w:rPr>
      <w:instrText>PAGE</w:instrText>
    </w:r>
    <w:r w:rsidR="00F36FDC" w:rsidRPr="009B07A7">
      <w:rPr>
        <w:rStyle w:val="Nmerodepgina"/>
      </w:rPr>
      <w:instrText xml:space="preserve"> </w:instrText>
    </w:r>
    <w:r w:rsidRPr="009B07A7">
      <w:rPr>
        <w:rStyle w:val="Nmerodepgina"/>
      </w:rPr>
      <w:fldChar w:fldCharType="separate"/>
    </w:r>
    <w:r w:rsidR="001373E3" w:rsidRPr="009B07A7">
      <w:rPr>
        <w:rStyle w:val="Nmerodepgina"/>
      </w:rPr>
      <w:t>2</w:t>
    </w:r>
    <w:r w:rsidRPr="009B07A7">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Encabezado"/>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3"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4"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6"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29803B74"/>
    <w:multiLevelType w:val="hybridMultilevel"/>
    <w:tmpl w:val="19D09786"/>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9"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0"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2"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79225ED6"/>
    <w:multiLevelType w:val="hybridMultilevel"/>
    <w:tmpl w:val="ED465338"/>
    <w:lvl w:ilvl="0" w:tplc="500A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688484818">
    <w:abstractNumId w:val="12"/>
  </w:num>
  <w:num w:numId="2" w16cid:durableId="2004894203">
    <w:abstractNumId w:val="1"/>
  </w:num>
  <w:num w:numId="3" w16cid:durableId="1609510521">
    <w:abstractNumId w:val="5"/>
  </w:num>
  <w:num w:numId="4" w16cid:durableId="1011494208">
    <w:abstractNumId w:val="6"/>
  </w:num>
  <w:num w:numId="5" w16cid:durableId="1770925831">
    <w:abstractNumId w:val="11"/>
  </w:num>
  <w:num w:numId="6" w16cid:durableId="142622212">
    <w:abstractNumId w:val="10"/>
  </w:num>
  <w:num w:numId="7" w16cid:durableId="2138911750">
    <w:abstractNumId w:val="3"/>
  </w:num>
  <w:num w:numId="8" w16cid:durableId="462968849">
    <w:abstractNumId w:val="4"/>
  </w:num>
  <w:num w:numId="9" w16cid:durableId="388652236">
    <w:abstractNumId w:val="8"/>
  </w:num>
  <w:num w:numId="10" w16cid:durableId="1662462281">
    <w:abstractNumId w:val="0"/>
  </w:num>
  <w:num w:numId="11" w16cid:durableId="1187716047">
    <w:abstractNumId w:val="2"/>
  </w:num>
  <w:num w:numId="12" w16cid:durableId="1640379086">
    <w:abstractNumId w:val="9"/>
  </w:num>
  <w:num w:numId="13" w16cid:durableId="1057826008">
    <w:abstractNumId w:val="7"/>
  </w:num>
  <w:num w:numId="14" w16cid:durableId="9609605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B251A"/>
    <w:rsid w:val="000B4CDF"/>
    <w:rsid w:val="000C0C88"/>
    <w:rsid w:val="000C74FD"/>
    <w:rsid w:val="000D4766"/>
    <w:rsid w:val="000F1B08"/>
    <w:rsid w:val="00102481"/>
    <w:rsid w:val="001200F8"/>
    <w:rsid w:val="00126547"/>
    <w:rsid w:val="00133944"/>
    <w:rsid w:val="001373E3"/>
    <w:rsid w:val="001553D5"/>
    <w:rsid w:val="0019661A"/>
    <w:rsid w:val="001A4436"/>
    <w:rsid w:val="001B436F"/>
    <w:rsid w:val="001B5F16"/>
    <w:rsid w:val="001B63C4"/>
    <w:rsid w:val="001C242F"/>
    <w:rsid w:val="001E51F3"/>
    <w:rsid w:val="00206FDA"/>
    <w:rsid w:val="00210337"/>
    <w:rsid w:val="00217C71"/>
    <w:rsid w:val="00220FCC"/>
    <w:rsid w:val="002215A3"/>
    <w:rsid w:val="00230E64"/>
    <w:rsid w:val="00232EAB"/>
    <w:rsid w:val="00232EF4"/>
    <w:rsid w:val="00234F4A"/>
    <w:rsid w:val="002351D6"/>
    <w:rsid w:val="002373A9"/>
    <w:rsid w:val="00245225"/>
    <w:rsid w:val="00253095"/>
    <w:rsid w:val="002723A7"/>
    <w:rsid w:val="00280C7C"/>
    <w:rsid w:val="00286BE2"/>
    <w:rsid w:val="002878BD"/>
    <w:rsid w:val="002905A4"/>
    <w:rsid w:val="00292003"/>
    <w:rsid w:val="002A068D"/>
    <w:rsid w:val="002A12EB"/>
    <w:rsid w:val="002C0919"/>
    <w:rsid w:val="002E0FC3"/>
    <w:rsid w:val="002E421B"/>
    <w:rsid w:val="002E69D6"/>
    <w:rsid w:val="002F7EDC"/>
    <w:rsid w:val="00347D9F"/>
    <w:rsid w:val="00372251"/>
    <w:rsid w:val="00380AA3"/>
    <w:rsid w:val="003A015B"/>
    <w:rsid w:val="003A7175"/>
    <w:rsid w:val="003B56A6"/>
    <w:rsid w:val="003C359B"/>
    <w:rsid w:val="003C56FE"/>
    <w:rsid w:val="003E0A0A"/>
    <w:rsid w:val="003E78F2"/>
    <w:rsid w:val="003F44AD"/>
    <w:rsid w:val="00423BE7"/>
    <w:rsid w:val="0043568D"/>
    <w:rsid w:val="004361F9"/>
    <w:rsid w:val="00456C45"/>
    <w:rsid w:val="0047433D"/>
    <w:rsid w:val="00491F27"/>
    <w:rsid w:val="00496A33"/>
    <w:rsid w:val="004D18F1"/>
    <w:rsid w:val="004E0658"/>
    <w:rsid w:val="004E791F"/>
    <w:rsid w:val="004F6BCE"/>
    <w:rsid w:val="0051157A"/>
    <w:rsid w:val="005278D4"/>
    <w:rsid w:val="005322F7"/>
    <w:rsid w:val="0053612F"/>
    <w:rsid w:val="00537B4F"/>
    <w:rsid w:val="00561023"/>
    <w:rsid w:val="00565DCF"/>
    <w:rsid w:val="00567063"/>
    <w:rsid w:val="00572AB6"/>
    <w:rsid w:val="00587732"/>
    <w:rsid w:val="00591D25"/>
    <w:rsid w:val="005B7D17"/>
    <w:rsid w:val="005C7667"/>
    <w:rsid w:val="005E22A8"/>
    <w:rsid w:val="005E4F05"/>
    <w:rsid w:val="005F019C"/>
    <w:rsid w:val="005F2B60"/>
    <w:rsid w:val="00602FD6"/>
    <w:rsid w:val="006066C1"/>
    <w:rsid w:val="00623AB2"/>
    <w:rsid w:val="006636DA"/>
    <w:rsid w:val="00681A38"/>
    <w:rsid w:val="00685441"/>
    <w:rsid w:val="006B5E22"/>
    <w:rsid w:val="006C0A89"/>
    <w:rsid w:val="006C23CB"/>
    <w:rsid w:val="006F2CE8"/>
    <w:rsid w:val="006F3D82"/>
    <w:rsid w:val="00706974"/>
    <w:rsid w:val="00730F64"/>
    <w:rsid w:val="00731A2B"/>
    <w:rsid w:val="0074564B"/>
    <w:rsid w:val="0074745A"/>
    <w:rsid w:val="007649D8"/>
    <w:rsid w:val="007677D3"/>
    <w:rsid w:val="007846C9"/>
    <w:rsid w:val="00795F39"/>
    <w:rsid w:val="007A0D61"/>
    <w:rsid w:val="007A11F9"/>
    <w:rsid w:val="007A373A"/>
    <w:rsid w:val="007B0669"/>
    <w:rsid w:val="007B2B9B"/>
    <w:rsid w:val="007B4023"/>
    <w:rsid w:val="007E71AF"/>
    <w:rsid w:val="0081479F"/>
    <w:rsid w:val="008149B6"/>
    <w:rsid w:val="00826075"/>
    <w:rsid w:val="00846A61"/>
    <w:rsid w:val="0088762E"/>
    <w:rsid w:val="008A23EA"/>
    <w:rsid w:val="008A4C2F"/>
    <w:rsid w:val="008B605A"/>
    <w:rsid w:val="008C1DB8"/>
    <w:rsid w:val="008F132E"/>
    <w:rsid w:val="008F4394"/>
    <w:rsid w:val="00927A64"/>
    <w:rsid w:val="00946683"/>
    <w:rsid w:val="00984A3C"/>
    <w:rsid w:val="00997A96"/>
    <w:rsid w:val="009B07A7"/>
    <w:rsid w:val="009C21E3"/>
    <w:rsid w:val="009E77BF"/>
    <w:rsid w:val="00A075C6"/>
    <w:rsid w:val="00A33407"/>
    <w:rsid w:val="00A3499E"/>
    <w:rsid w:val="00A364D7"/>
    <w:rsid w:val="00A44A82"/>
    <w:rsid w:val="00A4773A"/>
    <w:rsid w:val="00A67CE9"/>
    <w:rsid w:val="00A80A24"/>
    <w:rsid w:val="00A81E0C"/>
    <w:rsid w:val="00A87AD9"/>
    <w:rsid w:val="00AA3517"/>
    <w:rsid w:val="00AC0CAE"/>
    <w:rsid w:val="00AC0E57"/>
    <w:rsid w:val="00AC2422"/>
    <w:rsid w:val="00AD5CFD"/>
    <w:rsid w:val="00AD67C2"/>
    <w:rsid w:val="00AD7301"/>
    <w:rsid w:val="00AF4CAC"/>
    <w:rsid w:val="00B30C30"/>
    <w:rsid w:val="00B36FDE"/>
    <w:rsid w:val="00B46A26"/>
    <w:rsid w:val="00B56B2E"/>
    <w:rsid w:val="00B765BF"/>
    <w:rsid w:val="00B80B3D"/>
    <w:rsid w:val="00B848F2"/>
    <w:rsid w:val="00BA7E80"/>
    <w:rsid w:val="00BD5B62"/>
    <w:rsid w:val="00BD61D3"/>
    <w:rsid w:val="00BF498B"/>
    <w:rsid w:val="00BF64EB"/>
    <w:rsid w:val="00C01124"/>
    <w:rsid w:val="00C3296F"/>
    <w:rsid w:val="00C34978"/>
    <w:rsid w:val="00CA4C9A"/>
    <w:rsid w:val="00CB13CF"/>
    <w:rsid w:val="00CD057A"/>
    <w:rsid w:val="00D06558"/>
    <w:rsid w:val="00D14AA8"/>
    <w:rsid w:val="00D30B02"/>
    <w:rsid w:val="00D3545E"/>
    <w:rsid w:val="00D41EF6"/>
    <w:rsid w:val="00D47D2B"/>
    <w:rsid w:val="00D5556F"/>
    <w:rsid w:val="00D63AEE"/>
    <w:rsid w:val="00D90B6A"/>
    <w:rsid w:val="00DA0E11"/>
    <w:rsid w:val="00DB2079"/>
    <w:rsid w:val="00DB5F2E"/>
    <w:rsid w:val="00DB6547"/>
    <w:rsid w:val="00DB7CFF"/>
    <w:rsid w:val="00DE02C3"/>
    <w:rsid w:val="00DE4CFE"/>
    <w:rsid w:val="00DF2A6A"/>
    <w:rsid w:val="00E02ACA"/>
    <w:rsid w:val="00E07576"/>
    <w:rsid w:val="00E54C8A"/>
    <w:rsid w:val="00E669F1"/>
    <w:rsid w:val="00E75E35"/>
    <w:rsid w:val="00E77E34"/>
    <w:rsid w:val="00ED51B3"/>
    <w:rsid w:val="00ED64BC"/>
    <w:rsid w:val="00F00060"/>
    <w:rsid w:val="00F160A6"/>
    <w:rsid w:val="00F36FDC"/>
    <w:rsid w:val="00F37309"/>
    <w:rsid w:val="00F40436"/>
    <w:rsid w:val="00F40513"/>
    <w:rsid w:val="00F51C84"/>
    <w:rsid w:val="00F553A6"/>
    <w:rsid w:val="00F6409C"/>
    <w:rsid w:val="00F65FA0"/>
    <w:rsid w:val="00F80406"/>
    <w:rsid w:val="00F95DE0"/>
    <w:rsid w:val="00FC25E9"/>
    <w:rsid w:val="00FD345D"/>
    <w:rsid w:val="00FD42B4"/>
    <w:rsid w:val="00FD4B5F"/>
    <w:rsid w:val="00FE6B17"/>
    <w:rsid w:val="00FF5A37"/>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lang w:val="x-none" w:eastAsia="x-none"/>
    </w:rPr>
  </w:style>
  <w:style w:type="paragraph" w:styleId="Ttulo3">
    <w:name w:val="heading 3"/>
    <w:basedOn w:val="Normal"/>
    <w:next w:val="Normal"/>
    <w:link w:val="Ttulo3C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Ttulo4">
    <w:name w:val="heading 4"/>
    <w:basedOn w:val="Normal"/>
    <w:next w:val="Normal"/>
    <w:link w:val="Ttulo4Car"/>
    <w:qFormat/>
    <w:rsid w:val="00E669F1"/>
    <w:pPr>
      <w:keepNext/>
      <w:tabs>
        <w:tab w:val="left" w:pos="7830"/>
      </w:tabs>
      <w:outlineLvl w:val="3"/>
    </w:pPr>
    <w:rPr>
      <w:rFonts w:ascii="CG Times (W1)" w:eastAsia="Times New Roman" w:hAnsi="CG Times (W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link w:val="Ttulo1"/>
    <w:rsid w:val="00E669F1"/>
    <w:rPr>
      <w:rFonts w:ascii="CG Times(w1)" w:eastAsia="Times New Roman" w:hAnsi="CG Times(w1)"/>
      <w:b/>
      <w:sz w:val="36"/>
    </w:rPr>
  </w:style>
  <w:style w:type="character" w:customStyle="1" w:styleId="Ttulo4Car">
    <w:name w:val="Título 4 Ca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eastAsia="x-none"/>
    </w:rPr>
  </w:style>
  <w:style w:type="character" w:customStyle="1" w:styleId="TtuloCar">
    <w:name w:val="Título Car"/>
    <w:link w:val="Ttulo"/>
    <w:rsid w:val="00E669F1"/>
    <w:rPr>
      <w:rFonts w:ascii="CG Times(w1)" w:eastAsia="Times New Roman" w:hAnsi="CG Times(w1)"/>
      <w:b/>
      <w:sz w:val="24"/>
      <w:lang w:val="es-ES_tradnl"/>
    </w:rPr>
  </w:style>
  <w:style w:type="paragraph" w:styleId="Prrafodelista">
    <w:name w:val="List Paragraph"/>
    <w:basedOn w:val="Normal"/>
    <w:uiPriority w:val="72"/>
    <w:qFormat/>
    <w:rsid w:val="00DE02C3"/>
    <w:pPr>
      <w:ind w:left="720"/>
      <w:contextualSpacing/>
    </w:pPr>
  </w:style>
  <w:style w:type="paragraph" w:styleId="Textonotapie">
    <w:name w:val="footnote text"/>
    <w:basedOn w:val="Normal"/>
    <w:link w:val="TextonotapieCar"/>
    <w:rsid w:val="00F51C84"/>
    <w:rPr>
      <w:sz w:val="20"/>
    </w:rPr>
  </w:style>
  <w:style w:type="character" w:customStyle="1" w:styleId="TextonotapieCar">
    <w:name w:val="Texto nota pie Car"/>
    <w:basedOn w:val="Fuentedeprrafopredeter"/>
    <w:link w:val="Textonotapie"/>
    <w:rsid w:val="00F51C84"/>
    <w:rPr>
      <w:lang w:val="es-PR"/>
    </w:rPr>
  </w:style>
  <w:style w:type="character" w:styleId="Refdenotaalpie">
    <w:name w:val="footnote reference"/>
    <w:basedOn w:val="Fuentedeprrafopredeter"/>
    <w:rsid w:val="00F51C84"/>
    <w:rPr>
      <w:vertAlign w:val="superscript"/>
    </w:rPr>
  </w:style>
  <w:style w:type="character" w:customStyle="1" w:styleId="Ttulo3Car">
    <w:name w:val="Título 3 Car"/>
    <w:basedOn w:val="Fuentedeprrafopredeter"/>
    <w:link w:val="Ttulo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5</TotalTime>
  <Pages>5</Pages>
  <Words>1354</Words>
  <Characters>7351</Characters>
  <Application>Microsoft Office Word</Application>
  <DocSecurity>0</DocSecurity>
  <Lines>61</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Rocío Alayón Morell</cp:lastModifiedBy>
  <cp:revision>5</cp:revision>
  <cp:lastPrinted>2025-05-05T14:08:00Z</cp:lastPrinted>
  <dcterms:created xsi:type="dcterms:W3CDTF">2025-05-02T18:15:00Z</dcterms:created>
  <dcterms:modified xsi:type="dcterms:W3CDTF">2025-05-05T15:28:00Z</dcterms:modified>
</cp:coreProperties>
</file>