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3F078" w14:textId="12F83A47" w:rsidR="00F37FA3" w:rsidRPr="00CB6B82" w:rsidRDefault="00CB6B82" w:rsidP="00CB6B82">
      <w:pPr>
        <w:suppressLineNumbers/>
        <w:rPr>
          <w:rFonts w:ascii="Book Antiqua" w:hAnsi="Book Antiqua"/>
          <w:b/>
          <w:szCs w:val="24"/>
          <w:lang w:val="es-ES_tradnl"/>
        </w:rPr>
      </w:pPr>
      <w:r w:rsidRPr="00CB6B82">
        <w:rPr>
          <w:rFonts w:ascii="Book Antiqua" w:hAnsi="Book Antiqua"/>
          <w:b/>
          <w:bCs/>
          <w:szCs w:val="24"/>
          <w:lang w:val="es-PR"/>
        </w:rPr>
        <w:t>(</w:t>
      </w:r>
      <w:r w:rsidR="00682185" w:rsidRPr="00CB6B82">
        <w:rPr>
          <w:rFonts w:ascii="Book Antiqua" w:hAnsi="Book Antiqua"/>
          <w:b/>
          <w:szCs w:val="24"/>
          <w:lang w:val="es-ES_tradnl"/>
        </w:rPr>
        <w:t>R</w:t>
      </w:r>
      <w:r w:rsidR="00ED5D3C" w:rsidRPr="00CB6B82">
        <w:rPr>
          <w:rFonts w:ascii="Book Antiqua" w:hAnsi="Book Antiqua"/>
          <w:b/>
          <w:szCs w:val="24"/>
          <w:lang w:val="es-ES_tradnl"/>
        </w:rPr>
        <w:t>.</w:t>
      </w:r>
      <w:r w:rsidR="003324AF" w:rsidRPr="00CB6B82">
        <w:rPr>
          <w:rFonts w:ascii="Book Antiqua" w:hAnsi="Book Antiqua"/>
          <w:b/>
          <w:szCs w:val="24"/>
          <w:lang w:val="es-ES_tradnl"/>
        </w:rPr>
        <w:t xml:space="preserve"> </w:t>
      </w:r>
      <w:r w:rsidR="00682185" w:rsidRPr="00CB6B82">
        <w:rPr>
          <w:rFonts w:ascii="Book Antiqua" w:hAnsi="Book Antiqua"/>
          <w:b/>
          <w:szCs w:val="24"/>
          <w:lang w:val="es-ES_tradnl"/>
        </w:rPr>
        <w:t>C</w:t>
      </w:r>
      <w:r w:rsidR="00F37FA3" w:rsidRPr="00CB6B82">
        <w:rPr>
          <w:rFonts w:ascii="Book Antiqua" w:hAnsi="Book Antiqua"/>
          <w:b/>
          <w:szCs w:val="24"/>
          <w:lang w:val="es-ES_tradnl"/>
        </w:rPr>
        <w:t>. de la C.</w:t>
      </w:r>
      <w:r w:rsidR="00550312" w:rsidRPr="00CB6B82">
        <w:rPr>
          <w:rFonts w:ascii="Book Antiqua" w:hAnsi="Book Antiqua"/>
          <w:b/>
          <w:szCs w:val="24"/>
          <w:lang w:val="es-ES_tradnl"/>
        </w:rPr>
        <w:t xml:space="preserve"> 121</w:t>
      </w:r>
      <w:r w:rsidRPr="00CB6B82">
        <w:rPr>
          <w:rFonts w:ascii="Book Antiqua" w:hAnsi="Book Antiqua"/>
          <w:b/>
          <w:szCs w:val="24"/>
          <w:lang w:val="es-ES_tradnl"/>
        </w:rPr>
        <w:t>)</w:t>
      </w:r>
    </w:p>
    <w:p w14:paraId="3F55850A" w14:textId="77777777" w:rsidR="001F2CF6" w:rsidRPr="00A97FDA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564E31E0" w14:textId="2BB50458" w:rsidR="00F37FA3" w:rsidRDefault="00387AF2" w:rsidP="00CB6B82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0A4EBA">
        <w:rPr>
          <w:rFonts w:ascii="Book Antiqua" w:hAnsi="Book Antiqua"/>
          <w:b/>
          <w:sz w:val="28"/>
          <w:lang w:val="es-ES_tradnl"/>
        </w:rPr>
        <w:t>RESOLUCIÓN CONJUNTA</w:t>
      </w:r>
    </w:p>
    <w:p w14:paraId="429CAF2A" w14:textId="77777777" w:rsidR="00F2613C" w:rsidRDefault="00F2613C" w:rsidP="00CB6B82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53B5A903" w14:textId="77777777" w:rsidR="00F2613C" w:rsidRPr="000A4EBA" w:rsidRDefault="00F2613C" w:rsidP="00CB6B82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7CAF17D0" w14:textId="77777777" w:rsidR="00F37FA3" w:rsidRDefault="00F37FA3" w:rsidP="00C01308">
      <w:pPr>
        <w:suppressLineNumbers/>
        <w:jc w:val="both"/>
        <w:rPr>
          <w:rFonts w:ascii="Book Antiqua" w:hAnsi="Book Antiqua"/>
          <w:lang w:val="es-ES_tradnl"/>
        </w:rPr>
      </w:pPr>
    </w:p>
    <w:p w14:paraId="57B3457D" w14:textId="31DC35CB" w:rsidR="00F37FA3" w:rsidRPr="00CB6B82" w:rsidRDefault="00F37FA3" w:rsidP="001F2CF6">
      <w:pPr>
        <w:suppressLineNumbers/>
        <w:ind w:left="720" w:hanging="720"/>
        <w:jc w:val="both"/>
        <w:rPr>
          <w:rFonts w:ascii="Book Antiqua" w:hAnsi="Book Antiqua"/>
          <w:bCs/>
          <w:lang w:val="es-PR"/>
        </w:rPr>
      </w:pPr>
      <w:r w:rsidRPr="00CB6B82">
        <w:rPr>
          <w:rFonts w:ascii="Book Antiqua" w:hAnsi="Book Antiqua"/>
          <w:lang w:val="es-ES_tradnl"/>
        </w:rPr>
        <w:t xml:space="preserve">Para </w:t>
      </w:r>
      <w:r w:rsidR="00D24FC3" w:rsidRPr="00CB6B82">
        <w:rPr>
          <w:rFonts w:ascii="Book Antiqua" w:hAnsi="Book Antiqua"/>
          <w:bCs/>
          <w:lang w:val="es-PR"/>
        </w:rPr>
        <w:t xml:space="preserve">ordenar al Departamento de Transportación y Obras Públicas y </w:t>
      </w:r>
      <w:r w:rsidR="00A47D8D" w:rsidRPr="00CB6B82">
        <w:rPr>
          <w:rFonts w:ascii="Book Antiqua" w:hAnsi="Book Antiqua"/>
          <w:bCs/>
          <w:lang w:val="es-PR"/>
        </w:rPr>
        <w:t xml:space="preserve">a </w:t>
      </w:r>
      <w:r w:rsidR="00D24FC3" w:rsidRPr="00CB6B82">
        <w:rPr>
          <w:rFonts w:ascii="Book Antiqua" w:hAnsi="Book Antiqua"/>
          <w:bCs/>
          <w:lang w:val="es-PR"/>
        </w:rPr>
        <w:t>la Autoridad de Carreteras y Transportación</w:t>
      </w:r>
      <w:r w:rsidR="00CB6C08" w:rsidRPr="00CB6B82">
        <w:rPr>
          <w:rFonts w:ascii="Book Antiqua" w:hAnsi="Book Antiqua"/>
          <w:bCs/>
          <w:lang w:val="es-PR"/>
        </w:rPr>
        <w:t>,</w:t>
      </w:r>
      <w:r w:rsidR="00D24FC3" w:rsidRPr="00CB6B82">
        <w:rPr>
          <w:rFonts w:ascii="Book Antiqua" w:hAnsi="Book Antiqua"/>
          <w:bCs/>
          <w:lang w:val="es-PR"/>
        </w:rPr>
        <w:t xml:space="preserve"> a que </w:t>
      </w:r>
      <w:r w:rsidR="00CB6C08" w:rsidRPr="00CB6B82">
        <w:rPr>
          <w:rFonts w:ascii="Book Antiqua" w:hAnsi="Book Antiqua"/>
          <w:bCs/>
          <w:lang w:val="es-PR"/>
        </w:rPr>
        <w:t xml:space="preserve">procedan </w:t>
      </w:r>
      <w:r w:rsidR="00D24FC3" w:rsidRPr="00CB6B82">
        <w:rPr>
          <w:rFonts w:ascii="Book Antiqua" w:hAnsi="Book Antiqua"/>
          <w:bCs/>
          <w:lang w:val="es-PR"/>
        </w:rPr>
        <w:t xml:space="preserve">con </w:t>
      </w:r>
      <w:r w:rsidR="002B1B5F" w:rsidRPr="00CB6B82">
        <w:rPr>
          <w:rFonts w:ascii="Book Antiqua" w:hAnsi="Book Antiqua"/>
          <w:bCs/>
          <w:lang w:val="es-PR"/>
        </w:rPr>
        <w:t>la debida rotulaci</w:t>
      </w:r>
      <w:r w:rsidR="00436DCB" w:rsidRPr="00CB6B82">
        <w:rPr>
          <w:rFonts w:ascii="Book Antiqua" w:hAnsi="Book Antiqua"/>
          <w:bCs/>
          <w:lang w:val="es-PR"/>
        </w:rPr>
        <w:t>ó</w:t>
      </w:r>
      <w:r w:rsidR="002B1B5F" w:rsidRPr="00CB6B82">
        <w:rPr>
          <w:rFonts w:ascii="Book Antiqua" w:hAnsi="Book Antiqua"/>
          <w:bCs/>
          <w:lang w:val="es-PR"/>
        </w:rPr>
        <w:t>n</w:t>
      </w:r>
      <w:r w:rsidR="00436DCB" w:rsidRPr="00CB6B82">
        <w:rPr>
          <w:rFonts w:ascii="Book Antiqua" w:hAnsi="Book Antiqua"/>
          <w:bCs/>
          <w:lang w:val="es-PR"/>
        </w:rPr>
        <w:t xml:space="preserve"> de</w:t>
      </w:r>
      <w:r w:rsidR="002B1B5F" w:rsidRPr="00CB6B82">
        <w:rPr>
          <w:rFonts w:ascii="Book Antiqua" w:hAnsi="Book Antiqua"/>
          <w:bCs/>
          <w:lang w:val="es-PR"/>
        </w:rPr>
        <w:t xml:space="preserve"> </w:t>
      </w:r>
      <w:r w:rsidR="00D24FC3" w:rsidRPr="00CB6B82">
        <w:rPr>
          <w:rFonts w:ascii="Book Antiqua" w:hAnsi="Book Antiqua"/>
          <w:bCs/>
          <w:lang w:val="es-PR"/>
        </w:rPr>
        <w:t xml:space="preserve">la intersección de la carretera PR-107 con la carretera PR-111; luego Calle Agustín Stahl; y el Paseo Real Marina, compuesto por la carretera PR-440; la carretera PR-4442, la </w:t>
      </w:r>
      <w:r w:rsidR="00CB6C08" w:rsidRPr="00CB6B82">
        <w:rPr>
          <w:rFonts w:ascii="Book Antiqua" w:hAnsi="Book Antiqua"/>
          <w:bCs/>
          <w:lang w:val="es-PR"/>
        </w:rPr>
        <w:t xml:space="preserve">carretera </w:t>
      </w:r>
      <w:r w:rsidR="00D24FC3" w:rsidRPr="00CB6B82">
        <w:rPr>
          <w:rFonts w:ascii="Book Antiqua" w:hAnsi="Book Antiqua"/>
          <w:bCs/>
          <w:lang w:val="es-PR"/>
        </w:rPr>
        <w:t>PR-442 y el Paseo Cristóbal Colón dentro de la jurisdicción del Municipio de Aguadilla</w:t>
      </w:r>
      <w:r w:rsidR="00CB6C08" w:rsidRPr="00CB6B82">
        <w:rPr>
          <w:rFonts w:ascii="Book Antiqua" w:hAnsi="Book Antiqua"/>
          <w:bCs/>
          <w:lang w:val="es-PR"/>
        </w:rPr>
        <w:t>,</w:t>
      </w:r>
      <w:r w:rsidR="00BC44E9" w:rsidRPr="00CB6B82">
        <w:rPr>
          <w:rFonts w:ascii="Book Antiqua" w:hAnsi="Book Antiqua"/>
          <w:bCs/>
          <w:lang w:val="es-PR"/>
        </w:rPr>
        <w:t xml:space="preserve"> con el nombre de “Carlos Méndez Martínez”, a tenor con lo ordenado en la Ley 97-2020, conocida como “Ley Carlos Méndez Martínez”</w:t>
      </w:r>
      <w:r w:rsidRPr="00CB6B82">
        <w:rPr>
          <w:rFonts w:ascii="Book Antiqua" w:hAnsi="Book Antiqua"/>
          <w:bCs/>
          <w:lang w:val="es-PR"/>
        </w:rPr>
        <w:t>.</w:t>
      </w:r>
    </w:p>
    <w:p w14:paraId="7BA1527E" w14:textId="77777777" w:rsidR="001F2CF6" w:rsidRPr="00276A72" w:rsidRDefault="001F2CF6" w:rsidP="001F2CF6">
      <w:pPr>
        <w:suppressLineNumbers/>
        <w:ind w:left="360" w:hanging="360"/>
        <w:jc w:val="both"/>
        <w:rPr>
          <w:rFonts w:ascii="Book Antiqua" w:hAnsi="Book Antiqua"/>
          <w:bCs/>
          <w:lang w:val="es-PR"/>
        </w:rPr>
      </w:pPr>
    </w:p>
    <w:p w14:paraId="34E8DB11" w14:textId="1DB18171" w:rsidR="00FE0639" w:rsidRDefault="00F37FA3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CE41B13" w14:textId="77777777" w:rsidR="001F2CF6" w:rsidRPr="00374E5B" w:rsidRDefault="001F2CF6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1EA52108" w14:textId="348FA12B" w:rsidR="001E2EB4" w:rsidRPr="00CB6B82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 w:rsidRPr="00CB6B82">
        <w:rPr>
          <w:rFonts w:ascii="Book Antiqua" w:hAnsi="Book Antiqua"/>
          <w:bCs/>
          <w:color w:val="000000" w:themeColor="text1"/>
          <w:lang w:val="es-ES"/>
        </w:rPr>
        <w:t xml:space="preserve">El 8 de agosto de 2020, </w:t>
      </w:r>
      <w:r w:rsidR="00CF1362" w:rsidRPr="00CB6B82">
        <w:rPr>
          <w:rFonts w:ascii="Book Antiqua" w:hAnsi="Book Antiqua"/>
          <w:bCs/>
          <w:color w:val="000000" w:themeColor="text1"/>
          <w:lang w:val="es-ES"/>
        </w:rPr>
        <w:t>el Gobernador de Puerto Rico de entonces</w:t>
      </w:r>
      <w:r w:rsidR="00CF1362" w:rsidRPr="00CB6B82">
        <w:rPr>
          <w:rFonts w:ascii="Book Antiqua" w:hAnsi="Book Antiqua"/>
          <w:bCs/>
          <w:i/>
          <w:iCs/>
          <w:color w:val="000000" w:themeColor="text1"/>
          <w:lang w:val="es-ES"/>
        </w:rPr>
        <w:t>,</w:t>
      </w:r>
      <w:r w:rsidR="00CF1362" w:rsidRPr="00CB6B82">
        <w:rPr>
          <w:rFonts w:ascii="Book Antiqua" w:hAnsi="Book Antiqua"/>
          <w:bCs/>
          <w:color w:val="000000" w:themeColor="text1"/>
          <w:lang w:val="es-ES"/>
        </w:rPr>
        <w:t xml:space="preserve"> </w:t>
      </w:r>
      <w:r w:rsidRPr="00CB6B82">
        <w:rPr>
          <w:rFonts w:ascii="Book Antiqua" w:hAnsi="Book Antiqua"/>
          <w:bCs/>
          <w:color w:val="000000" w:themeColor="text1"/>
          <w:lang w:val="es-ES"/>
        </w:rPr>
        <w:t>aprobó la Ley</w:t>
      </w:r>
      <w:r w:rsidR="001D2B86" w:rsidRPr="00CB6B82">
        <w:rPr>
          <w:rFonts w:ascii="Book Antiqua" w:hAnsi="Book Antiqua"/>
          <w:bCs/>
          <w:color w:val="000000" w:themeColor="text1"/>
          <w:lang w:val="es-ES"/>
        </w:rPr>
        <w:t xml:space="preserve"> </w:t>
      </w:r>
      <w:r w:rsidRPr="00CB6B82">
        <w:rPr>
          <w:rFonts w:ascii="Book Antiqua" w:hAnsi="Book Antiqua"/>
          <w:bCs/>
          <w:color w:val="000000" w:themeColor="text1"/>
          <w:lang w:val="es-ES"/>
        </w:rPr>
        <w:t>97-2020, conocida como “Ley Carlos Méndez Martínez”</w:t>
      </w:r>
      <w:r w:rsidR="00AE36C0" w:rsidRPr="00CB6B82">
        <w:rPr>
          <w:rFonts w:ascii="Book Antiqua" w:hAnsi="Book Antiqua"/>
          <w:bCs/>
          <w:color w:val="000000" w:themeColor="text1"/>
          <w:lang w:val="es-ES"/>
        </w:rPr>
        <w:t>, para honrar la ejecutoria como servidor público del ex alcalde de Aguadilla</w:t>
      </w:r>
      <w:r w:rsidR="00CB6C08" w:rsidRPr="00CB6B82">
        <w:rPr>
          <w:rFonts w:ascii="Book Antiqua" w:hAnsi="Book Antiqua"/>
          <w:bCs/>
          <w:i/>
          <w:iCs/>
          <w:color w:val="000000" w:themeColor="text1"/>
          <w:lang w:val="es-ES"/>
        </w:rPr>
        <w:t>,</w:t>
      </w:r>
      <w:r w:rsidR="00AE36C0" w:rsidRPr="00CB6B82">
        <w:rPr>
          <w:rFonts w:ascii="Book Antiqua" w:hAnsi="Book Antiqua"/>
          <w:bCs/>
          <w:color w:val="000000" w:themeColor="text1"/>
          <w:lang w:val="es-ES"/>
        </w:rPr>
        <w:t xml:space="preserve"> Carlos Méndez Martínez</w:t>
      </w:r>
      <w:r w:rsidRPr="00CB6B82">
        <w:rPr>
          <w:rFonts w:ascii="Book Antiqua" w:hAnsi="Book Antiqua"/>
          <w:bCs/>
          <w:color w:val="000000" w:themeColor="text1"/>
          <w:lang w:val="es-ES"/>
        </w:rPr>
        <w:t xml:space="preserve">. Dicha Ley </w:t>
      </w:r>
      <w:proofErr w:type="gramStart"/>
      <w:r w:rsidRPr="00CB6B82">
        <w:rPr>
          <w:rFonts w:ascii="Book Antiqua" w:hAnsi="Book Antiqua"/>
          <w:bCs/>
          <w:color w:val="000000" w:themeColor="text1"/>
          <w:lang w:val="es-ES"/>
        </w:rPr>
        <w:t>ordena  que</w:t>
      </w:r>
      <w:proofErr w:type="gramEnd"/>
      <w:r w:rsidRPr="00CB6B82">
        <w:rPr>
          <w:rFonts w:ascii="Book Antiqua" w:hAnsi="Book Antiqua"/>
          <w:bCs/>
          <w:color w:val="000000" w:themeColor="text1"/>
          <w:lang w:val="es-ES"/>
        </w:rPr>
        <w:t xml:space="preserve"> se designe bajo el nombre del </w:t>
      </w:r>
      <w:proofErr w:type="gramStart"/>
      <w:r w:rsidRPr="00CB6B82">
        <w:rPr>
          <w:rFonts w:ascii="Book Antiqua" w:hAnsi="Book Antiqua"/>
          <w:bCs/>
          <w:color w:val="000000" w:themeColor="text1"/>
          <w:lang w:val="es-ES"/>
        </w:rPr>
        <w:t>ex alcalde</w:t>
      </w:r>
      <w:proofErr w:type="gramEnd"/>
      <w:r w:rsidRPr="00CB6B82">
        <w:rPr>
          <w:rFonts w:ascii="Book Antiqua" w:hAnsi="Book Antiqua"/>
          <w:bCs/>
          <w:color w:val="000000" w:themeColor="text1"/>
          <w:lang w:val="es-ES"/>
        </w:rPr>
        <w:t xml:space="preserve"> </w:t>
      </w:r>
      <w:r w:rsidRPr="00CB6B82">
        <w:rPr>
          <w:rFonts w:ascii="Book Antiqua" w:hAnsi="Book Antiqua"/>
          <w:bCs/>
          <w:lang w:val="es-PR"/>
        </w:rPr>
        <w:t xml:space="preserve">la intersección de la carretera PR-107 con la carretera PR-111; luego Calle Agustín Stahl; y el Paseo Real Marina, compuesto por la carretera PR-440; la carretera PR-4442, la </w:t>
      </w:r>
      <w:r w:rsidR="00CB6C08" w:rsidRPr="00CB6B82">
        <w:rPr>
          <w:rFonts w:ascii="Book Antiqua" w:hAnsi="Book Antiqua"/>
          <w:bCs/>
          <w:lang w:val="es-PR"/>
        </w:rPr>
        <w:t xml:space="preserve">carretera </w:t>
      </w:r>
      <w:r w:rsidRPr="00CB6B82">
        <w:rPr>
          <w:rFonts w:ascii="Book Antiqua" w:hAnsi="Book Antiqua"/>
          <w:bCs/>
          <w:lang w:val="es-PR"/>
        </w:rPr>
        <w:t>PR-442 y el Paseo Cristóbal Colón</w:t>
      </w:r>
      <w:r w:rsidR="00CB6C08" w:rsidRPr="00CB6B82">
        <w:rPr>
          <w:rFonts w:ascii="Book Antiqua" w:hAnsi="Book Antiqua"/>
          <w:bCs/>
          <w:i/>
          <w:iCs/>
          <w:lang w:val="es-PR"/>
        </w:rPr>
        <w:t>,</w:t>
      </w:r>
      <w:r w:rsidRPr="00CB6B82">
        <w:rPr>
          <w:rFonts w:ascii="Book Antiqua" w:hAnsi="Book Antiqua"/>
          <w:bCs/>
          <w:lang w:val="es-PR"/>
        </w:rPr>
        <w:t xml:space="preserve"> dentro de la jurisdicción del Municipio de Aguadilla. </w:t>
      </w:r>
    </w:p>
    <w:p w14:paraId="335AE9A1" w14:textId="77777777" w:rsidR="001E2EB4" w:rsidRPr="00CB6B82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584DB070" w14:textId="6644DC00" w:rsidR="002243D7" w:rsidRPr="00CB6B82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 w:rsidRPr="00CB6B82">
        <w:rPr>
          <w:rFonts w:ascii="Book Antiqua" w:hAnsi="Book Antiqua"/>
          <w:bCs/>
          <w:lang w:val="es-PR"/>
        </w:rPr>
        <w:t>Est</w:t>
      </w:r>
      <w:r w:rsidR="001E2EB4" w:rsidRPr="00CB6B82">
        <w:rPr>
          <w:rFonts w:ascii="Book Antiqua" w:hAnsi="Book Antiqua"/>
          <w:bCs/>
          <w:lang w:val="es-PR"/>
        </w:rPr>
        <w:t xml:space="preserve">a Ley </w:t>
      </w:r>
      <w:r w:rsidR="00C51836" w:rsidRPr="00CB6B82">
        <w:rPr>
          <w:rFonts w:ascii="Book Antiqua" w:hAnsi="Book Antiqua"/>
          <w:bCs/>
          <w:lang w:val="es-PR"/>
        </w:rPr>
        <w:t>se</w:t>
      </w:r>
      <w:r w:rsidR="006C447D" w:rsidRPr="00CB6B82">
        <w:rPr>
          <w:rFonts w:ascii="Book Antiqua" w:hAnsi="Book Antiqua"/>
          <w:bCs/>
          <w:lang w:val="es-PR"/>
        </w:rPr>
        <w:t xml:space="preserve"> </w:t>
      </w:r>
      <w:r w:rsidR="001E2EB4" w:rsidRPr="00CB6B82">
        <w:rPr>
          <w:rFonts w:ascii="Book Antiqua" w:hAnsi="Book Antiqua"/>
          <w:bCs/>
          <w:lang w:val="es-PR"/>
        </w:rPr>
        <w:t xml:space="preserve">promulgó como reconocimiento </w:t>
      </w:r>
      <w:r w:rsidR="00CB6C08" w:rsidRPr="00CB6B82">
        <w:rPr>
          <w:rFonts w:ascii="Book Antiqua" w:hAnsi="Book Antiqua"/>
          <w:bCs/>
          <w:lang w:val="es-PR"/>
        </w:rPr>
        <w:t xml:space="preserve">a </w:t>
      </w:r>
      <w:r w:rsidR="001E2EB4" w:rsidRPr="00CB6B82">
        <w:rPr>
          <w:rFonts w:ascii="Book Antiqua" w:hAnsi="Book Antiqua"/>
          <w:bCs/>
          <w:lang w:val="es-PR"/>
        </w:rPr>
        <w:t xml:space="preserve">la excelente labor de Carlos Méndez Martínez como alcalde, siendo éste </w:t>
      </w:r>
      <w:proofErr w:type="gramStart"/>
      <w:r w:rsidR="001E2EB4" w:rsidRPr="00CB6B82">
        <w:rPr>
          <w:rFonts w:ascii="Book Antiqua" w:hAnsi="Book Antiqua"/>
          <w:bCs/>
          <w:lang w:val="es-PR"/>
        </w:rPr>
        <w:t>el más veces</w:t>
      </w:r>
      <w:proofErr w:type="gramEnd"/>
      <w:r w:rsidR="001E2EB4" w:rsidRPr="00CB6B82">
        <w:rPr>
          <w:rFonts w:ascii="Book Antiqua" w:hAnsi="Book Antiqua"/>
          <w:bCs/>
          <w:lang w:val="es-PR"/>
        </w:rPr>
        <w:t xml:space="preserve"> electo por </w:t>
      </w:r>
      <w:r w:rsidR="001C1FC6" w:rsidRPr="00CB6B82">
        <w:rPr>
          <w:rFonts w:ascii="Book Antiqua" w:hAnsi="Book Antiqua"/>
          <w:bCs/>
          <w:lang w:val="es-PR"/>
        </w:rPr>
        <w:t xml:space="preserve">los aguadillanos </w:t>
      </w:r>
      <w:r w:rsidR="001E2EB4" w:rsidRPr="00CB6B82">
        <w:rPr>
          <w:rFonts w:ascii="Book Antiqua" w:hAnsi="Book Antiqua"/>
          <w:bCs/>
          <w:lang w:val="es-PR"/>
        </w:rPr>
        <w:t>y por su ejecutoria administrativa de una sana administración pública, habiendo cumpli</w:t>
      </w:r>
      <w:r w:rsidR="002243D7" w:rsidRPr="00CB6B82">
        <w:rPr>
          <w:rFonts w:ascii="Book Antiqua" w:hAnsi="Book Antiqua"/>
          <w:bCs/>
          <w:lang w:val="es-PR"/>
        </w:rPr>
        <w:t>d</w:t>
      </w:r>
      <w:r w:rsidR="001E2EB4" w:rsidRPr="00CB6B82">
        <w:rPr>
          <w:rFonts w:ascii="Book Antiqua" w:hAnsi="Book Antiqua"/>
          <w:bCs/>
          <w:lang w:val="es-PR"/>
        </w:rPr>
        <w:t xml:space="preserve">o con todos los requisitos en la auditoría de sus estados financieros del </w:t>
      </w:r>
      <w:r w:rsidR="001E2EB4" w:rsidRPr="00CB6B82">
        <w:rPr>
          <w:rFonts w:ascii="Book Antiqua" w:hAnsi="Book Antiqua"/>
          <w:bCs/>
          <w:i/>
          <w:iCs/>
          <w:lang w:val="es-PR"/>
        </w:rPr>
        <w:t>Comprehensive Annual Financial Report</w:t>
      </w:r>
      <w:r w:rsidR="001E2EB4" w:rsidRPr="00CB6B82">
        <w:rPr>
          <w:rFonts w:ascii="Book Antiqua" w:hAnsi="Book Antiqua"/>
          <w:bCs/>
          <w:lang w:val="es-PR"/>
        </w:rPr>
        <w:t>. Gracias a su excelente labor, el Municipio de Aguadilla ha sido reconocido en seis (6) ocasiones como una ciudad de</w:t>
      </w:r>
      <w:r w:rsidR="00480858" w:rsidRPr="00CB6B82">
        <w:rPr>
          <w:rFonts w:ascii="Book Antiqua" w:hAnsi="Book Antiqua"/>
          <w:bCs/>
          <w:lang w:val="es-PR"/>
        </w:rPr>
        <w:t xml:space="preserve"> gran</w:t>
      </w:r>
      <w:r w:rsidR="001E2EB4" w:rsidRPr="00CB6B82">
        <w:rPr>
          <w:rFonts w:ascii="Book Antiqua" w:hAnsi="Book Antiqua"/>
          <w:bCs/>
          <w:lang w:val="es-PR"/>
        </w:rPr>
        <w:t xml:space="preserve"> calidad de vida del </w:t>
      </w:r>
      <w:r w:rsidR="00B910F5" w:rsidRPr="00CB6B82">
        <w:rPr>
          <w:rFonts w:ascii="Book Antiqua" w:hAnsi="Book Antiqua"/>
          <w:bCs/>
          <w:i/>
          <w:iCs/>
          <w:lang w:val="es-PR"/>
        </w:rPr>
        <w:t>United States</w:t>
      </w:r>
      <w:r w:rsidR="00B910F5" w:rsidRPr="00CB6B82">
        <w:rPr>
          <w:rFonts w:ascii="Book Antiqua" w:hAnsi="Book Antiqua"/>
          <w:bCs/>
          <w:lang w:val="es-PR"/>
        </w:rPr>
        <w:t xml:space="preserve"> </w:t>
      </w:r>
      <w:r w:rsidR="001E2EB4" w:rsidRPr="00CB6B82">
        <w:rPr>
          <w:rFonts w:ascii="Book Antiqua" w:hAnsi="Book Antiqua"/>
          <w:bCs/>
          <w:i/>
          <w:iCs/>
          <w:lang w:val="es-PR"/>
        </w:rPr>
        <w:t>Conference of Mayors</w:t>
      </w:r>
      <w:r w:rsidR="001E2EB4" w:rsidRPr="00CB6B82">
        <w:rPr>
          <w:rFonts w:ascii="Book Antiqua" w:hAnsi="Book Antiqua"/>
          <w:bCs/>
          <w:lang w:val="es-PR"/>
        </w:rPr>
        <w:t xml:space="preserve">. </w:t>
      </w:r>
    </w:p>
    <w:p w14:paraId="6B887B42" w14:textId="77777777" w:rsidR="002243D7" w:rsidRDefault="002243D7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32854454" w14:textId="7070B914" w:rsidR="00F16F9A" w:rsidRPr="00CB6B82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 w:rsidRPr="00CB6B82">
        <w:rPr>
          <w:rFonts w:ascii="Book Antiqua" w:hAnsi="Book Antiqua"/>
          <w:bCs/>
          <w:lang w:val="es-PR"/>
        </w:rPr>
        <w:t xml:space="preserve">Asimismo, con </w:t>
      </w:r>
      <w:r w:rsidR="00DE2209" w:rsidRPr="00CB6B82">
        <w:rPr>
          <w:rFonts w:ascii="Book Antiqua" w:hAnsi="Book Antiqua"/>
          <w:bCs/>
          <w:lang w:val="es-PR"/>
        </w:rPr>
        <w:t>esta de</w:t>
      </w:r>
      <w:r w:rsidR="00140AEE" w:rsidRPr="00CB6B82">
        <w:rPr>
          <w:rFonts w:ascii="Book Antiqua" w:hAnsi="Book Antiqua"/>
          <w:bCs/>
          <w:lang w:val="es-PR"/>
        </w:rPr>
        <w:t>signación</w:t>
      </w:r>
      <w:r w:rsidRPr="00CB6B82">
        <w:rPr>
          <w:rFonts w:ascii="Book Antiqua" w:hAnsi="Book Antiqua"/>
          <w:bCs/>
          <w:lang w:val="es-PR"/>
        </w:rPr>
        <w:t xml:space="preserve">, se destaca la visión, </w:t>
      </w:r>
      <w:r w:rsidR="002243D7" w:rsidRPr="00CB6B82">
        <w:rPr>
          <w:rFonts w:ascii="Book Antiqua" w:hAnsi="Book Antiqua"/>
          <w:bCs/>
          <w:lang w:val="es-PR"/>
        </w:rPr>
        <w:t xml:space="preserve">la </w:t>
      </w:r>
      <w:r w:rsidRPr="00CB6B82">
        <w:rPr>
          <w:rFonts w:ascii="Book Antiqua" w:hAnsi="Book Antiqua"/>
          <w:bCs/>
          <w:lang w:val="es-PR"/>
        </w:rPr>
        <w:t xml:space="preserve">planificación y </w:t>
      </w:r>
      <w:r w:rsidR="002243D7" w:rsidRPr="00CB6B82">
        <w:rPr>
          <w:rFonts w:ascii="Book Antiqua" w:hAnsi="Book Antiqua"/>
          <w:bCs/>
          <w:lang w:val="es-PR"/>
        </w:rPr>
        <w:t xml:space="preserve">el </w:t>
      </w:r>
      <w:r w:rsidRPr="00CB6B82">
        <w:rPr>
          <w:rFonts w:ascii="Book Antiqua" w:hAnsi="Book Antiqua"/>
          <w:bCs/>
          <w:lang w:val="es-PR"/>
        </w:rPr>
        <w:t xml:space="preserve">arduo trabajo que prestó el </w:t>
      </w:r>
      <w:proofErr w:type="gramStart"/>
      <w:r w:rsidRPr="00CB6B82">
        <w:rPr>
          <w:rFonts w:ascii="Book Antiqua" w:hAnsi="Book Antiqua"/>
          <w:bCs/>
          <w:lang w:val="es-PR"/>
        </w:rPr>
        <w:t>ex alcalde</w:t>
      </w:r>
      <w:proofErr w:type="gramEnd"/>
      <w:r w:rsidRPr="00CB6B82">
        <w:rPr>
          <w:rFonts w:ascii="Book Antiqua" w:hAnsi="Book Antiqua"/>
          <w:bCs/>
          <w:lang w:val="es-PR"/>
        </w:rPr>
        <w:t xml:space="preserve"> durante más de quince (15) años para </w:t>
      </w:r>
      <w:r w:rsidR="002243D7" w:rsidRPr="00CB6B82">
        <w:rPr>
          <w:rFonts w:ascii="Book Antiqua" w:hAnsi="Book Antiqua"/>
          <w:bCs/>
          <w:lang w:val="es-PR"/>
        </w:rPr>
        <w:t>el diseño, permisología y</w:t>
      </w:r>
      <w:r w:rsidRPr="00CB6B82">
        <w:rPr>
          <w:rFonts w:ascii="Book Antiqua" w:hAnsi="Book Antiqua"/>
          <w:bCs/>
          <w:lang w:val="es-PR"/>
        </w:rPr>
        <w:t xml:space="preserve"> construcción del Paseo Real Marina</w:t>
      </w:r>
      <w:r w:rsidR="00B910F5" w:rsidRPr="00CB6B82">
        <w:rPr>
          <w:rFonts w:ascii="Book Antiqua" w:hAnsi="Book Antiqua"/>
          <w:bCs/>
          <w:lang w:val="es-PR"/>
        </w:rPr>
        <w:t xml:space="preserve"> (Paseo)</w:t>
      </w:r>
      <w:r w:rsidR="00A93874" w:rsidRPr="00CB6B82">
        <w:rPr>
          <w:rFonts w:ascii="Book Antiqua" w:hAnsi="Book Antiqua"/>
          <w:bCs/>
          <w:lang w:val="es-PR"/>
        </w:rPr>
        <w:t>,</w:t>
      </w:r>
      <w:r w:rsidR="00B910F5" w:rsidRPr="00CB6B82">
        <w:rPr>
          <w:rFonts w:ascii="Book Antiqua" w:hAnsi="Book Antiqua"/>
          <w:bCs/>
          <w:lang w:val="es-PR"/>
        </w:rPr>
        <w:t xml:space="preserve"> que </w:t>
      </w:r>
      <w:r w:rsidR="00CB0275" w:rsidRPr="00CB6B82">
        <w:rPr>
          <w:rFonts w:ascii="Book Antiqua" w:hAnsi="Book Antiqua"/>
          <w:bCs/>
          <w:lang w:val="es-PR"/>
        </w:rPr>
        <w:t xml:space="preserve">forma parte de </w:t>
      </w:r>
      <w:r w:rsidR="00F812A6" w:rsidRPr="00CB6B82">
        <w:rPr>
          <w:rFonts w:ascii="Book Antiqua" w:hAnsi="Book Antiqua"/>
          <w:bCs/>
          <w:lang w:val="es-PR"/>
        </w:rPr>
        <w:t xml:space="preserve">las vías </w:t>
      </w:r>
      <w:r w:rsidR="008757DE" w:rsidRPr="00CB6B82">
        <w:rPr>
          <w:rFonts w:ascii="Book Antiqua" w:hAnsi="Book Antiqua"/>
          <w:bCs/>
          <w:lang w:val="es-PR"/>
        </w:rPr>
        <w:t xml:space="preserve">públicas </w:t>
      </w:r>
      <w:r w:rsidR="00AE5FF6" w:rsidRPr="00CB6B82">
        <w:rPr>
          <w:rFonts w:ascii="Book Antiqua" w:hAnsi="Book Antiqua"/>
          <w:bCs/>
          <w:lang w:val="es-PR"/>
        </w:rPr>
        <w:t xml:space="preserve">que fueron designadas </w:t>
      </w:r>
      <w:r w:rsidR="002243D7" w:rsidRPr="00CB6B82">
        <w:rPr>
          <w:rFonts w:ascii="Book Antiqua" w:hAnsi="Book Antiqua"/>
          <w:bCs/>
          <w:lang w:val="es-PR"/>
        </w:rPr>
        <w:t>en su honor.</w:t>
      </w:r>
      <w:r w:rsidR="00B910F5" w:rsidRPr="00CB6B82">
        <w:rPr>
          <w:rFonts w:ascii="Book Antiqua" w:hAnsi="Book Antiqua"/>
          <w:bCs/>
          <w:lang w:val="es-PR"/>
        </w:rPr>
        <w:t xml:space="preserve"> Esta </w:t>
      </w:r>
      <w:r w:rsidRPr="00CB6B82">
        <w:rPr>
          <w:rFonts w:ascii="Book Antiqua" w:hAnsi="Book Antiqua"/>
          <w:bCs/>
          <w:lang w:val="es-PR"/>
        </w:rPr>
        <w:t>infraestructura</w:t>
      </w:r>
      <w:r w:rsidR="007452A6" w:rsidRPr="00CB6B82">
        <w:rPr>
          <w:rFonts w:ascii="Book Antiqua" w:hAnsi="Book Antiqua"/>
          <w:bCs/>
          <w:lang w:val="es-PR"/>
        </w:rPr>
        <w:t xml:space="preserve"> es</w:t>
      </w:r>
      <w:r w:rsidRPr="00CB6B82">
        <w:rPr>
          <w:rFonts w:ascii="Book Antiqua" w:hAnsi="Book Antiqua"/>
          <w:bCs/>
          <w:lang w:val="es-PR"/>
        </w:rPr>
        <w:t xml:space="preserve"> emblemática de la ciudad de Aguadilla</w:t>
      </w:r>
      <w:r w:rsidR="00511C9E" w:rsidRPr="00CB6B82">
        <w:rPr>
          <w:rFonts w:ascii="Book Antiqua" w:hAnsi="Book Antiqua"/>
          <w:bCs/>
          <w:lang w:val="es-PR"/>
        </w:rPr>
        <w:t>,</w:t>
      </w:r>
      <w:r w:rsidRPr="00CB6B82">
        <w:rPr>
          <w:rFonts w:ascii="Book Antiqua" w:hAnsi="Book Antiqua"/>
          <w:bCs/>
          <w:lang w:val="es-PR"/>
        </w:rPr>
        <w:t xml:space="preserve"> </w:t>
      </w:r>
      <w:r w:rsidR="00511C9E" w:rsidRPr="00CB6B82">
        <w:rPr>
          <w:rFonts w:ascii="Book Antiqua" w:hAnsi="Book Antiqua"/>
          <w:bCs/>
          <w:lang w:val="es-PR"/>
        </w:rPr>
        <w:t xml:space="preserve">gracias al trabajo </w:t>
      </w:r>
      <w:r w:rsidR="00DA36DF" w:rsidRPr="00CB6B82">
        <w:rPr>
          <w:rFonts w:ascii="Book Antiqua" w:hAnsi="Book Antiqua"/>
          <w:bCs/>
          <w:lang w:val="es-PR"/>
        </w:rPr>
        <w:t xml:space="preserve">que </w:t>
      </w:r>
      <w:r w:rsidRPr="00CB6B82">
        <w:rPr>
          <w:rFonts w:ascii="Book Antiqua" w:hAnsi="Book Antiqua"/>
          <w:bCs/>
          <w:lang w:val="es-PR"/>
        </w:rPr>
        <w:t xml:space="preserve">Carlos Méndez Martínez se propuso estimular la economía de la ciudad. </w:t>
      </w:r>
      <w:r w:rsidR="00B910F5" w:rsidRPr="00CB6B82">
        <w:rPr>
          <w:rFonts w:ascii="Book Antiqua" w:hAnsi="Book Antiqua"/>
          <w:bCs/>
          <w:lang w:val="es-PR"/>
        </w:rPr>
        <w:t>Actualmente, el Paseo provee para el disfrute de todos sus visitantes los bellos atardeceres</w:t>
      </w:r>
      <w:r w:rsidR="002243D7" w:rsidRPr="00CB6B82">
        <w:rPr>
          <w:rFonts w:ascii="Book Antiqua" w:hAnsi="Book Antiqua"/>
          <w:bCs/>
          <w:lang w:val="es-PR"/>
        </w:rPr>
        <w:t>, una vista panorámica al Océano Atlántico</w:t>
      </w:r>
      <w:r w:rsidR="00B910F5" w:rsidRPr="00CB6B82">
        <w:rPr>
          <w:rFonts w:ascii="Book Antiqua" w:hAnsi="Book Antiqua"/>
          <w:bCs/>
          <w:lang w:val="es-PR"/>
        </w:rPr>
        <w:t>, la recreación pasiva y el disfrute familiar en un ambiente sano</w:t>
      </w:r>
      <w:r w:rsidR="002243D7" w:rsidRPr="00CB6B82">
        <w:rPr>
          <w:rFonts w:ascii="Book Antiqua" w:hAnsi="Book Antiqua"/>
          <w:bCs/>
          <w:lang w:val="es-PR"/>
        </w:rPr>
        <w:t>.</w:t>
      </w:r>
    </w:p>
    <w:p w14:paraId="6AD5CB56" w14:textId="77777777" w:rsidR="00B910F5" w:rsidRPr="00CB6B82" w:rsidRDefault="00B910F5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65344E5C" w14:textId="5AF66312" w:rsidR="00B910F5" w:rsidRPr="000A4EBA" w:rsidRDefault="00AB0EE3" w:rsidP="001F2CF6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bCs/>
          <w:lang w:val="es-PR"/>
        </w:rPr>
        <w:t>Sin embargo, actualmente</w:t>
      </w:r>
      <w:r w:rsidR="008A59EA" w:rsidRPr="00CB6B82">
        <w:rPr>
          <w:rFonts w:ascii="Book Antiqua" w:hAnsi="Book Antiqua"/>
          <w:bCs/>
          <w:lang w:val="es-PR"/>
        </w:rPr>
        <w:t xml:space="preserve"> </w:t>
      </w:r>
      <w:r w:rsidR="00B910F5" w:rsidRPr="00CB6B82">
        <w:rPr>
          <w:rFonts w:ascii="Book Antiqua" w:hAnsi="Book Antiqua"/>
          <w:bCs/>
          <w:lang w:val="es-PR"/>
        </w:rPr>
        <w:t xml:space="preserve">no se aprecia rotulación que indique </w:t>
      </w:r>
      <w:r w:rsidR="00404322" w:rsidRPr="00CB6B82">
        <w:rPr>
          <w:rFonts w:ascii="Book Antiqua" w:hAnsi="Book Antiqua"/>
          <w:bCs/>
          <w:lang w:val="es-PR"/>
        </w:rPr>
        <w:t xml:space="preserve">la </w:t>
      </w:r>
      <w:r w:rsidR="008757DE" w:rsidRPr="00CB6B82">
        <w:rPr>
          <w:rFonts w:ascii="Book Antiqua" w:hAnsi="Book Antiqua"/>
          <w:bCs/>
          <w:lang w:val="es-PR"/>
        </w:rPr>
        <w:t xml:space="preserve">designación </w:t>
      </w:r>
      <w:r w:rsidR="00404322" w:rsidRPr="00CB6B82">
        <w:rPr>
          <w:rFonts w:ascii="Book Antiqua" w:hAnsi="Book Antiqua"/>
          <w:bCs/>
          <w:lang w:val="es-PR"/>
        </w:rPr>
        <w:t>d</w:t>
      </w:r>
      <w:r w:rsidR="003660D5" w:rsidRPr="00CB6B82">
        <w:rPr>
          <w:rFonts w:ascii="Book Antiqua" w:hAnsi="Book Antiqua"/>
          <w:bCs/>
          <w:lang w:val="es-PR"/>
        </w:rPr>
        <w:t xml:space="preserve">el referido </w:t>
      </w:r>
      <w:r w:rsidR="00B910F5" w:rsidRPr="00CB6B82">
        <w:rPr>
          <w:rFonts w:ascii="Book Antiqua" w:hAnsi="Book Antiqua"/>
          <w:bCs/>
          <w:lang w:val="es-PR"/>
        </w:rPr>
        <w:t>Paseo</w:t>
      </w:r>
      <w:r w:rsidR="00A9701E" w:rsidRPr="00CB6B82">
        <w:rPr>
          <w:rFonts w:ascii="Book Antiqua" w:hAnsi="Book Antiqua"/>
          <w:bCs/>
          <w:lang w:val="es-PR"/>
        </w:rPr>
        <w:t xml:space="preserve"> y de las carreteras antes mencionadas con el nombre de Carlos Méndez Martínez</w:t>
      </w:r>
      <w:r w:rsidR="00B910F5" w:rsidRPr="00CB6B82">
        <w:rPr>
          <w:rFonts w:ascii="Book Antiqua" w:hAnsi="Book Antiqua"/>
          <w:bCs/>
          <w:lang w:val="es-PR"/>
        </w:rPr>
        <w:t xml:space="preserve">, por lo cual es la intención de la presente Resolución Conjunta hacer valer el </w:t>
      </w:r>
      <w:r w:rsidR="00B910F5" w:rsidRPr="00CB6B82">
        <w:rPr>
          <w:rFonts w:ascii="Book Antiqua" w:hAnsi="Book Antiqua"/>
          <w:bCs/>
          <w:lang w:val="es-PR"/>
        </w:rPr>
        <w:lastRenderedPageBreak/>
        <w:t xml:space="preserve">cumplimiento </w:t>
      </w:r>
      <w:r w:rsidR="002243D7" w:rsidRPr="00CB6B82">
        <w:rPr>
          <w:rFonts w:ascii="Book Antiqua" w:hAnsi="Book Antiqua"/>
          <w:bCs/>
          <w:lang w:val="es-PR"/>
        </w:rPr>
        <w:t>de</w:t>
      </w:r>
      <w:r w:rsidR="00B910F5" w:rsidRPr="00CB6B82">
        <w:rPr>
          <w:rFonts w:ascii="Book Antiqua" w:hAnsi="Book Antiqua"/>
          <w:bCs/>
          <w:lang w:val="es-PR"/>
        </w:rPr>
        <w:t xml:space="preserve"> la Ley</w:t>
      </w:r>
      <w:r w:rsidR="00171084" w:rsidRPr="00CB6B82">
        <w:rPr>
          <w:rFonts w:ascii="Book Antiqua" w:hAnsi="Book Antiqua"/>
          <w:bCs/>
          <w:lang w:val="es-PR"/>
        </w:rPr>
        <w:t xml:space="preserve"> </w:t>
      </w:r>
      <w:r w:rsidR="00B910F5" w:rsidRPr="00CB6B82">
        <w:rPr>
          <w:rFonts w:ascii="Book Antiqua" w:hAnsi="Book Antiqua"/>
          <w:bCs/>
          <w:lang w:val="es-PR"/>
        </w:rPr>
        <w:t xml:space="preserve">97-2020 </w:t>
      </w:r>
      <w:r w:rsidR="004D14F0" w:rsidRPr="00CB6B82">
        <w:rPr>
          <w:rFonts w:ascii="Book Antiqua" w:hAnsi="Book Antiqua"/>
          <w:bCs/>
          <w:lang w:val="es-PR"/>
        </w:rPr>
        <w:t xml:space="preserve">y </w:t>
      </w:r>
      <w:r w:rsidR="00B910F5" w:rsidRPr="00CB6B82">
        <w:rPr>
          <w:rFonts w:ascii="Book Antiqua" w:hAnsi="Book Antiqua"/>
          <w:bCs/>
          <w:lang w:val="es-PR"/>
        </w:rPr>
        <w:t xml:space="preserve">así honrar la labor </w:t>
      </w:r>
      <w:r w:rsidR="00F846F7" w:rsidRPr="00CB6B82">
        <w:rPr>
          <w:rFonts w:ascii="Book Antiqua" w:hAnsi="Book Antiqua"/>
          <w:bCs/>
          <w:lang w:val="es-PR"/>
        </w:rPr>
        <w:t xml:space="preserve">realizada </w:t>
      </w:r>
      <w:r w:rsidR="009461EA" w:rsidRPr="00CB6B82">
        <w:rPr>
          <w:rFonts w:ascii="Book Antiqua" w:hAnsi="Book Antiqua"/>
          <w:bCs/>
          <w:lang w:val="es-PR"/>
        </w:rPr>
        <w:t xml:space="preserve">por el </w:t>
      </w:r>
      <w:proofErr w:type="gramStart"/>
      <w:r w:rsidR="00B910F5" w:rsidRPr="00CB6B82">
        <w:rPr>
          <w:rFonts w:ascii="Book Antiqua" w:hAnsi="Book Antiqua"/>
          <w:bCs/>
          <w:lang w:val="es-PR"/>
        </w:rPr>
        <w:t>ex alcalde</w:t>
      </w:r>
      <w:proofErr w:type="gramEnd"/>
      <w:r w:rsidR="00B910F5" w:rsidRPr="00CB6B82">
        <w:rPr>
          <w:rFonts w:ascii="Book Antiqua" w:hAnsi="Book Antiqua"/>
          <w:bCs/>
          <w:lang w:val="es-PR"/>
        </w:rPr>
        <w:t xml:space="preserve">. </w:t>
      </w:r>
      <w:r w:rsidR="009461EA" w:rsidRPr="00CB6B82">
        <w:rPr>
          <w:rFonts w:ascii="Book Antiqua" w:hAnsi="Book Antiqua"/>
          <w:bCs/>
          <w:lang w:val="es-PR"/>
        </w:rPr>
        <w:t xml:space="preserve">Por todo lo anterior, </w:t>
      </w:r>
      <w:r w:rsidR="00437DFC" w:rsidRPr="00CB6B82">
        <w:rPr>
          <w:rFonts w:ascii="Book Antiqua" w:hAnsi="Book Antiqua"/>
          <w:bCs/>
          <w:lang w:val="es-PR"/>
        </w:rPr>
        <w:t xml:space="preserve">esta </w:t>
      </w:r>
      <w:r w:rsidR="00B910F5" w:rsidRPr="00CB6B82">
        <w:rPr>
          <w:rFonts w:ascii="Book Antiqua" w:hAnsi="Book Antiqua"/>
          <w:bCs/>
          <w:lang w:val="es-PR"/>
        </w:rPr>
        <w:t>Asamblea Legislativa ordena al</w:t>
      </w:r>
      <w:r w:rsidR="00B910F5" w:rsidRPr="000A4EBA">
        <w:rPr>
          <w:rFonts w:ascii="Book Antiqua" w:hAnsi="Book Antiqua"/>
          <w:bCs/>
          <w:lang w:val="es-PR"/>
        </w:rPr>
        <w:t xml:space="preserve"> Departamento de Transportación y Obras </w:t>
      </w:r>
      <w:r w:rsidR="00437DFC" w:rsidRPr="000A4EBA">
        <w:rPr>
          <w:rFonts w:ascii="Book Antiqua" w:hAnsi="Book Antiqua"/>
          <w:bCs/>
          <w:lang w:val="es-PR"/>
        </w:rPr>
        <w:t>Públicas</w:t>
      </w:r>
      <w:r w:rsidR="00B910F5" w:rsidRPr="000A4EBA">
        <w:rPr>
          <w:rFonts w:ascii="Book Antiqua" w:hAnsi="Book Antiqua"/>
          <w:bCs/>
          <w:lang w:val="es-PR"/>
        </w:rPr>
        <w:t xml:space="preserve">, </w:t>
      </w:r>
      <w:r w:rsidR="00177CA5" w:rsidRPr="000A4EBA">
        <w:rPr>
          <w:rFonts w:ascii="Book Antiqua" w:hAnsi="Book Antiqua"/>
          <w:bCs/>
          <w:lang w:val="es-PR"/>
        </w:rPr>
        <w:t xml:space="preserve">y a </w:t>
      </w:r>
      <w:r w:rsidR="00B910F5" w:rsidRPr="000A4EBA">
        <w:rPr>
          <w:rFonts w:ascii="Book Antiqua" w:hAnsi="Book Antiqua"/>
          <w:bCs/>
          <w:lang w:val="es-PR"/>
        </w:rPr>
        <w:t xml:space="preserve">la Autoridad de Carreteras y Transportación a proceder con el debido proceso de </w:t>
      </w:r>
      <w:r w:rsidR="00C46AC1" w:rsidRPr="000A4EBA">
        <w:rPr>
          <w:rFonts w:ascii="Book Antiqua" w:hAnsi="Book Antiqua"/>
          <w:bCs/>
          <w:lang w:val="es-PR"/>
        </w:rPr>
        <w:t xml:space="preserve">rotulación </w:t>
      </w:r>
      <w:r w:rsidR="002243D7" w:rsidRPr="000A4EBA">
        <w:rPr>
          <w:rFonts w:ascii="Book Antiqua" w:hAnsi="Book Antiqua"/>
          <w:bCs/>
          <w:lang w:val="es-PR"/>
        </w:rPr>
        <w:t xml:space="preserve">de </w:t>
      </w:r>
      <w:r w:rsidR="00920F5F" w:rsidRPr="000A4EBA">
        <w:rPr>
          <w:rFonts w:ascii="Book Antiqua" w:hAnsi="Book Antiqua"/>
          <w:bCs/>
          <w:lang w:val="es-PR"/>
        </w:rPr>
        <w:t>las vías antes descritas, tal como ordena la Ley 97-2020</w:t>
      </w:r>
      <w:r w:rsidR="002243D7" w:rsidRPr="000A4EBA">
        <w:rPr>
          <w:rFonts w:ascii="Book Antiqua" w:hAnsi="Book Antiqua"/>
          <w:bCs/>
          <w:lang w:val="es-PR"/>
        </w:rPr>
        <w:t>.</w:t>
      </w:r>
    </w:p>
    <w:p w14:paraId="070A525F" w14:textId="77777777" w:rsidR="00F16F9A" w:rsidRPr="001E2EB4" w:rsidRDefault="00F16F9A" w:rsidP="001F2CF6">
      <w:pPr>
        <w:suppressLineNumbers/>
        <w:rPr>
          <w:rFonts w:ascii="Book Antiqua" w:hAnsi="Book Antiqua"/>
          <w:iCs/>
          <w:lang w:val="es-PR"/>
        </w:rPr>
      </w:pPr>
    </w:p>
    <w:p w14:paraId="1FF8D435" w14:textId="584B2B9E" w:rsidR="00C01308" w:rsidRDefault="001F2CF6" w:rsidP="001F2CF6">
      <w:pPr>
        <w:suppressLineNumbers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RESUÉLVESE</w:t>
      </w:r>
      <w:r w:rsidR="00F37FA3" w:rsidRPr="00B3135F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DB871F0" w14:textId="77777777" w:rsidR="001F2CF6" w:rsidRPr="00B3135F" w:rsidRDefault="001F2CF6" w:rsidP="001F2CF6">
      <w:pPr>
        <w:suppressLineNumbers/>
        <w:rPr>
          <w:rFonts w:ascii="Book Antiqua" w:hAnsi="Book Antiqua"/>
          <w:i/>
          <w:lang w:val="es-ES"/>
        </w:rPr>
      </w:pPr>
    </w:p>
    <w:p w14:paraId="4AAB7AE9" w14:textId="6669BA8A" w:rsidR="0078562E" w:rsidRDefault="002A288F" w:rsidP="00CB6B82">
      <w:pPr>
        <w:ind w:firstLine="720"/>
        <w:jc w:val="both"/>
        <w:rPr>
          <w:rFonts w:ascii="Book Antiqua" w:hAnsi="Book Antiqua"/>
          <w:bCs/>
          <w:lang w:val="es-PR"/>
        </w:rPr>
      </w:pPr>
      <w:r w:rsidRPr="000A4EBA">
        <w:rPr>
          <w:rFonts w:ascii="Book Antiqua" w:hAnsi="Book Antiqua"/>
          <w:iCs/>
          <w:lang w:val="es-ES"/>
        </w:rPr>
        <w:t>Sección</w:t>
      </w:r>
      <w:r>
        <w:rPr>
          <w:rFonts w:ascii="Book Antiqua" w:hAnsi="Book Antiqua"/>
          <w:iCs/>
          <w:lang w:val="es-ES"/>
        </w:rPr>
        <w:t xml:space="preserve"> </w:t>
      </w:r>
      <w:r w:rsidR="00F37FA3" w:rsidRPr="00B3135F">
        <w:rPr>
          <w:rFonts w:ascii="Book Antiqua" w:hAnsi="Book Antiqua"/>
          <w:iCs/>
          <w:lang w:val="es-ES"/>
        </w:rPr>
        <w:t>1</w:t>
      </w:r>
      <w:r w:rsidR="00A80F3F" w:rsidRPr="00B3135F">
        <w:rPr>
          <w:rFonts w:ascii="Book Antiqua" w:hAnsi="Book Antiqua"/>
          <w:iCs/>
          <w:lang w:val="es-ES"/>
        </w:rPr>
        <w:t>.</w:t>
      </w:r>
      <w:r w:rsidR="008E070E" w:rsidRPr="00B3135F">
        <w:rPr>
          <w:rFonts w:ascii="Book Antiqua" w:hAnsi="Book Antiqua"/>
          <w:iCs/>
          <w:lang w:val="es-ES"/>
        </w:rPr>
        <w:t>-</w:t>
      </w:r>
      <w:r w:rsidR="002D4895" w:rsidRPr="002D4895">
        <w:rPr>
          <w:rFonts w:ascii="Book Antiqua" w:hAnsi="Book Antiqua"/>
          <w:iCs/>
          <w:lang w:val="es-ES"/>
        </w:rPr>
        <w:t>Orden</w:t>
      </w:r>
      <w:r w:rsidR="002D4895">
        <w:rPr>
          <w:rFonts w:ascii="Book Antiqua" w:hAnsi="Book Antiqua"/>
          <w:iCs/>
          <w:lang w:val="es-ES"/>
        </w:rPr>
        <w:t xml:space="preserve"> para </w:t>
      </w:r>
      <w:r w:rsidRPr="000A4EBA">
        <w:rPr>
          <w:rFonts w:ascii="Book Antiqua" w:hAnsi="Book Antiqua"/>
          <w:bCs/>
          <w:lang w:val="es-PR"/>
        </w:rPr>
        <w:t>rotular</w:t>
      </w:r>
      <w:r w:rsidR="002D4895">
        <w:rPr>
          <w:rFonts w:ascii="Book Antiqua" w:hAnsi="Book Antiqua"/>
          <w:bCs/>
          <w:lang w:val="es-PR"/>
        </w:rPr>
        <w:t>.</w:t>
      </w:r>
    </w:p>
    <w:p w14:paraId="130F40E8" w14:textId="77777777" w:rsidR="00CB6B82" w:rsidRPr="002D4895" w:rsidRDefault="00CB6B82" w:rsidP="00CB6B82">
      <w:pPr>
        <w:ind w:firstLine="720"/>
        <w:jc w:val="both"/>
        <w:rPr>
          <w:rFonts w:ascii="Book Antiqua" w:hAnsi="Book Antiqua"/>
          <w:iCs/>
          <w:lang w:val="es-ES"/>
        </w:rPr>
      </w:pPr>
    </w:p>
    <w:p w14:paraId="28F1D8F2" w14:textId="71CA981E" w:rsidR="002D4895" w:rsidRPr="00CB6B82" w:rsidRDefault="002D4895" w:rsidP="00CB6B82">
      <w:pPr>
        <w:ind w:firstLine="720"/>
        <w:jc w:val="both"/>
        <w:rPr>
          <w:rFonts w:ascii="Book Antiqua" w:hAnsi="Book Antiqua"/>
          <w:bCs/>
          <w:iCs/>
          <w:lang w:val="es-PR"/>
        </w:rPr>
      </w:pPr>
      <w:r w:rsidRPr="00CB6B82">
        <w:rPr>
          <w:rFonts w:ascii="Book Antiqua" w:hAnsi="Book Antiqua"/>
          <w:iCs/>
          <w:lang w:val="es-ES"/>
        </w:rPr>
        <w:t xml:space="preserve">Se ordena </w:t>
      </w:r>
      <w:r w:rsidRPr="00CB6B82">
        <w:rPr>
          <w:rFonts w:ascii="Book Antiqua" w:hAnsi="Book Antiqua"/>
          <w:bCs/>
          <w:iCs/>
          <w:lang w:val="es-PR"/>
        </w:rPr>
        <w:t xml:space="preserve">al Departamento de Transportación y Obras Pública, así como </w:t>
      </w:r>
      <w:r w:rsidR="00A76995" w:rsidRPr="00CB6B82">
        <w:rPr>
          <w:rFonts w:ascii="Book Antiqua" w:hAnsi="Book Antiqua"/>
          <w:bCs/>
          <w:iCs/>
          <w:lang w:val="es-PR"/>
        </w:rPr>
        <w:t xml:space="preserve">a </w:t>
      </w:r>
      <w:r w:rsidRPr="00CB6B82">
        <w:rPr>
          <w:rFonts w:ascii="Book Antiqua" w:hAnsi="Book Antiqua"/>
          <w:bCs/>
          <w:iCs/>
          <w:lang w:val="es-PR"/>
        </w:rPr>
        <w:t>la Autoridad de Carreteras y Transportación</w:t>
      </w:r>
      <w:r w:rsidR="00A76995" w:rsidRPr="00CB6B82">
        <w:rPr>
          <w:rFonts w:ascii="Book Antiqua" w:hAnsi="Book Antiqua"/>
          <w:bCs/>
          <w:iCs/>
          <w:lang w:val="es-PR"/>
        </w:rPr>
        <w:t>,</w:t>
      </w:r>
      <w:r w:rsidRPr="00CB6B82">
        <w:rPr>
          <w:rFonts w:ascii="Book Antiqua" w:hAnsi="Book Antiqua"/>
          <w:bCs/>
          <w:iCs/>
          <w:lang w:val="es-PR"/>
        </w:rPr>
        <w:t xml:space="preserve"> a proceder con </w:t>
      </w:r>
      <w:r w:rsidR="004D3342" w:rsidRPr="00CB6B82">
        <w:rPr>
          <w:rFonts w:ascii="Book Antiqua" w:hAnsi="Book Antiqua"/>
          <w:bCs/>
          <w:iCs/>
          <w:lang w:val="es-PR"/>
        </w:rPr>
        <w:t xml:space="preserve">la debida </w:t>
      </w:r>
      <w:r w:rsidR="00F21885" w:rsidRPr="00CB6B82">
        <w:rPr>
          <w:rFonts w:ascii="Book Antiqua" w:hAnsi="Book Antiqua"/>
          <w:bCs/>
          <w:iCs/>
          <w:lang w:val="es-PR"/>
        </w:rPr>
        <w:t>rotulaci</w:t>
      </w:r>
      <w:r w:rsidR="002C0586">
        <w:rPr>
          <w:rFonts w:ascii="Book Antiqua" w:hAnsi="Book Antiqua"/>
          <w:bCs/>
          <w:iCs/>
          <w:lang w:val="es-PR"/>
        </w:rPr>
        <w:t>ó</w:t>
      </w:r>
      <w:r w:rsidR="00F21885" w:rsidRPr="00CB6B82">
        <w:rPr>
          <w:rFonts w:ascii="Book Antiqua" w:hAnsi="Book Antiqua"/>
          <w:bCs/>
          <w:iCs/>
          <w:lang w:val="es-PR"/>
        </w:rPr>
        <w:t xml:space="preserve">n de </w:t>
      </w:r>
      <w:r w:rsidRPr="00CB6B82">
        <w:rPr>
          <w:rFonts w:ascii="Book Antiqua" w:hAnsi="Book Antiqua"/>
          <w:bCs/>
          <w:iCs/>
          <w:lang w:val="es-PR"/>
        </w:rPr>
        <w:t xml:space="preserve">la intersección de la carretera PR-107 con la carretera PR-111; luego Calle Agustín Stahl; y el Paseo Real Marina, compuesto por la carretera PR-440; la carretera PR-4442, la </w:t>
      </w:r>
      <w:r w:rsidR="00CB6C08" w:rsidRPr="00CB6B82">
        <w:rPr>
          <w:rFonts w:ascii="Book Antiqua" w:hAnsi="Book Antiqua"/>
          <w:bCs/>
          <w:iCs/>
          <w:lang w:val="es-PR"/>
        </w:rPr>
        <w:t xml:space="preserve">carretera </w:t>
      </w:r>
      <w:r w:rsidRPr="00CB6B82">
        <w:rPr>
          <w:rFonts w:ascii="Book Antiqua" w:hAnsi="Book Antiqua"/>
          <w:bCs/>
          <w:iCs/>
          <w:lang w:val="es-PR"/>
        </w:rPr>
        <w:t>PR-442 y el Paseo Cristóbal Colón</w:t>
      </w:r>
      <w:r w:rsidR="00CB6C08" w:rsidRPr="00CB6B82">
        <w:rPr>
          <w:rFonts w:ascii="Book Antiqua" w:hAnsi="Book Antiqua"/>
          <w:bCs/>
          <w:iCs/>
          <w:lang w:val="es-PR"/>
        </w:rPr>
        <w:t>,</w:t>
      </w:r>
      <w:r w:rsidRPr="00CB6B82">
        <w:rPr>
          <w:rFonts w:ascii="Book Antiqua" w:hAnsi="Book Antiqua"/>
          <w:bCs/>
          <w:iCs/>
          <w:lang w:val="es-PR"/>
        </w:rPr>
        <w:t xml:space="preserve"> dentro de la jurisdicción del Municipio de Aguadilla</w:t>
      </w:r>
      <w:r w:rsidR="00B17622" w:rsidRPr="00CB6B82">
        <w:rPr>
          <w:rFonts w:ascii="Book Antiqua" w:hAnsi="Book Antiqua"/>
          <w:bCs/>
          <w:iCs/>
          <w:lang w:val="es-PR"/>
        </w:rPr>
        <w:t>, con el nombre de “Carlos Méndez Martínez”, a tenor con lo ordenado en la Ley 97-2020, conocida como “Ley Carlos Méndez Martínez”</w:t>
      </w:r>
      <w:r w:rsidRPr="00CB6B82">
        <w:rPr>
          <w:rFonts w:ascii="Book Antiqua" w:hAnsi="Book Antiqua"/>
          <w:bCs/>
          <w:iCs/>
          <w:lang w:val="es-PR"/>
        </w:rPr>
        <w:t>.</w:t>
      </w:r>
    </w:p>
    <w:p w14:paraId="004B5F27" w14:textId="77777777" w:rsidR="00CB6B82" w:rsidRDefault="00CB6B82" w:rsidP="00CB6B82">
      <w:pPr>
        <w:ind w:firstLine="720"/>
        <w:jc w:val="both"/>
        <w:rPr>
          <w:rFonts w:ascii="Book Antiqua" w:hAnsi="Book Antiqua"/>
          <w:bCs/>
          <w:lang w:val="es-PR"/>
        </w:rPr>
      </w:pPr>
    </w:p>
    <w:p w14:paraId="78568556" w14:textId="4A2B16F5" w:rsidR="00CB6C08" w:rsidRPr="00CB6B82" w:rsidRDefault="00CB6C08" w:rsidP="00CB6B82">
      <w:pPr>
        <w:ind w:firstLine="720"/>
        <w:jc w:val="both"/>
        <w:rPr>
          <w:rFonts w:ascii="Book Antiqua" w:hAnsi="Book Antiqua"/>
          <w:lang w:val="es-ES"/>
        </w:rPr>
      </w:pPr>
      <w:r w:rsidRPr="00CB6B82">
        <w:rPr>
          <w:rFonts w:ascii="Book Antiqua" w:hAnsi="Book Antiqua"/>
          <w:bCs/>
          <w:lang w:val="es-PR"/>
        </w:rPr>
        <w:t>La rotulaci</w:t>
      </w:r>
      <w:r w:rsidR="003F3F77" w:rsidRPr="00CB6B82">
        <w:rPr>
          <w:rFonts w:ascii="Book Antiqua" w:hAnsi="Book Antiqua"/>
          <w:bCs/>
          <w:lang w:val="es-PR"/>
        </w:rPr>
        <w:t>ó</w:t>
      </w:r>
      <w:r w:rsidRPr="00CB6B82">
        <w:rPr>
          <w:rFonts w:ascii="Book Antiqua" w:hAnsi="Book Antiqua"/>
          <w:bCs/>
          <w:lang w:val="es-PR"/>
        </w:rPr>
        <w:t>n aquí ordenada se realizará en un término de tiempo no mayor de sesenta (60) días, luego de aprobada esta Resoluci</w:t>
      </w:r>
      <w:r w:rsidR="003F3F77" w:rsidRPr="00CB6B82">
        <w:rPr>
          <w:rFonts w:ascii="Book Antiqua" w:hAnsi="Book Antiqua"/>
          <w:bCs/>
          <w:lang w:val="es-PR"/>
        </w:rPr>
        <w:t>ó</w:t>
      </w:r>
      <w:r w:rsidRPr="00CB6B82">
        <w:rPr>
          <w:rFonts w:ascii="Book Antiqua" w:hAnsi="Book Antiqua"/>
          <w:bCs/>
          <w:lang w:val="es-PR"/>
        </w:rPr>
        <w:t>n Conjunta.</w:t>
      </w:r>
    </w:p>
    <w:p w14:paraId="2279B1FB" w14:textId="77777777" w:rsidR="00CB6B82" w:rsidRDefault="00CB6B82" w:rsidP="00CB6B82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</w:p>
    <w:p w14:paraId="57285E8F" w14:textId="5105CBD6" w:rsidR="006C447D" w:rsidRDefault="0082539D" w:rsidP="00CB6B82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0A4EBA">
        <w:rPr>
          <w:rFonts w:ascii="Book Antiqua" w:hAnsi="Book Antiqua"/>
          <w:bCs/>
          <w:lang w:val="es-ES"/>
        </w:rPr>
        <w:t xml:space="preserve">Sección </w:t>
      </w:r>
      <w:r w:rsidR="00B86548">
        <w:rPr>
          <w:rFonts w:ascii="Book Antiqua" w:hAnsi="Book Antiqua"/>
          <w:bCs/>
          <w:lang w:val="es-ES"/>
        </w:rPr>
        <w:t>2</w:t>
      </w:r>
      <w:r w:rsidR="00B86548" w:rsidRPr="00586007">
        <w:rPr>
          <w:rFonts w:ascii="Book Antiqua" w:hAnsi="Book Antiqua"/>
          <w:bCs/>
          <w:lang w:val="es-ES"/>
        </w:rPr>
        <w:t>.-</w:t>
      </w:r>
      <w:r w:rsidR="006C447D">
        <w:rPr>
          <w:rFonts w:ascii="Book Antiqua" w:hAnsi="Book Antiqua"/>
          <w:bCs/>
          <w:lang w:val="es-ES"/>
        </w:rPr>
        <w:t>Vigencia.</w:t>
      </w:r>
    </w:p>
    <w:p w14:paraId="71C7718A" w14:textId="77777777" w:rsidR="00CB6B82" w:rsidRDefault="00CB6B82" w:rsidP="00CB6B82">
      <w:pPr>
        <w:pStyle w:val="default"/>
        <w:ind w:firstLine="720"/>
        <w:jc w:val="both"/>
        <w:rPr>
          <w:rFonts w:ascii="Book Antiqua" w:hAnsi="Book Antiqua"/>
          <w:lang w:val="es-ES"/>
        </w:rPr>
      </w:pPr>
    </w:p>
    <w:p w14:paraId="53A290A8" w14:textId="31ADC0BA" w:rsidR="00F37FA3" w:rsidRPr="000A4EBA" w:rsidRDefault="006C447D" w:rsidP="00CB6B82">
      <w:pPr>
        <w:pStyle w:val="default"/>
        <w:ind w:firstLine="720"/>
        <w:jc w:val="both"/>
        <w:rPr>
          <w:rFonts w:ascii="Book Antiqua" w:hAnsi="Book Antiqua"/>
          <w:bCs/>
          <w:lang w:val="es-ES"/>
        </w:rPr>
      </w:pPr>
      <w:r w:rsidRPr="000A4EBA">
        <w:rPr>
          <w:rFonts w:ascii="Book Antiqua" w:hAnsi="Book Antiqua"/>
          <w:lang w:val="es-ES"/>
        </w:rPr>
        <w:t>Esta Resolución Conjunta comenzará a regir inmediatamente después de su aprobación.</w:t>
      </w:r>
      <w:r w:rsidRPr="000A4EBA" w:rsidDel="006C447D">
        <w:rPr>
          <w:rFonts w:ascii="Book Antiqua" w:hAnsi="Book Antiqua"/>
          <w:bCs/>
          <w:lang w:val="es-ES"/>
        </w:rPr>
        <w:t xml:space="preserve"> </w:t>
      </w:r>
    </w:p>
    <w:sectPr w:rsidR="00F37FA3" w:rsidRPr="000A4EBA" w:rsidSect="00CB6B82">
      <w:headerReference w:type="default" r:id="rId13"/>
      <w:pgSz w:w="12240" w:h="15840" w:code="1"/>
      <w:pgMar w:top="1296" w:right="1440" w:bottom="1296" w:left="1440" w:header="720" w:footer="2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ED590" w14:textId="77777777" w:rsidR="005163AB" w:rsidRDefault="005163AB">
      <w:r>
        <w:separator/>
      </w:r>
    </w:p>
  </w:endnote>
  <w:endnote w:type="continuationSeparator" w:id="0">
    <w:p w14:paraId="6E885E94" w14:textId="77777777" w:rsidR="005163AB" w:rsidRDefault="005163AB">
      <w:r>
        <w:continuationSeparator/>
      </w:r>
    </w:p>
  </w:endnote>
  <w:endnote w:type="continuationNotice" w:id="1">
    <w:p w14:paraId="44A12AFC" w14:textId="77777777" w:rsidR="005163AB" w:rsidRDefault="005163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7440A" w14:textId="77777777" w:rsidR="005163AB" w:rsidRDefault="005163AB">
      <w:r>
        <w:separator/>
      </w:r>
    </w:p>
  </w:footnote>
  <w:footnote w:type="continuationSeparator" w:id="0">
    <w:p w14:paraId="63D174A5" w14:textId="77777777" w:rsidR="005163AB" w:rsidRDefault="005163AB">
      <w:r>
        <w:continuationSeparator/>
      </w:r>
    </w:p>
  </w:footnote>
  <w:footnote w:type="continuationNotice" w:id="1">
    <w:p w14:paraId="1D759A65" w14:textId="77777777" w:rsidR="005163AB" w:rsidRDefault="005163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9702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95D56E" w14:textId="5B6DFE21" w:rsidR="00E724B8" w:rsidRDefault="00E724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03F51A" w14:textId="3C41F2C9" w:rsidR="00F042CB" w:rsidRDefault="00F042C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356"/>
    <w:multiLevelType w:val="hybridMultilevel"/>
    <w:tmpl w:val="569ABF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646D"/>
    <w:multiLevelType w:val="hybridMultilevel"/>
    <w:tmpl w:val="F7E2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44C1"/>
    <w:multiLevelType w:val="hybridMultilevel"/>
    <w:tmpl w:val="C1BAB7F2"/>
    <w:lvl w:ilvl="0" w:tplc="5EF205A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BA612A0"/>
    <w:multiLevelType w:val="hybridMultilevel"/>
    <w:tmpl w:val="5EEE4DCC"/>
    <w:lvl w:ilvl="0" w:tplc="DA9AEB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90460B"/>
    <w:multiLevelType w:val="hybridMultilevel"/>
    <w:tmpl w:val="07827590"/>
    <w:lvl w:ilvl="0" w:tplc="04090015">
      <w:start w:val="10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9212742">
    <w:abstractNumId w:val="1"/>
  </w:num>
  <w:num w:numId="2" w16cid:durableId="1965505227">
    <w:abstractNumId w:val="0"/>
  </w:num>
  <w:num w:numId="3" w16cid:durableId="394205092">
    <w:abstractNumId w:val="2"/>
  </w:num>
  <w:num w:numId="4" w16cid:durableId="38096540">
    <w:abstractNumId w:val="3"/>
  </w:num>
  <w:num w:numId="5" w16cid:durableId="1875924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37FA3"/>
    <w:rsid w:val="00020BBB"/>
    <w:rsid w:val="00044369"/>
    <w:rsid w:val="00055122"/>
    <w:rsid w:val="00056024"/>
    <w:rsid w:val="000675BD"/>
    <w:rsid w:val="000701C7"/>
    <w:rsid w:val="000719A1"/>
    <w:rsid w:val="000859A8"/>
    <w:rsid w:val="0009113B"/>
    <w:rsid w:val="00092E04"/>
    <w:rsid w:val="00095AE1"/>
    <w:rsid w:val="000A2411"/>
    <w:rsid w:val="000A2D4F"/>
    <w:rsid w:val="000A4EBA"/>
    <w:rsid w:val="000A6B6C"/>
    <w:rsid w:val="000B0DBB"/>
    <w:rsid w:val="000B3ACC"/>
    <w:rsid w:val="000D0AF3"/>
    <w:rsid w:val="000F11D0"/>
    <w:rsid w:val="00111E71"/>
    <w:rsid w:val="0011266A"/>
    <w:rsid w:val="00116CEA"/>
    <w:rsid w:val="00124D6C"/>
    <w:rsid w:val="00127C6A"/>
    <w:rsid w:val="001363FE"/>
    <w:rsid w:val="00140AEE"/>
    <w:rsid w:val="00142A28"/>
    <w:rsid w:val="00143C98"/>
    <w:rsid w:val="001614DC"/>
    <w:rsid w:val="00171084"/>
    <w:rsid w:val="0017132B"/>
    <w:rsid w:val="00172F98"/>
    <w:rsid w:val="001751E9"/>
    <w:rsid w:val="00177CA5"/>
    <w:rsid w:val="00192C3E"/>
    <w:rsid w:val="00196F30"/>
    <w:rsid w:val="00197CF9"/>
    <w:rsid w:val="001A29A7"/>
    <w:rsid w:val="001C1FC6"/>
    <w:rsid w:val="001D0C7D"/>
    <w:rsid w:val="001D2B86"/>
    <w:rsid w:val="001E2EB4"/>
    <w:rsid w:val="001F2CF6"/>
    <w:rsid w:val="001F3D73"/>
    <w:rsid w:val="001F46C8"/>
    <w:rsid w:val="001F4CA3"/>
    <w:rsid w:val="001F612A"/>
    <w:rsid w:val="00211396"/>
    <w:rsid w:val="002119D0"/>
    <w:rsid w:val="002243D7"/>
    <w:rsid w:val="00226AE6"/>
    <w:rsid w:val="00245B34"/>
    <w:rsid w:val="00250433"/>
    <w:rsid w:val="002542DA"/>
    <w:rsid w:val="00263355"/>
    <w:rsid w:val="00273792"/>
    <w:rsid w:val="00276A72"/>
    <w:rsid w:val="002862C4"/>
    <w:rsid w:val="002A288F"/>
    <w:rsid w:val="002A6693"/>
    <w:rsid w:val="002B0160"/>
    <w:rsid w:val="002B1B5F"/>
    <w:rsid w:val="002C0586"/>
    <w:rsid w:val="002C7A50"/>
    <w:rsid w:val="002D4895"/>
    <w:rsid w:val="002D4AC8"/>
    <w:rsid w:val="002F132D"/>
    <w:rsid w:val="00320D78"/>
    <w:rsid w:val="003324AF"/>
    <w:rsid w:val="00333D4B"/>
    <w:rsid w:val="0034088B"/>
    <w:rsid w:val="0034419F"/>
    <w:rsid w:val="003660D5"/>
    <w:rsid w:val="0037341F"/>
    <w:rsid w:val="00374E5B"/>
    <w:rsid w:val="00380FE5"/>
    <w:rsid w:val="00387AF2"/>
    <w:rsid w:val="003924DD"/>
    <w:rsid w:val="003942CB"/>
    <w:rsid w:val="00394FCB"/>
    <w:rsid w:val="003963F4"/>
    <w:rsid w:val="003B0E45"/>
    <w:rsid w:val="003B5254"/>
    <w:rsid w:val="003B75A6"/>
    <w:rsid w:val="003C6BCB"/>
    <w:rsid w:val="003F3F77"/>
    <w:rsid w:val="00401D3B"/>
    <w:rsid w:val="00404322"/>
    <w:rsid w:val="004061CA"/>
    <w:rsid w:val="00415689"/>
    <w:rsid w:val="004263E2"/>
    <w:rsid w:val="004311FD"/>
    <w:rsid w:val="00436DCB"/>
    <w:rsid w:val="00437DFC"/>
    <w:rsid w:val="004440CB"/>
    <w:rsid w:val="00455130"/>
    <w:rsid w:val="0045587E"/>
    <w:rsid w:val="004713D2"/>
    <w:rsid w:val="00475C18"/>
    <w:rsid w:val="00480858"/>
    <w:rsid w:val="00490994"/>
    <w:rsid w:val="004934B6"/>
    <w:rsid w:val="004C596F"/>
    <w:rsid w:val="004D14F0"/>
    <w:rsid w:val="004D3342"/>
    <w:rsid w:val="004D7BAB"/>
    <w:rsid w:val="004E7F17"/>
    <w:rsid w:val="004F24B5"/>
    <w:rsid w:val="0050355A"/>
    <w:rsid w:val="00511C9E"/>
    <w:rsid w:val="005163AB"/>
    <w:rsid w:val="00521158"/>
    <w:rsid w:val="00521639"/>
    <w:rsid w:val="00525FC9"/>
    <w:rsid w:val="00531E8C"/>
    <w:rsid w:val="00532BB7"/>
    <w:rsid w:val="005332E4"/>
    <w:rsid w:val="005335AB"/>
    <w:rsid w:val="0053550C"/>
    <w:rsid w:val="005470D3"/>
    <w:rsid w:val="00550312"/>
    <w:rsid w:val="00555018"/>
    <w:rsid w:val="005669FC"/>
    <w:rsid w:val="005723DC"/>
    <w:rsid w:val="00580149"/>
    <w:rsid w:val="005951E9"/>
    <w:rsid w:val="005952C5"/>
    <w:rsid w:val="005A571C"/>
    <w:rsid w:val="005A7C87"/>
    <w:rsid w:val="005B5814"/>
    <w:rsid w:val="005D3039"/>
    <w:rsid w:val="005D3FB0"/>
    <w:rsid w:val="005E6347"/>
    <w:rsid w:val="005F7039"/>
    <w:rsid w:val="00607819"/>
    <w:rsid w:val="006210DC"/>
    <w:rsid w:val="00640F76"/>
    <w:rsid w:val="0064272D"/>
    <w:rsid w:val="0064349D"/>
    <w:rsid w:val="00653EED"/>
    <w:rsid w:val="00674726"/>
    <w:rsid w:val="00682185"/>
    <w:rsid w:val="00684167"/>
    <w:rsid w:val="006842EE"/>
    <w:rsid w:val="00685549"/>
    <w:rsid w:val="006B7365"/>
    <w:rsid w:val="006C2D81"/>
    <w:rsid w:val="006C447D"/>
    <w:rsid w:val="006C7DF8"/>
    <w:rsid w:val="006F482E"/>
    <w:rsid w:val="007057FE"/>
    <w:rsid w:val="00721A6A"/>
    <w:rsid w:val="007225E8"/>
    <w:rsid w:val="00732911"/>
    <w:rsid w:val="007452A6"/>
    <w:rsid w:val="00750FC8"/>
    <w:rsid w:val="007533D0"/>
    <w:rsid w:val="007534E3"/>
    <w:rsid w:val="00755069"/>
    <w:rsid w:val="00764FC1"/>
    <w:rsid w:val="007741FA"/>
    <w:rsid w:val="0078562E"/>
    <w:rsid w:val="007B0660"/>
    <w:rsid w:val="007B6CD5"/>
    <w:rsid w:val="007C3763"/>
    <w:rsid w:val="007C3E7C"/>
    <w:rsid w:val="007D3903"/>
    <w:rsid w:val="007E3868"/>
    <w:rsid w:val="007E6515"/>
    <w:rsid w:val="007F0717"/>
    <w:rsid w:val="00806DCA"/>
    <w:rsid w:val="00816A42"/>
    <w:rsid w:val="00820C41"/>
    <w:rsid w:val="0082539D"/>
    <w:rsid w:val="00827A64"/>
    <w:rsid w:val="00830840"/>
    <w:rsid w:val="008368D5"/>
    <w:rsid w:val="00837498"/>
    <w:rsid w:val="00844C0B"/>
    <w:rsid w:val="00850256"/>
    <w:rsid w:val="00871BAE"/>
    <w:rsid w:val="008757DE"/>
    <w:rsid w:val="00876658"/>
    <w:rsid w:val="008A59EA"/>
    <w:rsid w:val="008B26FC"/>
    <w:rsid w:val="008E070E"/>
    <w:rsid w:val="008E57E3"/>
    <w:rsid w:val="008E7C2B"/>
    <w:rsid w:val="009062A1"/>
    <w:rsid w:val="00907940"/>
    <w:rsid w:val="00920BC8"/>
    <w:rsid w:val="00920F5F"/>
    <w:rsid w:val="00933F58"/>
    <w:rsid w:val="0093686F"/>
    <w:rsid w:val="00937017"/>
    <w:rsid w:val="00942FD4"/>
    <w:rsid w:val="009461EA"/>
    <w:rsid w:val="00951997"/>
    <w:rsid w:val="00956B15"/>
    <w:rsid w:val="00966645"/>
    <w:rsid w:val="00972E49"/>
    <w:rsid w:val="0097600D"/>
    <w:rsid w:val="00977C9F"/>
    <w:rsid w:val="009851E9"/>
    <w:rsid w:val="00985BFA"/>
    <w:rsid w:val="00990352"/>
    <w:rsid w:val="00994105"/>
    <w:rsid w:val="00997A96"/>
    <w:rsid w:val="009A04F1"/>
    <w:rsid w:val="009B14C7"/>
    <w:rsid w:val="009B1CE5"/>
    <w:rsid w:val="009F41F6"/>
    <w:rsid w:val="009F7E4F"/>
    <w:rsid w:val="00A03405"/>
    <w:rsid w:val="00A079C3"/>
    <w:rsid w:val="00A1528A"/>
    <w:rsid w:val="00A33918"/>
    <w:rsid w:val="00A47D8D"/>
    <w:rsid w:val="00A60B60"/>
    <w:rsid w:val="00A66994"/>
    <w:rsid w:val="00A752CE"/>
    <w:rsid w:val="00A7629F"/>
    <w:rsid w:val="00A76995"/>
    <w:rsid w:val="00A80F3F"/>
    <w:rsid w:val="00A867BD"/>
    <w:rsid w:val="00A90707"/>
    <w:rsid w:val="00A93874"/>
    <w:rsid w:val="00A9701E"/>
    <w:rsid w:val="00A97FDA"/>
    <w:rsid w:val="00AB0B22"/>
    <w:rsid w:val="00AB0EE3"/>
    <w:rsid w:val="00AC180F"/>
    <w:rsid w:val="00AD2BD1"/>
    <w:rsid w:val="00AE36C0"/>
    <w:rsid w:val="00AE3D98"/>
    <w:rsid w:val="00AE5FF6"/>
    <w:rsid w:val="00AE6935"/>
    <w:rsid w:val="00AF0CEE"/>
    <w:rsid w:val="00AF0F0D"/>
    <w:rsid w:val="00AF250A"/>
    <w:rsid w:val="00B1330D"/>
    <w:rsid w:val="00B17622"/>
    <w:rsid w:val="00B24632"/>
    <w:rsid w:val="00B27944"/>
    <w:rsid w:val="00B3135F"/>
    <w:rsid w:val="00B33936"/>
    <w:rsid w:val="00B358DC"/>
    <w:rsid w:val="00B4605B"/>
    <w:rsid w:val="00B667AD"/>
    <w:rsid w:val="00B66CCD"/>
    <w:rsid w:val="00B84C38"/>
    <w:rsid w:val="00B86548"/>
    <w:rsid w:val="00B86C00"/>
    <w:rsid w:val="00B910F5"/>
    <w:rsid w:val="00B947F6"/>
    <w:rsid w:val="00BC44E9"/>
    <w:rsid w:val="00BE1150"/>
    <w:rsid w:val="00BE3FED"/>
    <w:rsid w:val="00BF16AA"/>
    <w:rsid w:val="00BF5232"/>
    <w:rsid w:val="00BF6D3D"/>
    <w:rsid w:val="00C01308"/>
    <w:rsid w:val="00C0396A"/>
    <w:rsid w:val="00C10981"/>
    <w:rsid w:val="00C354B8"/>
    <w:rsid w:val="00C4477E"/>
    <w:rsid w:val="00C45A92"/>
    <w:rsid w:val="00C46AC1"/>
    <w:rsid w:val="00C51836"/>
    <w:rsid w:val="00C52517"/>
    <w:rsid w:val="00C552A7"/>
    <w:rsid w:val="00C6090D"/>
    <w:rsid w:val="00C60921"/>
    <w:rsid w:val="00C62936"/>
    <w:rsid w:val="00C6369A"/>
    <w:rsid w:val="00C653F2"/>
    <w:rsid w:val="00C679E6"/>
    <w:rsid w:val="00C746D7"/>
    <w:rsid w:val="00C908F9"/>
    <w:rsid w:val="00C93F44"/>
    <w:rsid w:val="00C96B92"/>
    <w:rsid w:val="00CA0917"/>
    <w:rsid w:val="00CA1099"/>
    <w:rsid w:val="00CB0275"/>
    <w:rsid w:val="00CB6B82"/>
    <w:rsid w:val="00CB6C08"/>
    <w:rsid w:val="00CB733A"/>
    <w:rsid w:val="00CC2963"/>
    <w:rsid w:val="00CC7B13"/>
    <w:rsid w:val="00CE0950"/>
    <w:rsid w:val="00CE72E3"/>
    <w:rsid w:val="00CF1362"/>
    <w:rsid w:val="00D17592"/>
    <w:rsid w:val="00D24FC3"/>
    <w:rsid w:val="00D25477"/>
    <w:rsid w:val="00D417C2"/>
    <w:rsid w:val="00D60936"/>
    <w:rsid w:val="00D709EB"/>
    <w:rsid w:val="00D74714"/>
    <w:rsid w:val="00D82F3F"/>
    <w:rsid w:val="00D921C6"/>
    <w:rsid w:val="00D958C2"/>
    <w:rsid w:val="00DA36DF"/>
    <w:rsid w:val="00DA463D"/>
    <w:rsid w:val="00DC51C9"/>
    <w:rsid w:val="00DD604B"/>
    <w:rsid w:val="00DD6D1E"/>
    <w:rsid w:val="00DE2209"/>
    <w:rsid w:val="00E04921"/>
    <w:rsid w:val="00E04AB5"/>
    <w:rsid w:val="00E205E1"/>
    <w:rsid w:val="00E265E6"/>
    <w:rsid w:val="00E33F72"/>
    <w:rsid w:val="00E50EEA"/>
    <w:rsid w:val="00E52B47"/>
    <w:rsid w:val="00E52F58"/>
    <w:rsid w:val="00E57B06"/>
    <w:rsid w:val="00E62B32"/>
    <w:rsid w:val="00E66E91"/>
    <w:rsid w:val="00E718A2"/>
    <w:rsid w:val="00E724B8"/>
    <w:rsid w:val="00E761B3"/>
    <w:rsid w:val="00E8670C"/>
    <w:rsid w:val="00E90C1A"/>
    <w:rsid w:val="00E92C9B"/>
    <w:rsid w:val="00EA0F88"/>
    <w:rsid w:val="00EC26AA"/>
    <w:rsid w:val="00ED5D3C"/>
    <w:rsid w:val="00ED7A53"/>
    <w:rsid w:val="00EE0865"/>
    <w:rsid w:val="00EE1EE8"/>
    <w:rsid w:val="00EE4273"/>
    <w:rsid w:val="00F00795"/>
    <w:rsid w:val="00F02004"/>
    <w:rsid w:val="00F042CB"/>
    <w:rsid w:val="00F12D6F"/>
    <w:rsid w:val="00F16F9A"/>
    <w:rsid w:val="00F21885"/>
    <w:rsid w:val="00F2613C"/>
    <w:rsid w:val="00F37FA3"/>
    <w:rsid w:val="00F60A20"/>
    <w:rsid w:val="00F64F83"/>
    <w:rsid w:val="00F708C0"/>
    <w:rsid w:val="00F7213B"/>
    <w:rsid w:val="00F76187"/>
    <w:rsid w:val="00F763FF"/>
    <w:rsid w:val="00F812A6"/>
    <w:rsid w:val="00F846F7"/>
    <w:rsid w:val="00F91B0B"/>
    <w:rsid w:val="00F97C3B"/>
    <w:rsid w:val="00FA1DA7"/>
    <w:rsid w:val="00FA45E8"/>
    <w:rsid w:val="00FC0A95"/>
    <w:rsid w:val="00FC250E"/>
    <w:rsid w:val="00FC2B3B"/>
    <w:rsid w:val="00FC3D9C"/>
    <w:rsid w:val="00FE063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A61E"/>
  <w15:chartTrackingRefBased/>
  <w15:docId w15:val="{6F72E879-4A47-4F69-BC5C-A182B537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eaderChar">
    <w:name w:val="Header Char"/>
    <w:basedOn w:val="DefaultParagraphFont"/>
    <w:link w:val="Header"/>
    <w:uiPriority w:val="99"/>
    <w:rsid w:val="00C01308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098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0981"/>
  </w:style>
  <w:style w:type="character" w:styleId="FootnoteReference">
    <w:name w:val="footnote reference"/>
    <w:basedOn w:val="DefaultParagraphFont"/>
    <w:uiPriority w:val="99"/>
    <w:semiHidden/>
    <w:unhideWhenUsed/>
    <w:rsid w:val="00C1098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80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0F3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0F3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F3F"/>
    <w:rPr>
      <w:b/>
      <w:bCs/>
    </w:rPr>
  </w:style>
  <w:style w:type="paragraph" w:styleId="ListParagraph">
    <w:name w:val="List Paragraph"/>
    <w:basedOn w:val="Normal"/>
    <w:uiPriority w:val="34"/>
    <w:qFormat/>
    <w:rsid w:val="00F16F9A"/>
    <w:pPr>
      <w:ind w:left="720"/>
      <w:contextualSpacing/>
    </w:pPr>
  </w:style>
  <w:style w:type="paragraph" w:customStyle="1" w:styleId="default">
    <w:name w:val="default"/>
    <w:basedOn w:val="Normal"/>
    <w:rsid w:val="00B86548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Revision">
    <w:name w:val="Revision"/>
    <w:hidden/>
    <w:uiPriority w:val="99"/>
    <w:semiHidden/>
    <w:rsid w:val="00AE3D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on\OneDrive%20-%20C&#225;mara%20de%20Representantes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4SQX5P7U7WPY-958212181-818114</_dlc_DocId>
    <_dlc_DocIdUrl xmlns="c890fddd-4e87-4e08-8b51-545f2a3f7b06">
      <Url>https://senpr.sharepoint.com/sites/obralegislativa/_layouts/15/DocIdRedir.aspx?ID=4SQX5P7U7WPY-958212181-818114</Url>
      <Description>4SQX5P7U7WPY-958212181-818114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D98B78-F005-4117-BE0D-9788F33735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56534F3D-F910-44F5-AA86-39F9F6D8C8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000C66A7-2631-45F0-B6E0-7550329A27B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82FF251-3A5B-41DC-AAC0-75382CF3311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10C1B15-42A8-4726-9985-45927303D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Kristal Rivera Sanchez</cp:lastModifiedBy>
  <cp:revision>2</cp:revision>
  <cp:lastPrinted>2025-09-30T19:17:00Z</cp:lastPrinted>
  <dcterms:created xsi:type="dcterms:W3CDTF">2025-10-08T12:55:00Z</dcterms:created>
  <dcterms:modified xsi:type="dcterms:W3CDTF">2025-10-08T12:55:00Z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fea162f6-6b86-4aa0-9dbd-e0613d399e6b</vt:lpwstr>
  </property>
  <property fmtid="{D5CDD505-2E9C-101B-9397-08002B2CF9AE}" pid="4" name="MediaServiceImageTags">
    <vt:lpwstr/>
  </property>
</Properties>
</file>