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45B09" w14:textId="08515486" w:rsidR="0097006E" w:rsidRPr="0097006E" w:rsidRDefault="0097006E" w:rsidP="00600073">
      <w:pPr>
        <w:suppressLineNumbers/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97006E">
        <w:rPr>
          <w:rFonts w:ascii="Book Antiqua" w:hAnsi="Book Antiqua"/>
          <w:b/>
          <w:bCs/>
          <w:sz w:val="28"/>
          <w:szCs w:val="28"/>
          <w:lang w:val="es-ES_tradnl"/>
        </w:rPr>
        <w:t>(ENTIRILLADO ELECTRÓNICO)</w:t>
      </w:r>
    </w:p>
    <w:p w14:paraId="1F31DF25" w14:textId="55DB4FD0" w:rsidR="00C3691B" w:rsidRPr="00DA30DC" w:rsidRDefault="00AF61E6" w:rsidP="00600073">
      <w:pPr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C3691B" w:rsidRPr="00DA30DC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74A4A28" w14:textId="77777777" w:rsidR="00C3691B" w:rsidRPr="000A041C" w:rsidRDefault="00C3691B" w:rsidP="00A564F9">
      <w:pPr>
        <w:suppressLineNumbers/>
        <w:jc w:val="center"/>
        <w:rPr>
          <w:rFonts w:ascii="Book Antiqua" w:hAnsi="Book Antiqua"/>
          <w:lang w:val="es-ES_tradnl"/>
        </w:rPr>
      </w:pPr>
    </w:p>
    <w:p w14:paraId="580BD7D1" w14:textId="2F267103" w:rsidR="00C3691B" w:rsidRPr="0023414C" w:rsidRDefault="009E5293" w:rsidP="009E5293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23414C">
        <w:rPr>
          <w:rFonts w:ascii="Book Antiqua" w:hAnsi="Book Antiqua"/>
          <w:lang w:val="es-PR"/>
        </w:rPr>
        <w:t>20ma.</w:t>
      </w:r>
      <w:r w:rsidR="00192FC8" w:rsidRPr="0023414C">
        <w:rPr>
          <w:rFonts w:ascii="Book Antiqua" w:hAnsi="Book Antiqua"/>
          <w:lang w:val="es-PR"/>
        </w:rPr>
        <w:t xml:space="preserve"> Asamblea</w:t>
      </w:r>
      <w:r w:rsidR="00192FC8"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 xml:space="preserve">  </w:t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  <w:t xml:space="preserve">           1ra. </w:t>
      </w:r>
      <w:r w:rsidR="00C3691B" w:rsidRPr="0023414C">
        <w:rPr>
          <w:rFonts w:ascii="Book Antiqua" w:hAnsi="Book Antiqua"/>
          <w:lang w:val="es-PR"/>
        </w:rPr>
        <w:t>Sesión</w:t>
      </w:r>
    </w:p>
    <w:p w14:paraId="59634D5B" w14:textId="7C089EF1" w:rsidR="00C3691B" w:rsidRPr="0023414C" w:rsidRDefault="009E5293" w:rsidP="009E5293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23414C">
        <w:rPr>
          <w:rFonts w:ascii="Book Antiqua" w:hAnsi="Book Antiqua"/>
          <w:lang w:val="es-PR"/>
        </w:rPr>
        <w:t xml:space="preserve">            </w:t>
      </w:r>
      <w:r w:rsidR="00C3691B" w:rsidRPr="0023414C">
        <w:rPr>
          <w:rFonts w:ascii="Book Antiqua" w:hAnsi="Book Antiqua"/>
          <w:lang w:val="es-PR"/>
        </w:rPr>
        <w:t>Legislativa</w:t>
      </w:r>
      <w:r w:rsidR="00C3691B" w:rsidRPr="0023414C">
        <w:rPr>
          <w:rFonts w:ascii="Book Antiqua" w:hAnsi="Book Antiqua"/>
          <w:lang w:val="es-PR"/>
        </w:rPr>
        <w:tab/>
      </w:r>
      <w:r w:rsidR="00C3691B"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</w:r>
      <w:r w:rsidRPr="0023414C">
        <w:rPr>
          <w:rFonts w:ascii="Book Antiqua" w:hAnsi="Book Antiqua"/>
          <w:lang w:val="es-PR"/>
        </w:rPr>
        <w:tab/>
        <w:t xml:space="preserve">                              </w:t>
      </w:r>
      <w:r w:rsidR="00C3691B" w:rsidRPr="0023414C">
        <w:rPr>
          <w:rFonts w:ascii="Book Antiqua" w:hAnsi="Book Antiqua"/>
          <w:lang w:val="es-PR"/>
        </w:rPr>
        <w:t>Ordinaria</w:t>
      </w:r>
    </w:p>
    <w:p w14:paraId="519B937E" w14:textId="77777777" w:rsidR="00A84AA4" w:rsidRPr="0023414C" w:rsidRDefault="00A84AA4" w:rsidP="00A564F9">
      <w:pPr>
        <w:suppressLineNumbers/>
        <w:rPr>
          <w:rFonts w:ascii="Book Antiqua" w:hAnsi="Book Antiqua"/>
          <w:lang w:val="es-PR"/>
        </w:rPr>
      </w:pPr>
    </w:p>
    <w:p w14:paraId="58763724" w14:textId="36C5CB80" w:rsidR="0077653F" w:rsidRPr="00DA30DC" w:rsidRDefault="00DA30DC" w:rsidP="00A564F9">
      <w:pPr>
        <w:suppressLineNumbers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DA30DC">
        <w:rPr>
          <w:rFonts w:ascii="Book Antiqua" w:hAnsi="Book Antiqua"/>
          <w:b/>
          <w:sz w:val="36"/>
          <w:szCs w:val="36"/>
          <w:lang w:val="es-ES_tradnl"/>
        </w:rPr>
        <w:t>C</w:t>
      </w:r>
      <w:r w:rsidR="0023414C"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DA30DC">
        <w:rPr>
          <w:rFonts w:ascii="Book Antiqua" w:hAnsi="Book Antiqua"/>
          <w:b/>
          <w:sz w:val="36"/>
          <w:szCs w:val="36"/>
          <w:lang w:val="es-ES_tradnl"/>
        </w:rPr>
        <w:t xml:space="preserve">MARA DE REPRESENTANTES </w:t>
      </w:r>
    </w:p>
    <w:p w14:paraId="4A2E4F45" w14:textId="77777777" w:rsidR="00DA30DC" w:rsidRPr="000A041C" w:rsidRDefault="00DA30DC" w:rsidP="00A564F9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6DA3F92F" w14:textId="213F0271" w:rsidR="0077653F" w:rsidRDefault="006C01FC" w:rsidP="00A564F9">
      <w:pPr>
        <w:suppressLineNumbers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DA30DC">
        <w:rPr>
          <w:rFonts w:ascii="Book Antiqua" w:hAnsi="Book Antiqua"/>
          <w:b/>
          <w:sz w:val="52"/>
          <w:szCs w:val="52"/>
          <w:lang w:val="es-ES_tradnl"/>
        </w:rPr>
        <w:t>R. C. de la</w:t>
      </w:r>
      <w:r w:rsidR="00C3691B" w:rsidRPr="00DA30DC">
        <w:rPr>
          <w:rFonts w:ascii="Book Antiqua" w:hAnsi="Book Antiqua"/>
          <w:b/>
          <w:sz w:val="52"/>
          <w:szCs w:val="52"/>
          <w:lang w:val="es-ES_tradnl"/>
        </w:rPr>
        <w:t>.</w:t>
      </w:r>
      <w:r w:rsidRPr="00DA30DC">
        <w:rPr>
          <w:rFonts w:ascii="Book Antiqua" w:hAnsi="Book Antiqua"/>
          <w:b/>
          <w:sz w:val="52"/>
          <w:szCs w:val="52"/>
          <w:lang w:val="es-ES_tradnl"/>
        </w:rPr>
        <w:t xml:space="preserve"> C</w:t>
      </w:r>
      <w:r w:rsidR="00DA30DC" w:rsidRPr="00DA30DC">
        <w:rPr>
          <w:rFonts w:ascii="Book Antiqua" w:hAnsi="Book Antiqua"/>
          <w:b/>
          <w:sz w:val="52"/>
          <w:szCs w:val="52"/>
          <w:lang w:val="es-ES_tradnl"/>
        </w:rPr>
        <w:t>.</w:t>
      </w:r>
      <w:r w:rsidR="00AC4705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1D6CC7">
        <w:rPr>
          <w:rFonts w:ascii="Book Antiqua" w:hAnsi="Book Antiqua"/>
          <w:b/>
          <w:sz w:val="52"/>
          <w:szCs w:val="52"/>
          <w:lang w:val="es-ES_tradnl"/>
        </w:rPr>
        <w:t>101</w:t>
      </w:r>
    </w:p>
    <w:p w14:paraId="469B6839" w14:textId="77777777" w:rsidR="00460665" w:rsidRPr="00460665" w:rsidRDefault="00460665" w:rsidP="00A564F9">
      <w:pPr>
        <w:suppressLineNumbers/>
        <w:jc w:val="center"/>
        <w:rPr>
          <w:rFonts w:ascii="Book Antiqua" w:hAnsi="Book Antiqua"/>
          <w:b/>
          <w:szCs w:val="52"/>
          <w:lang w:val="es-ES_tradnl"/>
        </w:rPr>
      </w:pPr>
    </w:p>
    <w:p w14:paraId="52FA3F21" w14:textId="65DEFA94" w:rsidR="00C3691B" w:rsidRDefault="001D6CC7" w:rsidP="00A564F9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10</w:t>
      </w:r>
      <w:r w:rsidR="00C61C90">
        <w:rPr>
          <w:rFonts w:ascii="Book Antiqua" w:hAnsi="Book Antiqua"/>
          <w:lang w:val="es-ES_tradnl"/>
        </w:rPr>
        <w:t xml:space="preserve"> </w:t>
      </w:r>
      <w:r w:rsidR="00DA30DC">
        <w:rPr>
          <w:rFonts w:ascii="Book Antiqua" w:hAnsi="Book Antiqua"/>
          <w:lang w:val="es-ES_tradnl"/>
        </w:rPr>
        <w:t xml:space="preserve">DE </w:t>
      </w:r>
      <w:r w:rsidR="002F5847">
        <w:rPr>
          <w:rFonts w:ascii="Book Antiqua" w:hAnsi="Book Antiqua"/>
          <w:lang w:val="es-ES_tradnl"/>
        </w:rPr>
        <w:t>ABRIL</w:t>
      </w:r>
      <w:r w:rsidR="00C61C90">
        <w:rPr>
          <w:rFonts w:ascii="Book Antiqua" w:hAnsi="Book Antiqua"/>
          <w:lang w:val="es-ES_tradnl"/>
        </w:rPr>
        <w:t xml:space="preserve"> </w:t>
      </w:r>
      <w:r w:rsidR="00DA30DC">
        <w:rPr>
          <w:rFonts w:ascii="Book Antiqua" w:hAnsi="Book Antiqua"/>
          <w:lang w:val="es-ES_tradnl"/>
        </w:rPr>
        <w:t>DE</w:t>
      </w:r>
      <w:r w:rsidR="00F12E60">
        <w:rPr>
          <w:rFonts w:ascii="Book Antiqua" w:hAnsi="Book Antiqua"/>
          <w:lang w:val="es-ES_tradnl"/>
        </w:rPr>
        <w:t xml:space="preserve"> 202</w:t>
      </w:r>
      <w:r w:rsidR="00AF61E6">
        <w:rPr>
          <w:rFonts w:ascii="Book Antiqua" w:hAnsi="Book Antiqua"/>
          <w:lang w:val="es-ES_tradnl"/>
        </w:rPr>
        <w:t>5</w:t>
      </w:r>
    </w:p>
    <w:p w14:paraId="30EB695C" w14:textId="77777777" w:rsidR="00A564F9" w:rsidRDefault="00A564F9" w:rsidP="00A564F9">
      <w:pPr>
        <w:suppressLineNumbers/>
        <w:jc w:val="center"/>
        <w:rPr>
          <w:rFonts w:ascii="Book Antiqua" w:hAnsi="Book Antiqua"/>
          <w:lang w:val="es-ES_tradnl"/>
        </w:rPr>
      </w:pPr>
    </w:p>
    <w:p w14:paraId="7BCF77AD" w14:textId="59F81C43" w:rsidR="00CB17C1" w:rsidRDefault="00C3691B" w:rsidP="00B75603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 w:rsidRPr="00DA30DC">
        <w:rPr>
          <w:rFonts w:ascii="Book Antiqua" w:hAnsi="Book Antiqua"/>
          <w:lang w:val="es-ES_tradnl"/>
        </w:rPr>
        <w:t xml:space="preserve">Presentada por </w:t>
      </w:r>
      <w:r w:rsidR="00844D20" w:rsidRPr="00DA30DC">
        <w:rPr>
          <w:rFonts w:ascii="Book Antiqua" w:hAnsi="Book Antiqua"/>
          <w:lang w:val="es-ES_tradnl"/>
        </w:rPr>
        <w:t xml:space="preserve">el </w:t>
      </w:r>
      <w:r w:rsidR="00A564F9">
        <w:rPr>
          <w:rFonts w:ascii="Book Antiqua" w:hAnsi="Book Antiqua"/>
          <w:lang w:val="es-ES_tradnl"/>
        </w:rPr>
        <w:t>representante</w:t>
      </w:r>
      <w:r w:rsidRPr="00DA30DC">
        <w:rPr>
          <w:rFonts w:ascii="Book Antiqua" w:hAnsi="Book Antiqua"/>
          <w:lang w:val="es-ES_tradnl"/>
        </w:rPr>
        <w:t xml:space="preserve"> </w:t>
      </w:r>
      <w:r w:rsidR="00F12E60">
        <w:rPr>
          <w:rFonts w:ascii="Book Antiqua" w:hAnsi="Book Antiqua"/>
          <w:i/>
          <w:iCs/>
          <w:lang w:val="es-ES_tradnl"/>
        </w:rPr>
        <w:t>Feliciano Sánchez</w:t>
      </w:r>
    </w:p>
    <w:p w14:paraId="0F17229D" w14:textId="77777777" w:rsidR="00A564F9" w:rsidRDefault="00A564F9" w:rsidP="00A564F9">
      <w:pPr>
        <w:suppressLineNumbers/>
        <w:jc w:val="center"/>
        <w:rPr>
          <w:rFonts w:ascii="Book Antiqua" w:hAnsi="Book Antiqua"/>
          <w:i/>
          <w:iCs/>
          <w:lang w:val="es-ES_tradnl"/>
        </w:rPr>
      </w:pPr>
    </w:p>
    <w:p w14:paraId="612F2C9E" w14:textId="7A10E005" w:rsidR="00C3691B" w:rsidRPr="00DA30DC" w:rsidRDefault="002E16DD" w:rsidP="00A564F9">
      <w:pPr>
        <w:suppressLineNumbers/>
        <w:jc w:val="center"/>
        <w:rPr>
          <w:rFonts w:ascii="Book Antiqua" w:hAnsi="Book Antiqua"/>
          <w:lang w:val="es-PR"/>
        </w:rPr>
      </w:pPr>
      <w:r w:rsidRPr="00DA30DC">
        <w:rPr>
          <w:rFonts w:ascii="Book Antiqua" w:hAnsi="Book Antiqua"/>
          <w:lang w:val="es-ES_tradnl"/>
        </w:rPr>
        <w:t>Referid</w:t>
      </w:r>
      <w:r w:rsidR="00C143E6" w:rsidRPr="00DA30DC">
        <w:rPr>
          <w:rFonts w:ascii="Book Antiqua" w:hAnsi="Book Antiqua"/>
          <w:lang w:val="es-ES_tradnl"/>
        </w:rPr>
        <w:t>a</w:t>
      </w:r>
      <w:r w:rsidRPr="00DA30DC">
        <w:rPr>
          <w:rFonts w:ascii="Book Antiqua" w:hAnsi="Book Antiqua"/>
          <w:lang w:val="es-ES_tradnl"/>
        </w:rPr>
        <w:t xml:space="preserve"> a</w:t>
      </w:r>
      <w:r w:rsidR="00A564F9">
        <w:rPr>
          <w:rFonts w:ascii="Book Antiqua" w:hAnsi="Book Antiqua"/>
          <w:lang w:val="es-ES_tradnl"/>
        </w:rPr>
        <w:t xml:space="preserve"> </w:t>
      </w:r>
      <w:r w:rsidR="00594DCD">
        <w:rPr>
          <w:rFonts w:ascii="Book Antiqua" w:hAnsi="Book Antiqua"/>
          <w:lang w:val="es-ES_tradnl"/>
        </w:rPr>
        <w:t>la Comisión</w:t>
      </w:r>
      <w:r w:rsidR="00EA34F4">
        <w:rPr>
          <w:rFonts w:ascii="Book Antiqua" w:hAnsi="Book Antiqua"/>
          <w:lang w:val="es-ES_tradnl"/>
        </w:rPr>
        <w:t xml:space="preserve"> de Agricultura</w:t>
      </w:r>
    </w:p>
    <w:p w14:paraId="69CFA481" w14:textId="77777777" w:rsidR="00C3691B" w:rsidRPr="000A041C" w:rsidRDefault="00C3691B" w:rsidP="00A564F9">
      <w:pPr>
        <w:suppressLineNumbers/>
        <w:jc w:val="both"/>
        <w:rPr>
          <w:rFonts w:ascii="Book Antiqua" w:hAnsi="Book Antiqua"/>
          <w:lang w:val="es-ES_tradnl"/>
        </w:rPr>
      </w:pPr>
    </w:p>
    <w:p w14:paraId="5DE6D369" w14:textId="77777777" w:rsidR="00C3691B" w:rsidRPr="00460665" w:rsidRDefault="00C3691B" w:rsidP="00A564F9">
      <w:pPr>
        <w:suppressLineNumbers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460665">
        <w:rPr>
          <w:rFonts w:ascii="Book Antiqua" w:hAnsi="Book Antiqua"/>
          <w:b/>
          <w:sz w:val="28"/>
          <w:szCs w:val="28"/>
          <w:lang w:val="es-ES_tradnl"/>
        </w:rPr>
        <w:t>RESOLUCI</w:t>
      </w:r>
      <w:r w:rsidR="00117B74" w:rsidRPr="00460665">
        <w:rPr>
          <w:rFonts w:ascii="Book Antiqua" w:hAnsi="Book Antiqua"/>
          <w:b/>
          <w:sz w:val="28"/>
          <w:szCs w:val="28"/>
          <w:lang w:val="es-ES_tradnl"/>
        </w:rPr>
        <w:t>Ó</w:t>
      </w:r>
      <w:r w:rsidRPr="00460665">
        <w:rPr>
          <w:rFonts w:ascii="Book Antiqua" w:hAnsi="Book Antiqua"/>
          <w:b/>
          <w:sz w:val="28"/>
          <w:szCs w:val="28"/>
          <w:lang w:val="es-ES_tradnl"/>
        </w:rPr>
        <w:t>N CONJUNTA</w:t>
      </w:r>
    </w:p>
    <w:p w14:paraId="7B494838" w14:textId="77777777" w:rsidR="00C3691B" w:rsidRPr="000A041C" w:rsidRDefault="00C3691B" w:rsidP="00A564F9">
      <w:pPr>
        <w:suppressLineNumbers/>
        <w:ind w:hanging="360"/>
        <w:jc w:val="both"/>
        <w:rPr>
          <w:rFonts w:ascii="Book Antiqua" w:hAnsi="Book Antiqua"/>
          <w:szCs w:val="24"/>
          <w:lang w:val="es-ES_tradnl"/>
        </w:rPr>
      </w:pPr>
    </w:p>
    <w:p w14:paraId="45648DD2" w14:textId="67FED7A0" w:rsidR="00206452" w:rsidRDefault="00C3691B" w:rsidP="009E5293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 w:rsidRPr="00DA30DC">
        <w:rPr>
          <w:rFonts w:ascii="Book Antiqua" w:hAnsi="Book Antiqua"/>
          <w:lang w:val="es-ES_tradnl"/>
        </w:rPr>
        <w:t xml:space="preserve">Para </w:t>
      </w:r>
      <w:r w:rsidR="00975923" w:rsidRPr="00A80CAB">
        <w:rPr>
          <w:rFonts w:ascii="Book Antiqua" w:hAnsi="Book Antiqua"/>
          <w:szCs w:val="24"/>
          <w:lang w:val="es-PR"/>
        </w:rPr>
        <w:t>ordenar a la Autoridad de Tierras de Puerto Rico y a la Junta de Planificación de acuerdo con lo establecido</w:t>
      </w:r>
      <w:r w:rsidR="006C01FC" w:rsidRPr="00A80CAB">
        <w:rPr>
          <w:rFonts w:ascii="Book Antiqua" w:hAnsi="Book Antiqua"/>
          <w:szCs w:val="24"/>
          <w:lang w:val="es-PR"/>
        </w:rPr>
        <w:t xml:space="preserve"> a</w:t>
      </w:r>
      <w:r w:rsidR="00975923" w:rsidRPr="00DA30DC">
        <w:rPr>
          <w:rFonts w:ascii="Book Antiqua" w:hAnsi="Book Antiqua"/>
          <w:lang w:val="es-ES_tradnl"/>
        </w:rPr>
        <w:t xml:space="preserve"> </w:t>
      </w:r>
      <w:r w:rsidR="009D6BAA" w:rsidRPr="00DA30DC">
        <w:rPr>
          <w:rFonts w:ascii="Book Antiqua" w:hAnsi="Book Antiqua"/>
          <w:lang w:val="es-ES_tradnl"/>
        </w:rPr>
        <w:t>liberar de las restricciones y condiciones</w:t>
      </w:r>
      <w:r w:rsidR="00E36240">
        <w:rPr>
          <w:rFonts w:ascii="Book Antiqua" w:hAnsi="Book Antiqua"/>
          <w:lang w:val="es-ES_tradnl"/>
        </w:rPr>
        <w:t xml:space="preserve"> sobre preservación e indivisión previamente impuestas y anotadas según dispuesto en la Ley 107 del 3 de julio de 1974, según enmendada,</w:t>
      </w:r>
      <w:r w:rsidR="00E26292">
        <w:rPr>
          <w:rFonts w:ascii="Book Antiqua" w:hAnsi="Book Antiqua"/>
          <w:lang w:val="es-ES_tradnl"/>
        </w:rPr>
        <w:t xml:space="preserve"> </w:t>
      </w:r>
      <w:r w:rsidR="002A5B64">
        <w:rPr>
          <w:rFonts w:ascii="Book Antiqua" w:hAnsi="Book Antiqua"/>
          <w:lang w:val="es-PR"/>
        </w:rPr>
        <w:t xml:space="preserve">la finca número doce mil </w:t>
      </w:r>
      <w:r w:rsidR="002F5847">
        <w:rPr>
          <w:rFonts w:ascii="Book Antiqua" w:hAnsi="Book Antiqua"/>
          <w:lang w:val="es-PR"/>
        </w:rPr>
        <w:t>noventa</w:t>
      </w:r>
      <w:r w:rsidR="002A5B64">
        <w:rPr>
          <w:rFonts w:ascii="Book Antiqua" w:hAnsi="Book Antiqua"/>
          <w:lang w:val="es-PR"/>
        </w:rPr>
        <w:t xml:space="preserve"> (12,0</w:t>
      </w:r>
      <w:r w:rsidR="002F5847">
        <w:rPr>
          <w:rFonts w:ascii="Book Antiqua" w:hAnsi="Book Antiqua"/>
          <w:lang w:val="es-PR"/>
        </w:rPr>
        <w:t>9</w:t>
      </w:r>
      <w:r w:rsidR="002A5B64">
        <w:rPr>
          <w:rFonts w:ascii="Book Antiqua" w:hAnsi="Book Antiqua"/>
          <w:lang w:val="es-PR"/>
        </w:rPr>
        <w:t>0)</w:t>
      </w:r>
      <w:r w:rsidR="002F5847">
        <w:rPr>
          <w:rFonts w:ascii="Book Antiqua" w:hAnsi="Book Antiqua"/>
          <w:lang w:val="es-PR"/>
        </w:rPr>
        <w:t xml:space="preserve">, inscrita al folio tomo de hoja móvil doscientos setenta y uno (271) </w:t>
      </w:r>
      <w:r w:rsidR="002A5B64">
        <w:rPr>
          <w:rFonts w:ascii="Book Antiqua" w:hAnsi="Book Antiqua"/>
          <w:lang w:val="es-ES_tradnl"/>
        </w:rPr>
        <w:t>de Morovis</w:t>
      </w:r>
      <w:r w:rsidR="00E36240">
        <w:rPr>
          <w:rFonts w:ascii="Book Antiqua" w:hAnsi="Book Antiqua"/>
          <w:lang w:val="es-ES_tradnl"/>
        </w:rPr>
        <w:t>, Registro de la Propiedad de Manatí.</w:t>
      </w:r>
    </w:p>
    <w:p w14:paraId="78AB4AEF" w14:textId="77777777" w:rsidR="0077653F" w:rsidRPr="002628F3" w:rsidRDefault="00206452" w:rsidP="00A564F9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</w:p>
    <w:p w14:paraId="5E66ADC8" w14:textId="77777777" w:rsidR="00C3691B" w:rsidRDefault="00C3691B" w:rsidP="00A564F9">
      <w:pPr>
        <w:suppressLineNumbers/>
        <w:ind w:firstLine="360"/>
        <w:jc w:val="center"/>
        <w:rPr>
          <w:rFonts w:ascii="Book Antiqua" w:hAnsi="Book Antiqua"/>
          <w:szCs w:val="24"/>
          <w:lang w:val="es-ES_tradnl"/>
        </w:rPr>
      </w:pPr>
      <w:r w:rsidRPr="00AD6820">
        <w:rPr>
          <w:rFonts w:ascii="Book Antiqua" w:hAnsi="Book Antiqua"/>
          <w:szCs w:val="24"/>
          <w:lang w:val="es-ES_tradnl"/>
        </w:rPr>
        <w:t>EXPOSICI</w:t>
      </w:r>
      <w:r w:rsidR="00192FC8" w:rsidRPr="00AD6820">
        <w:rPr>
          <w:rFonts w:ascii="Book Antiqua" w:hAnsi="Book Antiqua"/>
          <w:szCs w:val="24"/>
          <w:lang w:val="es-ES_tradnl"/>
        </w:rPr>
        <w:t>Ó</w:t>
      </w:r>
      <w:r w:rsidRPr="00AD6820">
        <w:rPr>
          <w:rFonts w:ascii="Book Antiqua" w:hAnsi="Book Antiqua"/>
          <w:szCs w:val="24"/>
          <w:lang w:val="es-ES_tradnl"/>
        </w:rPr>
        <w:t>N DE MOTIVOS</w:t>
      </w:r>
    </w:p>
    <w:p w14:paraId="1E426CDB" w14:textId="77777777" w:rsidR="00A564F9" w:rsidRPr="00AD6820" w:rsidRDefault="00A564F9" w:rsidP="00A564F9">
      <w:pPr>
        <w:suppressLineNumbers/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2425AE58" w14:textId="77777777" w:rsidR="0077653F" w:rsidRPr="0077653F" w:rsidRDefault="0077653F" w:rsidP="00A564F9">
      <w:pPr>
        <w:suppressLineNumbers/>
        <w:ind w:firstLine="360"/>
        <w:jc w:val="center"/>
        <w:rPr>
          <w:b/>
          <w:sz w:val="4"/>
          <w:szCs w:val="4"/>
          <w:lang w:val="es-ES_tradnl"/>
        </w:rPr>
      </w:pPr>
    </w:p>
    <w:p w14:paraId="549E33E5" w14:textId="4271A1B9" w:rsidR="00C3691B" w:rsidRDefault="00C3691B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DA30DC">
        <w:rPr>
          <w:rFonts w:ascii="Book Antiqua" w:hAnsi="Book Antiqua"/>
          <w:lang w:val="es-ES_tradnl"/>
        </w:rPr>
        <w:t>La Ley Núm. 107 de</w:t>
      </w:r>
      <w:r w:rsidR="006C01FC" w:rsidRPr="00DA30DC">
        <w:rPr>
          <w:rFonts w:ascii="Book Antiqua" w:hAnsi="Book Antiqua"/>
          <w:lang w:val="es-ES_tradnl"/>
        </w:rPr>
        <w:t>l</w:t>
      </w:r>
      <w:r w:rsidRPr="00DA30DC">
        <w:rPr>
          <w:rFonts w:ascii="Book Antiqua" w:hAnsi="Book Antiqua"/>
          <w:lang w:val="es-ES_tradnl"/>
        </w:rPr>
        <w:t xml:space="preserve"> 3 de julio de 1974, según enmendada, </w:t>
      </w:r>
      <w:r w:rsidR="00975923" w:rsidRPr="00A80CAB">
        <w:rPr>
          <w:rFonts w:ascii="Book Antiqua" w:hAnsi="Book Antiqua"/>
          <w:szCs w:val="24"/>
          <w:lang w:val="es-PR"/>
        </w:rPr>
        <w:t>se creó para salvaguardar el destino y uso agrícola de las fincas del</w:t>
      </w:r>
      <w:r w:rsidRPr="00DA30DC">
        <w:rPr>
          <w:rFonts w:ascii="Book Antiqua" w:hAnsi="Book Antiqua"/>
          <w:lang w:val="es-ES_tradnl"/>
        </w:rPr>
        <w:t xml:space="preserve"> Programa de Fincas de Tipo Familiar, conocido como “Título V</w:t>
      </w:r>
      <w:r w:rsidR="00C143E6" w:rsidRPr="00DA30DC">
        <w:rPr>
          <w:rFonts w:ascii="Book Antiqua" w:hAnsi="Book Antiqua"/>
          <w:lang w:val="es-ES_tradnl"/>
        </w:rPr>
        <w:t>I</w:t>
      </w:r>
      <w:r w:rsidRPr="00DA30DC">
        <w:rPr>
          <w:rFonts w:ascii="Book Antiqua" w:hAnsi="Book Antiqua"/>
          <w:lang w:val="es-ES_tradnl"/>
        </w:rPr>
        <w:t xml:space="preserve"> de la Ley de Tierras”. El </w:t>
      </w:r>
      <w:proofErr w:type="gramStart"/>
      <w:r w:rsidRPr="00DA30DC">
        <w:rPr>
          <w:rFonts w:ascii="Book Antiqua" w:hAnsi="Book Antiqua"/>
          <w:lang w:val="es-ES_tradnl"/>
        </w:rPr>
        <w:t>Secretario</w:t>
      </w:r>
      <w:proofErr w:type="gramEnd"/>
      <w:r w:rsidRPr="00DA30DC">
        <w:rPr>
          <w:rFonts w:ascii="Book Antiqua" w:hAnsi="Book Antiqua"/>
          <w:lang w:val="es-ES_tradnl"/>
        </w:rPr>
        <w:t xml:space="preserve"> de Agricultura fue facultado para la disposición de terrenos de uso agrícola mediante la cesión, venta, arrendamiento o donaciones.  La venta de estas fincas bajo el referido </w:t>
      </w:r>
      <w:r w:rsidR="00AF61E6">
        <w:rPr>
          <w:rFonts w:ascii="Book Antiqua" w:hAnsi="Book Antiqua"/>
          <w:lang w:val="es-ES_tradnl"/>
        </w:rPr>
        <w:t>p</w:t>
      </w:r>
      <w:r w:rsidRPr="00DA30DC">
        <w:rPr>
          <w:rFonts w:ascii="Book Antiqua" w:hAnsi="Book Antiqua"/>
          <w:lang w:val="es-ES_tradnl"/>
        </w:rPr>
        <w:t xml:space="preserve">rograma, se realizaban </w:t>
      </w:r>
      <w:r w:rsidR="00192FC8" w:rsidRPr="00DA30DC">
        <w:rPr>
          <w:rFonts w:ascii="Book Antiqua" w:hAnsi="Book Antiqua"/>
          <w:lang w:val="es-ES_tradnl"/>
        </w:rPr>
        <w:t>con</w:t>
      </w:r>
      <w:r w:rsidRPr="00DA30DC">
        <w:rPr>
          <w:rFonts w:ascii="Book Antiqua" w:hAnsi="Book Antiqua"/>
          <w:lang w:val="es-ES_tradnl"/>
        </w:rPr>
        <w:t xml:space="preserve"> una serie de condiciones y restricciones que formaban parte del acuerdo de compraventa.</w:t>
      </w:r>
    </w:p>
    <w:p w14:paraId="1EA8A7E7" w14:textId="77777777" w:rsidR="00A564F9" w:rsidRPr="00DA30DC" w:rsidRDefault="00A564F9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5439AE6F" w14:textId="15D5ABF5" w:rsidR="00C3691B" w:rsidRDefault="00C3691B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F85B3F">
        <w:rPr>
          <w:rFonts w:ascii="Book Antiqua" w:hAnsi="Book Antiqua"/>
          <w:lang w:val="es-ES_tradnl"/>
        </w:rPr>
        <w:t>El</w:t>
      </w:r>
      <w:r w:rsidR="00AF13FE">
        <w:rPr>
          <w:rFonts w:ascii="Book Antiqua" w:hAnsi="Book Antiqua"/>
          <w:lang w:val="es-ES_tradnl"/>
        </w:rPr>
        <w:t xml:space="preserve"> </w:t>
      </w:r>
      <w:r w:rsidR="00BC0705">
        <w:rPr>
          <w:rFonts w:ascii="Book Antiqua" w:hAnsi="Book Antiqua"/>
          <w:lang w:val="es-ES_tradnl"/>
        </w:rPr>
        <w:t>30</w:t>
      </w:r>
      <w:r w:rsidR="002B13B5" w:rsidRPr="00887D9B">
        <w:rPr>
          <w:rFonts w:ascii="Book Antiqua" w:hAnsi="Book Antiqua"/>
          <w:lang w:val="es-ES_tradnl"/>
        </w:rPr>
        <w:t xml:space="preserve"> de </w:t>
      </w:r>
      <w:r w:rsidR="00BC0705">
        <w:rPr>
          <w:rFonts w:ascii="Book Antiqua" w:hAnsi="Book Antiqua"/>
          <w:lang w:val="es-ES_tradnl"/>
        </w:rPr>
        <w:t xml:space="preserve">diciembre </w:t>
      </w:r>
      <w:r w:rsidR="00E911B0" w:rsidRPr="00887D9B">
        <w:rPr>
          <w:rFonts w:ascii="Book Antiqua" w:hAnsi="Book Antiqua"/>
          <w:lang w:val="es-ES_tradnl"/>
        </w:rPr>
        <w:t>de 199</w:t>
      </w:r>
      <w:r w:rsidR="00AF13FE" w:rsidRPr="00887D9B">
        <w:rPr>
          <w:rFonts w:ascii="Book Antiqua" w:hAnsi="Book Antiqua"/>
          <w:lang w:val="es-ES_tradnl"/>
        </w:rPr>
        <w:t>7</w:t>
      </w:r>
      <w:r w:rsidR="00BB5B21" w:rsidRPr="00887D9B">
        <w:rPr>
          <w:rFonts w:ascii="Book Antiqua" w:hAnsi="Book Antiqua"/>
          <w:i/>
          <w:iCs/>
          <w:lang w:val="es-ES_tradnl"/>
        </w:rPr>
        <w:t xml:space="preserve"> </w:t>
      </w:r>
      <w:r w:rsidRPr="00887D9B">
        <w:rPr>
          <w:rFonts w:ascii="Book Antiqua" w:hAnsi="Book Antiqua"/>
          <w:lang w:val="es-ES_tradnl"/>
        </w:rPr>
        <w:t>l</w:t>
      </w:r>
      <w:r w:rsidRPr="00F85B3F">
        <w:rPr>
          <w:rFonts w:ascii="Book Antiqua" w:hAnsi="Book Antiqua"/>
          <w:lang w:val="es-ES_tradnl"/>
        </w:rPr>
        <w:t xml:space="preserve">e fue </w:t>
      </w:r>
      <w:r w:rsidRPr="00AF13FE">
        <w:rPr>
          <w:rFonts w:ascii="Book Antiqua" w:hAnsi="Book Antiqua"/>
          <w:lang w:val="es-ES_tradnl"/>
        </w:rPr>
        <w:t xml:space="preserve">otorgada </w:t>
      </w:r>
      <w:r w:rsidR="009D6BAA" w:rsidRPr="00AF13FE">
        <w:rPr>
          <w:rFonts w:ascii="Book Antiqua" w:hAnsi="Book Antiqua"/>
          <w:lang w:val="es-ES_tradnl"/>
        </w:rPr>
        <w:t xml:space="preserve">al matrimonio </w:t>
      </w:r>
      <w:r w:rsidR="00AF13FE">
        <w:rPr>
          <w:rFonts w:ascii="Book Antiqua" w:hAnsi="Book Antiqua"/>
          <w:lang w:val="es-ES_tradnl"/>
        </w:rPr>
        <w:t xml:space="preserve">de Don </w:t>
      </w:r>
      <w:r w:rsidR="00BC0705">
        <w:rPr>
          <w:rFonts w:ascii="Book Antiqua" w:hAnsi="Book Antiqua"/>
          <w:lang w:val="es-ES_tradnl"/>
        </w:rPr>
        <w:t>Ruperto Hernández Rivera</w:t>
      </w:r>
      <w:r w:rsidR="00AF13FE">
        <w:rPr>
          <w:rFonts w:ascii="Book Antiqua" w:hAnsi="Book Antiqua"/>
          <w:lang w:val="es-ES_tradnl"/>
        </w:rPr>
        <w:t xml:space="preserve"> y Doña </w:t>
      </w:r>
      <w:r w:rsidR="00BC0705">
        <w:rPr>
          <w:rFonts w:ascii="Book Antiqua" w:hAnsi="Book Antiqua"/>
          <w:lang w:val="es-ES_tradnl"/>
        </w:rPr>
        <w:t>Luz María Torres Rivera</w:t>
      </w:r>
      <w:r w:rsidR="009D6BAA" w:rsidRPr="00AF13FE">
        <w:rPr>
          <w:rFonts w:ascii="Book Antiqua" w:hAnsi="Book Antiqua"/>
          <w:lang w:val="es-ES_tradnl"/>
        </w:rPr>
        <w:t>,</w:t>
      </w:r>
      <w:r w:rsidR="009D6BAA" w:rsidRPr="00F85B3F">
        <w:rPr>
          <w:rFonts w:ascii="Book Antiqua" w:hAnsi="Book Antiqua"/>
          <w:lang w:val="es-ES_tradnl"/>
        </w:rPr>
        <w:t xml:space="preserve"> </w:t>
      </w:r>
      <w:r w:rsidRPr="00F85B3F">
        <w:rPr>
          <w:rFonts w:ascii="Book Antiqua" w:hAnsi="Book Antiqua"/>
          <w:lang w:val="es-ES_tradnl"/>
        </w:rPr>
        <w:t>la titularidad del predio de terreno objeto de esta Resolución Conjunta bajo el Programa de Fincas Familiares</w:t>
      </w:r>
      <w:r w:rsidR="00192FC8" w:rsidRPr="00F85B3F">
        <w:rPr>
          <w:rFonts w:ascii="Book Antiqua" w:hAnsi="Book Antiqua"/>
          <w:lang w:val="es-ES_tradnl"/>
        </w:rPr>
        <w:t>,</w:t>
      </w:r>
      <w:r w:rsidRPr="00F85B3F">
        <w:rPr>
          <w:rFonts w:ascii="Book Antiqua" w:hAnsi="Book Antiqua"/>
          <w:lang w:val="es-ES_tradnl"/>
        </w:rPr>
        <w:t xml:space="preserve"> </w:t>
      </w:r>
      <w:r w:rsidR="009D6BAA" w:rsidRPr="00F85B3F">
        <w:rPr>
          <w:rFonts w:ascii="Book Antiqua" w:hAnsi="Book Antiqua"/>
          <w:lang w:val="es-ES_tradnl"/>
        </w:rPr>
        <w:t>c</w:t>
      </w:r>
      <w:r w:rsidRPr="00F85B3F">
        <w:rPr>
          <w:rFonts w:ascii="Book Antiqua" w:hAnsi="Book Antiqua"/>
          <w:lang w:val="es-ES_tradnl"/>
        </w:rPr>
        <w:t>on las respectivas restricciones establecidas en la Ley Núm. 107</w:t>
      </w:r>
      <w:r w:rsidR="009D6BAA" w:rsidRPr="00F85B3F">
        <w:rPr>
          <w:rFonts w:ascii="Book Antiqua" w:hAnsi="Book Antiqua"/>
          <w:lang w:val="es-ES_tradnl"/>
        </w:rPr>
        <w:t>, antes mencionada</w:t>
      </w:r>
      <w:r w:rsidRPr="00F85B3F">
        <w:rPr>
          <w:rFonts w:ascii="Book Antiqua" w:hAnsi="Book Antiqua"/>
          <w:lang w:val="es-ES_tradnl"/>
        </w:rPr>
        <w:t xml:space="preserve">. </w:t>
      </w:r>
      <w:r w:rsidR="00BC0705">
        <w:rPr>
          <w:rFonts w:ascii="Book Antiqua" w:hAnsi="Book Antiqua"/>
          <w:lang w:val="es-ES_tradnl"/>
        </w:rPr>
        <w:t>El referido matrimonio adquirió la finca marcada con el número doce mil noventa (12,090)</w:t>
      </w:r>
      <w:r w:rsidR="009204B6">
        <w:rPr>
          <w:rFonts w:ascii="Book Antiqua" w:hAnsi="Book Antiqua"/>
          <w:lang w:val="es-ES_tradnl"/>
        </w:rPr>
        <w:t xml:space="preserve">, </w:t>
      </w:r>
      <w:r w:rsidR="009204B6">
        <w:rPr>
          <w:rFonts w:ascii="Book Antiqua" w:hAnsi="Book Antiqua"/>
          <w:lang w:val="es-PR"/>
        </w:rPr>
        <w:t xml:space="preserve">inscrita al folio tomo de hoja móvil doscientos setenta y uno (271) </w:t>
      </w:r>
      <w:r w:rsidR="009204B6">
        <w:rPr>
          <w:rFonts w:ascii="Book Antiqua" w:hAnsi="Book Antiqua"/>
          <w:lang w:val="es-ES_tradnl"/>
        </w:rPr>
        <w:t>de Morovis,</w:t>
      </w:r>
      <w:r w:rsidR="00930CC7">
        <w:rPr>
          <w:rFonts w:ascii="Book Antiqua" w:hAnsi="Book Antiqua"/>
          <w:lang w:val="es-ES_tradnl"/>
        </w:rPr>
        <w:t xml:space="preserve"> Registro de la </w:t>
      </w:r>
      <w:r w:rsidR="00930CC7">
        <w:rPr>
          <w:rFonts w:ascii="Book Antiqua" w:hAnsi="Book Antiqua"/>
          <w:lang w:val="es-ES_tradnl"/>
        </w:rPr>
        <w:lastRenderedPageBreak/>
        <w:t>Propiedad de Manatí,</w:t>
      </w:r>
      <w:r w:rsidR="009204B6">
        <w:rPr>
          <w:rFonts w:ascii="Book Antiqua" w:hAnsi="Book Antiqua"/>
          <w:lang w:val="es-ES_tradnl"/>
        </w:rPr>
        <w:t xml:space="preserve"> mediante </w:t>
      </w:r>
      <w:r w:rsidR="00930CC7">
        <w:rPr>
          <w:rFonts w:ascii="Book Antiqua" w:hAnsi="Book Antiqua"/>
          <w:lang w:val="es-ES_tradnl"/>
        </w:rPr>
        <w:t xml:space="preserve">Segregación y Compraventa al Estado Libre Asociado de Puerto Rico, representado por el honorable Miguel Ángel Muñoz </w:t>
      </w:r>
      <w:proofErr w:type="spellStart"/>
      <w:r w:rsidR="00930CC7">
        <w:rPr>
          <w:rFonts w:ascii="Book Antiqua" w:hAnsi="Book Antiqua"/>
          <w:lang w:val="es-ES_tradnl"/>
        </w:rPr>
        <w:t>Muñoz</w:t>
      </w:r>
      <w:proofErr w:type="spellEnd"/>
      <w:r w:rsidR="00930CC7">
        <w:rPr>
          <w:rFonts w:ascii="Book Antiqua" w:hAnsi="Book Antiqua"/>
          <w:lang w:val="es-ES_tradnl"/>
        </w:rPr>
        <w:t>, en virtud de la Certificación de Título con Restricciones expedida en San Juan, Puerto Rico el 30 de diciembre de 1997.</w:t>
      </w:r>
      <w:r w:rsidR="009204B6">
        <w:rPr>
          <w:rFonts w:ascii="Book Antiqua" w:hAnsi="Book Antiqua"/>
          <w:lang w:val="es-ES_tradnl"/>
        </w:rPr>
        <w:t xml:space="preserve"> </w:t>
      </w:r>
      <w:r w:rsidRPr="00F85B3F">
        <w:rPr>
          <w:rFonts w:ascii="Book Antiqua" w:hAnsi="Book Antiqua"/>
          <w:lang w:val="es-ES_tradnl"/>
        </w:rPr>
        <w:t>Las condiciones y restricciones se encuentran</w:t>
      </w:r>
      <w:r w:rsidR="00930CC7">
        <w:rPr>
          <w:rFonts w:ascii="Book Antiqua" w:hAnsi="Book Antiqua"/>
          <w:lang w:val="es-ES_tradnl"/>
        </w:rPr>
        <w:t xml:space="preserve"> establecidas en la referida Certificación</w:t>
      </w:r>
      <w:r w:rsidRPr="00887D9B">
        <w:rPr>
          <w:rFonts w:ascii="Book Antiqua" w:hAnsi="Book Antiqua"/>
          <w:lang w:val="es-ES_tradnl"/>
        </w:rPr>
        <w:t>.</w:t>
      </w:r>
    </w:p>
    <w:p w14:paraId="387C8548" w14:textId="77777777" w:rsidR="000876E2" w:rsidRPr="00F85B3F" w:rsidRDefault="000876E2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43E5B4C9" w14:textId="17857111" w:rsidR="00F44E2B" w:rsidRDefault="00F44E2B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DA30DC">
        <w:rPr>
          <w:rFonts w:ascii="Book Antiqua" w:hAnsi="Book Antiqua"/>
          <w:lang w:val="es-ES_tradnl"/>
        </w:rPr>
        <w:t xml:space="preserve">En su origen, la finalidad del Programa de Fincas de Tipo Familiar, establecido por la Ley </w:t>
      </w:r>
      <w:r w:rsidR="00930CC7">
        <w:rPr>
          <w:rFonts w:ascii="Book Antiqua" w:hAnsi="Book Antiqua"/>
          <w:lang w:val="es-ES_tradnl"/>
        </w:rPr>
        <w:t>Núm. 107 de 3 de julio de 1974</w:t>
      </w:r>
      <w:r w:rsidRPr="00DA30DC">
        <w:rPr>
          <w:rFonts w:ascii="Book Antiqua" w:hAnsi="Book Antiqua"/>
          <w:lang w:val="es-ES_tradnl"/>
        </w:rPr>
        <w:t xml:space="preserve">, era promover la agricultura en </w:t>
      </w:r>
      <w:r w:rsidR="00930CC7">
        <w:rPr>
          <w:rFonts w:ascii="Book Antiqua" w:hAnsi="Book Antiqua"/>
          <w:lang w:val="es-ES_tradnl"/>
        </w:rPr>
        <w:t>ciertos</w:t>
      </w:r>
      <w:r w:rsidRPr="00DA30DC">
        <w:rPr>
          <w:rFonts w:ascii="Book Antiqua" w:hAnsi="Book Antiqua"/>
          <w:lang w:val="es-ES_tradnl"/>
        </w:rPr>
        <w:t xml:space="preserve"> predios. No obstante, a lo largo de décadas de cambios sociales, económicos y demográficos en el País, la realidad es que los hijos de aquellos primeros beneficiarios del Programa necesitaron un lugar donde vivir y desarrollarse en momentos de un gran auge poblacional. Por ello, fueron ampliando el entorno a través del establecimiento de </w:t>
      </w:r>
      <w:r w:rsidR="00930CC7">
        <w:rPr>
          <w:rFonts w:ascii="Book Antiqua" w:hAnsi="Book Antiqua"/>
          <w:lang w:val="es-ES_tradnl"/>
        </w:rPr>
        <w:t>hogares</w:t>
      </w:r>
      <w:r w:rsidRPr="00DA30DC">
        <w:rPr>
          <w:rFonts w:ascii="Book Antiqua" w:hAnsi="Book Antiqua"/>
          <w:lang w:val="es-ES_tradnl"/>
        </w:rPr>
        <w:t xml:space="preserve"> en dichas tierras. Hoy, transcurrido el tiempo en que muchas de </w:t>
      </w:r>
      <w:r w:rsidR="00930CC7">
        <w:rPr>
          <w:rFonts w:ascii="Book Antiqua" w:hAnsi="Book Antiqua"/>
          <w:lang w:val="es-ES_tradnl"/>
        </w:rPr>
        <w:t xml:space="preserve">estas </w:t>
      </w:r>
      <w:r w:rsidRPr="00DA30DC">
        <w:rPr>
          <w:rFonts w:ascii="Book Antiqua" w:hAnsi="Book Antiqua"/>
          <w:lang w:val="es-ES_tradnl"/>
        </w:rPr>
        <w:t>fincas dejaran de tener un fin principalmente agrícola</w:t>
      </w:r>
      <w:r w:rsidR="00AF61E6">
        <w:rPr>
          <w:rFonts w:ascii="Book Antiqua" w:hAnsi="Book Antiqua"/>
          <w:lang w:val="es-ES_tradnl"/>
        </w:rPr>
        <w:t>,</w:t>
      </w:r>
      <w:r w:rsidRPr="00DA30DC">
        <w:rPr>
          <w:rFonts w:ascii="Book Antiqua" w:hAnsi="Book Antiqua"/>
          <w:lang w:val="es-ES_tradnl"/>
        </w:rPr>
        <w:t xml:space="preserve"> es necesario atemperar esa realidad en el Registro de la Propiedad en los casos que así </w:t>
      </w:r>
      <w:r w:rsidR="00930CC7">
        <w:rPr>
          <w:rFonts w:ascii="Book Antiqua" w:hAnsi="Book Antiqua"/>
          <w:lang w:val="es-ES_tradnl"/>
        </w:rPr>
        <w:t>lo</w:t>
      </w:r>
      <w:r w:rsidRPr="00DA30DC">
        <w:rPr>
          <w:rFonts w:ascii="Book Antiqua" w:hAnsi="Book Antiqua"/>
          <w:lang w:val="es-ES_tradnl"/>
        </w:rPr>
        <w:t xml:space="preserve"> amerite. De este modo, los hijos de los titulares originales pueden continuar los procedimientos legales necesarios y finalmente poseer en calidad de dueños. </w:t>
      </w:r>
    </w:p>
    <w:p w14:paraId="11FAF2A1" w14:textId="77777777" w:rsidR="00A564F9" w:rsidRPr="00DA30DC" w:rsidRDefault="00A564F9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5E556267" w14:textId="5AED9752" w:rsidR="002628F3" w:rsidRDefault="00F44E2B" w:rsidP="009E5293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DA30DC">
        <w:rPr>
          <w:rFonts w:ascii="Book Antiqua" w:hAnsi="Book Antiqua"/>
          <w:lang w:val="es-ES_tradnl"/>
        </w:rPr>
        <w:t xml:space="preserve">El Artículo 3 de la Ley </w:t>
      </w:r>
      <w:r w:rsidR="00F73DF9" w:rsidRPr="00DA30DC">
        <w:rPr>
          <w:rFonts w:ascii="Book Antiqua" w:hAnsi="Book Antiqua"/>
          <w:lang w:val="es-ES_tradnl"/>
        </w:rPr>
        <w:t xml:space="preserve">Núm. </w:t>
      </w:r>
      <w:r w:rsidRPr="00DA30DC">
        <w:rPr>
          <w:rFonts w:ascii="Book Antiqua" w:hAnsi="Book Antiqua"/>
          <w:lang w:val="es-ES_tradnl"/>
        </w:rPr>
        <w:t>107</w:t>
      </w:r>
      <w:r w:rsidR="00930CC7">
        <w:rPr>
          <w:rFonts w:ascii="Book Antiqua" w:hAnsi="Book Antiqua"/>
          <w:lang w:val="es-ES_tradnl"/>
        </w:rPr>
        <w:t xml:space="preserve"> de 3 de julio de 1974</w:t>
      </w:r>
      <w:r w:rsidRPr="00DA30DC">
        <w:rPr>
          <w:rFonts w:ascii="Book Antiqua" w:hAnsi="Book Antiqua"/>
          <w:lang w:val="es-ES_tradnl"/>
        </w:rPr>
        <w:t>, reconoce la facultad inherente de la Asamblea Legislativa para ordenar que se</w:t>
      </w:r>
      <w:r w:rsidR="00927CB7" w:rsidRPr="00DA30DC">
        <w:rPr>
          <w:rFonts w:ascii="Book Antiqua" w:hAnsi="Book Antiqua"/>
          <w:lang w:val="es-ES_tradnl"/>
        </w:rPr>
        <w:t xml:space="preserve"> liberen las restriccione</w:t>
      </w:r>
      <w:r w:rsidR="0000004B">
        <w:rPr>
          <w:rFonts w:ascii="Book Antiqua" w:hAnsi="Book Antiqua"/>
          <w:lang w:val="es-ES_tradnl"/>
        </w:rPr>
        <w:t>s</w:t>
      </w:r>
      <w:r w:rsidRPr="00DA30DC">
        <w:rPr>
          <w:rFonts w:ascii="Book Antiqua" w:hAnsi="Book Antiqua"/>
          <w:lang w:val="es-ES_tradnl"/>
        </w:rPr>
        <w:t xml:space="preserve"> establec</w:t>
      </w:r>
      <w:r w:rsidR="0000004B">
        <w:rPr>
          <w:rFonts w:ascii="Book Antiqua" w:hAnsi="Book Antiqua"/>
          <w:lang w:val="es-ES_tradnl"/>
        </w:rPr>
        <w:t>idas</w:t>
      </w:r>
      <w:r w:rsidRPr="00DA30DC">
        <w:rPr>
          <w:rFonts w:ascii="Book Antiqua" w:hAnsi="Book Antiqua"/>
          <w:lang w:val="es-ES_tradnl"/>
        </w:rPr>
        <w:t xml:space="preserve"> en aquellos casos en que se estime </w:t>
      </w:r>
      <w:r w:rsidR="0000004B">
        <w:rPr>
          <w:rFonts w:ascii="Book Antiqua" w:hAnsi="Book Antiqua"/>
          <w:lang w:val="es-ES_tradnl"/>
        </w:rPr>
        <w:t>necesario;</w:t>
      </w:r>
      <w:r w:rsidRPr="00DA30DC">
        <w:rPr>
          <w:rFonts w:ascii="Book Antiqua" w:hAnsi="Book Antiqua"/>
          <w:lang w:val="es-ES_tradnl"/>
        </w:rPr>
        <w:t xml:space="preserve"> </w:t>
      </w:r>
      <w:r w:rsidR="00FE71EF" w:rsidRPr="00DA30DC">
        <w:rPr>
          <w:rFonts w:ascii="Book Antiqua" w:hAnsi="Book Antiqua"/>
          <w:lang w:val="es-ES_tradnl"/>
        </w:rPr>
        <w:t xml:space="preserve">como </w:t>
      </w:r>
      <w:r w:rsidRPr="00DA30DC">
        <w:rPr>
          <w:rFonts w:ascii="Book Antiqua" w:hAnsi="Book Antiqua"/>
          <w:lang w:val="es-ES_tradnl"/>
        </w:rPr>
        <w:t xml:space="preserve">así la Legislatura lo ha hecho en reiteradas ocasiones. </w:t>
      </w:r>
      <w:r w:rsidR="003110EC" w:rsidRPr="00DA30DC">
        <w:rPr>
          <w:rFonts w:ascii="Book Antiqua" w:hAnsi="Book Antiqua"/>
          <w:lang w:val="es-ES_tradnl"/>
        </w:rPr>
        <w:t>Por ello, y e</w:t>
      </w:r>
      <w:r w:rsidRPr="00DA30DC">
        <w:rPr>
          <w:rFonts w:ascii="Book Antiqua" w:hAnsi="Book Antiqua"/>
          <w:lang w:val="es-ES_tradnl"/>
        </w:rPr>
        <w:t xml:space="preserve">n aras de atemperar la realidad física con la </w:t>
      </w:r>
      <w:r w:rsidR="00AB6E8F" w:rsidRPr="00DA30DC">
        <w:rPr>
          <w:rFonts w:ascii="Book Antiqua" w:hAnsi="Book Antiqua"/>
          <w:lang w:val="es-ES_tradnl"/>
        </w:rPr>
        <w:t>inscripción</w:t>
      </w:r>
      <w:r w:rsidRPr="00DA30DC">
        <w:rPr>
          <w:rFonts w:ascii="Book Antiqua" w:hAnsi="Book Antiqua"/>
          <w:lang w:val="es-ES_tradnl"/>
        </w:rPr>
        <w:t xml:space="preserve"> registral, consideramos meritorio ejercer nuestras pre</w:t>
      </w:r>
      <w:r w:rsidR="00FE71EF" w:rsidRPr="00DA30DC">
        <w:rPr>
          <w:rFonts w:ascii="Book Antiqua" w:hAnsi="Book Antiqua"/>
          <w:lang w:val="es-ES_tradnl"/>
        </w:rPr>
        <w:t xml:space="preserve">rrogativas en el presente caso. </w:t>
      </w:r>
    </w:p>
    <w:p w14:paraId="633AB68B" w14:textId="77777777" w:rsidR="00A564F9" w:rsidRPr="002628F3" w:rsidRDefault="00A564F9" w:rsidP="00A564F9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0CACEC07" w14:textId="77777777" w:rsidR="00C3691B" w:rsidRDefault="0092142D" w:rsidP="000A041C">
      <w:pPr>
        <w:suppressLineNumbers/>
        <w:jc w:val="both"/>
        <w:rPr>
          <w:rFonts w:ascii="Book Antiqua" w:hAnsi="Book Antiqua"/>
          <w:i/>
          <w:iCs/>
          <w:lang w:val="es-ES_tradnl"/>
        </w:rPr>
      </w:pPr>
      <w:r w:rsidRPr="00DA30DC">
        <w:rPr>
          <w:rFonts w:ascii="Book Antiqua" w:hAnsi="Book Antiqua"/>
          <w:i/>
          <w:iCs/>
          <w:lang w:val="es-ES_tradnl"/>
        </w:rPr>
        <w:t>RESUÉ</w:t>
      </w:r>
      <w:r w:rsidR="00C3691B" w:rsidRPr="00DA30DC">
        <w:rPr>
          <w:rFonts w:ascii="Book Antiqua" w:hAnsi="Book Antiqua"/>
          <w:i/>
          <w:iCs/>
          <w:lang w:val="es-ES_tradnl"/>
        </w:rPr>
        <w:t>LVESE POR LA ASAMBLEA LEGISLATIVA DE PUERTO RICO:</w:t>
      </w:r>
    </w:p>
    <w:p w14:paraId="21E8EBED" w14:textId="77777777" w:rsidR="000A041C" w:rsidRPr="00DA30DC" w:rsidRDefault="000A041C" w:rsidP="000A041C">
      <w:pPr>
        <w:suppressLineNumbers/>
        <w:jc w:val="both"/>
        <w:rPr>
          <w:rFonts w:ascii="Book Antiqua" w:hAnsi="Book Antiqua"/>
          <w:i/>
          <w:iCs/>
          <w:lang w:val="es-ES_tradnl"/>
        </w:rPr>
      </w:pPr>
    </w:p>
    <w:p w14:paraId="60E77D84" w14:textId="59608BCD" w:rsidR="00715879" w:rsidRPr="00715879" w:rsidRDefault="00C3691B" w:rsidP="000A041C">
      <w:pPr>
        <w:pStyle w:val="BodyTextIndent"/>
        <w:ind w:firstLine="720"/>
        <w:rPr>
          <w:rFonts w:ascii="Book Antiqua" w:hAnsi="Book Antiqua"/>
        </w:rPr>
      </w:pPr>
      <w:r w:rsidRPr="00DA30DC">
        <w:rPr>
          <w:rFonts w:ascii="Book Antiqua" w:hAnsi="Book Antiqua"/>
        </w:rPr>
        <w:t>Sección 1.-</w:t>
      </w:r>
      <w:r w:rsidR="001D5EAF" w:rsidRPr="00DA30DC">
        <w:rPr>
          <w:rFonts w:ascii="Book Antiqua" w:hAnsi="Book Antiqua"/>
        </w:rPr>
        <w:t xml:space="preserve">Se </w:t>
      </w:r>
      <w:r w:rsidR="0071586F" w:rsidRPr="00DA30DC">
        <w:rPr>
          <w:rFonts w:ascii="Book Antiqua" w:hAnsi="Book Antiqua"/>
          <w:szCs w:val="24"/>
        </w:rPr>
        <w:t>ordena a la Autoridad de Tierras de Puerto Rico y a la Junta de Planificación de acuerdo con lo establecido liberar</w:t>
      </w:r>
      <w:r w:rsidR="001D5EAF" w:rsidRPr="00DA30DC">
        <w:rPr>
          <w:rFonts w:ascii="Book Antiqua" w:hAnsi="Book Antiqua"/>
        </w:rPr>
        <w:t xml:space="preserve"> las condiciones y restricciones sobre preservación e indivisión previamente impuestas y anotadas, según dispuesto por la Ley 107 de</w:t>
      </w:r>
      <w:r w:rsidR="00463ACF" w:rsidRPr="00DA30DC">
        <w:rPr>
          <w:rFonts w:ascii="Book Antiqua" w:hAnsi="Book Antiqua"/>
        </w:rPr>
        <w:t>l</w:t>
      </w:r>
      <w:r w:rsidR="001D5EAF" w:rsidRPr="00DA30DC">
        <w:rPr>
          <w:rFonts w:ascii="Book Antiqua" w:hAnsi="Book Antiqua"/>
        </w:rPr>
        <w:t xml:space="preserve"> 3 de julio de 1974, según enmendada, </w:t>
      </w:r>
      <w:r w:rsidRPr="00DA30DC">
        <w:rPr>
          <w:rFonts w:ascii="Book Antiqua" w:hAnsi="Book Antiqua"/>
        </w:rPr>
        <w:t xml:space="preserve">del predio de terreno </w:t>
      </w:r>
      <w:r w:rsidR="008D6DA6">
        <w:rPr>
          <w:rFonts w:ascii="Book Antiqua" w:hAnsi="Book Antiqua"/>
        </w:rPr>
        <w:t xml:space="preserve">identificado </w:t>
      </w:r>
      <w:r w:rsidR="005F2488">
        <w:rPr>
          <w:rFonts w:ascii="Book Antiqua" w:hAnsi="Book Antiqua"/>
        </w:rPr>
        <w:t xml:space="preserve">como la parcela número quince (15) en el plano de mensura del Proyecto Vaga, sita en el barrio Vaga del término </w:t>
      </w:r>
      <w:r w:rsidR="00D8125A">
        <w:rPr>
          <w:rFonts w:ascii="Book Antiqua" w:hAnsi="Book Antiqua"/>
        </w:rPr>
        <w:t xml:space="preserve">municipal de Morovis, Puerto Rico, compuesta de catorce punto mil novecientas diez (14.1910) cuerdas, equivalentes a cincuenta y cinco mil setecientos setenta y seis punto mil cuatrocientos cuatro (55,776.1404) metros cuadrados. Colinda por </w:t>
      </w:r>
      <w:r w:rsidR="00D8125A">
        <w:rPr>
          <w:rFonts w:ascii="Book Antiqua" w:hAnsi="Book Antiqua"/>
        </w:rPr>
        <w:lastRenderedPageBreak/>
        <w:t>el norte con carretera que la separa de las fincas número cuatro (4), cinco (5) y seis (6); por el sur, con la parcela diecisiete (17); por el este, con la parcela número catorce (14); y por el oeste, con la parcela número dieciséis (16)</w:t>
      </w:r>
      <w:r w:rsidR="008D6DA6">
        <w:rPr>
          <w:rFonts w:ascii="Book Antiqua" w:hAnsi="Book Antiqua"/>
        </w:rPr>
        <w:t>.</w:t>
      </w:r>
      <w:r w:rsidR="00715879">
        <w:rPr>
          <w:rFonts w:ascii="Book Antiqua" w:hAnsi="Book Antiqua"/>
        </w:rPr>
        <w:t xml:space="preserve"> </w:t>
      </w:r>
      <w:r w:rsidR="008D6DA6">
        <w:rPr>
          <w:rFonts w:ascii="Book Antiqua" w:hAnsi="Book Antiqua"/>
          <w:lang w:val="es-PR"/>
        </w:rPr>
        <w:t>Inscrita</w:t>
      </w:r>
      <w:r w:rsidR="00715879">
        <w:rPr>
          <w:rFonts w:ascii="Book Antiqua" w:hAnsi="Book Antiqua"/>
          <w:lang w:val="es-PR"/>
        </w:rPr>
        <w:t xml:space="preserve"> </w:t>
      </w:r>
      <w:r w:rsidR="00D8125A">
        <w:rPr>
          <w:rFonts w:ascii="Book Antiqua" w:hAnsi="Book Antiqua"/>
          <w:lang w:val="es-PR"/>
        </w:rPr>
        <w:t xml:space="preserve">al </w:t>
      </w:r>
      <w:r w:rsidR="00715879">
        <w:rPr>
          <w:rFonts w:ascii="Book Antiqua" w:hAnsi="Book Antiqua"/>
          <w:lang w:val="es-PR"/>
        </w:rPr>
        <w:t xml:space="preserve"> folio </w:t>
      </w:r>
      <w:r w:rsidR="00D8125A">
        <w:rPr>
          <w:rFonts w:ascii="Book Antiqua" w:hAnsi="Book Antiqua"/>
          <w:lang w:val="es-PR"/>
        </w:rPr>
        <w:t>tomo de hoja móvil doscientos setenta y uno (271) de Morovis</w:t>
      </w:r>
      <w:r w:rsidR="00600073">
        <w:rPr>
          <w:rFonts w:ascii="Book Antiqua" w:hAnsi="Book Antiqua"/>
          <w:lang w:val="es-PR"/>
        </w:rPr>
        <w:t>,</w:t>
      </w:r>
      <w:r w:rsidR="00715879">
        <w:rPr>
          <w:rFonts w:ascii="Book Antiqua" w:hAnsi="Book Antiqua"/>
          <w:lang w:val="es-PR"/>
        </w:rPr>
        <w:t xml:space="preserve"> </w:t>
      </w:r>
      <w:r w:rsidR="00D8125A">
        <w:rPr>
          <w:rFonts w:ascii="Book Antiqua" w:hAnsi="Book Antiqua"/>
          <w:lang w:val="es-PR"/>
        </w:rPr>
        <w:t>finca número doce mil noventa (12,090), Registro de la Propiedad de Manatí</w:t>
      </w:r>
      <w:r w:rsidR="00715879">
        <w:rPr>
          <w:rFonts w:ascii="Book Antiqua" w:hAnsi="Book Antiqua"/>
          <w:lang w:val="es-PR"/>
        </w:rPr>
        <w:t xml:space="preserve">, </w:t>
      </w:r>
      <w:r w:rsidR="00887D9B" w:rsidRPr="00CE5388">
        <w:rPr>
          <w:rFonts w:ascii="Book Antiqua" w:hAnsi="Book Antiqua"/>
          <w:strike/>
          <w:lang w:val="es-PR"/>
        </w:rPr>
        <w:t xml:space="preserve">la </w:t>
      </w:r>
      <w:r w:rsidR="00715879" w:rsidRPr="00CE5388">
        <w:rPr>
          <w:rFonts w:ascii="Book Antiqua" w:hAnsi="Book Antiqua"/>
          <w:strike/>
          <w:lang w:val="es-PR"/>
        </w:rPr>
        <w:t xml:space="preserve">finca </w:t>
      </w:r>
      <w:r w:rsidR="00F05F34" w:rsidRPr="00CE5388">
        <w:rPr>
          <w:rFonts w:ascii="Book Antiqua" w:hAnsi="Book Antiqua"/>
          <w:strike/>
          <w:lang w:val="es-PR"/>
        </w:rPr>
        <w:t>número</w:t>
      </w:r>
      <w:r w:rsidR="00715879" w:rsidRPr="00CE5388">
        <w:rPr>
          <w:rFonts w:ascii="Book Antiqua" w:hAnsi="Book Antiqua"/>
          <w:strike/>
          <w:lang w:val="es-PR"/>
        </w:rPr>
        <w:t xml:space="preserve"> </w:t>
      </w:r>
      <w:r w:rsidR="006525A7" w:rsidRPr="00CE5388">
        <w:rPr>
          <w:rFonts w:ascii="Book Antiqua" w:hAnsi="Book Antiqua"/>
          <w:strike/>
          <w:lang w:val="es-PR"/>
        </w:rPr>
        <w:t xml:space="preserve">doce mil </w:t>
      </w:r>
      <w:r w:rsidR="00887D9B" w:rsidRPr="00CE5388">
        <w:rPr>
          <w:rFonts w:ascii="Book Antiqua" w:hAnsi="Book Antiqua"/>
          <w:strike/>
          <w:lang w:val="es-PR"/>
        </w:rPr>
        <w:t>cuarenta</w:t>
      </w:r>
      <w:r w:rsidR="006525A7" w:rsidRPr="00CE5388">
        <w:rPr>
          <w:rFonts w:ascii="Book Antiqua" w:hAnsi="Book Antiqua"/>
          <w:strike/>
          <w:lang w:val="es-PR"/>
        </w:rPr>
        <w:t xml:space="preserve"> (12,</w:t>
      </w:r>
      <w:r w:rsidR="00887D9B" w:rsidRPr="00CE5388">
        <w:rPr>
          <w:rFonts w:ascii="Book Antiqua" w:hAnsi="Book Antiqua"/>
          <w:strike/>
          <w:lang w:val="es-PR"/>
        </w:rPr>
        <w:t>040</w:t>
      </w:r>
      <w:r w:rsidR="006525A7" w:rsidRPr="00CE5388">
        <w:rPr>
          <w:rFonts w:ascii="Book Antiqua" w:hAnsi="Book Antiqua"/>
          <w:strike/>
          <w:lang w:val="es-PR"/>
        </w:rPr>
        <w:t>),</w:t>
      </w:r>
      <w:r w:rsidR="006525A7">
        <w:rPr>
          <w:rFonts w:ascii="Book Antiqua" w:hAnsi="Book Antiqua"/>
          <w:lang w:val="es-PR"/>
        </w:rPr>
        <w:t xml:space="preserve"> inscripción primera, a favor de</w:t>
      </w:r>
      <w:r w:rsidR="00887D9B">
        <w:rPr>
          <w:rFonts w:ascii="Book Antiqua" w:hAnsi="Book Antiqua"/>
          <w:lang w:val="es-PR"/>
        </w:rPr>
        <w:t xml:space="preserve">l matrimonio de </w:t>
      </w:r>
      <w:r w:rsidR="00887D9B">
        <w:rPr>
          <w:rFonts w:ascii="Book Antiqua" w:hAnsi="Book Antiqua"/>
        </w:rPr>
        <w:t xml:space="preserve">Don </w:t>
      </w:r>
      <w:r w:rsidR="00D8125A">
        <w:rPr>
          <w:rFonts w:ascii="Book Antiqua" w:hAnsi="Book Antiqua"/>
        </w:rPr>
        <w:t>Ruperto Hernández Rivera y Doña Luz María Torres Rivera</w:t>
      </w:r>
      <w:r w:rsidR="00F05F34">
        <w:rPr>
          <w:rFonts w:ascii="Book Antiqua" w:hAnsi="Book Antiqua"/>
          <w:lang w:val="es-PR"/>
        </w:rPr>
        <w:t>.</w:t>
      </w:r>
    </w:p>
    <w:p w14:paraId="2BC71AE7" w14:textId="1A0DBDD7" w:rsidR="00C3691B" w:rsidRPr="00DA30DC" w:rsidRDefault="0071586F" w:rsidP="000A041C">
      <w:pPr>
        <w:pStyle w:val="BodyTextIndent"/>
        <w:ind w:firstLine="720"/>
        <w:rPr>
          <w:rFonts w:ascii="Book Antiqua" w:hAnsi="Book Antiqua"/>
        </w:rPr>
      </w:pPr>
      <w:r w:rsidRPr="00DA30DC">
        <w:rPr>
          <w:rFonts w:ascii="Book Antiqua" w:hAnsi="Book Antiqua"/>
        </w:rPr>
        <w:t>Sección 2</w:t>
      </w:r>
      <w:r w:rsidR="00C3691B" w:rsidRPr="00DA30DC">
        <w:rPr>
          <w:rFonts w:ascii="Book Antiqua" w:hAnsi="Book Antiqua"/>
        </w:rPr>
        <w:t>.-Esta Resolución Conjunta comenzará a regir inmediatamente después de su aprobación.</w:t>
      </w:r>
    </w:p>
    <w:p w14:paraId="105FE39E" w14:textId="77777777" w:rsidR="001571BC" w:rsidRPr="00DA30DC" w:rsidRDefault="001571BC" w:rsidP="000A041C">
      <w:pPr>
        <w:pStyle w:val="BodyTextIndent"/>
        <w:ind w:firstLine="0"/>
        <w:rPr>
          <w:rFonts w:ascii="Book Antiqua" w:hAnsi="Book Antiqua"/>
        </w:rPr>
        <w:sectPr w:rsidR="001571BC" w:rsidRPr="00DA30DC" w:rsidSect="00460665">
          <w:headerReference w:type="default" r:id="rId7"/>
          <w:type w:val="continuous"/>
          <w:pgSz w:w="12240" w:h="15840" w:code="1"/>
          <w:pgMar w:top="1440" w:right="1440" w:bottom="1440" w:left="1440" w:header="720" w:footer="0" w:gutter="0"/>
          <w:lnNumType w:countBy="1"/>
          <w:cols w:space="720"/>
          <w:titlePg/>
          <w:docGrid w:linePitch="326"/>
        </w:sectPr>
      </w:pPr>
    </w:p>
    <w:p w14:paraId="49ABD3C1" w14:textId="77777777" w:rsidR="001571BC" w:rsidRPr="00DA30DC" w:rsidRDefault="001571BC" w:rsidP="000A041C">
      <w:pPr>
        <w:pStyle w:val="BodyTextIndent"/>
        <w:rPr>
          <w:rFonts w:ascii="Book Antiqua" w:hAnsi="Book Antiqua"/>
        </w:rPr>
      </w:pPr>
    </w:p>
    <w:sectPr w:rsidR="001571BC" w:rsidRPr="00DA30DC" w:rsidSect="001571BC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F11FE" w14:textId="77777777" w:rsidR="00727E91" w:rsidRDefault="00727E91">
      <w:r>
        <w:separator/>
      </w:r>
    </w:p>
  </w:endnote>
  <w:endnote w:type="continuationSeparator" w:id="0">
    <w:p w14:paraId="056E6D6A" w14:textId="77777777" w:rsidR="00727E91" w:rsidRDefault="0072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6005E" w14:textId="77777777" w:rsidR="00727E91" w:rsidRDefault="00727E91">
      <w:r>
        <w:separator/>
      </w:r>
    </w:p>
  </w:footnote>
  <w:footnote w:type="continuationSeparator" w:id="0">
    <w:p w14:paraId="69F0E6BF" w14:textId="77777777" w:rsidR="00727E91" w:rsidRDefault="0072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03903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99ACEE8" w14:textId="77777777" w:rsidR="00460665" w:rsidRDefault="0046066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4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3005660" w14:textId="77777777" w:rsidR="001F01B7" w:rsidRDefault="001F01B7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3691B"/>
    <w:rsid w:val="0000004B"/>
    <w:rsid w:val="00014700"/>
    <w:rsid w:val="00030929"/>
    <w:rsid w:val="00041D25"/>
    <w:rsid w:val="00051D75"/>
    <w:rsid w:val="00054AFA"/>
    <w:rsid w:val="00061525"/>
    <w:rsid w:val="000621B7"/>
    <w:rsid w:val="000848C1"/>
    <w:rsid w:val="000876E2"/>
    <w:rsid w:val="00096220"/>
    <w:rsid w:val="000A041C"/>
    <w:rsid w:val="000A4D6C"/>
    <w:rsid w:val="000B0E0A"/>
    <w:rsid w:val="000B11A1"/>
    <w:rsid w:val="000B15CE"/>
    <w:rsid w:val="000B53B0"/>
    <w:rsid w:val="000F5927"/>
    <w:rsid w:val="0010797B"/>
    <w:rsid w:val="0011425B"/>
    <w:rsid w:val="00117B74"/>
    <w:rsid w:val="0014350E"/>
    <w:rsid w:val="00155157"/>
    <w:rsid w:val="001571BC"/>
    <w:rsid w:val="00157FDC"/>
    <w:rsid w:val="00160028"/>
    <w:rsid w:val="00162452"/>
    <w:rsid w:val="0016489E"/>
    <w:rsid w:val="00170C04"/>
    <w:rsid w:val="001775C9"/>
    <w:rsid w:val="00192FC8"/>
    <w:rsid w:val="001A30D5"/>
    <w:rsid w:val="001D56A3"/>
    <w:rsid w:val="001D5EAF"/>
    <w:rsid w:val="001D6CC7"/>
    <w:rsid w:val="001D7AA8"/>
    <w:rsid w:val="001E01D9"/>
    <w:rsid w:val="001E2847"/>
    <w:rsid w:val="001F01B7"/>
    <w:rsid w:val="00206452"/>
    <w:rsid w:val="002155CA"/>
    <w:rsid w:val="0023414C"/>
    <w:rsid w:val="002628F3"/>
    <w:rsid w:val="00292C94"/>
    <w:rsid w:val="00297175"/>
    <w:rsid w:val="002A4D7E"/>
    <w:rsid w:val="002A5B64"/>
    <w:rsid w:val="002B13B5"/>
    <w:rsid w:val="002D59F7"/>
    <w:rsid w:val="002E16DD"/>
    <w:rsid w:val="002E2A3A"/>
    <w:rsid w:val="002E5461"/>
    <w:rsid w:val="002F5847"/>
    <w:rsid w:val="00301E47"/>
    <w:rsid w:val="00302A8A"/>
    <w:rsid w:val="003110EC"/>
    <w:rsid w:val="00315F9D"/>
    <w:rsid w:val="003264CB"/>
    <w:rsid w:val="003306E8"/>
    <w:rsid w:val="003375BA"/>
    <w:rsid w:val="00351913"/>
    <w:rsid w:val="00353ADD"/>
    <w:rsid w:val="00354092"/>
    <w:rsid w:val="003832D2"/>
    <w:rsid w:val="003928D3"/>
    <w:rsid w:val="003A1C7D"/>
    <w:rsid w:val="003B530B"/>
    <w:rsid w:val="003B5DF1"/>
    <w:rsid w:val="003E0A29"/>
    <w:rsid w:val="003E44D8"/>
    <w:rsid w:val="003E6AEF"/>
    <w:rsid w:val="003F466C"/>
    <w:rsid w:val="003F50D6"/>
    <w:rsid w:val="004031EB"/>
    <w:rsid w:val="00404EC9"/>
    <w:rsid w:val="00447104"/>
    <w:rsid w:val="00460665"/>
    <w:rsid w:val="00463ACF"/>
    <w:rsid w:val="004C5595"/>
    <w:rsid w:val="004D197F"/>
    <w:rsid w:val="004D3781"/>
    <w:rsid w:val="005105A9"/>
    <w:rsid w:val="00541E3F"/>
    <w:rsid w:val="005549BA"/>
    <w:rsid w:val="0056760E"/>
    <w:rsid w:val="0059201C"/>
    <w:rsid w:val="00594DCD"/>
    <w:rsid w:val="005957F5"/>
    <w:rsid w:val="00597875"/>
    <w:rsid w:val="005A502B"/>
    <w:rsid w:val="005B2F9C"/>
    <w:rsid w:val="005D7004"/>
    <w:rsid w:val="005E2227"/>
    <w:rsid w:val="005E4CF2"/>
    <w:rsid w:val="005F2488"/>
    <w:rsid w:val="005F5AD4"/>
    <w:rsid w:val="005F5DAE"/>
    <w:rsid w:val="00600073"/>
    <w:rsid w:val="00601976"/>
    <w:rsid w:val="00605CF5"/>
    <w:rsid w:val="006157DE"/>
    <w:rsid w:val="00637415"/>
    <w:rsid w:val="006525A7"/>
    <w:rsid w:val="00660712"/>
    <w:rsid w:val="00687E34"/>
    <w:rsid w:val="006A5124"/>
    <w:rsid w:val="006A7EB5"/>
    <w:rsid w:val="006C01FC"/>
    <w:rsid w:val="006F51CB"/>
    <w:rsid w:val="007131B3"/>
    <w:rsid w:val="0071586F"/>
    <w:rsid w:val="00715879"/>
    <w:rsid w:val="00716E7D"/>
    <w:rsid w:val="00723D6C"/>
    <w:rsid w:val="00727E91"/>
    <w:rsid w:val="00761A76"/>
    <w:rsid w:val="00761D43"/>
    <w:rsid w:val="0076255D"/>
    <w:rsid w:val="007719D8"/>
    <w:rsid w:val="0077653F"/>
    <w:rsid w:val="007A1590"/>
    <w:rsid w:val="007B7916"/>
    <w:rsid w:val="00804A18"/>
    <w:rsid w:val="00805B31"/>
    <w:rsid w:val="008147CF"/>
    <w:rsid w:val="008361E2"/>
    <w:rsid w:val="008365B0"/>
    <w:rsid w:val="00844D20"/>
    <w:rsid w:val="00845393"/>
    <w:rsid w:val="008465AF"/>
    <w:rsid w:val="00864FFF"/>
    <w:rsid w:val="00865E16"/>
    <w:rsid w:val="00887D9B"/>
    <w:rsid w:val="008A210F"/>
    <w:rsid w:val="008A29D1"/>
    <w:rsid w:val="008A30EF"/>
    <w:rsid w:val="008C2FEB"/>
    <w:rsid w:val="008C44B3"/>
    <w:rsid w:val="008D6DA6"/>
    <w:rsid w:val="008E1DE3"/>
    <w:rsid w:val="008F07E4"/>
    <w:rsid w:val="009029B9"/>
    <w:rsid w:val="009204B6"/>
    <w:rsid w:val="0092142D"/>
    <w:rsid w:val="00922640"/>
    <w:rsid w:val="00922D60"/>
    <w:rsid w:val="00927CB7"/>
    <w:rsid w:val="00930CC7"/>
    <w:rsid w:val="00932ABB"/>
    <w:rsid w:val="0093705F"/>
    <w:rsid w:val="00957408"/>
    <w:rsid w:val="009616F0"/>
    <w:rsid w:val="00961B21"/>
    <w:rsid w:val="0097006E"/>
    <w:rsid w:val="00975923"/>
    <w:rsid w:val="00992AA4"/>
    <w:rsid w:val="009A0A87"/>
    <w:rsid w:val="009A2CBB"/>
    <w:rsid w:val="009A7E9C"/>
    <w:rsid w:val="009C0300"/>
    <w:rsid w:val="009C2AF3"/>
    <w:rsid w:val="009C6338"/>
    <w:rsid w:val="009C69CC"/>
    <w:rsid w:val="009C7E2D"/>
    <w:rsid w:val="009D6BAA"/>
    <w:rsid w:val="009E455A"/>
    <w:rsid w:val="009E5293"/>
    <w:rsid w:val="009F78D0"/>
    <w:rsid w:val="00A419E3"/>
    <w:rsid w:val="00A45167"/>
    <w:rsid w:val="00A50044"/>
    <w:rsid w:val="00A50A69"/>
    <w:rsid w:val="00A564F9"/>
    <w:rsid w:val="00A80CAB"/>
    <w:rsid w:val="00A81719"/>
    <w:rsid w:val="00A83B2F"/>
    <w:rsid w:val="00A83BF4"/>
    <w:rsid w:val="00A84AA4"/>
    <w:rsid w:val="00AA437B"/>
    <w:rsid w:val="00AB06C8"/>
    <w:rsid w:val="00AB3A48"/>
    <w:rsid w:val="00AB5663"/>
    <w:rsid w:val="00AB6E8F"/>
    <w:rsid w:val="00AC4705"/>
    <w:rsid w:val="00AD15EB"/>
    <w:rsid w:val="00AD6820"/>
    <w:rsid w:val="00AE493F"/>
    <w:rsid w:val="00AF13FE"/>
    <w:rsid w:val="00AF61E6"/>
    <w:rsid w:val="00B02BCA"/>
    <w:rsid w:val="00B03AE7"/>
    <w:rsid w:val="00B057DB"/>
    <w:rsid w:val="00B3009E"/>
    <w:rsid w:val="00B557DF"/>
    <w:rsid w:val="00B6528A"/>
    <w:rsid w:val="00B75603"/>
    <w:rsid w:val="00B776BA"/>
    <w:rsid w:val="00B83E48"/>
    <w:rsid w:val="00B863CA"/>
    <w:rsid w:val="00BA54DC"/>
    <w:rsid w:val="00BB5B21"/>
    <w:rsid w:val="00BC0705"/>
    <w:rsid w:val="00BF4021"/>
    <w:rsid w:val="00C00E85"/>
    <w:rsid w:val="00C143E6"/>
    <w:rsid w:val="00C358C7"/>
    <w:rsid w:val="00C3691B"/>
    <w:rsid w:val="00C37A45"/>
    <w:rsid w:val="00C43B93"/>
    <w:rsid w:val="00C61C90"/>
    <w:rsid w:val="00C71A44"/>
    <w:rsid w:val="00C725C1"/>
    <w:rsid w:val="00C74591"/>
    <w:rsid w:val="00CB17C1"/>
    <w:rsid w:val="00CC7A18"/>
    <w:rsid w:val="00CD6A81"/>
    <w:rsid w:val="00CE5388"/>
    <w:rsid w:val="00D22D9E"/>
    <w:rsid w:val="00D3588C"/>
    <w:rsid w:val="00D531F3"/>
    <w:rsid w:val="00D8125A"/>
    <w:rsid w:val="00D840DB"/>
    <w:rsid w:val="00D85A64"/>
    <w:rsid w:val="00DA30DC"/>
    <w:rsid w:val="00DA330B"/>
    <w:rsid w:val="00DA4267"/>
    <w:rsid w:val="00DC0D91"/>
    <w:rsid w:val="00DC11E7"/>
    <w:rsid w:val="00DD4CF5"/>
    <w:rsid w:val="00DF179E"/>
    <w:rsid w:val="00DF355F"/>
    <w:rsid w:val="00E101D3"/>
    <w:rsid w:val="00E26292"/>
    <w:rsid w:val="00E3111A"/>
    <w:rsid w:val="00E36240"/>
    <w:rsid w:val="00E4522E"/>
    <w:rsid w:val="00E659C9"/>
    <w:rsid w:val="00E7683D"/>
    <w:rsid w:val="00E911B0"/>
    <w:rsid w:val="00E95E05"/>
    <w:rsid w:val="00EA0312"/>
    <w:rsid w:val="00EA134D"/>
    <w:rsid w:val="00EA31A5"/>
    <w:rsid w:val="00EA34F4"/>
    <w:rsid w:val="00EA5BD7"/>
    <w:rsid w:val="00EC3F19"/>
    <w:rsid w:val="00EC7194"/>
    <w:rsid w:val="00EF4B92"/>
    <w:rsid w:val="00F05F34"/>
    <w:rsid w:val="00F12E60"/>
    <w:rsid w:val="00F1670F"/>
    <w:rsid w:val="00F1679A"/>
    <w:rsid w:val="00F44E2B"/>
    <w:rsid w:val="00F45B24"/>
    <w:rsid w:val="00F478E3"/>
    <w:rsid w:val="00F54118"/>
    <w:rsid w:val="00F638D0"/>
    <w:rsid w:val="00F708EA"/>
    <w:rsid w:val="00F73DF9"/>
    <w:rsid w:val="00F80910"/>
    <w:rsid w:val="00F835C3"/>
    <w:rsid w:val="00F85B3F"/>
    <w:rsid w:val="00F87F80"/>
    <w:rsid w:val="00FA4509"/>
    <w:rsid w:val="00FC7315"/>
    <w:rsid w:val="00FC7441"/>
    <w:rsid w:val="00FD5195"/>
    <w:rsid w:val="00FE71EF"/>
    <w:rsid w:val="00FF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5D9785"/>
  <w15:chartTrackingRefBased/>
  <w15:docId w15:val="{BE4015CD-E84A-48C3-B271-9F9901C6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line="480" w:lineRule="auto"/>
      <w:ind w:firstLine="360"/>
      <w:jc w:val="both"/>
    </w:pPr>
    <w:rPr>
      <w:lang w:val="es-ES_tradnl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semiHidden/>
    <w:rsid w:val="005F5AD4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46066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0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matienzo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FA32B3-BEDA-443C-AB57-27CB88AE8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0</TotalTime>
  <Pages>3</Pages>
  <Words>735</Words>
  <Characters>4192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mmatienzo</dc:creator>
  <cp:keywords/>
  <cp:lastModifiedBy>Camyl Moreno Pantojas</cp:lastModifiedBy>
  <cp:revision>2</cp:revision>
  <cp:lastPrinted>2025-04-21T15:02:00Z</cp:lastPrinted>
  <dcterms:created xsi:type="dcterms:W3CDTF">2026-03-17T18:57:00Z</dcterms:created>
  <dcterms:modified xsi:type="dcterms:W3CDTF">2026-03-17T18:57:00Z</dcterms:modified>
</cp:coreProperties>
</file>