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347F78" w14:textId="77777777" w:rsidR="00CD00DF" w:rsidRPr="00BA2768" w:rsidRDefault="002E6E00" w:rsidP="002E6E00">
      <w:pPr>
        <w:jc w:val="center"/>
        <w:rPr>
          <w:rFonts w:ascii="Book Antiqua" w:hAnsi="Book Antiqua"/>
          <w:sz w:val="28"/>
          <w:szCs w:val="28"/>
        </w:rPr>
      </w:pPr>
      <w:r w:rsidRPr="00BA2768">
        <w:rPr>
          <w:rFonts w:ascii="Book Antiqua" w:hAnsi="Book Antiqua"/>
          <w:caps/>
          <w:sz w:val="28"/>
          <w:szCs w:val="28"/>
        </w:rPr>
        <w:t>GOBIERNO DE PUERTO RICO</w:t>
      </w:r>
    </w:p>
    <w:p w14:paraId="230AF00B" w14:textId="77777777" w:rsidR="00CD00DF" w:rsidRPr="00BA2768" w:rsidRDefault="00CD00DF" w:rsidP="00CD00DF">
      <w:pPr>
        <w:jc w:val="center"/>
        <w:rPr>
          <w:rFonts w:ascii="Book Antiqua" w:hAnsi="Book Antiqua"/>
        </w:rPr>
      </w:pPr>
    </w:p>
    <w:p w14:paraId="75A79A7A" w14:textId="4C56372A" w:rsidR="00CD00DF" w:rsidRPr="00BA2768" w:rsidRDefault="00CB1076" w:rsidP="00CD00DF">
      <w:pPr>
        <w:pStyle w:val="Title2"/>
        <w:tabs>
          <w:tab w:val="clear" w:pos="648"/>
          <w:tab w:val="clear" w:pos="7776"/>
          <w:tab w:val="clear" w:pos="7848"/>
        </w:tabs>
        <w:jc w:val="both"/>
        <w:rPr>
          <w:rFonts w:ascii="Book Antiqua" w:hAnsi="Book Antiqua"/>
        </w:rPr>
      </w:pPr>
      <w:r>
        <w:rPr>
          <w:rFonts w:ascii="Book Antiqua" w:hAnsi="Book Antiqua"/>
        </w:rPr>
        <w:t>20ma.</w:t>
      </w:r>
      <w:r w:rsidR="00CD00DF" w:rsidRPr="00BA2768">
        <w:rPr>
          <w:rFonts w:ascii="Book Antiqua" w:hAnsi="Book Antiqua"/>
        </w:rPr>
        <w:t xml:space="preserve"> Asamblea</w:t>
      </w:r>
      <w:r w:rsidR="00CD00DF" w:rsidRPr="00BA2768">
        <w:rPr>
          <w:rFonts w:ascii="Book Antiqua" w:hAnsi="Book Antiqua"/>
        </w:rPr>
        <w:tab/>
        <w:t xml:space="preserve">                                                                                               </w:t>
      </w:r>
      <w:r>
        <w:rPr>
          <w:rFonts w:ascii="Book Antiqua" w:hAnsi="Book Antiqua"/>
        </w:rPr>
        <w:t>1ra.</w:t>
      </w:r>
      <w:r w:rsidR="00CD00DF" w:rsidRPr="00BA2768">
        <w:rPr>
          <w:rFonts w:ascii="Book Antiqua" w:hAnsi="Book Antiqua"/>
        </w:rPr>
        <w:t xml:space="preserve"> Sesión</w:t>
      </w:r>
    </w:p>
    <w:p w14:paraId="39DE3B46" w14:textId="68FD032C" w:rsidR="00CD00DF" w:rsidRPr="00BA2768" w:rsidRDefault="00CD00DF" w:rsidP="00CD00DF">
      <w:pPr>
        <w:pStyle w:val="Title2"/>
        <w:tabs>
          <w:tab w:val="clear" w:pos="648"/>
          <w:tab w:val="clear" w:pos="7776"/>
          <w:tab w:val="clear" w:pos="7848"/>
        </w:tabs>
        <w:jc w:val="both"/>
        <w:rPr>
          <w:rFonts w:ascii="Book Antiqua" w:hAnsi="Book Antiqua"/>
        </w:rPr>
      </w:pPr>
      <w:r w:rsidRPr="00BA2768">
        <w:rPr>
          <w:rFonts w:ascii="Book Antiqua" w:hAnsi="Book Antiqua"/>
        </w:rPr>
        <w:t xml:space="preserve">          </w:t>
      </w:r>
      <w:r w:rsidR="00CB1076">
        <w:rPr>
          <w:rFonts w:ascii="Book Antiqua" w:hAnsi="Book Antiqua"/>
        </w:rPr>
        <w:t xml:space="preserve"> </w:t>
      </w:r>
      <w:r w:rsidRPr="00BA2768">
        <w:rPr>
          <w:rFonts w:ascii="Book Antiqua" w:hAnsi="Book Antiqua"/>
        </w:rPr>
        <w:t>Legislativa</w:t>
      </w:r>
      <w:r w:rsidRPr="00BA2768">
        <w:rPr>
          <w:rFonts w:ascii="Book Antiqua" w:hAnsi="Book Antiqua"/>
        </w:rPr>
        <w:tab/>
      </w:r>
      <w:r w:rsidRPr="00BA2768">
        <w:rPr>
          <w:rFonts w:ascii="Book Antiqua" w:hAnsi="Book Antiqua"/>
        </w:rPr>
        <w:tab/>
        <w:t xml:space="preserve">                                                                                          Ordinaria</w:t>
      </w:r>
    </w:p>
    <w:p w14:paraId="1D94B723" w14:textId="77777777" w:rsidR="00CD00DF" w:rsidRPr="00BA2768" w:rsidRDefault="00CD00DF" w:rsidP="00CD00DF">
      <w:pPr>
        <w:jc w:val="both"/>
        <w:rPr>
          <w:rFonts w:ascii="Book Antiqua" w:hAnsi="Book Antiqua"/>
        </w:rPr>
      </w:pPr>
    </w:p>
    <w:p w14:paraId="6D4270DC" w14:textId="77777777" w:rsidR="00CD00DF" w:rsidRPr="00BA2768" w:rsidRDefault="00CD00DF" w:rsidP="00CD00DF">
      <w:pPr>
        <w:jc w:val="center"/>
        <w:rPr>
          <w:rFonts w:ascii="Book Antiqua" w:hAnsi="Book Antiqua"/>
          <w:b/>
          <w:sz w:val="36"/>
          <w:szCs w:val="36"/>
        </w:rPr>
      </w:pPr>
      <w:r w:rsidRPr="00BA2768">
        <w:rPr>
          <w:rFonts w:ascii="Book Antiqua" w:hAnsi="Book Antiqua"/>
          <w:b/>
          <w:sz w:val="36"/>
          <w:szCs w:val="36"/>
        </w:rPr>
        <w:t>CÁMARA DE REPRESENTANTES</w:t>
      </w:r>
    </w:p>
    <w:p w14:paraId="28F09C23" w14:textId="77777777" w:rsidR="00CD00DF" w:rsidRPr="00BA2768" w:rsidRDefault="00CD00DF" w:rsidP="00CD00DF">
      <w:pPr>
        <w:jc w:val="center"/>
        <w:rPr>
          <w:rFonts w:ascii="Book Antiqua" w:hAnsi="Book Antiqua"/>
          <w:szCs w:val="24"/>
        </w:rPr>
      </w:pPr>
    </w:p>
    <w:p w14:paraId="31A2BA11" w14:textId="03F35BDC" w:rsidR="00CD00DF" w:rsidRPr="00BA2768" w:rsidRDefault="000D5FD8" w:rsidP="00CD00DF">
      <w:pPr>
        <w:jc w:val="center"/>
        <w:rPr>
          <w:rFonts w:ascii="Book Antiqua" w:hAnsi="Book Antiqua"/>
          <w:b/>
          <w:sz w:val="52"/>
          <w:szCs w:val="52"/>
        </w:rPr>
      </w:pPr>
      <w:r w:rsidRPr="00BA2768">
        <w:rPr>
          <w:rFonts w:ascii="Book Antiqua" w:hAnsi="Book Antiqua"/>
          <w:b/>
          <w:sz w:val="52"/>
        </w:rPr>
        <w:t>R.</w:t>
      </w:r>
      <w:r w:rsidR="004F6F0B">
        <w:rPr>
          <w:rFonts w:ascii="Book Antiqua" w:hAnsi="Book Antiqua"/>
          <w:b/>
          <w:sz w:val="52"/>
        </w:rPr>
        <w:t xml:space="preserve"> </w:t>
      </w:r>
      <w:r w:rsidR="00CD00DF" w:rsidRPr="00BA2768">
        <w:rPr>
          <w:rFonts w:ascii="Book Antiqua" w:hAnsi="Book Antiqua"/>
          <w:b/>
          <w:sz w:val="52"/>
          <w:szCs w:val="52"/>
        </w:rPr>
        <w:t>de la C.</w:t>
      </w:r>
      <w:r w:rsidR="00776CC9" w:rsidRPr="00BA2768">
        <w:rPr>
          <w:rFonts w:ascii="Book Antiqua" w:hAnsi="Book Antiqua"/>
          <w:b/>
          <w:sz w:val="52"/>
          <w:szCs w:val="52"/>
        </w:rPr>
        <w:t xml:space="preserve"> </w:t>
      </w:r>
      <w:r w:rsidR="00FD5C0B">
        <w:rPr>
          <w:rFonts w:ascii="Book Antiqua" w:hAnsi="Book Antiqua"/>
          <w:b/>
          <w:sz w:val="52"/>
          <w:szCs w:val="52"/>
        </w:rPr>
        <w:t>279</w:t>
      </w:r>
    </w:p>
    <w:p w14:paraId="4AC8DF5D" w14:textId="77777777" w:rsidR="00CD00DF" w:rsidRPr="00BA2768" w:rsidRDefault="00CD00DF" w:rsidP="00CD00DF">
      <w:pPr>
        <w:jc w:val="center"/>
        <w:rPr>
          <w:rFonts w:ascii="Book Antiqua" w:hAnsi="Book Antiqua"/>
        </w:rPr>
      </w:pPr>
    </w:p>
    <w:p w14:paraId="172DCDAD" w14:textId="2996A689" w:rsidR="00CD00DF" w:rsidRPr="00BA2768" w:rsidRDefault="00FD5C0B" w:rsidP="00CD00DF">
      <w:pPr>
        <w:jc w:val="center"/>
        <w:rPr>
          <w:rFonts w:ascii="Book Antiqua" w:hAnsi="Book Antiqua"/>
          <w:b/>
          <w:sz w:val="48"/>
        </w:rPr>
      </w:pPr>
      <w:r>
        <w:rPr>
          <w:rFonts w:ascii="Book Antiqua" w:hAnsi="Book Antiqua"/>
        </w:rPr>
        <w:t>28</w:t>
      </w:r>
      <w:r w:rsidR="00776CC9" w:rsidRPr="00BA2768">
        <w:rPr>
          <w:rFonts w:ascii="Book Antiqua" w:hAnsi="Book Antiqua"/>
        </w:rPr>
        <w:t xml:space="preserve"> </w:t>
      </w:r>
      <w:r w:rsidR="00CD00DF" w:rsidRPr="00BA2768">
        <w:rPr>
          <w:rFonts w:ascii="Book Antiqua" w:hAnsi="Book Antiqua"/>
        </w:rPr>
        <w:t xml:space="preserve">DE </w:t>
      </w:r>
      <w:r w:rsidR="00F7036D">
        <w:rPr>
          <w:rFonts w:ascii="Book Antiqua" w:hAnsi="Book Antiqua"/>
        </w:rPr>
        <w:t>ABRIL</w:t>
      </w:r>
      <w:r w:rsidR="00CD00DF" w:rsidRPr="00BA2768">
        <w:rPr>
          <w:rFonts w:ascii="Book Antiqua" w:hAnsi="Book Antiqua"/>
        </w:rPr>
        <w:t xml:space="preserve"> DE 20</w:t>
      </w:r>
      <w:r w:rsidR="009905C7" w:rsidRPr="00BA2768">
        <w:rPr>
          <w:rFonts w:ascii="Book Antiqua" w:hAnsi="Book Antiqua"/>
        </w:rPr>
        <w:t>2</w:t>
      </w:r>
      <w:r w:rsidR="00D812B9" w:rsidRPr="00BA2768">
        <w:rPr>
          <w:rFonts w:ascii="Book Antiqua" w:hAnsi="Book Antiqua"/>
        </w:rPr>
        <w:t>5</w:t>
      </w:r>
    </w:p>
    <w:p w14:paraId="533825FC" w14:textId="77777777" w:rsidR="00CD00DF" w:rsidRPr="00BA2768" w:rsidRDefault="00CD00DF" w:rsidP="00CD00DF">
      <w:pPr>
        <w:jc w:val="center"/>
        <w:rPr>
          <w:rFonts w:ascii="Book Antiqua" w:hAnsi="Book Antiqua"/>
        </w:rPr>
      </w:pPr>
    </w:p>
    <w:p w14:paraId="2C1620F8" w14:textId="6DB094AA" w:rsidR="00CD00DF" w:rsidRPr="00BA2768" w:rsidRDefault="00CD00DF" w:rsidP="00CD00DF">
      <w:pPr>
        <w:jc w:val="center"/>
        <w:rPr>
          <w:rFonts w:ascii="Book Antiqua" w:hAnsi="Book Antiqua"/>
          <w:i/>
        </w:rPr>
      </w:pPr>
      <w:r w:rsidRPr="00BA2768">
        <w:rPr>
          <w:rFonts w:ascii="Book Antiqua" w:hAnsi="Book Antiqua"/>
        </w:rPr>
        <w:t>Presentad</w:t>
      </w:r>
      <w:r w:rsidR="008A00E8" w:rsidRPr="00BA2768">
        <w:rPr>
          <w:rFonts w:ascii="Book Antiqua" w:hAnsi="Book Antiqua"/>
        </w:rPr>
        <w:t xml:space="preserve">a </w:t>
      </w:r>
      <w:r w:rsidRPr="00BA2768">
        <w:rPr>
          <w:rFonts w:ascii="Book Antiqua" w:hAnsi="Book Antiqua"/>
        </w:rPr>
        <w:t xml:space="preserve">por </w:t>
      </w:r>
      <w:r w:rsidR="00D412B1" w:rsidRPr="00BA2768">
        <w:rPr>
          <w:rFonts w:ascii="Book Antiqua" w:hAnsi="Book Antiqua"/>
        </w:rPr>
        <w:t>el</w:t>
      </w:r>
      <w:r w:rsidR="009905C7" w:rsidRPr="00BA2768">
        <w:rPr>
          <w:rFonts w:ascii="Book Antiqua" w:hAnsi="Book Antiqua"/>
        </w:rPr>
        <w:t xml:space="preserve"> representante</w:t>
      </w:r>
      <w:r w:rsidRPr="00BA2768">
        <w:rPr>
          <w:rFonts w:ascii="Book Antiqua" w:hAnsi="Book Antiqua"/>
          <w:i/>
        </w:rPr>
        <w:t xml:space="preserve"> </w:t>
      </w:r>
      <w:r w:rsidR="00F7036D">
        <w:rPr>
          <w:rFonts w:ascii="Book Antiqua" w:hAnsi="Book Antiqua"/>
          <w:i/>
        </w:rPr>
        <w:t>Pacheco Burgos</w:t>
      </w:r>
      <w:r w:rsidR="009905C7" w:rsidRPr="00BA2768">
        <w:rPr>
          <w:rFonts w:ascii="Book Antiqua" w:hAnsi="Book Antiqua"/>
          <w:i/>
        </w:rPr>
        <w:t xml:space="preserve"> </w:t>
      </w:r>
    </w:p>
    <w:p w14:paraId="3AD8847D" w14:textId="77777777" w:rsidR="00CD00DF" w:rsidRPr="00BA2768" w:rsidRDefault="00CD00DF" w:rsidP="00CD00DF">
      <w:pPr>
        <w:jc w:val="center"/>
        <w:rPr>
          <w:rFonts w:ascii="Book Antiqua" w:hAnsi="Book Antiqua"/>
        </w:rPr>
      </w:pPr>
    </w:p>
    <w:p w14:paraId="1F5F8DD2" w14:textId="33E29F01" w:rsidR="00CD00DF" w:rsidRPr="00BA2768" w:rsidRDefault="00CD00DF" w:rsidP="00CD00DF">
      <w:pPr>
        <w:jc w:val="center"/>
        <w:rPr>
          <w:rFonts w:ascii="Book Antiqua" w:hAnsi="Book Antiqua"/>
        </w:rPr>
      </w:pPr>
      <w:r w:rsidRPr="00BA2768">
        <w:rPr>
          <w:rFonts w:ascii="Book Antiqua" w:hAnsi="Book Antiqua"/>
        </w:rPr>
        <w:t>Referid</w:t>
      </w:r>
      <w:r w:rsidR="008A00E8" w:rsidRPr="00BA2768">
        <w:rPr>
          <w:rFonts w:ascii="Book Antiqua" w:hAnsi="Book Antiqua"/>
        </w:rPr>
        <w:t>a</w:t>
      </w:r>
      <w:r w:rsidRPr="00BA2768">
        <w:rPr>
          <w:rFonts w:ascii="Book Antiqua" w:hAnsi="Book Antiqua"/>
        </w:rPr>
        <w:t xml:space="preserve"> a</w:t>
      </w:r>
      <w:r w:rsidR="000B6A33">
        <w:rPr>
          <w:rFonts w:ascii="Book Antiqua" w:hAnsi="Book Antiqua"/>
        </w:rPr>
        <w:t xml:space="preserve"> la </w:t>
      </w:r>
      <w:r w:rsidR="00E172D7" w:rsidRPr="00314319">
        <w:rPr>
          <w:rFonts w:ascii="Book Antiqua" w:eastAsia="Times New Roman" w:hAnsi="Book Antiqua" w:cs="Segoe UI"/>
          <w:color w:val="242424"/>
          <w:szCs w:val="24"/>
        </w:rPr>
        <w:t>Comisión de</w:t>
      </w:r>
      <w:r w:rsidR="003D64CA">
        <w:rPr>
          <w:rFonts w:ascii="Book Antiqua" w:eastAsia="Times New Roman" w:hAnsi="Book Antiqua" w:cs="Segoe UI"/>
          <w:color w:val="242424"/>
          <w:szCs w:val="24"/>
        </w:rPr>
        <w:t xml:space="preserve"> Asuntos Internos</w:t>
      </w:r>
    </w:p>
    <w:p w14:paraId="0CEADD87" w14:textId="77777777" w:rsidR="00ED0F36" w:rsidRDefault="00ED0F36" w:rsidP="00ED0F36">
      <w:pPr>
        <w:shd w:val="clear" w:color="auto" w:fill="FFFFFF"/>
        <w:textAlignment w:val="baseline"/>
        <w:rPr>
          <w:rFonts w:ascii="Segoe UI" w:eastAsia="Times New Roman" w:hAnsi="Segoe UI" w:cs="Segoe UI"/>
          <w:color w:val="242424"/>
          <w:sz w:val="23"/>
          <w:szCs w:val="23"/>
        </w:rPr>
      </w:pPr>
    </w:p>
    <w:p w14:paraId="4D763CE2" w14:textId="2B180613" w:rsidR="004F6F0B" w:rsidRPr="004F6F0B" w:rsidRDefault="004F6F0B" w:rsidP="004F6F0B">
      <w:pPr>
        <w:shd w:val="clear" w:color="auto" w:fill="FFFFFF"/>
        <w:jc w:val="center"/>
        <w:textAlignment w:val="baseline"/>
        <w:rPr>
          <w:rFonts w:ascii="Book Antiqua" w:eastAsia="Times New Roman" w:hAnsi="Book Antiqua" w:cs="Segoe UI"/>
          <w:b/>
          <w:bCs/>
          <w:color w:val="242424"/>
          <w:sz w:val="28"/>
          <w:szCs w:val="28"/>
        </w:rPr>
      </w:pPr>
      <w:r w:rsidRPr="004F6F0B">
        <w:rPr>
          <w:rFonts w:ascii="Book Antiqua" w:eastAsia="Times New Roman" w:hAnsi="Book Antiqua" w:cs="Segoe UI"/>
          <w:b/>
          <w:bCs/>
          <w:color w:val="242424"/>
          <w:sz w:val="28"/>
          <w:szCs w:val="28"/>
        </w:rPr>
        <w:t xml:space="preserve">RESOLUCIÓN </w:t>
      </w:r>
    </w:p>
    <w:p w14:paraId="0F3C3ADC" w14:textId="77777777" w:rsidR="004F6F0B" w:rsidRPr="004F6F0B" w:rsidRDefault="004F6F0B" w:rsidP="004F6F0B">
      <w:pPr>
        <w:shd w:val="clear" w:color="auto" w:fill="FFFFFF"/>
        <w:jc w:val="center"/>
        <w:textAlignment w:val="baseline"/>
        <w:rPr>
          <w:rFonts w:ascii="Book Antiqua" w:eastAsia="Times New Roman" w:hAnsi="Book Antiqua" w:cs="Segoe UI"/>
          <w:color w:val="242424"/>
          <w:szCs w:val="24"/>
        </w:rPr>
      </w:pPr>
    </w:p>
    <w:p w14:paraId="294133B3" w14:textId="0E293D39" w:rsidR="00ED0F36" w:rsidRPr="005C2015" w:rsidRDefault="00ED0F36" w:rsidP="004F6F0B">
      <w:pPr>
        <w:shd w:val="clear" w:color="auto" w:fill="FFFFFF"/>
        <w:ind w:left="720" w:hanging="630"/>
        <w:jc w:val="both"/>
        <w:textAlignment w:val="baseline"/>
        <w:rPr>
          <w:rFonts w:ascii="Book Antiqua" w:eastAsia="Times New Roman" w:hAnsi="Book Antiqua" w:cs="Segoe UI"/>
          <w:color w:val="242424"/>
          <w:szCs w:val="24"/>
        </w:rPr>
      </w:pPr>
      <w:r w:rsidRPr="00314319">
        <w:rPr>
          <w:rFonts w:ascii="Book Antiqua" w:eastAsia="Times New Roman" w:hAnsi="Book Antiqua" w:cs="Segoe UI"/>
          <w:color w:val="242424"/>
          <w:szCs w:val="24"/>
        </w:rPr>
        <w:t xml:space="preserve">Para ordenar a la Comisión de Vivienda y Desarrollo Urbano, realizar una investigación sobre la situación actual de la titularidad de los terrenos ocupados por la comunidad La Alegría </w:t>
      </w:r>
      <w:proofErr w:type="spellStart"/>
      <w:r w:rsidRPr="00314319">
        <w:rPr>
          <w:rFonts w:ascii="Book Antiqua" w:eastAsia="Times New Roman" w:hAnsi="Book Antiqua" w:cs="Segoe UI"/>
          <w:color w:val="242424"/>
          <w:szCs w:val="24"/>
        </w:rPr>
        <w:t>Changái</w:t>
      </w:r>
      <w:proofErr w:type="spellEnd"/>
      <w:r w:rsidRPr="00314319">
        <w:rPr>
          <w:rFonts w:ascii="Book Antiqua" w:eastAsia="Times New Roman" w:hAnsi="Book Antiqua" w:cs="Segoe UI"/>
          <w:color w:val="242424"/>
          <w:szCs w:val="24"/>
        </w:rPr>
        <w:t xml:space="preserve"> del </w:t>
      </w:r>
      <w:r w:rsidR="00C137A4">
        <w:rPr>
          <w:rFonts w:ascii="Book Antiqua" w:eastAsia="Times New Roman" w:hAnsi="Book Antiqua" w:cs="Segoe UI"/>
          <w:color w:val="242424"/>
          <w:szCs w:val="24"/>
        </w:rPr>
        <w:t>M</w:t>
      </w:r>
      <w:r w:rsidRPr="00314319">
        <w:rPr>
          <w:rFonts w:ascii="Book Antiqua" w:eastAsia="Times New Roman" w:hAnsi="Book Antiqua" w:cs="Segoe UI"/>
          <w:color w:val="242424"/>
          <w:szCs w:val="24"/>
        </w:rPr>
        <w:t xml:space="preserve">unicipio de </w:t>
      </w:r>
      <w:proofErr w:type="spellStart"/>
      <w:r w:rsidRPr="00314319">
        <w:rPr>
          <w:rFonts w:ascii="Book Antiqua" w:eastAsia="Times New Roman" w:hAnsi="Book Antiqua" w:cs="Segoe UI"/>
          <w:color w:val="242424"/>
          <w:szCs w:val="24"/>
        </w:rPr>
        <w:t>Toa</w:t>
      </w:r>
      <w:proofErr w:type="spellEnd"/>
      <w:r w:rsidRPr="00314319">
        <w:rPr>
          <w:rFonts w:ascii="Book Antiqua" w:eastAsia="Times New Roman" w:hAnsi="Book Antiqua" w:cs="Segoe UI"/>
          <w:color w:val="242424"/>
          <w:szCs w:val="24"/>
        </w:rPr>
        <w:t xml:space="preserve"> Alta, con el fin de establecer los procesos necesarios para viabilizar la legalización y otorgamiento de títulos de propiedad a los residentes; y para otros fines relacionados.</w:t>
      </w:r>
    </w:p>
    <w:p w14:paraId="5B79D67E" w14:textId="77777777" w:rsidR="004E0AF2" w:rsidRPr="00BA2768" w:rsidRDefault="004E0AF2" w:rsidP="004F6F0B">
      <w:pPr>
        <w:ind w:left="567" w:hanging="567"/>
        <w:jc w:val="both"/>
        <w:rPr>
          <w:rFonts w:ascii="Book Antiqua" w:hAnsi="Book Antiqua"/>
        </w:rPr>
      </w:pPr>
      <w:r w:rsidRPr="00BA2768">
        <w:rPr>
          <w:rFonts w:ascii="Book Antiqua" w:hAnsi="Book Antiqua"/>
        </w:rPr>
        <w:t xml:space="preserve"> </w:t>
      </w:r>
    </w:p>
    <w:p w14:paraId="6C2682AD" w14:textId="4F543372" w:rsidR="00486CB1" w:rsidRDefault="00D34C21" w:rsidP="00CB1076">
      <w:pPr>
        <w:jc w:val="center"/>
        <w:rPr>
          <w:rFonts w:ascii="Book Antiqua" w:hAnsi="Book Antiqua"/>
        </w:rPr>
      </w:pPr>
      <w:r w:rsidRPr="00BA2768">
        <w:rPr>
          <w:rFonts w:ascii="Book Antiqua" w:hAnsi="Book Antiqua"/>
        </w:rPr>
        <w:t>EXPOSICIÓ</w:t>
      </w:r>
      <w:r w:rsidR="004E0AF2" w:rsidRPr="00BA2768">
        <w:rPr>
          <w:rFonts w:ascii="Book Antiqua" w:hAnsi="Book Antiqua"/>
        </w:rPr>
        <w:t>N DE MOTIVOS</w:t>
      </w:r>
    </w:p>
    <w:p w14:paraId="21C3C605" w14:textId="77777777" w:rsidR="00CB1076" w:rsidRPr="00BA2768" w:rsidRDefault="00CB1076" w:rsidP="00CB1076">
      <w:pPr>
        <w:jc w:val="center"/>
        <w:rPr>
          <w:rFonts w:ascii="Book Antiqua" w:hAnsi="Book Antiqua"/>
        </w:rPr>
      </w:pPr>
    </w:p>
    <w:p w14:paraId="57F1B780" w14:textId="77777777" w:rsidR="00F7036D" w:rsidRPr="00F7036D" w:rsidRDefault="00F7036D" w:rsidP="00F7036D">
      <w:pPr>
        <w:ind w:firstLine="360"/>
        <w:jc w:val="both"/>
        <w:rPr>
          <w:rFonts w:ascii="Book Antiqua" w:eastAsia="Aptos" w:hAnsi="Book Antiqua"/>
          <w:color w:val="000000"/>
          <w:szCs w:val="24"/>
        </w:rPr>
      </w:pPr>
      <w:r w:rsidRPr="00F7036D">
        <w:rPr>
          <w:rFonts w:ascii="Book Antiqua" w:eastAsia="Aptos" w:hAnsi="Book Antiqua"/>
          <w:color w:val="000000"/>
          <w:szCs w:val="24"/>
        </w:rPr>
        <w:t>El acceso a una vivienda segura y digna es un derecho fundamental y una de las bases esenciales para el desarrollo individual y colectivo de las comunidades. En Puerto Rico, muchas comunidades han sido establecidas sobre terrenos cuya titularidad no está formalmente legalizada, situación que priva a las familias de seguridad jurídica, acceso a financiamiento, servicios básicos y oportunidades de desarrollo.</w:t>
      </w:r>
    </w:p>
    <w:p w14:paraId="6F19A0DC" w14:textId="77777777" w:rsidR="00F7036D" w:rsidRPr="00F7036D" w:rsidRDefault="00F7036D" w:rsidP="00F7036D">
      <w:pPr>
        <w:ind w:firstLine="360"/>
        <w:jc w:val="both"/>
        <w:rPr>
          <w:rFonts w:ascii="Book Antiqua" w:eastAsia="Aptos" w:hAnsi="Book Antiqua"/>
          <w:color w:val="000000"/>
          <w:szCs w:val="24"/>
        </w:rPr>
      </w:pPr>
    </w:p>
    <w:p w14:paraId="453CFF53" w14:textId="2CF061AB" w:rsidR="00F7036D" w:rsidRPr="00F7036D" w:rsidRDefault="00F7036D" w:rsidP="00F7036D">
      <w:pPr>
        <w:ind w:firstLine="360"/>
        <w:jc w:val="both"/>
        <w:rPr>
          <w:rFonts w:ascii="Book Antiqua" w:eastAsia="Aptos" w:hAnsi="Book Antiqua"/>
          <w:color w:val="000000"/>
          <w:szCs w:val="24"/>
        </w:rPr>
      </w:pPr>
      <w:r w:rsidRPr="00F7036D">
        <w:rPr>
          <w:rFonts w:ascii="Book Antiqua" w:eastAsia="Aptos" w:hAnsi="Book Antiqua"/>
          <w:color w:val="000000"/>
          <w:szCs w:val="24"/>
        </w:rPr>
        <w:t xml:space="preserve">La comunidad La Alegría </w:t>
      </w:r>
      <w:proofErr w:type="spellStart"/>
      <w:r w:rsidRPr="00F7036D">
        <w:rPr>
          <w:rFonts w:ascii="Book Antiqua" w:eastAsia="Aptos" w:hAnsi="Book Antiqua"/>
          <w:color w:val="000000"/>
          <w:szCs w:val="24"/>
        </w:rPr>
        <w:t>Changái</w:t>
      </w:r>
      <w:proofErr w:type="spellEnd"/>
      <w:r w:rsidRPr="00F7036D">
        <w:rPr>
          <w:rFonts w:ascii="Book Antiqua" w:eastAsia="Aptos" w:hAnsi="Book Antiqua"/>
          <w:color w:val="000000"/>
          <w:szCs w:val="24"/>
        </w:rPr>
        <w:t xml:space="preserve">, ubicada en el </w:t>
      </w:r>
      <w:r w:rsidR="00C137A4" w:rsidRPr="00C137A4">
        <w:rPr>
          <w:rFonts w:ascii="Book Antiqua" w:eastAsia="Aptos" w:hAnsi="Book Antiqua"/>
          <w:color w:val="000000"/>
          <w:szCs w:val="24"/>
          <w:lang w:val="es-PR"/>
        </w:rPr>
        <w:t>M</w:t>
      </w:r>
      <w:proofErr w:type="spellStart"/>
      <w:r w:rsidRPr="00F7036D">
        <w:rPr>
          <w:rFonts w:ascii="Book Antiqua" w:eastAsia="Aptos" w:hAnsi="Book Antiqua"/>
          <w:color w:val="000000"/>
          <w:szCs w:val="24"/>
        </w:rPr>
        <w:t>unicipio</w:t>
      </w:r>
      <w:proofErr w:type="spellEnd"/>
      <w:r w:rsidRPr="00F7036D">
        <w:rPr>
          <w:rFonts w:ascii="Book Antiqua" w:eastAsia="Aptos" w:hAnsi="Book Antiqua"/>
          <w:color w:val="000000"/>
          <w:szCs w:val="24"/>
        </w:rPr>
        <w:t xml:space="preserve"> de </w:t>
      </w:r>
      <w:proofErr w:type="spellStart"/>
      <w:r w:rsidRPr="00F7036D">
        <w:rPr>
          <w:rFonts w:ascii="Book Antiqua" w:eastAsia="Aptos" w:hAnsi="Book Antiqua"/>
          <w:color w:val="000000"/>
          <w:szCs w:val="24"/>
        </w:rPr>
        <w:t>Toa</w:t>
      </w:r>
      <w:proofErr w:type="spellEnd"/>
      <w:r w:rsidRPr="00F7036D">
        <w:rPr>
          <w:rFonts w:ascii="Book Antiqua" w:eastAsia="Aptos" w:hAnsi="Book Antiqua"/>
          <w:color w:val="000000"/>
          <w:szCs w:val="24"/>
        </w:rPr>
        <w:t xml:space="preserve"> Alta, representa uno de esos casos en los que persiste incertidumbre sobre la titularidad de los terrenos que habitan sus residentes, algunos por décadas. Esta situación ha generado preocupación entre sus habitantes, quienes buscan estabilidad, permanencia y el reconocimiento legal de sus viviendas como patrimonio familiar.</w:t>
      </w:r>
    </w:p>
    <w:p w14:paraId="501BE01A" w14:textId="77777777" w:rsidR="00F7036D" w:rsidRPr="00F7036D" w:rsidRDefault="00F7036D" w:rsidP="00F7036D">
      <w:pPr>
        <w:ind w:firstLine="360"/>
        <w:jc w:val="both"/>
        <w:rPr>
          <w:rFonts w:ascii="Book Antiqua" w:eastAsia="Aptos" w:hAnsi="Book Antiqua"/>
          <w:color w:val="000000"/>
          <w:szCs w:val="24"/>
        </w:rPr>
      </w:pPr>
    </w:p>
    <w:p w14:paraId="58713430" w14:textId="2F25B6B5" w:rsidR="00F7036D" w:rsidRPr="00F7036D" w:rsidRDefault="00F7036D" w:rsidP="00F7036D">
      <w:pPr>
        <w:ind w:firstLine="360"/>
        <w:jc w:val="both"/>
        <w:rPr>
          <w:rFonts w:ascii="Book Antiqua" w:eastAsia="Aptos" w:hAnsi="Book Antiqua"/>
          <w:color w:val="000000"/>
          <w:szCs w:val="24"/>
        </w:rPr>
      </w:pPr>
      <w:r w:rsidRPr="00F7036D">
        <w:rPr>
          <w:rFonts w:ascii="Book Antiqua" w:eastAsia="Aptos" w:hAnsi="Book Antiqua"/>
          <w:color w:val="000000"/>
          <w:szCs w:val="24"/>
        </w:rPr>
        <w:t xml:space="preserve">Es deber de este Cuerpo Legislativo velar por los derechos de nuestras comunidades, y propiciar los procesos necesarios para que los ciudadanos puedan alcanzar la titularidad de sus hogares. Mediante esta investigación, se podrán identificar los pasos legales y administrativos requeridos para establecer con claridad la titularidad de dichos </w:t>
      </w:r>
      <w:r w:rsidRPr="00F7036D">
        <w:rPr>
          <w:rFonts w:ascii="Book Antiqua" w:eastAsia="Aptos" w:hAnsi="Book Antiqua"/>
          <w:color w:val="000000"/>
          <w:szCs w:val="24"/>
        </w:rPr>
        <w:lastRenderedPageBreak/>
        <w:t>terrenos y facilitar las gestiones necesarias para el otorgamiento de títulos de propiedad</w:t>
      </w:r>
      <w:r w:rsidR="00C137A4" w:rsidRPr="00C137A4">
        <w:rPr>
          <w:rFonts w:ascii="Book Antiqua" w:eastAsia="Aptos" w:hAnsi="Book Antiqua"/>
          <w:color w:val="000000"/>
          <w:szCs w:val="24"/>
          <w:lang w:val="es-PR"/>
        </w:rPr>
        <w:t xml:space="preserve"> </w:t>
      </w:r>
      <w:r w:rsidR="00C137A4">
        <w:rPr>
          <w:rFonts w:ascii="Book Antiqua" w:eastAsia="Aptos" w:hAnsi="Book Antiqua"/>
          <w:color w:val="000000"/>
          <w:szCs w:val="24"/>
          <w:lang w:val="es-PR"/>
        </w:rPr>
        <w:t>a sus residentes</w:t>
      </w:r>
      <w:r w:rsidRPr="00F7036D">
        <w:rPr>
          <w:rFonts w:ascii="Book Antiqua" w:eastAsia="Aptos" w:hAnsi="Book Antiqua"/>
          <w:color w:val="000000"/>
          <w:szCs w:val="24"/>
        </w:rPr>
        <w:t>.</w:t>
      </w:r>
    </w:p>
    <w:p w14:paraId="4EEE98F6" w14:textId="77777777" w:rsidR="00707035" w:rsidRPr="00F7036D" w:rsidRDefault="00707035" w:rsidP="00162236">
      <w:pPr>
        <w:ind w:firstLine="360"/>
        <w:jc w:val="both"/>
        <w:rPr>
          <w:rFonts w:ascii="Book Antiqua" w:hAnsi="Book Antiqua"/>
        </w:rPr>
      </w:pPr>
    </w:p>
    <w:p w14:paraId="326EF5CD" w14:textId="5675FFFA" w:rsidR="009E2241" w:rsidRPr="00BA2768" w:rsidRDefault="00707035" w:rsidP="00CB1076">
      <w:pPr>
        <w:spacing w:line="480" w:lineRule="auto"/>
        <w:rPr>
          <w:rFonts w:ascii="Book Antiqua" w:hAnsi="Book Antiqua"/>
          <w:i/>
        </w:rPr>
      </w:pPr>
      <w:r w:rsidRPr="00BA2768">
        <w:rPr>
          <w:rFonts w:ascii="Book Antiqua" w:hAnsi="Book Antiqua"/>
          <w:i/>
          <w:caps/>
        </w:rPr>
        <w:t>Resuélv</w:t>
      </w:r>
      <w:r w:rsidR="008A00E8" w:rsidRPr="00BA2768">
        <w:rPr>
          <w:rFonts w:ascii="Book Antiqua" w:hAnsi="Book Antiqua"/>
          <w:i/>
          <w:caps/>
        </w:rPr>
        <w:t>E</w:t>
      </w:r>
      <w:r w:rsidRPr="00BA2768">
        <w:rPr>
          <w:rFonts w:ascii="Book Antiqua" w:hAnsi="Book Antiqua"/>
          <w:i/>
          <w:caps/>
        </w:rPr>
        <w:t>se</w:t>
      </w:r>
      <w:r w:rsidR="009E2241" w:rsidRPr="00BA2768">
        <w:rPr>
          <w:rFonts w:ascii="Book Antiqua" w:hAnsi="Book Antiqua"/>
          <w:i/>
        </w:rPr>
        <w:t xml:space="preserve"> POR LA </w:t>
      </w:r>
      <w:r w:rsidR="004F6F0B">
        <w:rPr>
          <w:rFonts w:ascii="Book Antiqua" w:hAnsi="Book Antiqua"/>
          <w:i/>
        </w:rPr>
        <w:t>C</w:t>
      </w:r>
      <w:r w:rsidR="004F6F0B" w:rsidRPr="004F6F0B">
        <w:rPr>
          <w:rFonts w:ascii="Book Antiqua" w:hAnsi="Book Antiqua"/>
          <w:i/>
          <w:iCs/>
        </w:rPr>
        <w:t>Á</w:t>
      </w:r>
      <w:r w:rsidR="004F6F0B">
        <w:rPr>
          <w:rFonts w:ascii="Book Antiqua" w:hAnsi="Book Antiqua"/>
          <w:i/>
        </w:rPr>
        <w:t>MARA DE REPRESENTANTES DE PUERTO RICO</w:t>
      </w:r>
      <w:r w:rsidR="00A64EBE">
        <w:rPr>
          <w:rFonts w:ascii="Book Antiqua" w:hAnsi="Book Antiqua"/>
          <w:i/>
        </w:rPr>
        <w:t>:</w:t>
      </w:r>
      <w:r w:rsidR="004F6F0B">
        <w:rPr>
          <w:rFonts w:ascii="Book Antiqua" w:hAnsi="Book Antiqua"/>
          <w:i/>
        </w:rPr>
        <w:t xml:space="preserve"> </w:t>
      </w:r>
    </w:p>
    <w:p w14:paraId="65D88A8B" w14:textId="77777777" w:rsidR="009E2241" w:rsidRPr="00BA2768" w:rsidRDefault="009E2241" w:rsidP="00CB1076">
      <w:pPr>
        <w:spacing w:line="480" w:lineRule="auto"/>
        <w:ind w:firstLine="567"/>
        <w:jc w:val="both"/>
        <w:rPr>
          <w:rFonts w:ascii="Book Antiqua" w:hAnsi="Book Antiqua"/>
          <w:i/>
        </w:rPr>
        <w:sectPr w:rsidR="009E2241" w:rsidRPr="00BA2768">
          <w:headerReference w:type="default" r:id="rId7"/>
          <w:headerReference w:type="first" r:id="rId8"/>
          <w:type w:val="continuous"/>
          <w:pgSz w:w="12240" w:h="15840" w:code="1"/>
          <w:pgMar w:top="1440" w:right="1440" w:bottom="1440" w:left="1440" w:header="720" w:footer="720" w:gutter="0"/>
          <w:cols w:space="720"/>
          <w:titlePg/>
        </w:sectPr>
      </w:pPr>
    </w:p>
    <w:p w14:paraId="3F0A1822" w14:textId="0E1B71A3" w:rsidR="00E172D7" w:rsidRPr="00E172D7" w:rsidRDefault="000934C4" w:rsidP="00E172D7">
      <w:pPr>
        <w:spacing w:line="480" w:lineRule="auto"/>
        <w:ind w:firstLine="567"/>
        <w:jc w:val="both"/>
        <w:rPr>
          <w:rFonts w:ascii="Book Antiqua" w:hAnsi="Book Antiqua"/>
        </w:rPr>
      </w:pPr>
      <w:r>
        <w:rPr>
          <w:rFonts w:ascii="Book Antiqua" w:hAnsi="Book Antiqua"/>
        </w:rPr>
        <w:t>Sección</w:t>
      </w:r>
      <w:r w:rsidR="00E172D7" w:rsidRPr="00E172D7">
        <w:rPr>
          <w:rFonts w:ascii="Book Antiqua" w:hAnsi="Book Antiqua"/>
        </w:rPr>
        <w:t xml:space="preserve"> 1.- Se ordena a la Comisión de Vivienda y Desarrollo Urbano de la Cámara de Representantes de Puerto Rico</w:t>
      </w:r>
      <w:r>
        <w:rPr>
          <w:rFonts w:ascii="Book Antiqua" w:hAnsi="Book Antiqua"/>
        </w:rPr>
        <w:t xml:space="preserve">, </w:t>
      </w:r>
      <w:r w:rsidR="00E172D7" w:rsidRPr="00E172D7">
        <w:rPr>
          <w:rFonts w:ascii="Book Antiqua" w:hAnsi="Book Antiqua"/>
        </w:rPr>
        <w:t xml:space="preserve">llevar a cabo una investigación sobre la situación de titularidad de los terrenos ocupados por la comunidad La Alegría </w:t>
      </w:r>
      <w:proofErr w:type="spellStart"/>
      <w:r w:rsidR="00E172D7" w:rsidRPr="00E172D7">
        <w:rPr>
          <w:rFonts w:ascii="Book Antiqua" w:hAnsi="Book Antiqua"/>
        </w:rPr>
        <w:t>Changái</w:t>
      </w:r>
      <w:proofErr w:type="spellEnd"/>
      <w:r w:rsidR="00E172D7" w:rsidRPr="00E172D7">
        <w:rPr>
          <w:rFonts w:ascii="Book Antiqua" w:hAnsi="Book Antiqua"/>
        </w:rPr>
        <w:t xml:space="preserve">, ubicada en el municipio de </w:t>
      </w:r>
      <w:proofErr w:type="spellStart"/>
      <w:r w:rsidR="00E172D7" w:rsidRPr="00E172D7">
        <w:rPr>
          <w:rFonts w:ascii="Book Antiqua" w:hAnsi="Book Antiqua"/>
        </w:rPr>
        <w:t>Toa</w:t>
      </w:r>
      <w:proofErr w:type="spellEnd"/>
      <w:r w:rsidR="00E172D7" w:rsidRPr="00E172D7">
        <w:rPr>
          <w:rFonts w:ascii="Book Antiqua" w:hAnsi="Book Antiqua"/>
        </w:rPr>
        <w:t xml:space="preserve"> Alta</w:t>
      </w:r>
      <w:r w:rsidR="00C137A4">
        <w:rPr>
          <w:rFonts w:ascii="Book Antiqua" w:hAnsi="Book Antiqua"/>
        </w:rPr>
        <w:t>, con el fin de establecer los procesos necesarios para viabilizar la legalización y otorgamiento de títulos de propiedad a sus residentes</w:t>
      </w:r>
      <w:r w:rsidR="00E172D7" w:rsidRPr="00E172D7">
        <w:rPr>
          <w:rFonts w:ascii="Book Antiqua" w:hAnsi="Book Antiqua"/>
        </w:rPr>
        <w:t>.</w:t>
      </w:r>
    </w:p>
    <w:p w14:paraId="7302044D" w14:textId="4181E996" w:rsidR="00E172D7" w:rsidRPr="00E172D7" w:rsidRDefault="000934C4" w:rsidP="00E172D7">
      <w:pPr>
        <w:spacing w:line="480" w:lineRule="auto"/>
        <w:ind w:firstLine="567"/>
        <w:jc w:val="both"/>
        <w:rPr>
          <w:rFonts w:ascii="Book Antiqua" w:hAnsi="Book Antiqua"/>
        </w:rPr>
      </w:pPr>
      <w:r>
        <w:rPr>
          <w:rFonts w:ascii="Book Antiqua" w:hAnsi="Book Antiqua"/>
        </w:rPr>
        <w:t xml:space="preserve">Sección </w:t>
      </w:r>
      <w:r w:rsidRPr="00E172D7">
        <w:rPr>
          <w:rFonts w:ascii="Book Antiqua" w:hAnsi="Book Antiqua"/>
        </w:rPr>
        <w:t>2</w:t>
      </w:r>
      <w:r w:rsidR="00E172D7" w:rsidRPr="00E172D7">
        <w:rPr>
          <w:rFonts w:ascii="Book Antiqua" w:hAnsi="Book Antiqua"/>
        </w:rPr>
        <w:t>.- La investigación incluirá, pero no se limitará a:</w:t>
      </w:r>
    </w:p>
    <w:p w14:paraId="2F6BEF57" w14:textId="393270C1" w:rsidR="00E172D7" w:rsidRPr="00E172D7" w:rsidRDefault="00E172D7" w:rsidP="00E172D7">
      <w:pPr>
        <w:spacing w:line="480" w:lineRule="auto"/>
        <w:ind w:firstLine="567"/>
        <w:jc w:val="both"/>
        <w:rPr>
          <w:rFonts w:ascii="Book Antiqua" w:hAnsi="Book Antiqua"/>
        </w:rPr>
      </w:pPr>
      <w:r w:rsidRPr="00E172D7">
        <w:rPr>
          <w:rFonts w:ascii="Book Antiqua" w:hAnsi="Book Antiqua"/>
        </w:rPr>
        <w:t xml:space="preserve">a) Identificar el </w:t>
      </w:r>
      <w:r w:rsidR="000934C4">
        <w:rPr>
          <w:rFonts w:ascii="Book Antiqua" w:hAnsi="Book Antiqua"/>
        </w:rPr>
        <w:t>titular</w:t>
      </w:r>
      <w:r w:rsidRPr="00E172D7">
        <w:rPr>
          <w:rFonts w:ascii="Book Antiqua" w:hAnsi="Book Antiqua"/>
        </w:rPr>
        <w:t xml:space="preserve"> registral de los terrenos;</w:t>
      </w:r>
    </w:p>
    <w:p w14:paraId="0820FCD0" w14:textId="49C562FB" w:rsidR="00E172D7" w:rsidRPr="00E172D7" w:rsidRDefault="00C137A4" w:rsidP="00E172D7">
      <w:pPr>
        <w:spacing w:line="480" w:lineRule="auto"/>
        <w:ind w:firstLine="567"/>
        <w:jc w:val="both"/>
        <w:rPr>
          <w:rFonts w:ascii="Book Antiqua" w:hAnsi="Book Antiqua"/>
        </w:rPr>
      </w:pPr>
      <w:r>
        <w:rPr>
          <w:rFonts w:ascii="Book Antiqua" w:hAnsi="Book Antiqua"/>
        </w:rPr>
        <w:t>b</w:t>
      </w:r>
      <w:r w:rsidR="00E172D7" w:rsidRPr="00E172D7">
        <w:rPr>
          <w:rFonts w:ascii="Book Antiqua" w:hAnsi="Book Antiqua"/>
        </w:rPr>
        <w:t>) Evaluar las gestiones realizadas previamente para</w:t>
      </w:r>
      <w:r>
        <w:rPr>
          <w:rFonts w:ascii="Book Antiqua" w:hAnsi="Book Antiqua"/>
        </w:rPr>
        <w:t xml:space="preserve"> legalizar y otorgar los títulos de propiedad</w:t>
      </w:r>
      <w:r w:rsidR="00E172D7" w:rsidRPr="00E172D7">
        <w:rPr>
          <w:rFonts w:ascii="Book Antiqua" w:hAnsi="Book Antiqua"/>
        </w:rPr>
        <w:t>;</w:t>
      </w:r>
    </w:p>
    <w:p w14:paraId="748F6F62" w14:textId="257D148E" w:rsidR="00E172D7" w:rsidRPr="00E172D7" w:rsidRDefault="00C137A4" w:rsidP="00E172D7">
      <w:pPr>
        <w:spacing w:line="480" w:lineRule="auto"/>
        <w:ind w:firstLine="567"/>
        <w:jc w:val="both"/>
        <w:rPr>
          <w:rFonts w:ascii="Book Antiqua" w:hAnsi="Book Antiqua"/>
        </w:rPr>
      </w:pPr>
      <w:r>
        <w:rPr>
          <w:rFonts w:ascii="Book Antiqua" w:hAnsi="Book Antiqua"/>
        </w:rPr>
        <w:t>c</w:t>
      </w:r>
      <w:r w:rsidR="00E172D7" w:rsidRPr="00E172D7">
        <w:rPr>
          <w:rFonts w:ascii="Book Antiqua" w:hAnsi="Book Antiqua"/>
        </w:rPr>
        <w:t>) Identificar las agencias gubernamentales con jurisdicción o injerencia sobre el proceso de titularidad;</w:t>
      </w:r>
    </w:p>
    <w:p w14:paraId="34FE4C8F" w14:textId="66EC8969" w:rsidR="000934C4" w:rsidRPr="00E172D7" w:rsidRDefault="00C137A4" w:rsidP="000934C4">
      <w:pPr>
        <w:spacing w:line="480" w:lineRule="auto"/>
        <w:ind w:firstLine="567"/>
        <w:jc w:val="both"/>
        <w:rPr>
          <w:rFonts w:ascii="Book Antiqua" w:hAnsi="Book Antiqua"/>
        </w:rPr>
      </w:pPr>
      <w:r>
        <w:rPr>
          <w:rFonts w:ascii="Book Antiqua" w:hAnsi="Book Antiqua"/>
        </w:rPr>
        <w:t>d</w:t>
      </w:r>
      <w:r w:rsidR="00E172D7" w:rsidRPr="00E172D7">
        <w:rPr>
          <w:rFonts w:ascii="Book Antiqua" w:hAnsi="Book Antiqua"/>
        </w:rPr>
        <w:t xml:space="preserve">) </w:t>
      </w:r>
      <w:r>
        <w:rPr>
          <w:rFonts w:ascii="Book Antiqua" w:hAnsi="Book Antiqua"/>
        </w:rPr>
        <w:t>Identificar las</w:t>
      </w:r>
      <w:r w:rsidR="00E172D7" w:rsidRPr="00E172D7">
        <w:rPr>
          <w:rFonts w:ascii="Book Antiqua" w:hAnsi="Book Antiqua"/>
        </w:rPr>
        <w:t xml:space="preserve"> posibles vías legales y administrativas</w:t>
      </w:r>
      <w:r>
        <w:rPr>
          <w:rFonts w:ascii="Book Antiqua" w:hAnsi="Book Antiqua"/>
        </w:rPr>
        <w:t xml:space="preserve"> necesarias</w:t>
      </w:r>
      <w:r w:rsidR="00E172D7" w:rsidRPr="00E172D7">
        <w:rPr>
          <w:rFonts w:ascii="Book Antiqua" w:hAnsi="Book Antiqua"/>
        </w:rPr>
        <w:t xml:space="preserve"> para viabilizar el otorgamiento de títulos de propiedad a los residentes.</w:t>
      </w:r>
    </w:p>
    <w:p w14:paraId="142FF43E" w14:textId="27EC0D00" w:rsidR="000934C4" w:rsidRDefault="000934C4" w:rsidP="00E172D7">
      <w:pPr>
        <w:spacing w:line="480" w:lineRule="auto"/>
        <w:ind w:firstLine="567"/>
        <w:jc w:val="both"/>
        <w:rPr>
          <w:rFonts w:ascii="Book Antiqua" w:hAnsi="Book Antiqua"/>
        </w:rPr>
      </w:pPr>
      <w:r>
        <w:rPr>
          <w:rFonts w:ascii="Book Antiqua" w:hAnsi="Book Antiqua"/>
        </w:rPr>
        <w:t>Sección</w:t>
      </w:r>
      <w:r w:rsidR="00E172D7" w:rsidRPr="00E172D7">
        <w:rPr>
          <w:rFonts w:ascii="Book Antiqua" w:hAnsi="Book Antiqua"/>
        </w:rPr>
        <w:t xml:space="preserve"> 3.- </w:t>
      </w:r>
      <w:bookmarkStart w:id="0" w:name="_Hlk187834584"/>
      <w:r w:rsidRPr="000934C4">
        <w:rPr>
          <w:rFonts w:ascii="Book Antiqua" w:hAnsi="Book Antiqua"/>
          <w:lang w:val="es-PR"/>
        </w:rPr>
        <w:t xml:space="preserve">La Comisión de </w:t>
      </w:r>
      <w:bookmarkEnd w:id="0"/>
      <w:r>
        <w:rPr>
          <w:rFonts w:ascii="Book Antiqua" w:hAnsi="Book Antiqua"/>
          <w:lang w:val="es-PR"/>
        </w:rPr>
        <w:t>Vivienda y Desarrollo Urbano</w:t>
      </w:r>
      <w:r w:rsidRPr="000934C4">
        <w:rPr>
          <w:rFonts w:ascii="Book Antiqua" w:hAnsi="Book Antiqua"/>
          <w:lang w:val="es-PR"/>
        </w:rPr>
        <w:t xml:space="preserve">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w:t>
      </w:r>
      <w:r>
        <w:rPr>
          <w:rFonts w:ascii="Book Antiqua" w:hAnsi="Book Antiqua"/>
          <w:lang w:val="es-PR"/>
        </w:rPr>
        <w:t xml:space="preserve">. </w:t>
      </w:r>
    </w:p>
    <w:p w14:paraId="542C8343" w14:textId="0734D662" w:rsidR="00E172D7" w:rsidRPr="00E4622D" w:rsidRDefault="00E4622D" w:rsidP="00E4622D">
      <w:pPr>
        <w:spacing w:line="480" w:lineRule="auto"/>
        <w:ind w:firstLine="567"/>
        <w:jc w:val="both"/>
        <w:rPr>
          <w:rFonts w:ascii="Book Antiqua" w:hAnsi="Book Antiqua"/>
          <w:lang w:val="es-PR"/>
        </w:rPr>
      </w:pPr>
      <w:r>
        <w:rPr>
          <w:rFonts w:ascii="Book Antiqua" w:hAnsi="Book Antiqua"/>
        </w:rPr>
        <w:lastRenderedPageBreak/>
        <w:t xml:space="preserve">Sección 4.- </w:t>
      </w:r>
      <w:r w:rsidRPr="00E4622D">
        <w:rPr>
          <w:rFonts w:ascii="Book Antiqua" w:hAnsi="Book Antiqua"/>
          <w:lang w:val="es-PR"/>
        </w:rPr>
        <w:t>La Comisión de</w:t>
      </w:r>
      <w:r>
        <w:rPr>
          <w:rFonts w:ascii="Book Antiqua" w:hAnsi="Book Antiqua"/>
          <w:lang w:val="es-PR"/>
        </w:rPr>
        <w:t xml:space="preserve"> </w:t>
      </w:r>
      <w:r w:rsidRPr="00E4622D">
        <w:rPr>
          <w:rFonts w:ascii="Book Antiqua" w:hAnsi="Book Antiqua"/>
          <w:lang w:val="es-PR"/>
        </w:rPr>
        <w:t>Vivienda y Desarrollo Urbano</w:t>
      </w:r>
      <w:r>
        <w:rPr>
          <w:rFonts w:ascii="Book Antiqua" w:hAnsi="Book Antiqua"/>
          <w:lang w:val="es-PR"/>
        </w:rPr>
        <w:t>,</w:t>
      </w:r>
      <w:r w:rsidRPr="00E4622D">
        <w:rPr>
          <w:rFonts w:ascii="Book Antiqua" w:hAnsi="Book Antiqua"/>
          <w:lang w:val="es-PR"/>
        </w:rPr>
        <w:t xml:space="preserve"> someterá a la Cámara de Representantes un informe final conteniendo los hallazgos, conclusiones, y recomendaciones, que estime pertinentes, incluyendo las acciones legislativas y administrativas que deban adoptarse con relación al asunto objeto de este estudio,</w:t>
      </w:r>
      <w:r w:rsidR="005C2015" w:rsidRPr="005C2015">
        <w:rPr>
          <w:rFonts w:ascii="Book Antiqua" w:hAnsi="Book Antiqua"/>
          <w:lang w:val="es-PR"/>
        </w:rPr>
        <w:t xml:space="preserve"> en o antes de</w:t>
      </w:r>
      <w:r w:rsidR="00C06167">
        <w:rPr>
          <w:rFonts w:ascii="Book Antiqua" w:hAnsi="Book Antiqua"/>
          <w:lang w:val="es-PR"/>
        </w:rPr>
        <w:t xml:space="preserve">l último </w:t>
      </w:r>
      <w:r w:rsidR="00DA4361">
        <w:rPr>
          <w:rFonts w:ascii="Book Antiqua" w:hAnsi="Book Antiqua"/>
          <w:lang w:val="es-PR"/>
        </w:rPr>
        <w:t>día de</w:t>
      </w:r>
      <w:r w:rsidR="005C2015" w:rsidRPr="005C2015">
        <w:rPr>
          <w:rFonts w:ascii="Book Antiqua" w:hAnsi="Book Antiqua"/>
          <w:lang w:val="es-PR"/>
        </w:rPr>
        <w:t xml:space="preserve"> la Segunda Sesión Ordinaria de la </w:t>
      </w:r>
      <w:r w:rsidR="00C06167">
        <w:rPr>
          <w:rFonts w:ascii="Book Antiqua" w:hAnsi="Book Antiqua"/>
          <w:lang w:val="es-PR"/>
        </w:rPr>
        <w:t>V</w:t>
      </w:r>
      <w:r w:rsidR="005C2015" w:rsidRPr="005C2015">
        <w:rPr>
          <w:rFonts w:ascii="Book Antiqua" w:hAnsi="Book Antiqua"/>
          <w:lang w:val="es-PR"/>
        </w:rPr>
        <w:t>igésima Asamblea Legislativa</w:t>
      </w:r>
      <w:r w:rsidR="005C2015">
        <w:rPr>
          <w:rFonts w:ascii="Book Antiqua" w:hAnsi="Book Antiqua"/>
          <w:lang w:val="es-PR"/>
        </w:rPr>
        <w:t>.</w:t>
      </w:r>
      <w:r w:rsidRPr="00E4622D">
        <w:rPr>
          <w:rFonts w:ascii="Book Antiqua" w:hAnsi="Book Antiqua"/>
          <w:lang w:val="es-PR"/>
        </w:rPr>
        <w:t xml:space="preserve"> </w:t>
      </w:r>
    </w:p>
    <w:p w14:paraId="3DB0B04E" w14:textId="21FBFD9D" w:rsidR="00351C31" w:rsidRPr="00707035" w:rsidRDefault="00E4622D" w:rsidP="00E172D7">
      <w:pPr>
        <w:spacing w:line="480" w:lineRule="auto"/>
        <w:ind w:firstLine="567"/>
        <w:jc w:val="both"/>
        <w:rPr>
          <w:rFonts w:ascii="Book Antiqua" w:hAnsi="Book Antiqua"/>
          <w:lang w:val="es-PR"/>
        </w:rPr>
      </w:pPr>
      <w:r>
        <w:rPr>
          <w:rFonts w:ascii="Book Antiqua" w:hAnsi="Book Antiqua"/>
        </w:rPr>
        <w:t>Sección</w:t>
      </w:r>
      <w:r w:rsidR="00E172D7" w:rsidRPr="00E172D7">
        <w:rPr>
          <w:rFonts w:ascii="Book Antiqua" w:hAnsi="Book Antiqua"/>
        </w:rPr>
        <w:t xml:space="preserve"> </w:t>
      </w:r>
      <w:r>
        <w:rPr>
          <w:rFonts w:ascii="Book Antiqua" w:hAnsi="Book Antiqua"/>
        </w:rPr>
        <w:t>5</w:t>
      </w:r>
      <w:r w:rsidR="00E172D7" w:rsidRPr="00E172D7">
        <w:rPr>
          <w:rFonts w:ascii="Book Antiqua" w:hAnsi="Book Antiqua"/>
        </w:rPr>
        <w:t xml:space="preserve">.- </w:t>
      </w:r>
      <w:r w:rsidRPr="00E4622D">
        <w:rPr>
          <w:rFonts w:ascii="Book Antiqua" w:hAnsi="Book Antiqua"/>
        </w:rPr>
        <w:t>Esta Resolución tendrá vigencia al momento de su aprobación</w:t>
      </w:r>
      <w:r>
        <w:rPr>
          <w:rFonts w:ascii="Book Antiqua" w:hAnsi="Book Antiqua"/>
        </w:rPr>
        <w:t xml:space="preserve">. </w:t>
      </w:r>
    </w:p>
    <w:sectPr w:rsidR="00351C31" w:rsidRPr="00707035" w:rsidSect="0072193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640E2" w14:textId="77777777" w:rsidR="00291415" w:rsidRPr="00BA2768" w:rsidRDefault="00291415">
      <w:r w:rsidRPr="00BA2768">
        <w:separator/>
      </w:r>
    </w:p>
  </w:endnote>
  <w:endnote w:type="continuationSeparator" w:id="0">
    <w:p w14:paraId="3B9D1F5C" w14:textId="77777777" w:rsidR="00291415" w:rsidRPr="00BA2768" w:rsidRDefault="00291415">
      <w:r w:rsidRPr="00BA276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57828" w14:textId="77777777" w:rsidR="00291415" w:rsidRPr="00BA2768" w:rsidRDefault="00291415">
      <w:r w:rsidRPr="00BA2768">
        <w:separator/>
      </w:r>
    </w:p>
  </w:footnote>
  <w:footnote w:type="continuationSeparator" w:id="0">
    <w:p w14:paraId="25C4FE55" w14:textId="77777777" w:rsidR="00291415" w:rsidRPr="00BA2768" w:rsidRDefault="00291415">
      <w:r w:rsidRPr="00BA276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33ADD" w14:textId="77777777" w:rsidR="001D5452" w:rsidRPr="00BA2768" w:rsidRDefault="001D5452">
    <w:pPr>
      <w:pStyle w:val="Header"/>
      <w:jc w:val="center"/>
    </w:pPr>
    <w:r w:rsidRPr="00BA2768">
      <w:rPr>
        <w:rStyle w:val="PageNumber"/>
      </w:rPr>
      <w:fldChar w:fldCharType="begin"/>
    </w:r>
    <w:r w:rsidRPr="00BA2768">
      <w:rPr>
        <w:rStyle w:val="PageNumber"/>
      </w:rPr>
      <w:instrText xml:space="preserve"> PAGE </w:instrText>
    </w:r>
    <w:r w:rsidRPr="00BA2768">
      <w:rPr>
        <w:rStyle w:val="PageNumber"/>
      </w:rPr>
      <w:fldChar w:fldCharType="separate"/>
    </w:r>
    <w:r w:rsidR="00AC1C2F" w:rsidRPr="00BA2768">
      <w:rPr>
        <w:rStyle w:val="PageNumber"/>
      </w:rPr>
      <w:t>6</w:t>
    </w:r>
    <w:r w:rsidRPr="00BA2768">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5AB55" w14:textId="77777777" w:rsidR="001D5452" w:rsidRPr="00BA2768" w:rsidRDefault="001D5452" w:rsidP="004F0848">
    <w:pPr>
      <w:pStyle w:val="Header"/>
      <w:jc w:val="center"/>
      <w:rPr>
        <w:rFonts w:ascii="Book Antiqua" w:hAnsi="Book Antiqua"/>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423494281">
    <w:abstractNumId w:val="0"/>
  </w:num>
  <w:num w:numId="2" w16cid:durableId="2044330581">
    <w:abstractNumId w:val="1"/>
  </w:num>
  <w:num w:numId="3" w16cid:durableId="344212901">
    <w:abstractNumId w:val="4"/>
  </w:num>
  <w:num w:numId="4" w16cid:durableId="287929288">
    <w:abstractNumId w:val="6"/>
  </w:num>
  <w:num w:numId="5" w16cid:durableId="150417066">
    <w:abstractNumId w:val="2"/>
  </w:num>
  <w:num w:numId="6" w16cid:durableId="2032104277">
    <w:abstractNumId w:val="3"/>
  </w:num>
  <w:num w:numId="7" w16cid:durableId="15144206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2AF0"/>
    <w:rsid w:val="000237A2"/>
    <w:rsid w:val="00025D58"/>
    <w:rsid w:val="00026298"/>
    <w:rsid w:val="00066632"/>
    <w:rsid w:val="000837AE"/>
    <w:rsid w:val="0008580E"/>
    <w:rsid w:val="000934C4"/>
    <w:rsid w:val="000B02E8"/>
    <w:rsid w:val="000B6A33"/>
    <w:rsid w:val="000D4EA4"/>
    <w:rsid w:val="000D5FD8"/>
    <w:rsid w:val="000F6D0C"/>
    <w:rsid w:val="00117687"/>
    <w:rsid w:val="00117CF1"/>
    <w:rsid w:val="00121AC7"/>
    <w:rsid w:val="00124688"/>
    <w:rsid w:val="001341B3"/>
    <w:rsid w:val="00162236"/>
    <w:rsid w:val="00172E90"/>
    <w:rsid w:val="00187C1A"/>
    <w:rsid w:val="00192A08"/>
    <w:rsid w:val="001C5D78"/>
    <w:rsid w:val="001D5452"/>
    <w:rsid w:val="001E3EF2"/>
    <w:rsid w:val="001E5D1E"/>
    <w:rsid w:val="001E67FD"/>
    <w:rsid w:val="001F5565"/>
    <w:rsid w:val="001F6E38"/>
    <w:rsid w:val="00213027"/>
    <w:rsid w:val="00222686"/>
    <w:rsid w:val="002372D6"/>
    <w:rsid w:val="002755A4"/>
    <w:rsid w:val="002901E8"/>
    <w:rsid w:val="00291415"/>
    <w:rsid w:val="002967D1"/>
    <w:rsid w:val="002C0760"/>
    <w:rsid w:val="002E54D6"/>
    <w:rsid w:val="002E6E00"/>
    <w:rsid w:val="002F15F9"/>
    <w:rsid w:val="00332A69"/>
    <w:rsid w:val="00332DB1"/>
    <w:rsid w:val="00333668"/>
    <w:rsid w:val="0033527B"/>
    <w:rsid w:val="00351C31"/>
    <w:rsid w:val="003724FD"/>
    <w:rsid w:val="00374A16"/>
    <w:rsid w:val="00377579"/>
    <w:rsid w:val="0038034F"/>
    <w:rsid w:val="00382204"/>
    <w:rsid w:val="003920F4"/>
    <w:rsid w:val="003A4CD5"/>
    <w:rsid w:val="003B1B37"/>
    <w:rsid w:val="003D64CA"/>
    <w:rsid w:val="003E154A"/>
    <w:rsid w:val="003E2B61"/>
    <w:rsid w:val="003F1E33"/>
    <w:rsid w:val="003F771C"/>
    <w:rsid w:val="0040571D"/>
    <w:rsid w:val="00410460"/>
    <w:rsid w:val="004440CB"/>
    <w:rsid w:val="00450C11"/>
    <w:rsid w:val="00473422"/>
    <w:rsid w:val="00473CD3"/>
    <w:rsid w:val="004853A8"/>
    <w:rsid w:val="00486CB1"/>
    <w:rsid w:val="00490A48"/>
    <w:rsid w:val="004A2D5E"/>
    <w:rsid w:val="004B141C"/>
    <w:rsid w:val="004E0AF2"/>
    <w:rsid w:val="004F0848"/>
    <w:rsid w:val="004F6513"/>
    <w:rsid w:val="004F6F0B"/>
    <w:rsid w:val="00510943"/>
    <w:rsid w:val="005231E5"/>
    <w:rsid w:val="00531E0D"/>
    <w:rsid w:val="00542612"/>
    <w:rsid w:val="00543CB2"/>
    <w:rsid w:val="00547117"/>
    <w:rsid w:val="00556739"/>
    <w:rsid w:val="00560695"/>
    <w:rsid w:val="005653DE"/>
    <w:rsid w:val="0057655D"/>
    <w:rsid w:val="00580588"/>
    <w:rsid w:val="005A0445"/>
    <w:rsid w:val="005A2A11"/>
    <w:rsid w:val="005C2015"/>
    <w:rsid w:val="005C52BF"/>
    <w:rsid w:val="005D6020"/>
    <w:rsid w:val="00606AD0"/>
    <w:rsid w:val="00644426"/>
    <w:rsid w:val="00655A52"/>
    <w:rsid w:val="00665139"/>
    <w:rsid w:val="00672C3F"/>
    <w:rsid w:val="0068219D"/>
    <w:rsid w:val="00686E92"/>
    <w:rsid w:val="0069334D"/>
    <w:rsid w:val="00697DFD"/>
    <w:rsid w:val="006A1EF0"/>
    <w:rsid w:val="006C617E"/>
    <w:rsid w:val="00707035"/>
    <w:rsid w:val="0070763D"/>
    <w:rsid w:val="00721932"/>
    <w:rsid w:val="007221A0"/>
    <w:rsid w:val="007257A2"/>
    <w:rsid w:val="00735DBC"/>
    <w:rsid w:val="007373D5"/>
    <w:rsid w:val="0074707F"/>
    <w:rsid w:val="007473DC"/>
    <w:rsid w:val="0075415D"/>
    <w:rsid w:val="00754D36"/>
    <w:rsid w:val="00773186"/>
    <w:rsid w:val="00776CC9"/>
    <w:rsid w:val="0077733D"/>
    <w:rsid w:val="007A2CBA"/>
    <w:rsid w:val="007A3943"/>
    <w:rsid w:val="007D6CF1"/>
    <w:rsid w:val="007E035F"/>
    <w:rsid w:val="007E2F80"/>
    <w:rsid w:val="007F0DAF"/>
    <w:rsid w:val="007F3CEC"/>
    <w:rsid w:val="007F6FF1"/>
    <w:rsid w:val="00802CFF"/>
    <w:rsid w:val="008243BA"/>
    <w:rsid w:val="008266AA"/>
    <w:rsid w:val="00835E09"/>
    <w:rsid w:val="00860610"/>
    <w:rsid w:val="00867FC5"/>
    <w:rsid w:val="0087199D"/>
    <w:rsid w:val="00874DFC"/>
    <w:rsid w:val="008A00E8"/>
    <w:rsid w:val="008B6928"/>
    <w:rsid w:val="008D29EF"/>
    <w:rsid w:val="008E605C"/>
    <w:rsid w:val="00901C46"/>
    <w:rsid w:val="00902819"/>
    <w:rsid w:val="0090426C"/>
    <w:rsid w:val="009278E9"/>
    <w:rsid w:val="009565D6"/>
    <w:rsid w:val="00970CD6"/>
    <w:rsid w:val="009816B3"/>
    <w:rsid w:val="00983899"/>
    <w:rsid w:val="00985925"/>
    <w:rsid w:val="009905C7"/>
    <w:rsid w:val="009959C1"/>
    <w:rsid w:val="009A04E7"/>
    <w:rsid w:val="009C3A71"/>
    <w:rsid w:val="009C5CC4"/>
    <w:rsid w:val="009D57E6"/>
    <w:rsid w:val="009E15A6"/>
    <w:rsid w:val="009E2241"/>
    <w:rsid w:val="009F6DDD"/>
    <w:rsid w:val="00A16669"/>
    <w:rsid w:val="00A3000E"/>
    <w:rsid w:val="00A368E5"/>
    <w:rsid w:val="00A43EFA"/>
    <w:rsid w:val="00A53316"/>
    <w:rsid w:val="00A64EBE"/>
    <w:rsid w:val="00A72A3D"/>
    <w:rsid w:val="00A750B8"/>
    <w:rsid w:val="00A75D60"/>
    <w:rsid w:val="00A87231"/>
    <w:rsid w:val="00A9070D"/>
    <w:rsid w:val="00A94020"/>
    <w:rsid w:val="00AA1212"/>
    <w:rsid w:val="00AB6136"/>
    <w:rsid w:val="00AB6BD9"/>
    <w:rsid w:val="00AC1C2F"/>
    <w:rsid w:val="00AC2DA6"/>
    <w:rsid w:val="00AC6F85"/>
    <w:rsid w:val="00AC7E65"/>
    <w:rsid w:val="00AF78A7"/>
    <w:rsid w:val="00B4145D"/>
    <w:rsid w:val="00B83364"/>
    <w:rsid w:val="00B97B80"/>
    <w:rsid w:val="00BA2768"/>
    <w:rsid w:val="00BA6018"/>
    <w:rsid w:val="00BC26D6"/>
    <w:rsid w:val="00BC2FCC"/>
    <w:rsid w:val="00BC3856"/>
    <w:rsid w:val="00BC5847"/>
    <w:rsid w:val="00BC5D7F"/>
    <w:rsid w:val="00BC6657"/>
    <w:rsid w:val="00BD0EE1"/>
    <w:rsid w:val="00BD43BA"/>
    <w:rsid w:val="00BF4B16"/>
    <w:rsid w:val="00BF78D4"/>
    <w:rsid w:val="00C06167"/>
    <w:rsid w:val="00C137A4"/>
    <w:rsid w:val="00C20033"/>
    <w:rsid w:val="00C24246"/>
    <w:rsid w:val="00C34CF5"/>
    <w:rsid w:val="00C55921"/>
    <w:rsid w:val="00CA2DC2"/>
    <w:rsid w:val="00CA6677"/>
    <w:rsid w:val="00CB1076"/>
    <w:rsid w:val="00CB18A7"/>
    <w:rsid w:val="00CB22F2"/>
    <w:rsid w:val="00CD00DF"/>
    <w:rsid w:val="00CE3DBD"/>
    <w:rsid w:val="00CF50DF"/>
    <w:rsid w:val="00D0034A"/>
    <w:rsid w:val="00D10D23"/>
    <w:rsid w:val="00D26669"/>
    <w:rsid w:val="00D2738A"/>
    <w:rsid w:val="00D27BF1"/>
    <w:rsid w:val="00D34C21"/>
    <w:rsid w:val="00D412B1"/>
    <w:rsid w:val="00D47681"/>
    <w:rsid w:val="00D57544"/>
    <w:rsid w:val="00D603D4"/>
    <w:rsid w:val="00D613DC"/>
    <w:rsid w:val="00D71038"/>
    <w:rsid w:val="00D812B9"/>
    <w:rsid w:val="00D83769"/>
    <w:rsid w:val="00D95C43"/>
    <w:rsid w:val="00D96998"/>
    <w:rsid w:val="00DA20CC"/>
    <w:rsid w:val="00DA4361"/>
    <w:rsid w:val="00DB36D3"/>
    <w:rsid w:val="00DB63C4"/>
    <w:rsid w:val="00DC2DF7"/>
    <w:rsid w:val="00DD61CD"/>
    <w:rsid w:val="00DD6356"/>
    <w:rsid w:val="00DE3C91"/>
    <w:rsid w:val="00E03084"/>
    <w:rsid w:val="00E172D7"/>
    <w:rsid w:val="00E4622D"/>
    <w:rsid w:val="00E5125A"/>
    <w:rsid w:val="00E60B3A"/>
    <w:rsid w:val="00E805DA"/>
    <w:rsid w:val="00EA60EB"/>
    <w:rsid w:val="00EB436E"/>
    <w:rsid w:val="00EC4274"/>
    <w:rsid w:val="00ED0F36"/>
    <w:rsid w:val="00EF44A5"/>
    <w:rsid w:val="00F11759"/>
    <w:rsid w:val="00F23BB9"/>
    <w:rsid w:val="00F3646E"/>
    <w:rsid w:val="00F46137"/>
    <w:rsid w:val="00F55C58"/>
    <w:rsid w:val="00F575F5"/>
    <w:rsid w:val="00F64335"/>
    <w:rsid w:val="00F666FA"/>
    <w:rsid w:val="00F7036D"/>
    <w:rsid w:val="00F818CA"/>
    <w:rsid w:val="00F90A97"/>
    <w:rsid w:val="00F93566"/>
    <w:rsid w:val="00FA35F7"/>
    <w:rsid w:val="00FA3A4C"/>
    <w:rsid w:val="00FC47E7"/>
    <w:rsid w:val="00FC5E9B"/>
    <w:rsid w:val="00FD5C0B"/>
    <w:rsid w:val="00FE00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5FD6A9"/>
  <w14:defaultImageDpi w14:val="300"/>
  <w15:chartTrackingRefBased/>
  <w15:docId w15:val="{FB761477-4850-4A7F-84B5-C310CFA8A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ES_tradnl"/>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69334D"/>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69334D"/>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semiHidden/>
    <w:unhideWhenUsed/>
    <w:qFormat/>
    <w:rsid w:val="0069334D"/>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style>
  <w:style w:type="character" w:customStyle="1" w:styleId="BalloonTextChar">
    <w:name w:val="Balloon Text Char"/>
    <w:link w:val="BalloonText"/>
    <w:uiPriority w:val="99"/>
    <w:semiHidden/>
    <w:rsid w:val="001C5D78"/>
    <w:rPr>
      <w:rFonts w:ascii="Segoe UI" w:hAnsi="Segoe UI" w:cs="Segoe UI"/>
      <w:sz w:val="18"/>
      <w:szCs w:val="18"/>
    </w:rPr>
  </w:style>
  <w:style w:type="paragraph" w:styleId="HTMLPreformatted">
    <w:name w:val="HTML Preformatted"/>
    <w:basedOn w:val="Normal"/>
    <w:link w:val="HTMLPreformattedChar"/>
    <w:uiPriority w:val="99"/>
    <w:semiHidden/>
    <w:unhideWhenUsed/>
    <w:rsid w:val="00A72A3D"/>
    <w:rPr>
      <w:rFonts w:ascii="Courier New" w:hAnsi="Courier New" w:cs="Courier New"/>
      <w:sz w:val="20"/>
    </w:rPr>
  </w:style>
  <w:style w:type="character" w:customStyle="1" w:styleId="HTMLPreformattedChar">
    <w:name w:val="HTML Preformatted Char"/>
    <w:link w:val="HTMLPreformatted"/>
    <w:uiPriority w:val="99"/>
    <w:semiHidden/>
    <w:rsid w:val="00A72A3D"/>
    <w:rPr>
      <w:rFonts w:ascii="Courier New" w:hAnsi="Courier New" w:cs="Courier New"/>
    </w:rPr>
  </w:style>
  <w:style w:type="character" w:customStyle="1" w:styleId="Heading4Char">
    <w:name w:val="Heading 4 Char"/>
    <w:link w:val="Heading4"/>
    <w:uiPriority w:val="9"/>
    <w:semiHidden/>
    <w:rsid w:val="0069334D"/>
    <w:rPr>
      <w:rFonts w:ascii="Calibri" w:eastAsia="Times New Roman" w:hAnsi="Calibri" w:cs="Times New Roman"/>
      <w:b/>
      <w:bCs/>
      <w:sz w:val="28"/>
      <w:szCs w:val="28"/>
    </w:rPr>
  </w:style>
  <w:style w:type="character" w:customStyle="1" w:styleId="Heading2Char">
    <w:name w:val="Heading 2 Char"/>
    <w:link w:val="Heading2"/>
    <w:uiPriority w:val="9"/>
    <w:semiHidden/>
    <w:rsid w:val="0069334D"/>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sid w:val="0069334D"/>
    <w:rPr>
      <w:rFonts w:ascii="Calibri Light" w:eastAsia="Times New Roman" w:hAnsi="Calibri Light" w:cs="Times New Roman"/>
      <w:b/>
      <w:bCs/>
      <w:sz w:val="26"/>
      <w:szCs w:val="26"/>
    </w:rPr>
  </w:style>
  <w:style w:type="character" w:styleId="Hyperlink">
    <w:name w:val="Hyperlink"/>
    <w:uiPriority w:val="99"/>
    <w:unhideWhenUsed/>
    <w:rsid w:val="0069334D"/>
    <w:rPr>
      <w:color w:val="0563C1"/>
      <w:u w:val="single"/>
    </w:rPr>
  </w:style>
  <w:style w:type="character" w:styleId="UnresolvedMention">
    <w:name w:val="Unresolved Mention"/>
    <w:uiPriority w:val="99"/>
    <w:semiHidden/>
    <w:unhideWhenUsed/>
    <w:rsid w:val="0069334D"/>
    <w:rPr>
      <w:color w:val="605E5C"/>
      <w:shd w:val="clear" w:color="auto" w:fill="E1DFDD"/>
    </w:rPr>
  </w:style>
  <w:style w:type="paragraph" w:styleId="ListParagraph">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rPr>
  </w:style>
  <w:style w:type="paragraph" w:styleId="NormalWeb">
    <w:name w:val="Normal (Web)"/>
    <w:basedOn w:val="Normal"/>
    <w:uiPriority w:val="99"/>
    <w:unhideWhenUsed/>
    <w:rsid w:val="00FA3A4C"/>
    <w:pPr>
      <w:spacing w:before="100" w:beforeAutospacing="1" w:after="100" w:afterAutospacing="1"/>
    </w:pPr>
    <w:rPr>
      <w:rFonts w:eastAsia="Times New Roman"/>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53179">
      <w:bodyDiv w:val="1"/>
      <w:marLeft w:val="0"/>
      <w:marRight w:val="0"/>
      <w:marTop w:val="0"/>
      <w:marBottom w:val="0"/>
      <w:divBdr>
        <w:top w:val="none" w:sz="0" w:space="0" w:color="auto"/>
        <w:left w:val="none" w:sz="0" w:space="0" w:color="auto"/>
        <w:bottom w:val="none" w:sz="0" w:space="0" w:color="auto"/>
        <w:right w:val="none" w:sz="0" w:space="0" w:color="auto"/>
      </w:divBdr>
    </w:div>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3561675">
      <w:bodyDiv w:val="1"/>
      <w:marLeft w:val="0"/>
      <w:marRight w:val="0"/>
      <w:marTop w:val="0"/>
      <w:marBottom w:val="0"/>
      <w:divBdr>
        <w:top w:val="none" w:sz="0" w:space="0" w:color="auto"/>
        <w:left w:val="none" w:sz="0" w:space="0" w:color="auto"/>
        <w:bottom w:val="none" w:sz="0" w:space="0" w:color="auto"/>
        <w:right w:val="none" w:sz="0" w:space="0" w:color="auto"/>
      </w:divBdr>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Medida-V2005</Template>
  <TotalTime>2</TotalTime>
  <Pages>3</Pages>
  <Words>545</Words>
  <Characters>3362</Characters>
  <Application>Microsoft Office Word</Application>
  <DocSecurity>0</DocSecurity>
  <Lines>28</Lines>
  <Paragraphs>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 </Company>
  <LinksUpToDate>false</LinksUpToDate>
  <CharactersWithSpaces>3900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dc:description/>
  <cp:lastModifiedBy>Gladys J. Burgos Torres</cp:lastModifiedBy>
  <cp:revision>3</cp:revision>
  <cp:lastPrinted>2025-04-21T13:52:00Z</cp:lastPrinted>
  <dcterms:created xsi:type="dcterms:W3CDTF">2025-04-28T19:05:00Z</dcterms:created>
  <dcterms:modified xsi:type="dcterms:W3CDTF">2025-04-29T14:01:00Z</dcterms:modified>
</cp:coreProperties>
</file>