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53E49" w14:textId="69259904" w:rsidR="00FF6BD2" w:rsidRPr="00A15F6D" w:rsidRDefault="00C46C84" w:rsidP="00572B1C">
      <w:pPr>
        <w:jc w:val="center"/>
        <w:rPr>
          <w:rFonts w:ascii="Book Antiqua" w:hAnsi="Book Antiqua"/>
          <w:sz w:val="28"/>
        </w:rPr>
      </w:pPr>
      <w:r w:rsidRPr="00A15F6D">
        <w:rPr>
          <w:rFonts w:ascii="Book Antiqua" w:hAnsi="Book Antiqua"/>
          <w:sz w:val="28"/>
        </w:rPr>
        <w:t>GOBIERNO DE PUERTO RICO</w:t>
      </w:r>
    </w:p>
    <w:p w14:paraId="66DFE766" w14:textId="77777777" w:rsidR="00C46C84" w:rsidRPr="00572B1C" w:rsidRDefault="00C46C84" w:rsidP="00572B1C">
      <w:pPr>
        <w:jc w:val="center"/>
        <w:rPr>
          <w:rFonts w:ascii="Book Antiqua" w:hAnsi="Book Antiqua"/>
          <w:szCs w:val="24"/>
        </w:rPr>
      </w:pPr>
    </w:p>
    <w:p w14:paraId="0E5A9566" w14:textId="65922C3C" w:rsidR="00C46C84" w:rsidRPr="00A15F6D" w:rsidRDefault="00C46C84" w:rsidP="00572B1C">
      <w:pPr>
        <w:pStyle w:val="Title2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20 </w:t>
      </w:r>
      <w:proofErr w:type="spellStart"/>
      <w:r w:rsidRPr="00A15F6D">
        <w:rPr>
          <w:rFonts w:ascii="Book Antiqua" w:hAnsi="Book Antiqua"/>
          <w:vertAlign w:val="superscript"/>
        </w:rPr>
        <w:t>ma</w:t>
      </w:r>
      <w:proofErr w:type="spellEnd"/>
      <w:r w:rsidRPr="00A15F6D">
        <w:rPr>
          <w:rFonts w:ascii="Book Antiqua" w:hAnsi="Book Antiqua"/>
        </w:rPr>
        <w:tab/>
        <w:t>Asamblea</w:t>
      </w:r>
      <w:r w:rsidRPr="00A15F6D">
        <w:rPr>
          <w:rFonts w:ascii="Book Antiqua" w:hAnsi="Book Antiqua"/>
        </w:rPr>
        <w:tab/>
        <w:t xml:space="preserve">1 </w:t>
      </w:r>
      <w:r w:rsidRPr="00A15F6D">
        <w:rPr>
          <w:rFonts w:ascii="Book Antiqua" w:hAnsi="Book Antiqua"/>
          <w:vertAlign w:val="superscript"/>
        </w:rPr>
        <w:t>era</w:t>
      </w:r>
      <w:r w:rsidRPr="00A15F6D">
        <w:rPr>
          <w:rFonts w:ascii="Book Antiqua" w:hAnsi="Book Antiqua"/>
        </w:rPr>
        <w:tab/>
        <w:t>Sesión</w:t>
      </w:r>
    </w:p>
    <w:p w14:paraId="31D3DCA2" w14:textId="27C401FA" w:rsidR="00C46C84" w:rsidRPr="00A15F6D" w:rsidRDefault="00C46C84" w:rsidP="00572B1C">
      <w:pPr>
        <w:pStyle w:val="Title2"/>
        <w:rPr>
          <w:rFonts w:ascii="Book Antiqua" w:hAnsi="Book Antiqua"/>
        </w:rPr>
      </w:pPr>
      <w:r w:rsidRPr="00A15F6D">
        <w:rPr>
          <w:rFonts w:ascii="Book Antiqua" w:hAnsi="Book Antiqua"/>
        </w:rPr>
        <w:tab/>
        <w:t>Legislativa</w:t>
      </w:r>
      <w:r w:rsidRPr="00A15F6D">
        <w:rPr>
          <w:rFonts w:ascii="Book Antiqua" w:hAnsi="Book Antiqua"/>
        </w:rPr>
        <w:tab/>
      </w:r>
      <w:r w:rsidRPr="00A15F6D">
        <w:rPr>
          <w:rFonts w:ascii="Book Antiqua" w:hAnsi="Book Antiqua"/>
        </w:rPr>
        <w:tab/>
        <w:t>Ordinaria</w:t>
      </w:r>
    </w:p>
    <w:p w14:paraId="1FDB0A7C" w14:textId="77777777" w:rsidR="00C46C84" w:rsidRPr="00A15F6D" w:rsidRDefault="00C46C84" w:rsidP="00572B1C"/>
    <w:p w14:paraId="4B45946F" w14:textId="475C513F" w:rsidR="00C46C84" w:rsidRPr="00A15F6D" w:rsidRDefault="00C46C84" w:rsidP="00572B1C">
      <w:pPr>
        <w:jc w:val="center"/>
        <w:rPr>
          <w:rFonts w:ascii="Book Antiqua" w:hAnsi="Book Antiqua"/>
          <w:b/>
          <w:sz w:val="36"/>
        </w:rPr>
      </w:pPr>
      <w:r w:rsidRPr="00A15F6D">
        <w:rPr>
          <w:rFonts w:ascii="Book Antiqua" w:hAnsi="Book Antiqua"/>
          <w:b/>
          <w:sz w:val="36"/>
        </w:rPr>
        <w:t>CÁMARA DE REPRESENTANTES</w:t>
      </w:r>
    </w:p>
    <w:p w14:paraId="60AE3EEB" w14:textId="77777777" w:rsidR="00C46C84" w:rsidRPr="00572B1C" w:rsidRDefault="00C46C84" w:rsidP="00572B1C">
      <w:pPr>
        <w:jc w:val="center"/>
        <w:rPr>
          <w:rFonts w:ascii="Book Antiqua" w:hAnsi="Book Antiqua"/>
          <w:b/>
          <w:szCs w:val="24"/>
        </w:rPr>
      </w:pPr>
    </w:p>
    <w:p w14:paraId="71F5671D" w14:textId="54D87E6D" w:rsidR="00C46C84" w:rsidRDefault="00C46C84" w:rsidP="00572B1C">
      <w:pPr>
        <w:jc w:val="center"/>
        <w:rPr>
          <w:rFonts w:ascii="Book Antiqua" w:hAnsi="Book Antiqua"/>
          <w:b/>
          <w:sz w:val="52"/>
        </w:rPr>
      </w:pPr>
      <w:r w:rsidRPr="00A15F6D">
        <w:rPr>
          <w:rFonts w:ascii="Book Antiqua" w:hAnsi="Book Antiqua"/>
          <w:b/>
          <w:sz w:val="52"/>
        </w:rPr>
        <w:t xml:space="preserve">P. de la C. </w:t>
      </w:r>
      <w:r w:rsidR="00721940">
        <w:rPr>
          <w:rFonts w:ascii="Book Antiqua" w:hAnsi="Book Antiqua"/>
          <w:b/>
          <w:sz w:val="52"/>
        </w:rPr>
        <w:t>702</w:t>
      </w:r>
    </w:p>
    <w:p w14:paraId="604BE449" w14:textId="77777777" w:rsidR="00572B1C" w:rsidRPr="00572B1C" w:rsidRDefault="00572B1C" w:rsidP="00572B1C">
      <w:pPr>
        <w:jc w:val="center"/>
        <w:rPr>
          <w:rFonts w:ascii="Book Antiqua" w:hAnsi="Book Antiqua"/>
          <w:b/>
          <w:szCs w:val="24"/>
        </w:rPr>
      </w:pPr>
    </w:p>
    <w:p w14:paraId="554A2922" w14:textId="3D6AEA1A" w:rsidR="00C46C84" w:rsidRDefault="006B6BE6" w:rsidP="00572B1C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 </w:t>
      </w:r>
      <w:r w:rsidR="00721940">
        <w:rPr>
          <w:rFonts w:ascii="Book Antiqua" w:hAnsi="Book Antiqua"/>
        </w:rPr>
        <w:t>29</w:t>
      </w:r>
      <w:r w:rsidRPr="00A15F6D">
        <w:rPr>
          <w:rFonts w:ascii="Book Antiqua" w:hAnsi="Book Antiqua"/>
        </w:rPr>
        <w:t xml:space="preserve"> </w:t>
      </w:r>
      <w:r w:rsidR="00C46C84" w:rsidRPr="00A15F6D">
        <w:rPr>
          <w:rFonts w:ascii="Book Antiqua" w:hAnsi="Book Antiqua"/>
        </w:rPr>
        <w:t>DE MAYO DE 2025</w:t>
      </w:r>
    </w:p>
    <w:p w14:paraId="0A24CC8A" w14:textId="77777777" w:rsidR="00572B1C" w:rsidRPr="00A15F6D" w:rsidRDefault="00572B1C" w:rsidP="00572B1C">
      <w:pPr>
        <w:jc w:val="center"/>
        <w:rPr>
          <w:rFonts w:ascii="Book Antiqua" w:hAnsi="Book Antiqua"/>
        </w:rPr>
      </w:pPr>
    </w:p>
    <w:p w14:paraId="4B9ABE67" w14:textId="3EEA8DB0" w:rsidR="00C46C84" w:rsidRDefault="00C46C84" w:rsidP="00572B1C">
      <w:pPr>
        <w:jc w:val="center"/>
        <w:rPr>
          <w:rFonts w:ascii="Book Antiqua" w:hAnsi="Book Antiqua"/>
          <w:i/>
        </w:rPr>
      </w:pPr>
      <w:r w:rsidRPr="00A15F6D">
        <w:rPr>
          <w:rFonts w:ascii="Book Antiqua" w:hAnsi="Book Antiqua"/>
        </w:rPr>
        <w:t xml:space="preserve">Presentado por el representante </w:t>
      </w:r>
      <w:r w:rsidRPr="00A15F6D">
        <w:rPr>
          <w:rFonts w:ascii="Book Antiqua" w:hAnsi="Book Antiqua"/>
          <w:i/>
        </w:rPr>
        <w:t xml:space="preserve">Méndez </w:t>
      </w:r>
      <w:r w:rsidR="00C75E91" w:rsidRPr="00A15F6D">
        <w:rPr>
          <w:rFonts w:ascii="Book Antiqua" w:hAnsi="Book Antiqua"/>
          <w:i/>
        </w:rPr>
        <w:t>Núñez</w:t>
      </w:r>
    </w:p>
    <w:p w14:paraId="6CF2BEC0" w14:textId="77777777" w:rsidR="00572B1C" w:rsidRPr="00A15F6D" w:rsidRDefault="00572B1C" w:rsidP="00572B1C">
      <w:pPr>
        <w:jc w:val="center"/>
        <w:rPr>
          <w:rFonts w:ascii="Book Antiqua" w:hAnsi="Book Antiqua"/>
          <w:i/>
        </w:rPr>
      </w:pPr>
    </w:p>
    <w:p w14:paraId="5BB5E2A2" w14:textId="575ECDB9" w:rsidR="00EC2936" w:rsidRDefault="00EC2936" w:rsidP="00572B1C">
      <w:pPr>
        <w:jc w:val="center"/>
        <w:rPr>
          <w:rFonts w:ascii="Book Antiqua" w:hAnsi="Book Antiqua"/>
          <w:i/>
          <w:iCs/>
        </w:rPr>
      </w:pPr>
      <w:r w:rsidRPr="00A15F6D">
        <w:rPr>
          <w:rFonts w:ascii="Book Antiqua" w:hAnsi="Book Antiqua"/>
          <w:i/>
        </w:rPr>
        <w:t xml:space="preserve">Por Petición de </w:t>
      </w:r>
      <w:r w:rsidRPr="00A15F6D">
        <w:rPr>
          <w:rFonts w:ascii="Book Antiqua" w:hAnsi="Book Antiqua"/>
          <w:i/>
          <w:iCs/>
        </w:rPr>
        <w:t xml:space="preserve">Puerto Rico </w:t>
      </w:r>
      <w:proofErr w:type="spellStart"/>
      <w:r w:rsidRPr="00A15F6D">
        <w:rPr>
          <w:rFonts w:ascii="Book Antiqua" w:hAnsi="Book Antiqua"/>
          <w:i/>
          <w:iCs/>
        </w:rPr>
        <w:t>Manufacturing</w:t>
      </w:r>
      <w:proofErr w:type="spellEnd"/>
      <w:r w:rsidRPr="00A15F6D">
        <w:rPr>
          <w:rFonts w:ascii="Book Antiqua" w:hAnsi="Book Antiqua"/>
          <w:i/>
          <w:iCs/>
        </w:rPr>
        <w:t xml:space="preserve"> </w:t>
      </w:r>
      <w:proofErr w:type="spellStart"/>
      <w:r w:rsidRPr="00A15F6D">
        <w:rPr>
          <w:rFonts w:ascii="Book Antiqua" w:hAnsi="Book Antiqua"/>
          <w:i/>
          <w:iCs/>
        </w:rPr>
        <w:t>Extension</w:t>
      </w:r>
      <w:proofErr w:type="spellEnd"/>
      <w:r w:rsidRPr="00A15F6D">
        <w:rPr>
          <w:rFonts w:ascii="Book Antiqua" w:hAnsi="Book Antiqua"/>
          <w:i/>
          <w:iCs/>
        </w:rPr>
        <w:t xml:space="preserve"> (</w:t>
      </w:r>
      <w:proofErr w:type="spellStart"/>
      <w:r w:rsidRPr="00A15F6D">
        <w:rPr>
          <w:rFonts w:ascii="Book Antiqua" w:hAnsi="Book Antiqua"/>
          <w:i/>
          <w:iCs/>
        </w:rPr>
        <w:t>PRiMEX</w:t>
      </w:r>
      <w:proofErr w:type="spellEnd"/>
      <w:r w:rsidRPr="00A15F6D">
        <w:rPr>
          <w:rFonts w:ascii="Book Antiqua" w:hAnsi="Book Antiqua"/>
          <w:i/>
          <w:iCs/>
        </w:rPr>
        <w:t>)</w:t>
      </w:r>
    </w:p>
    <w:p w14:paraId="4318D997" w14:textId="77777777" w:rsidR="00572B1C" w:rsidRPr="00A15F6D" w:rsidRDefault="00572B1C" w:rsidP="00572B1C">
      <w:pPr>
        <w:jc w:val="center"/>
        <w:rPr>
          <w:rFonts w:ascii="Book Antiqua" w:hAnsi="Book Antiqua"/>
        </w:rPr>
      </w:pPr>
    </w:p>
    <w:p w14:paraId="367D47BE" w14:textId="5853A6D2" w:rsidR="00C46C84" w:rsidRPr="00A15F6D" w:rsidRDefault="00C46C84" w:rsidP="00572B1C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Referido a </w:t>
      </w:r>
      <w:r w:rsidR="00777C7C">
        <w:rPr>
          <w:rFonts w:ascii="Book Antiqua" w:hAnsi="Book Antiqua"/>
        </w:rPr>
        <w:t>la Comisión de Gobierno</w:t>
      </w:r>
    </w:p>
    <w:p w14:paraId="5FDA8A4A" w14:textId="77777777" w:rsidR="00C46C84" w:rsidRPr="00A15F6D" w:rsidRDefault="00C46C84" w:rsidP="00572B1C">
      <w:pPr>
        <w:jc w:val="both"/>
        <w:rPr>
          <w:rFonts w:ascii="Book Antiqua" w:hAnsi="Book Antiqua"/>
        </w:rPr>
      </w:pPr>
    </w:p>
    <w:p w14:paraId="1625F901" w14:textId="49CE5881" w:rsidR="00C46C84" w:rsidRPr="00A15F6D" w:rsidRDefault="00C46C84" w:rsidP="00572B1C">
      <w:pPr>
        <w:jc w:val="center"/>
        <w:rPr>
          <w:rFonts w:ascii="Book Antiqua" w:hAnsi="Book Antiqua"/>
          <w:b/>
          <w:sz w:val="28"/>
        </w:rPr>
      </w:pPr>
      <w:r w:rsidRPr="00A15F6D">
        <w:rPr>
          <w:rFonts w:ascii="Book Antiqua" w:hAnsi="Book Antiqua"/>
          <w:b/>
          <w:sz w:val="28"/>
        </w:rPr>
        <w:t>LEY</w:t>
      </w:r>
    </w:p>
    <w:p w14:paraId="2FE98A94" w14:textId="77777777" w:rsidR="00C46C84" w:rsidRPr="00A15F6D" w:rsidRDefault="00C46C84" w:rsidP="00572B1C">
      <w:pPr>
        <w:jc w:val="both"/>
        <w:rPr>
          <w:rFonts w:ascii="Book Antiqua" w:hAnsi="Book Antiqua"/>
        </w:rPr>
      </w:pPr>
    </w:p>
    <w:p w14:paraId="28E7B3D4" w14:textId="04A1CEA5" w:rsidR="00C46C84" w:rsidRDefault="00C46C84" w:rsidP="00CB0F5B">
      <w:pPr>
        <w:ind w:left="720" w:hanging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Para </w:t>
      </w:r>
      <w:r w:rsidR="00C75E91" w:rsidRPr="00A15F6D">
        <w:rPr>
          <w:rFonts w:ascii="Book Antiqua" w:hAnsi="Book Antiqua"/>
        </w:rPr>
        <w:t>enmendar los Artículos 2</w:t>
      </w:r>
      <w:r w:rsidR="00A15F6D" w:rsidRPr="00A15F6D">
        <w:rPr>
          <w:rFonts w:ascii="Book Antiqua" w:hAnsi="Book Antiqua"/>
        </w:rPr>
        <w:t xml:space="preserve"> y</w:t>
      </w:r>
      <w:r w:rsidR="00C75E91" w:rsidRPr="00A15F6D">
        <w:rPr>
          <w:rFonts w:ascii="Book Antiqua" w:hAnsi="Book Antiqua"/>
        </w:rPr>
        <w:t xml:space="preserve"> 3</w:t>
      </w:r>
      <w:r w:rsidR="00A15F6D" w:rsidRPr="00A15F6D">
        <w:rPr>
          <w:rFonts w:ascii="Book Antiqua" w:hAnsi="Book Antiqua"/>
        </w:rPr>
        <w:t xml:space="preserve">; añadir un nuevo Artículo </w:t>
      </w:r>
      <w:r w:rsidR="00C75E91" w:rsidRPr="00A15F6D">
        <w:rPr>
          <w:rFonts w:ascii="Book Antiqua" w:hAnsi="Book Antiqua"/>
        </w:rPr>
        <w:t>4</w:t>
      </w:r>
      <w:r w:rsidR="00A15F6D" w:rsidRPr="00A15F6D">
        <w:rPr>
          <w:rFonts w:ascii="Book Antiqua" w:hAnsi="Book Antiqua"/>
        </w:rPr>
        <w:t xml:space="preserve">; </w:t>
      </w:r>
      <w:r w:rsidR="00D50838">
        <w:rPr>
          <w:rFonts w:ascii="Book Antiqua" w:hAnsi="Book Antiqua"/>
        </w:rPr>
        <w:t xml:space="preserve">renumerar y </w:t>
      </w:r>
      <w:r w:rsidR="00A15F6D" w:rsidRPr="00A15F6D">
        <w:rPr>
          <w:rFonts w:ascii="Book Antiqua" w:hAnsi="Book Antiqua"/>
        </w:rPr>
        <w:t xml:space="preserve">enmendar los Artículos 4 </w:t>
      </w:r>
      <w:r w:rsidR="00C75E91" w:rsidRPr="00A15F6D">
        <w:rPr>
          <w:rFonts w:ascii="Book Antiqua" w:hAnsi="Book Antiqua"/>
        </w:rPr>
        <w:t xml:space="preserve">y 5 </w:t>
      </w:r>
      <w:r w:rsidR="00A15F6D" w:rsidRPr="00A15F6D">
        <w:rPr>
          <w:rFonts w:ascii="Book Antiqua" w:hAnsi="Book Antiqua"/>
        </w:rPr>
        <w:t xml:space="preserve">como Artículos 5 y 6, respectivamente; y renumerar el Artículo 6 como Artículo 7 </w:t>
      </w:r>
      <w:r w:rsidR="00C75E91" w:rsidRPr="00A15F6D">
        <w:rPr>
          <w:rFonts w:ascii="Book Antiqua" w:hAnsi="Book Antiqua"/>
        </w:rPr>
        <w:t xml:space="preserve">de la Ley </w:t>
      </w:r>
      <w:r w:rsidR="007A7E13" w:rsidRPr="00A15F6D">
        <w:rPr>
          <w:rFonts w:ascii="Book Antiqua" w:hAnsi="Book Antiqua"/>
        </w:rPr>
        <w:t xml:space="preserve">Núm. </w:t>
      </w:r>
      <w:r w:rsidR="00206657" w:rsidRPr="00A15F6D">
        <w:rPr>
          <w:rFonts w:ascii="Book Antiqua" w:hAnsi="Book Antiqua"/>
        </w:rPr>
        <w:t xml:space="preserve">180-2024, conocida como la “Ley del Mes y Día de la Manufactura en Puerto Rico” a los fines de </w:t>
      </w:r>
      <w:r w:rsidR="00E35920" w:rsidRPr="00A15F6D">
        <w:rPr>
          <w:rFonts w:ascii="Book Antiqua" w:hAnsi="Book Antiqua"/>
        </w:rPr>
        <w:t>atemperar la</w:t>
      </w:r>
      <w:r w:rsidR="00907659" w:rsidRPr="00A15F6D">
        <w:rPr>
          <w:rFonts w:ascii="Book Antiqua" w:hAnsi="Book Antiqua"/>
        </w:rPr>
        <w:t xml:space="preserve"> </w:t>
      </w:r>
      <w:r w:rsidR="001F40E4" w:rsidRPr="00A15F6D">
        <w:rPr>
          <w:rFonts w:ascii="Book Antiqua" w:hAnsi="Book Antiqua"/>
        </w:rPr>
        <w:t xml:space="preserve">designación </w:t>
      </w:r>
      <w:r w:rsidR="00FB78F8" w:rsidRPr="00A15F6D">
        <w:rPr>
          <w:rFonts w:ascii="Book Antiqua" w:hAnsi="Book Antiqua"/>
        </w:rPr>
        <w:t>al primer viernes de</w:t>
      </w:r>
      <w:r w:rsidR="00607612" w:rsidRPr="00A15F6D">
        <w:rPr>
          <w:rFonts w:ascii="Book Antiqua" w:hAnsi="Book Antiqua"/>
        </w:rPr>
        <w:t>l</w:t>
      </w:r>
      <w:r w:rsidR="00FB78F8" w:rsidRPr="00A15F6D">
        <w:rPr>
          <w:rFonts w:ascii="Book Antiqua" w:hAnsi="Book Antiqua"/>
        </w:rPr>
        <w:t xml:space="preserve"> mes de octubre </w:t>
      </w:r>
      <w:r w:rsidR="000668EB" w:rsidRPr="00A15F6D">
        <w:rPr>
          <w:rFonts w:ascii="Book Antiqua" w:hAnsi="Book Antiqua"/>
        </w:rPr>
        <w:t>de cada año</w:t>
      </w:r>
      <w:r w:rsidR="008372C5" w:rsidRPr="00A15F6D">
        <w:rPr>
          <w:rFonts w:ascii="Book Antiqua" w:hAnsi="Book Antiqua"/>
        </w:rPr>
        <w:t xml:space="preserve">; </w:t>
      </w:r>
      <w:r w:rsidR="00A15F6D" w:rsidRPr="00A15F6D">
        <w:rPr>
          <w:rFonts w:ascii="Book Antiqua" w:hAnsi="Book Antiqua"/>
        </w:rPr>
        <w:t xml:space="preserve">establecer la obligación de la Gobernadora de emitir una proclama a estos efectos; facultar al Secretario del Departamento de Desarrollo Económico y Comercio a promocionar el Día y Mes de la Manufactura; </w:t>
      </w:r>
      <w:r w:rsidR="008372C5" w:rsidRPr="00A15F6D">
        <w:rPr>
          <w:rFonts w:ascii="Book Antiqua" w:hAnsi="Book Antiqua"/>
        </w:rPr>
        <w:t xml:space="preserve">y para otros fines relacionados. </w:t>
      </w:r>
    </w:p>
    <w:p w14:paraId="4A7155CC" w14:textId="77777777" w:rsidR="00572B1C" w:rsidRPr="00A15F6D" w:rsidRDefault="00572B1C" w:rsidP="00572B1C">
      <w:pPr>
        <w:ind w:left="360" w:hanging="360"/>
        <w:jc w:val="both"/>
        <w:rPr>
          <w:rFonts w:ascii="Book Antiqua" w:hAnsi="Book Antiqua"/>
        </w:rPr>
      </w:pPr>
    </w:p>
    <w:p w14:paraId="3F972120" w14:textId="23DE8D90" w:rsidR="00C46C84" w:rsidRDefault="00C46C84" w:rsidP="00572B1C">
      <w:pPr>
        <w:ind w:firstLine="360"/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>EXPOSICIÓN DE MOTIVOS</w:t>
      </w:r>
    </w:p>
    <w:p w14:paraId="77B23FA2" w14:textId="77777777" w:rsidR="00572B1C" w:rsidRPr="00A15F6D" w:rsidRDefault="00572B1C" w:rsidP="00572B1C">
      <w:pPr>
        <w:ind w:firstLine="360"/>
        <w:jc w:val="center"/>
        <w:rPr>
          <w:rFonts w:ascii="Book Antiqua" w:hAnsi="Book Antiqua"/>
        </w:rPr>
      </w:pPr>
    </w:p>
    <w:p w14:paraId="35BD0BE9" w14:textId="77777777" w:rsidR="00AE41B3" w:rsidRDefault="00E05917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El 17 de marzo de 2025, la Gobernadora de Puerto Rico, </w:t>
      </w:r>
      <w:proofErr w:type="spellStart"/>
      <w:r w:rsidRPr="00A15F6D">
        <w:rPr>
          <w:rFonts w:ascii="Book Antiqua" w:hAnsi="Book Antiqua"/>
        </w:rPr>
        <w:t>Hon</w:t>
      </w:r>
      <w:proofErr w:type="spellEnd"/>
      <w:r w:rsidRPr="00A15F6D">
        <w:rPr>
          <w:rFonts w:ascii="Book Antiqua" w:hAnsi="Book Antiqua"/>
        </w:rPr>
        <w:t>. Jennifer A. González Colón emitió</w:t>
      </w:r>
      <w:r w:rsidR="003C6516" w:rsidRPr="00A15F6D">
        <w:rPr>
          <w:rFonts w:ascii="Book Antiqua" w:hAnsi="Book Antiqua"/>
        </w:rPr>
        <w:t xml:space="preserve"> la </w:t>
      </w:r>
      <w:r w:rsidR="0009389E" w:rsidRPr="00A15F6D">
        <w:rPr>
          <w:rFonts w:ascii="Book Antiqua" w:hAnsi="Book Antiqua"/>
        </w:rPr>
        <w:t>Orden</w:t>
      </w:r>
      <w:r w:rsidR="003C6516" w:rsidRPr="00A15F6D">
        <w:rPr>
          <w:rFonts w:ascii="Book Antiqua" w:hAnsi="Book Antiqua"/>
        </w:rPr>
        <w:t xml:space="preserve"> </w:t>
      </w:r>
      <w:r w:rsidR="0009389E" w:rsidRPr="00A15F6D">
        <w:rPr>
          <w:rFonts w:ascii="Book Antiqua" w:hAnsi="Book Antiqua"/>
        </w:rPr>
        <w:t xml:space="preserve">Ejecutiva Núm. 012 (OE-2025-012) </w:t>
      </w:r>
      <w:r w:rsidR="00AE41B3" w:rsidRPr="00A15F6D">
        <w:rPr>
          <w:rFonts w:ascii="Book Antiqua" w:hAnsi="Book Antiqua"/>
        </w:rPr>
        <w:t xml:space="preserve">en la cual reafirma como </w:t>
      </w:r>
      <w:r w:rsidR="009F0777" w:rsidRPr="00A15F6D">
        <w:rPr>
          <w:rFonts w:ascii="Book Antiqua" w:hAnsi="Book Antiqua"/>
        </w:rPr>
        <w:t xml:space="preserve">la manufactura ha sido un pilar de nuestra economía por más de </w:t>
      </w:r>
      <w:r w:rsidR="00AE41B3" w:rsidRPr="00A15F6D">
        <w:rPr>
          <w:rFonts w:ascii="Book Antiqua" w:hAnsi="Book Antiqua"/>
        </w:rPr>
        <w:t>setenta y cinco (</w:t>
      </w:r>
      <w:r w:rsidR="009F0777" w:rsidRPr="00A15F6D">
        <w:rPr>
          <w:rFonts w:ascii="Book Antiqua" w:hAnsi="Book Antiqua"/>
        </w:rPr>
        <w:t>75</w:t>
      </w:r>
      <w:r w:rsidR="00AE41B3" w:rsidRPr="00A15F6D">
        <w:rPr>
          <w:rFonts w:ascii="Book Antiqua" w:hAnsi="Book Antiqua"/>
        </w:rPr>
        <w:t>)</w:t>
      </w:r>
      <w:r w:rsidR="009F0777" w:rsidRPr="00A15F6D">
        <w:rPr>
          <w:rFonts w:ascii="Book Antiqua" w:hAnsi="Book Antiqua"/>
        </w:rPr>
        <w:t xml:space="preserve"> años</w:t>
      </w:r>
      <w:r w:rsidR="00AE41B3" w:rsidRPr="00A15F6D">
        <w:rPr>
          <w:rFonts w:ascii="Book Antiqua" w:hAnsi="Book Antiqua"/>
        </w:rPr>
        <w:t xml:space="preserve">.  Nuestra Isla ha </w:t>
      </w:r>
      <w:r w:rsidR="009F0777" w:rsidRPr="00A15F6D">
        <w:rPr>
          <w:rFonts w:ascii="Book Antiqua" w:hAnsi="Book Antiqua"/>
        </w:rPr>
        <w:t xml:space="preserve">alcanzado excelencia en biociencias, ingeniería, aeroespacial y otros sectores, apoyando a su vez el fortalecimiento de la seguridad nacional de los Estados Unidos de América. </w:t>
      </w:r>
    </w:p>
    <w:p w14:paraId="136F3A49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389F8FD0" w14:textId="212FC324" w:rsidR="00C46C84" w:rsidRDefault="00186B80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Puerto Rico tiene</w:t>
      </w:r>
      <w:r w:rsidR="009F0777" w:rsidRPr="00A15F6D">
        <w:rPr>
          <w:rFonts w:ascii="Book Antiqua" w:hAnsi="Book Antiqua"/>
        </w:rPr>
        <w:t xml:space="preserve"> todos los ingredientes para atraer </w:t>
      </w:r>
      <w:r w:rsidR="009078B4" w:rsidRPr="00A15F6D">
        <w:rPr>
          <w:rFonts w:ascii="Book Antiqua" w:hAnsi="Book Antiqua"/>
        </w:rPr>
        <w:t>inversión</w:t>
      </w:r>
      <w:r w:rsidR="009F0777" w:rsidRPr="00A15F6D">
        <w:rPr>
          <w:rFonts w:ascii="Book Antiqua" w:hAnsi="Book Antiqua"/>
        </w:rPr>
        <w:t xml:space="preserve"> y crecimiento: nuestra gente -</w:t>
      </w:r>
      <w:r w:rsidRPr="00A15F6D">
        <w:rPr>
          <w:rFonts w:ascii="Book Antiqua" w:hAnsi="Book Antiqua"/>
        </w:rPr>
        <w:t xml:space="preserve"> </w:t>
      </w:r>
      <w:r w:rsidR="009F0777" w:rsidRPr="00A15F6D">
        <w:rPr>
          <w:rFonts w:ascii="Book Antiqua" w:hAnsi="Book Antiqua"/>
        </w:rPr>
        <w:t>el mejor talento - trabaj</w:t>
      </w:r>
      <w:r w:rsidRPr="00A15F6D">
        <w:rPr>
          <w:rFonts w:ascii="Book Antiqua" w:hAnsi="Book Antiqua"/>
        </w:rPr>
        <w:t>adores</w:t>
      </w:r>
      <w:r w:rsidR="009F0777" w:rsidRPr="00A15F6D">
        <w:rPr>
          <w:rFonts w:ascii="Book Antiqua" w:hAnsi="Book Antiqua"/>
        </w:rPr>
        <w:t xml:space="preserve"> capacitados, </w:t>
      </w:r>
      <w:r w:rsidRPr="00A15F6D">
        <w:rPr>
          <w:rFonts w:ascii="Book Antiqua" w:hAnsi="Book Antiqua"/>
        </w:rPr>
        <w:t>bilingües</w:t>
      </w:r>
      <w:r w:rsidR="009F0777" w:rsidRPr="00A15F6D">
        <w:rPr>
          <w:rFonts w:ascii="Book Antiqua" w:hAnsi="Book Antiqua"/>
        </w:rPr>
        <w:t xml:space="preserve"> y listos para producir-, un ecosistema industrial vibrante y con una historia de </w:t>
      </w:r>
      <w:r w:rsidR="003F6252" w:rsidRPr="00A15F6D">
        <w:rPr>
          <w:rFonts w:ascii="Book Antiqua" w:hAnsi="Book Antiqua"/>
        </w:rPr>
        <w:t>éxito</w:t>
      </w:r>
      <w:r w:rsidR="009F0777" w:rsidRPr="00A15F6D">
        <w:rPr>
          <w:rFonts w:ascii="Book Antiqua" w:hAnsi="Book Antiqua"/>
        </w:rPr>
        <w:t xml:space="preserve"> como destino para compa</w:t>
      </w:r>
      <w:r w:rsidR="003F6252" w:rsidRPr="00A15F6D">
        <w:rPr>
          <w:rFonts w:ascii="Book Antiqua" w:hAnsi="Book Antiqua"/>
        </w:rPr>
        <w:t>ñí</w:t>
      </w:r>
      <w:r w:rsidR="009F0777" w:rsidRPr="00A15F6D">
        <w:rPr>
          <w:rFonts w:ascii="Book Antiqua" w:hAnsi="Book Antiqua"/>
        </w:rPr>
        <w:t xml:space="preserve">as </w:t>
      </w:r>
      <w:r w:rsidR="003F6252" w:rsidRPr="00A15F6D">
        <w:rPr>
          <w:rFonts w:ascii="Book Antiqua" w:hAnsi="Book Antiqua"/>
        </w:rPr>
        <w:t>farmacéuticas</w:t>
      </w:r>
      <w:r w:rsidR="009F0777" w:rsidRPr="00A15F6D">
        <w:rPr>
          <w:rFonts w:ascii="Book Antiqua" w:hAnsi="Book Antiqua"/>
        </w:rPr>
        <w:t xml:space="preserve">, de dispositivos </w:t>
      </w:r>
      <w:r w:rsidR="003F6252" w:rsidRPr="00A15F6D">
        <w:rPr>
          <w:rFonts w:ascii="Book Antiqua" w:hAnsi="Book Antiqua"/>
        </w:rPr>
        <w:t>médicos</w:t>
      </w:r>
      <w:r w:rsidR="009F0777" w:rsidRPr="00A15F6D">
        <w:rPr>
          <w:rFonts w:ascii="Book Antiqua" w:hAnsi="Book Antiqua"/>
        </w:rPr>
        <w:t xml:space="preserve">, de aeroespacial y defensa, de </w:t>
      </w:r>
      <w:r w:rsidR="003F6252" w:rsidRPr="00A15F6D">
        <w:rPr>
          <w:rFonts w:ascii="Book Antiqua" w:hAnsi="Book Antiqua"/>
        </w:rPr>
        <w:lastRenderedPageBreak/>
        <w:t>tecnología</w:t>
      </w:r>
      <w:r w:rsidR="009F0777" w:rsidRPr="00A15F6D">
        <w:rPr>
          <w:rFonts w:ascii="Book Antiqua" w:hAnsi="Book Antiqua"/>
        </w:rPr>
        <w:t xml:space="preserve"> y muchos otros sectores. Puerto Rico es </w:t>
      </w:r>
      <w:r w:rsidR="003F6252" w:rsidRPr="00A15F6D">
        <w:rPr>
          <w:rFonts w:ascii="Book Antiqua" w:hAnsi="Book Antiqua"/>
        </w:rPr>
        <w:t>líder</w:t>
      </w:r>
      <w:r w:rsidR="009F0777" w:rsidRPr="00A15F6D">
        <w:rPr>
          <w:rFonts w:ascii="Book Antiqua" w:hAnsi="Book Antiqua"/>
        </w:rPr>
        <w:t xml:space="preserve"> global en biociencias, con presencia en 4 de los 5 subsectores: </w:t>
      </w:r>
      <w:r w:rsidR="003F6252" w:rsidRPr="00A15F6D">
        <w:rPr>
          <w:rFonts w:ascii="Book Antiqua" w:hAnsi="Book Antiqua"/>
        </w:rPr>
        <w:t>biofarmacéutica</w:t>
      </w:r>
      <w:r w:rsidR="009F0777" w:rsidRPr="00A15F6D">
        <w:rPr>
          <w:rFonts w:ascii="Book Antiqua" w:hAnsi="Book Antiqua"/>
        </w:rPr>
        <w:t xml:space="preserve">, dispositivos </w:t>
      </w:r>
      <w:r w:rsidR="003F6252" w:rsidRPr="00A15F6D">
        <w:rPr>
          <w:rFonts w:ascii="Book Antiqua" w:hAnsi="Book Antiqua"/>
        </w:rPr>
        <w:t>médicos</w:t>
      </w:r>
      <w:r w:rsidR="009F0777" w:rsidRPr="00A15F6D">
        <w:rPr>
          <w:rFonts w:ascii="Book Antiqua" w:hAnsi="Book Antiqua"/>
        </w:rPr>
        <w:t xml:space="preserve">, </w:t>
      </w:r>
      <w:r w:rsidR="003F6252" w:rsidRPr="00A15F6D">
        <w:rPr>
          <w:rFonts w:ascii="Book Antiqua" w:hAnsi="Book Antiqua"/>
        </w:rPr>
        <w:t>investigación</w:t>
      </w:r>
      <w:r w:rsidR="009F0777" w:rsidRPr="00A15F6D">
        <w:rPr>
          <w:rFonts w:ascii="Book Antiqua" w:hAnsi="Book Antiqua"/>
        </w:rPr>
        <w:t xml:space="preserve"> </w:t>
      </w:r>
      <w:r w:rsidR="003F6252" w:rsidRPr="00A15F6D">
        <w:rPr>
          <w:rFonts w:ascii="Book Antiqua" w:hAnsi="Book Antiqua"/>
        </w:rPr>
        <w:t>médica</w:t>
      </w:r>
      <w:r w:rsidR="009F0777" w:rsidRPr="00A15F6D">
        <w:rPr>
          <w:rFonts w:ascii="Book Antiqua" w:hAnsi="Book Antiqua"/>
        </w:rPr>
        <w:t xml:space="preserve"> y </w:t>
      </w:r>
      <w:r w:rsidR="003F6252" w:rsidRPr="00A15F6D">
        <w:rPr>
          <w:rFonts w:ascii="Book Antiqua" w:hAnsi="Book Antiqua"/>
        </w:rPr>
        <w:t>laboratorios</w:t>
      </w:r>
      <w:r w:rsidR="009F0777" w:rsidRPr="00A15F6D">
        <w:rPr>
          <w:rFonts w:ascii="Book Antiqua" w:hAnsi="Book Antiqua"/>
        </w:rPr>
        <w:t xml:space="preserve">, y </w:t>
      </w:r>
      <w:r w:rsidR="003F6252" w:rsidRPr="00A15F6D">
        <w:rPr>
          <w:rFonts w:ascii="Book Antiqua" w:hAnsi="Book Antiqua"/>
        </w:rPr>
        <w:t>distribución</w:t>
      </w:r>
      <w:r w:rsidR="009F0777" w:rsidRPr="00A15F6D">
        <w:rPr>
          <w:rFonts w:ascii="Book Antiqua" w:hAnsi="Book Antiqua"/>
        </w:rPr>
        <w:t xml:space="preserve"> relacionada. </w:t>
      </w:r>
      <w:r w:rsidR="00AE41B3" w:rsidRPr="00A15F6D">
        <w:rPr>
          <w:rFonts w:ascii="Book Antiqua" w:hAnsi="Book Antiqua"/>
        </w:rPr>
        <w:t>Puerto Rico</w:t>
      </w:r>
      <w:r w:rsidR="003F6252" w:rsidRPr="00A15F6D">
        <w:rPr>
          <w:rFonts w:ascii="Book Antiqua" w:hAnsi="Book Antiqua"/>
        </w:rPr>
        <w:t xml:space="preserve"> ocupa</w:t>
      </w:r>
      <w:r w:rsidR="009F0777" w:rsidRPr="00A15F6D">
        <w:rPr>
          <w:rFonts w:ascii="Book Antiqua" w:hAnsi="Book Antiqua"/>
        </w:rPr>
        <w:t xml:space="preserve"> el </w:t>
      </w:r>
      <w:r w:rsidR="00AE41B3" w:rsidRPr="00A15F6D">
        <w:rPr>
          <w:rFonts w:ascii="Book Antiqua" w:hAnsi="Book Antiqua"/>
        </w:rPr>
        <w:t>sexto (</w:t>
      </w:r>
      <w:r w:rsidR="009F0777" w:rsidRPr="00A15F6D">
        <w:rPr>
          <w:rFonts w:ascii="Book Antiqua" w:hAnsi="Book Antiqua"/>
        </w:rPr>
        <w:t>6°</w:t>
      </w:r>
      <w:r w:rsidR="00AE41B3" w:rsidRPr="00A15F6D">
        <w:rPr>
          <w:rFonts w:ascii="Book Antiqua" w:hAnsi="Book Antiqua"/>
        </w:rPr>
        <w:t>)</w:t>
      </w:r>
      <w:r w:rsidR="009F0777" w:rsidRPr="00A15F6D">
        <w:rPr>
          <w:rFonts w:ascii="Book Antiqua" w:hAnsi="Book Antiqua"/>
        </w:rPr>
        <w:t xml:space="preserve"> lugar mundial en </w:t>
      </w:r>
      <w:r w:rsidR="003F6252" w:rsidRPr="00A15F6D">
        <w:rPr>
          <w:rFonts w:ascii="Book Antiqua" w:hAnsi="Book Antiqua"/>
        </w:rPr>
        <w:t>concentración</w:t>
      </w:r>
      <w:r w:rsidR="009F0777" w:rsidRPr="00A15F6D">
        <w:rPr>
          <w:rFonts w:ascii="Book Antiqua" w:hAnsi="Book Antiqua"/>
        </w:rPr>
        <w:t xml:space="preserve"> de </w:t>
      </w:r>
      <w:r w:rsidR="003F6252" w:rsidRPr="00A15F6D">
        <w:rPr>
          <w:rFonts w:ascii="Book Antiqua" w:hAnsi="Book Antiqua"/>
        </w:rPr>
        <w:t>científicos</w:t>
      </w:r>
      <w:r w:rsidR="009F0777" w:rsidRPr="00A15F6D">
        <w:rPr>
          <w:rFonts w:ascii="Book Antiqua" w:hAnsi="Book Antiqua"/>
        </w:rPr>
        <w:t xml:space="preserve"> e ingenieros, producimos 6 de los 10 </w:t>
      </w:r>
      <w:r w:rsidR="00A15F6D" w:rsidRPr="00A15F6D">
        <w:rPr>
          <w:rFonts w:ascii="Book Antiqua" w:hAnsi="Book Antiqua"/>
        </w:rPr>
        <w:t>principales medicamentos</w:t>
      </w:r>
      <w:r w:rsidR="00FB78F8" w:rsidRPr="00A15F6D">
        <w:rPr>
          <w:rFonts w:ascii="Book Antiqua" w:hAnsi="Book Antiqua"/>
        </w:rPr>
        <w:t xml:space="preserve"> </w:t>
      </w:r>
      <w:r w:rsidR="003F6252" w:rsidRPr="00A15F6D">
        <w:rPr>
          <w:rFonts w:ascii="Book Antiqua" w:hAnsi="Book Antiqua"/>
        </w:rPr>
        <w:t>biológicos</w:t>
      </w:r>
      <w:r w:rsidR="009F0777" w:rsidRPr="00A15F6D">
        <w:rPr>
          <w:rFonts w:ascii="Book Antiqua" w:hAnsi="Book Antiqua"/>
        </w:rPr>
        <w:t xml:space="preserve"> del mundo, y somos </w:t>
      </w:r>
      <w:r w:rsidR="00AE41B3" w:rsidRPr="00A15F6D">
        <w:rPr>
          <w:rFonts w:ascii="Book Antiqua" w:hAnsi="Book Antiqua"/>
        </w:rPr>
        <w:t>primeros</w:t>
      </w:r>
      <w:r w:rsidR="009F0777" w:rsidRPr="00A15F6D">
        <w:rPr>
          <w:rFonts w:ascii="Book Antiqua" w:hAnsi="Book Antiqua"/>
        </w:rPr>
        <w:t xml:space="preserve"> en </w:t>
      </w:r>
      <w:r w:rsidR="003F6252" w:rsidRPr="00A15F6D">
        <w:rPr>
          <w:rFonts w:ascii="Book Antiqua" w:hAnsi="Book Antiqua"/>
        </w:rPr>
        <w:t>producción</w:t>
      </w:r>
      <w:r w:rsidR="009F0777" w:rsidRPr="00A15F6D">
        <w:rPr>
          <w:rFonts w:ascii="Book Antiqua" w:hAnsi="Book Antiqua"/>
        </w:rPr>
        <w:t xml:space="preserve"> y </w:t>
      </w:r>
      <w:r w:rsidR="003F6252" w:rsidRPr="00A15F6D">
        <w:rPr>
          <w:rFonts w:ascii="Book Antiqua" w:hAnsi="Book Antiqua"/>
        </w:rPr>
        <w:t>exportación</w:t>
      </w:r>
      <w:r w:rsidR="009F0777" w:rsidRPr="00A15F6D">
        <w:rPr>
          <w:rFonts w:ascii="Book Antiqua" w:hAnsi="Book Antiqua"/>
        </w:rPr>
        <w:t xml:space="preserve"> de productos </w:t>
      </w:r>
      <w:r w:rsidR="003F6252" w:rsidRPr="00A15F6D">
        <w:rPr>
          <w:rFonts w:ascii="Book Antiqua" w:hAnsi="Book Antiqua"/>
        </w:rPr>
        <w:t>farmacéuticos</w:t>
      </w:r>
      <w:r w:rsidR="009F0777" w:rsidRPr="00A15F6D">
        <w:rPr>
          <w:rFonts w:ascii="Book Antiqua" w:hAnsi="Book Antiqua"/>
        </w:rPr>
        <w:t xml:space="preserve"> en los Estados Unidos de </w:t>
      </w:r>
      <w:r w:rsidR="003F6252" w:rsidRPr="00A15F6D">
        <w:rPr>
          <w:rFonts w:ascii="Book Antiqua" w:hAnsi="Book Antiqua"/>
        </w:rPr>
        <w:t>América</w:t>
      </w:r>
      <w:r w:rsidR="009078B4" w:rsidRPr="00A15F6D">
        <w:rPr>
          <w:rFonts w:ascii="Book Antiqua" w:hAnsi="Book Antiqua"/>
        </w:rPr>
        <w:t xml:space="preserve">. </w:t>
      </w:r>
      <w:r w:rsidR="003F6252" w:rsidRPr="00A15F6D">
        <w:rPr>
          <w:rFonts w:ascii="Book Antiqua" w:hAnsi="Book Antiqua"/>
        </w:rPr>
        <w:t xml:space="preserve"> </w:t>
      </w:r>
    </w:p>
    <w:p w14:paraId="725AE185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37B2FACB" w14:textId="38FEF567" w:rsidR="00AE41B3" w:rsidRDefault="00AE41B3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En el panorama global, Puerto Rico compi</w:t>
      </w:r>
      <w:r w:rsidR="004D16C0">
        <w:rPr>
          <w:rFonts w:ascii="Book Antiqua" w:hAnsi="Book Antiqua"/>
        </w:rPr>
        <w:t>t</w:t>
      </w:r>
      <w:r w:rsidRPr="00A15F6D">
        <w:rPr>
          <w:rFonts w:ascii="Book Antiqua" w:hAnsi="Book Antiqua"/>
        </w:rPr>
        <w:t>e directamente con jurisdicciones como Irlanda, Singapur, Costa Rica y República Dominicana por inversión en manufactura avanzada. No obstante, Puerto Rico ofrece ventajas distintivas: como territorio estadounidense, garantiza protección de propiedad intelectual y acceso preferencial al mercado más grande del mundo; contamos con fuerza laboral altamente especializada y décadas de experiencia en manufactura compleja, particularmente en biofarmacéutica y dispositivos médicos. Esta relación con Estados Unidos nos posiciona favorablemente ante las tensiones comerciales actuales, proporcionando seguridad jurídica y estabilidad regulatoria superior.</w:t>
      </w:r>
    </w:p>
    <w:p w14:paraId="299C01F7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0537F7A4" w14:textId="7CB61A2B" w:rsidR="003F6252" w:rsidRDefault="004059BE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A ello, desde el año 2012, se celebra el Día de la Manufactura en los Estados Unidos. En Puerto Rico llevan varios años celebrando a dicha industria por medio de tradición. Esto con el propósito de atraer y retener el talento de este sector industrial e inspirar a las nuevas generaciones a ser parte de este. Con esto en mente</w:t>
      </w:r>
      <w:r w:rsidR="009855ED" w:rsidRPr="00A15F6D">
        <w:rPr>
          <w:rFonts w:ascii="Book Antiqua" w:hAnsi="Book Antiqua"/>
        </w:rPr>
        <w:t>, se aprob</w:t>
      </w:r>
      <w:r w:rsidR="00195F1D" w:rsidRPr="00A15F6D">
        <w:rPr>
          <w:rFonts w:ascii="Book Antiqua" w:hAnsi="Book Antiqua"/>
        </w:rPr>
        <w:t>ó la Ley 180-2024, conocida como la Ley del “Mes y el Día de la Manufactura en Puerto Rico”</w:t>
      </w:r>
      <w:r w:rsidR="001B24C1" w:rsidRPr="00A15F6D">
        <w:rPr>
          <w:rFonts w:ascii="Book Antiqua" w:hAnsi="Book Antiqua"/>
        </w:rPr>
        <w:t xml:space="preserve">. </w:t>
      </w:r>
      <w:r w:rsidR="006A2F24" w:rsidRPr="00A15F6D">
        <w:rPr>
          <w:rFonts w:ascii="Book Antiqua" w:hAnsi="Book Antiqua"/>
        </w:rPr>
        <w:t xml:space="preserve">La Asamblea Legislativa entendió menester dedicarle un mes al reconocimiento de esta importante industria, al igual que un día específico de celebración para </w:t>
      </w:r>
      <w:bookmarkStart w:id="0" w:name="_Hlk198638576"/>
      <w:r w:rsidR="006A2F24" w:rsidRPr="00A15F6D">
        <w:rPr>
          <w:rFonts w:ascii="Book Antiqua" w:hAnsi="Book Antiqua"/>
        </w:rPr>
        <w:t>los trabajadores que la mantienen en pie, con el propósito de continuar impulsando el desarrollo económico a partir de este sector.</w:t>
      </w:r>
      <w:r w:rsidR="00774374" w:rsidRPr="00A15F6D">
        <w:rPr>
          <w:rFonts w:ascii="Book Antiqua" w:hAnsi="Book Antiqua"/>
        </w:rPr>
        <w:t xml:space="preserve"> </w:t>
      </w:r>
    </w:p>
    <w:p w14:paraId="4FCBC610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bookmarkEnd w:id="0"/>
    <w:p w14:paraId="494B4A10" w14:textId="1D5CC6F0" w:rsidR="00774374" w:rsidRDefault="00774374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Sin embargo, </w:t>
      </w:r>
      <w:r w:rsidR="00A32B29" w:rsidRPr="00A15F6D">
        <w:rPr>
          <w:rFonts w:ascii="Book Antiqua" w:hAnsi="Book Antiqua"/>
        </w:rPr>
        <w:t xml:space="preserve">esta Asamblea Legislativa </w:t>
      </w:r>
      <w:r w:rsidR="00C126EA" w:rsidRPr="00A15F6D">
        <w:rPr>
          <w:rFonts w:ascii="Book Antiqua" w:hAnsi="Book Antiqua"/>
        </w:rPr>
        <w:t xml:space="preserve">y cónsono con </w:t>
      </w:r>
      <w:r w:rsidR="007668B5" w:rsidRPr="00A15F6D">
        <w:rPr>
          <w:rFonts w:ascii="Book Antiqua" w:hAnsi="Book Antiqua"/>
        </w:rPr>
        <w:t xml:space="preserve">el compromiso </w:t>
      </w:r>
      <w:r w:rsidR="00FE1673" w:rsidRPr="00A15F6D">
        <w:rPr>
          <w:rFonts w:ascii="Book Antiqua" w:hAnsi="Book Antiqua"/>
        </w:rPr>
        <w:t xml:space="preserve">de promover la industria manufacturera </w:t>
      </w:r>
      <w:r w:rsidR="00A72BF2" w:rsidRPr="00A15F6D">
        <w:rPr>
          <w:rFonts w:ascii="Book Antiqua" w:hAnsi="Book Antiqua"/>
        </w:rPr>
        <w:t>de parte d</w:t>
      </w:r>
      <w:r w:rsidR="00C126EA" w:rsidRPr="00A15F6D">
        <w:rPr>
          <w:rFonts w:ascii="Book Antiqua" w:hAnsi="Book Antiqua"/>
        </w:rPr>
        <w:t>el Gobierno Central</w:t>
      </w:r>
      <w:r w:rsidR="007668B5" w:rsidRPr="00A15F6D">
        <w:rPr>
          <w:rFonts w:ascii="Book Antiqua" w:hAnsi="Book Antiqua"/>
        </w:rPr>
        <w:t>,</w:t>
      </w:r>
      <w:r w:rsidR="00C126EA" w:rsidRPr="00A15F6D">
        <w:rPr>
          <w:rFonts w:ascii="Book Antiqua" w:hAnsi="Book Antiqua"/>
        </w:rPr>
        <w:t xml:space="preserve"> </w:t>
      </w:r>
      <w:r w:rsidR="00A32B29" w:rsidRPr="00A15F6D">
        <w:rPr>
          <w:rFonts w:ascii="Book Antiqua" w:hAnsi="Book Antiqua"/>
        </w:rPr>
        <w:t xml:space="preserve">entiende necesario atemperar esta legislación con </w:t>
      </w:r>
      <w:r w:rsidR="00855F2C" w:rsidRPr="00A15F6D">
        <w:rPr>
          <w:rFonts w:ascii="Book Antiqua" w:hAnsi="Book Antiqua"/>
        </w:rPr>
        <w:t xml:space="preserve">el Día de la Manufactura </w:t>
      </w:r>
      <w:r w:rsidR="00907659" w:rsidRPr="00A15F6D">
        <w:rPr>
          <w:rFonts w:ascii="Book Antiqua" w:hAnsi="Book Antiqua"/>
        </w:rPr>
        <w:t xml:space="preserve">según se ha designado </w:t>
      </w:r>
      <w:r w:rsidR="00855F2C" w:rsidRPr="00A15F6D">
        <w:rPr>
          <w:rFonts w:ascii="Book Antiqua" w:hAnsi="Book Antiqua"/>
        </w:rPr>
        <w:t xml:space="preserve">en los Estados Unidos, dónde se celebra anualmente el primer </w:t>
      </w:r>
      <w:r w:rsidR="007C2FE5" w:rsidRPr="00A15F6D">
        <w:rPr>
          <w:rFonts w:ascii="Book Antiqua" w:hAnsi="Book Antiqua"/>
        </w:rPr>
        <w:t xml:space="preserve">viernes de octubre. De igual forma, el Día Nacional de la Manufactura en los Estados Unidos no sólo celebra a las personas que trabajan actualmente en la manufactura, sino que también sirve como herramienta para inspirar a la próxima generación de fabricantes, ayudando a educar al público sobre la importancia vital que </w:t>
      </w:r>
      <w:r w:rsidR="004D16C0">
        <w:rPr>
          <w:rFonts w:ascii="Book Antiqua" w:hAnsi="Book Antiqua"/>
        </w:rPr>
        <w:t>la manufactura</w:t>
      </w:r>
      <w:r w:rsidR="007C2FE5" w:rsidRPr="00A15F6D">
        <w:rPr>
          <w:rFonts w:ascii="Book Antiqua" w:hAnsi="Book Antiqua"/>
        </w:rPr>
        <w:t xml:space="preserve"> tiene en nuestra vida diaria. </w:t>
      </w:r>
    </w:p>
    <w:p w14:paraId="1D2607F7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10B4B515" w14:textId="570C48E0" w:rsidR="00C46C84" w:rsidRDefault="00C46C84" w:rsidP="00572B1C">
      <w:pPr>
        <w:spacing w:line="480" w:lineRule="auto"/>
        <w:rPr>
          <w:rFonts w:ascii="Book Antiqua" w:hAnsi="Book Antiqua"/>
        </w:rPr>
      </w:pPr>
      <w:r w:rsidRPr="00A15F6D">
        <w:rPr>
          <w:rFonts w:ascii="Book Antiqua" w:hAnsi="Book Antiqua"/>
          <w:i/>
        </w:rPr>
        <w:t>DECRÉTASE POR LA ASAMBLEA LEGISLATIVA DE PUERTO RICO:</w:t>
      </w:r>
    </w:p>
    <w:p w14:paraId="2467C86C" w14:textId="77777777" w:rsidR="00572B1C" w:rsidRPr="00A15F6D" w:rsidRDefault="00572B1C" w:rsidP="00572B1C">
      <w:pPr>
        <w:spacing w:line="480" w:lineRule="auto"/>
        <w:jc w:val="both"/>
        <w:rPr>
          <w:rFonts w:ascii="Book Antiqua" w:hAnsi="Book Antiqua"/>
        </w:rPr>
        <w:sectPr w:rsidR="00572B1C" w:rsidRPr="00A15F6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BC3A47D" w14:textId="7F714B18" w:rsidR="00C46C84" w:rsidRPr="00A15F6D" w:rsidRDefault="00875721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Sección </w:t>
      </w:r>
      <w:r w:rsidR="00607612" w:rsidRPr="00A15F6D">
        <w:rPr>
          <w:rFonts w:ascii="Book Antiqua" w:hAnsi="Book Antiqua"/>
        </w:rPr>
        <w:t>1</w:t>
      </w:r>
      <w:r w:rsidRPr="00A15F6D">
        <w:rPr>
          <w:rFonts w:ascii="Book Antiqua" w:hAnsi="Book Antiqua"/>
        </w:rPr>
        <w:t>.-</w:t>
      </w:r>
      <w:r w:rsidR="00D822F2" w:rsidRPr="00A15F6D">
        <w:rPr>
          <w:rFonts w:ascii="Book Antiqua" w:hAnsi="Book Antiqua"/>
        </w:rPr>
        <w:t xml:space="preserve">Se enmienda </w:t>
      </w:r>
      <w:r w:rsidR="00607612" w:rsidRPr="00A15F6D">
        <w:rPr>
          <w:rFonts w:ascii="Book Antiqua" w:hAnsi="Book Antiqua"/>
        </w:rPr>
        <w:t xml:space="preserve">el </w:t>
      </w:r>
      <w:r w:rsidR="00D822F2" w:rsidRPr="00A15F6D">
        <w:rPr>
          <w:rFonts w:ascii="Book Antiqua" w:hAnsi="Book Antiqua"/>
        </w:rPr>
        <w:t xml:space="preserve">Artículo 2 de la Ley </w:t>
      </w:r>
      <w:r w:rsidR="007A7E13" w:rsidRPr="00A15F6D">
        <w:rPr>
          <w:rFonts w:ascii="Book Antiqua" w:hAnsi="Book Antiqua"/>
        </w:rPr>
        <w:t xml:space="preserve">Núm. </w:t>
      </w:r>
      <w:r w:rsidR="00D822F2" w:rsidRPr="00A15F6D">
        <w:rPr>
          <w:rFonts w:ascii="Book Antiqua" w:hAnsi="Book Antiqua"/>
        </w:rPr>
        <w:t xml:space="preserve">180-2024, conocida como la “Ley del Mes y Día de la Manufactura en Puerto Rico”, para que lea como sigue: </w:t>
      </w:r>
    </w:p>
    <w:p w14:paraId="0106C100" w14:textId="403E11E0" w:rsidR="00D822F2" w:rsidRPr="00A15F6D" w:rsidRDefault="00D822F2" w:rsidP="00572B1C">
      <w:pPr>
        <w:spacing w:line="480" w:lineRule="auto"/>
        <w:ind w:left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“</w:t>
      </w:r>
      <w:r w:rsidR="00BA62CD" w:rsidRPr="00A15F6D">
        <w:rPr>
          <w:rFonts w:ascii="Book Antiqua" w:hAnsi="Book Antiqua"/>
        </w:rPr>
        <w:t>Artículo 2.-</w:t>
      </w:r>
      <w:r w:rsidR="003D5E9C" w:rsidRPr="00A15F6D">
        <w:rPr>
          <w:rFonts w:ascii="Book Antiqua" w:hAnsi="Book Antiqua"/>
        </w:rPr>
        <w:t xml:space="preserve"> </w:t>
      </w:r>
    </w:p>
    <w:p w14:paraId="020A4D2F" w14:textId="78B6DD8A" w:rsidR="003D5E9C" w:rsidRPr="00A15F6D" w:rsidRDefault="003D5E9C" w:rsidP="00572B1C">
      <w:pPr>
        <w:spacing w:line="480" w:lineRule="auto"/>
        <w:ind w:left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lastRenderedPageBreak/>
        <w:tab/>
        <w:t xml:space="preserve">Se designa el </w:t>
      </w:r>
      <w:r w:rsidRPr="00A15F6D">
        <w:rPr>
          <w:rFonts w:ascii="Book Antiqua" w:hAnsi="Book Antiqua"/>
          <w:i/>
          <w:iCs/>
        </w:rPr>
        <w:t>primer viernes</w:t>
      </w:r>
      <w:r w:rsidR="00275636" w:rsidRPr="00A15F6D">
        <w:rPr>
          <w:rFonts w:ascii="Book Antiqua" w:hAnsi="Book Antiqua"/>
          <w:i/>
          <w:iCs/>
        </w:rPr>
        <w:t xml:space="preserve"> del mes </w:t>
      </w:r>
      <w:r w:rsidR="00275636" w:rsidRPr="00A15F6D">
        <w:rPr>
          <w:rFonts w:ascii="Book Antiqua" w:hAnsi="Book Antiqua"/>
        </w:rPr>
        <w:t>[</w:t>
      </w:r>
      <w:r w:rsidRPr="00A15F6D">
        <w:rPr>
          <w:rFonts w:ascii="Book Antiqua" w:hAnsi="Book Antiqua"/>
          <w:b/>
          <w:bCs/>
        </w:rPr>
        <w:t>día 6]</w:t>
      </w:r>
      <w:r w:rsidRPr="00A15F6D">
        <w:rPr>
          <w:rFonts w:ascii="Book Antiqua" w:hAnsi="Book Antiqua"/>
        </w:rPr>
        <w:t xml:space="preserve"> de octubre de cada año como el “Día de la Manufactura en Puerto Rico</w:t>
      </w:r>
      <w:r w:rsidR="00691BBC" w:rsidRPr="00A15F6D">
        <w:rPr>
          <w:rFonts w:ascii="Book Antiqua" w:hAnsi="Book Antiqua"/>
        </w:rPr>
        <w:t xml:space="preserve">”. </w:t>
      </w:r>
      <w:r w:rsidR="00A625E4" w:rsidRPr="00A15F6D">
        <w:rPr>
          <w:rFonts w:ascii="Book Antiqua" w:hAnsi="Book Antiqua"/>
        </w:rPr>
        <w:t>“</w:t>
      </w:r>
    </w:p>
    <w:p w14:paraId="5DBF159B" w14:textId="19B8C90B" w:rsidR="00607612" w:rsidRPr="00A15F6D" w:rsidRDefault="00A625E4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Sección 2</w:t>
      </w:r>
      <w:r w:rsidR="00691BBC" w:rsidRPr="00A15F6D">
        <w:rPr>
          <w:rFonts w:ascii="Book Antiqua" w:hAnsi="Book Antiqua"/>
        </w:rPr>
        <w:t xml:space="preserve">.- </w:t>
      </w:r>
      <w:r w:rsidR="00607612" w:rsidRPr="00A15F6D">
        <w:rPr>
          <w:rFonts w:ascii="Book Antiqua" w:hAnsi="Book Antiqua"/>
        </w:rPr>
        <w:t>Se enmienda el Artículo 3</w:t>
      </w:r>
      <w:r w:rsidRPr="00A15F6D">
        <w:rPr>
          <w:rFonts w:ascii="Book Antiqua" w:hAnsi="Book Antiqua"/>
        </w:rPr>
        <w:t xml:space="preserve"> </w:t>
      </w:r>
      <w:r w:rsidR="00607612" w:rsidRPr="00A15F6D">
        <w:rPr>
          <w:rFonts w:ascii="Book Antiqua" w:hAnsi="Book Antiqua"/>
        </w:rPr>
        <w:t xml:space="preserve">de la Ley 180-2024, para que lea como sigue: </w:t>
      </w:r>
    </w:p>
    <w:p w14:paraId="433A1208" w14:textId="60948580" w:rsidR="00A625E4" w:rsidRPr="00A15F6D" w:rsidRDefault="00A625E4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“Artículo 3.-</w:t>
      </w:r>
    </w:p>
    <w:p w14:paraId="5180DBE1" w14:textId="049586E3" w:rsidR="00691BBC" w:rsidRPr="00A15F6D" w:rsidRDefault="002A0535" w:rsidP="00572B1C">
      <w:pPr>
        <w:spacing w:line="480" w:lineRule="auto"/>
        <w:ind w:left="720"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El </w:t>
      </w:r>
      <w:proofErr w:type="gramStart"/>
      <w:r w:rsidRPr="00A15F6D">
        <w:rPr>
          <w:rFonts w:ascii="Book Antiqua" w:hAnsi="Book Antiqua"/>
        </w:rPr>
        <w:t>Secretario</w:t>
      </w:r>
      <w:proofErr w:type="gramEnd"/>
      <w:r w:rsidRPr="00A15F6D">
        <w:rPr>
          <w:rFonts w:ascii="Book Antiqua" w:hAnsi="Book Antiqua"/>
        </w:rPr>
        <w:t xml:space="preserve"> o la </w:t>
      </w:r>
      <w:proofErr w:type="gramStart"/>
      <w:r w:rsidRPr="00A15F6D">
        <w:rPr>
          <w:rFonts w:ascii="Book Antiqua" w:hAnsi="Book Antiqua"/>
        </w:rPr>
        <w:t>Secretaria</w:t>
      </w:r>
      <w:proofErr w:type="gramEnd"/>
      <w:r w:rsidRPr="00A15F6D">
        <w:rPr>
          <w:rFonts w:ascii="Book Antiqua" w:hAnsi="Book Antiqua"/>
        </w:rPr>
        <w:t xml:space="preserve"> del Departamento de Desarrollo Económico y Comercio </w:t>
      </w:r>
      <w:r w:rsidR="00844C99" w:rsidRPr="00A15F6D">
        <w:rPr>
          <w:rFonts w:ascii="Book Antiqua" w:hAnsi="Book Antiqua"/>
          <w:b/>
          <w:bCs/>
        </w:rPr>
        <w:t>[</w:t>
      </w:r>
      <w:r w:rsidRPr="00A15F6D">
        <w:rPr>
          <w:rFonts w:ascii="Book Antiqua" w:hAnsi="Book Antiqua"/>
          <w:b/>
          <w:bCs/>
        </w:rPr>
        <w:t>de turno</w:t>
      </w:r>
      <w:r w:rsidR="00844C99" w:rsidRPr="00A15F6D">
        <w:rPr>
          <w:rFonts w:ascii="Book Antiqua" w:hAnsi="Book Antiqua"/>
          <w:b/>
          <w:bCs/>
        </w:rPr>
        <w:t>]</w:t>
      </w:r>
      <w:r w:rsidRPr="00A15F6D">
        <w:rPr>
          <w:rFonts w:ascii="Book Antiqua" w:hAnsi="Book Antiqua"/>
        </w:rPr>
        <w:t xml:space="preserve"> se encargará de hacer un reconocimiento público a la industria de manufactura a través de </w:t>
      </w:r>
      <w:r w:rsidR="00C019E5" w:rsidRPr="00A15F6D">
        <w:rPr>
          <w:rFonts w:ascii="Book Antiqua" w:hAnsi="Book Antiqua"/>
          <w:b/>
          <w:bCs/>
        </w:rPr>
        <w:t>[</w:t>
      </w:r>
      <w:r w:rsidRPr="00A15F6D">
        <w:rPr>
          <w:rFonts w:ascii="Book Antiqua" w:hAnsi="Book Antiqua"/>
          <w:b/>
          <w:bCs/>
        </w:rPr>
        <w:t>un comunicado de prensa</w:t>
      </w:r>
      <w:r w:rsidR="00C019E5" w:rsidRPr="00A15F6D">
        <w:rPr>
          <w:rFonts w:ascii="Book Antiqua" w:hAnsi="Book Antiqua"/>
          <w:b/>
          <w:bCs/>
        </w:rPr>
        <w:t>]</w:t>
      </w:r>
      <w:r w:rsidRPr="00A15F6D">
        <w:rPr>
          <w:rFonts w:ascii="Book Antiqua" w:hAnsi="Book Antiqua"/>
        </w:rPr>
        <w:t xml:space="preserve"> </w:t>
      </w:r>
      <w:r w:rsidR="00C019E5" w:rsidRPr="00A15F6D">
        <w:rPr>
          <w:rFonts w:ascii="Book Antiqua" w:hAnsi="Book Antiqua"/>
          <w:i/>
          <w:iCs/>
        </w:rPr>
        <w:t>los medios de comunicació</w:t>
      </w:r>
      <w:r w:rsidR="00844C99" w:rsidRPr="00A15F6D">
        <w:rPr>
          <w:rFonts w:ascii="Book Antiqua" w:hAnsi="Book Antiqua"/>
          <w:i/>
          <w:iCs/>
        </w:rPr>
        <w:t>n, así como la difusión a través de las redes sociales o medios escritos, radiales o televisivos</w:t>
      </w:r>
      <w:r w:rsidR="00C019E5" w:rsidRPr="00A15F6D">
        <w:rPr>
          <w:rFonts w:ascii="Book Antiqua" w:hAnsi="Book Antiqua"/>
          <w:i/>
          <w:iCs/>
        </w:rPr>
        <w:t xml:space="preserve"> </w:t>
      </w:r>
      <w:r w:rsidRPr="00A15F6D">
        <w:rPr>
          <w:rFonts w:ascii="Book Antiqua" w:hAnsi="Book Antiqua"/>
        </w:rPr>
        <w:t xml:space="preserve">en o antes del </w:t>
      </w:r>
      <w:r w:rsidR="00B74330" w:rsidRPr="00A15F6D">
        <w:rPr>
          <w:rFonts w:ascii="Book Antiqua" w:hAnsi="Book Antiqua"/>
          <w:b/>
          <w:bCs/>
        </w:rPr>
        <w:t>[</w:t>
      </w:r>
      <w:r w:rsidRPr="00A15F6D">
        <w:rPr>
          <w:rFonts w:ascii="Book Antiqua" w:hAnsi="Book Antiqua"/>
          <w:b/>
          <w:bCs/>
        </w:rPr>
        <w:t>6</w:t>
      </w:r>
      <w:r w:rsidR="00231B35" w:rsidRPr="00A15F6D">
        <w:rPr>
          <w:rFonts w:ascii="Book Antiqua" w:hAnsi="Book Antiqua"/>
          <w:b/>
          <w:bCs/>
        </w:rPr>
        <w:t>]</w:t>
      </w:r>
      <w:r w:rsidRPr="00A15F6D">
        <w:rPr>
          <w:rFonts w:ascii="Book Antiqua" w:hAnsi="Book Antiqua"/>
        </w:rPr>
        <w:t xml:space="preserve"> </w:t>
      </w:r>
      <w:r w:rsidR="00231B35" w:rsidRPr="00A15F6D">
        <w:rPr>
          <w:rFonts w:ascii="Book Antiqua" w:hAnsi="Book Antiqua"/>
          <w:i/>
          <w:iCs/>
        </w:rPr>
        <w:t xml:space="preserve">primer viernes del </w:t>
      </w:r>
      <w:r w:rsidR="00604FE4" w:rsidRPr="00A15F6D">
        <w:rPr>
          <w:rFonts w:ascii="Book Antiqua" w:hAnsi="Book Antiqua"/>
          <w:i/>
          <w:iCs/>
        </w:rPr>
        <w:t>mes de</w:t>
      </w:r>
      <w:r w:rsidRPr="00A15F6D">
        <w:rPr>
          <w:rFonts w:ascii="Book Antiqua" w:hAnsi="Book Antiqua"/>
        </w:rPr>
        <w:t xml:space="preserve"> octubre de cada año.</w:t>
      </w:r>
      <w:r w:rsidR="00C019E5" w:rsidRPr="00A15F6D">
        <w:rPr>
          <w:rFonts w:ascii="Book Antiqua" w:hAnsi="Book Antiqua"/>
        </w:rPr>
        <w:t>”</w:t>
      </w:r>
    </w:p>
    <w:p w14:paraId="703A00EA" w14:textId="22B72750" w:rsidR="00844C99" w:rsidRPr="00A15F6D" w:rsidRDefault="007A7E13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Sección</w:t>
      </w:r>
      <w:r w:rsidR="00844C99" w:rsidRPr="00A15F6D">
        <w:rPr>
          <w:rFonts w:ascii="Book Antiqua" w:hAnsi="Book Antiqua"/>
        </w:rPr>
        <w:t xml:space="preserve"> 3.-Se añade un nuevo Artículo 4 a la Ley 180-2024, para que lea como sigue:</w:t>
      </w:r>
    </w:p>
    <w:p w14:paraId="7F2BE57E" w14:textId="1AC359F9" w:rsidR="00844C99" w:rsidRPr="00A15F6D" w:rsidRDefault="007A7E13" w:rsidP="00572B1C">
      <w:pPr>
        <w:spacing w:line="480" w:lineRule="auto"/>
        <w:ind w:firstLine="720"/>
        <w:jc w:val="both"/>
        <w:rPr>
          <w:rFonts w:ascii="Book Antiqua" w:hAnsi="Book Antiqua"/>
          <w:i/>
          <w:iCs/>
        </w:rPr>
      </w:pPr>
      <w:r w:rsidRPr="00A15F6D">
        <w:rPr>
          <w:rFonts w:ascii="Book Antiqua" w:hAnsi="Book Antiqua"/>
          <w:i/>
          <w:iCs/>
        </w:rPr>
        <w:t>“</w:t>
      </w:r>
      <w:r w:rsidR="00844C99" w:rsidRPr="00A15F6D">
        <w:rPr>
          <w:rFonts w:ascii="Book Antiqua" w:hAnsi="Book Antiqua"/>
          <w:i/>
          <w:iCs/>
        </w:rPr>
        <w:t>Artículo 4.-</w:t>
      </w:r>
    </w:p>
    <w:p w14:paraId="6818DFFF" w14:textId="77777777" w:rsidR="007A7E13" w:rsidRPr="00A15F6D" w:rsidRDefault="00844C99" w:rsidP="00572B1C">
      <w:pPr>
        <w:spacing w:line="480" w:lineRule="auto"/>
        <w:ind w:left="720" w:firstLine="720"/>
        <w:jc w:val="both"/>
        <w:rPr>
          <w:rFonts w:ascii="Book Antiqua" w:hAnsi="Book Antiqua"/>
          <w:i/>
          <w:iCs/>
        </w:rPr>
      </w:pPr>
      <w:r w:rsidRPr="00A15F6D">
        <w:rPr>
          <w:rFonts w:ascii="Book Antiqua" w:hAnsi="Book Antiqua"/>
          <w:i/>
          <w:iCs/>
        </w:rPr>
        <w:t xml:space="preserve">La Gobernadora de Puerto Rico emitirá, con al menos diez (10) días de anticipación a la primera semana del mes de octubre de cada año, una proclama con el objetivo de </w:t>
      </w:r>
      <w:r w:rsidR="007A7E13" w:rsidRPr="00A15F6D">
        <w:rPr>
          <w:rFonts w:ascii="Book Antiqua" w:hAnsi="Book Antiqua"/>
          <w:i/>
          <w:iCs/>
        </w:rPr>
        <w:t>reconocer públicamente los logros de la industria de manufactura y a sus trabajadores, con el propósito de continuar impulsando el desarrollo económico de Puerto Rico.</w:t>
      </w:r>
    </w:p>
    <w:p w14:paraId="5E551908" w14:textId="653C0942" w:rsidR="00844C99" w:rsidRPr="00844C99" w:rsidRDefault="00844C99" w:rsidP="00572B1C">
      <w:pPr>
        <w:spacing w:line="480" w:lineRule="auto"/>
        <w:ind w:left="720" w:firstLine="720"/>
        <w:jc w:val="both"/>
        <w:rPr>
          <w:rFonts w:ascii="Book Antiqua" w:hAnsi="Book Antiqua"/>
          <w:i/>
          <w:iCs/>
        </w:rPr>
      </w:pPr>
      <w:r w:rsidRPr="00844C99">
        <w:rPr>
          <w:rFonts w:ascii="Book Antiqua" w:hAnsi="Book Antiqua"/>
          <w:i/>
          <w:iCs/>
        </w:rPr>
        <w:t>Copia de la proclama será distribuida a los medios de comunicación para su divulgación.</w:t>
      </w:r>
      <w:r w:rsidR="007A7E13" w:rsidRPr="00A15F6D">
        <w:rPr>
          <w:rFonts w:ascii="Book Antiqua" w:hAnsi="Book Antiqua"/>
          <w:i/>
          <w:iCs/>
        </w:rPr>
        <w:t>”</w:t>
      </w:r>
    </w:p>
    <w:p w14:paraId="17938BE9" w14:textId="534D29BF" w:rsidR="00A625E4" w:rsidRPr="00A15F6D" w:rsidRDefault="00A625E4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Sección </w:t>
      </w:r>
      <w:r w:rsidR="00C019E5" w:rsidRPr="00A15F6D">
        <w:rPr>
          <w:rFonts w:ascii="Book Antiqua" w:hAnsi="Book Antiqua"/>
        </w:rPr>
        <w:t>3</w:t>
      </w:r>
      <w:r w:rsidRPr="00A15F6D">
        <w:rPr>
          <w:rFonts w:ascii="Book Antiqua" w:hAnsi="Book Antiqua"/>
        </w:rPr>
        <w:t xml:space="preserve">.- Se </w:t>
      </w:r>
      <w:r w:rsidR="007A7E13" w:rsidRPr="00A15F6D">
        <w:rPr>
          <w:rFonts w:ascii="Book Antiqua" w:hAnsi="Book Antiqua"/>
        </w:rPr>
        <w:t xml:space="preserve">renumera y se </w:t>
      </w:r>
      <w:r w:rsidRPr="00A15F6D">
        <w:rPr>
          <w:rFonts w:ascii="Book Antiqua" w:hAnsi="Book Antiqua"/>
        </w:rPr>
        <w:t xml:space="preserve">enmienda el </w:t>
      </w:r>
      <w:r w:rsidR="007A7E13" w:rsidRPr="00A15F6D">
        <w:rPr>
          <w:rFonts w:ascii="Book Antiqua" w:hAnsi="Book Antiqua"/>
        </w:rPr>
        <w:t xml:space="preserve">actual </w:t>
      </w:r>
      <w:r w:rsidRPr="00A15F6D">
        <w:rPr>
          <w:rFonts w:ascii="Book Antiqua" w:hAnsi="Book Antiqua"/>
        </w:rPr>
        <w:t xml:space="preserve">Artículo 4 de la Ley 180-2024, </w:t>
      </w:r>
      <w:r w:rsidR="007A7E13" w:rsidRPr="00A15F6D">
        <w:rPr>
          <w:rFonts w:ascii="Book Antiqua" w:hAnsi="Book Antiqua"/>
        </w:rPr>
        <w:t xml:space="preserve">como Artículo 5, </w:t>
      </w:r>
      <w:r w:rsidRPr="00A15F6D">
        <w:rPr>
          <w:rFonts w:ascii="Book Antiqua" w:hAnsi="Book Antiqua"/>
        </w:rPr>
        <w:t xml:space="preserve">para que lea como sigue: </w:t>
      </w:r>
    </w:p>
    <w:p w14:paraId="3C818E32" w14:textId="626F81D3" w:rsidR="00C019E5" w:rsidRPr="00A15F6D" w:rsidRDefault="00C019E5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“Artículo </w:t>
      </w:r>
      <w:r w:rsidR="007A7E13" w:rsidRPr="00A15F6D">
        <w:rPr>
          <w:rFonts w:ascii="Book Antiqua" w:hAnsi="Book Antiqua"/>
          <w:b/>
          <w:bCs/>
        </w:rPr>
        <w:t>[</w:t>
      </w:r>
      <w:r w:rsidRPr="00A15F6D">
        <w:rPr>
          <w:rFonts w:ascii="Book Antiqua" w:hAnsi="Book Antiqua"/>
          <w:b/>
          <w:bCs/>
        </w:rPr>
        <w:t>4</w:t>
      </w:r>
      <w:r w:rsidR="007A7E13" w:rsidRPr="00A15F6D">
        <w:rPr>
          <w:rFonts w:ascii="Book Antiqua" w:hAnsi="Book Antiqua"/>
          <w:b/>
          <w:bCs/>
        </w:rPr>
        <w:t>]</w:t>
      </w:r>
      <w:r w:rsidR="007A7E13" w:rsidRPr="00A15F6D">
        <w:rPr>
          <w:rFonts w:ascii="Book Antiqua" w:hAnsi="Book Antiqua"/>
        </w:rPr>
        <w:t xml:space="preserve"> </w:t>
      </w:r>
      <w:r w:rsidR="007A7E13" w:rsidRPr="00A15F6D">
        <w:rPr>
          <w:rFonts w:ascii="Book Antiqua" w:hAnsi="Book Antiqua"/>
          <w:i/>
          <w:iCs/>
        </w:rPr>
        <w:t>5</w:t>
      </w:r>
      <w:r w:rsidRPr="00A15F6D">
        <w:rPr>
          <w:rFonts w:ascii="Book Antiqua" w:hAnsi="Book Antiqua"/>
        </w:rPr>
        <w:t>.-</w:t>
      </w:r>
    </w:p>
    <w:p w14:paraId="5138E6CF" w14:textId="4316006B" w:rsidR="00C019E5" w:rsidRPr="00A15F6D" w:rsidRDefault="00C019E5" w:rsidP="00572B1C">
      <w:pPr>
        <w:spacing w:line="480" w:lineRule="auto"/>
        <w:ind w:left="720"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El </w:t>
      </w:r>
      <w:proofErr w:type="gramStart"/>
      <w:r w:rsidRPr="00A15F6D">
        <w:rPr>
          <w:rFonts w:ascii="Book Antiqua" w:hAnsi="Book Antiqua"/>
        </w:rPr>
        <w:t>Secretario</w:t>
      </w:r>
      <w:proofErr w:type="gramEnd"/>
      <w:r w:rsidRPr="00A15F6D">
        <w:rPr>
          <w:rFonts w:ascii="Book Antiqua" w:hAnsi="Book Antiqua"/>
        </w:rPr>
        <w:t xml:space="preserve"> o la </w:t>
      </w:r>
      <w:proofErr w:type="gramStart"/>
      <w:r w:rsidRPr="00A15F6D">
        <w:rPr>
          <w:rFonts w:ascii="Book Antiqua" w:hAnsi="Book Antiqua"/>
        </w:rPr>
        <w:t>Secretaria</w:t>
      </w:r>
      <w:proofErr w:type="gramEnd"/>
      <w:r w:rsidRPr="00A15F6D">
        <w:rPr>
          <w:rFonts w:ascii="Book Antiqua" w:hAnsi="Book Antiqua"/>
        </w:rPr>
        <w:t xml:space="preserve"> del Departamento de Desarrollo Económico y Comercio </w:t>
      </w:r>
      <w:r w:rsidR="007A7E13" w:rsidRPr="00A15F6D">
        <w:rPr>
          <w:rFonts w:ascii="Book Antiqua" w:hAnsi="Book Antiqua"/>
          <w:b/>
          <w:bCs/>
        </w:rPr>
        <w:t>[</w:t>
      </w:r>
      <w:r w:rsidRPr="00A15F6D">
        <w:rPr>
          <w:rFonts w:ascii="Book Antiqua" w:hAnsi="Book Antiqua"/>
          <w:b/>
          <w:bCs/>
        </w:rPr>
        <w:t>de turno</w:t>
      </w:r>
      <w:r w:rsidR="007A7E13" w:rsidRPr="00A15F6D">
        <w:rPr>
          <w:rFonts w:ascii="Book Antiqua" w:hAnsi="Book Antiqua"/>
          <w:b/>
          <w:bCs/>
        </w:rPr>
        <w:t>]</w:t>
      </w:r>
      <w:r w:rsidRPr="00A15F6D">
        <w:rPr>
          <w:rFonts w:ascii="Book Antiqua" w:hAnsi="Book Antiqua"/>
        </w:rPr>
        <w:t xml:space="preserve"> desarrollará un informe que documente los logros de la </w:t>
      </w:r>
      <w:r w:rsidRPr="00A15F6D">
        <w:rPr>
          <w:rFonts w:ascii="Book Antiqua" w:hAnsi="Book Antiqua"/>
        </w:rPr>
        <w:lastRenderedPageBreak/>
        <w:t xml:space="preserve">industria manufacturera en relación con el impacto económico y la creación de empleos cada año, que será publicado en o antes del </w:t>
      </w:r>
      <w:r w:rsidRPr="00A15F6D">
        <w:rPr>
          <w:rFonts w:ascii="Book Antiqua" w:hAnsi="Book Antiqua"/>
          <w:b/>
          <w:bCs/>
        </w:rPr>
        <w:t>[6]</w:t>
      </w:r>
      <w:r w:rsidRPr="00A15F6D">
        <w:rPr>
          <w:rFonts w:ascii="Book Antiqua" w:hAnsi="Book Antiqua"/>
        </w:rPr>
        <w:t xml:space="preserve"> </w:t>
      </w:r>
      <w:r w:rsidRPr="00A15F6D">
        <w:rPr>
          <w:rFonts w:ascii="Book Antiqua" w:hAnsi="Book Antiqua"/>
          <w:i/>
          <w:iCs/>
        </w:rPr>
        <w:t>primer viernes del mes</w:t>
      </w:r>
      <w:r w:rsidRPr="00A15F6D">
        <w:rPr>
          <w:rFonts w:ascii="Book Antiqua" w:hAnsi="Book Antiqua"/>
        </w:rPr>
        <w:t xml:space="preserve"> de octubre de cada </w:t>
      </w:r>
      <w:r w:rsidRPr="00A15F6D">
        <w:rPr>
          <w:rFonts w:ascii="Book Antiqua" w:hAnsi="Book Antiqua"/>
          <w:b/>
          <w:bCs/>
        </w:rPr>
        <w:t>[mes]</w:t>
      </w:r>
      <w:r w:rsidRPr="00A15F6D">
        <w:rPr>
          <w:rFonts w:ascii="Book Antiqua" w:hAnsi="Book Antiqua"/>
        </w:rPr>
        <w:t xml:space="preserve"> </w:t>
      </w:r>
      <w:r w:rsidRPr="00A15F6D">
        <w:rPr>
          <w:rFonts w:ascii="Book Antiqua" w:hAnsi="Book Antiqua"/>
          <w:i/>
          <w:iCs/>
        </w:rPr>
        <w:t>año</w:t>
      </w:r>
      <w:r w:rsidRPr="00A15F6D">
        <w:rPr>
          <w:rFonts w:ascii="Book Antiqua" w:hAnsi="Book Antiqua"/>
        </w:rPr>
        <w:t xml:space="preserve">.”  </w:t>
      </w:r>
    </w:p>
    <w:p w14:paraId="14D96664" w14:textId="7DEB5439" w:rsidR="00C019E5" w:rsidRPr="00A15F6D" w:rsidRDefault="00C019E5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Sección 4.- Se </w:t>
      </w:r>
      <w:r w:rsidR="007A7E13" w:rsidRPr="00A15F6D">
        <w:rPr>
          <w:rFonts w:ascii="Book Antiqua" w:hAnsi="Book Antiqua"/>
        </w:rPr>
        <w:t xml:space="preserve">renumera y se </w:t>
      </w:r>
      <w:r w:rsidRPr="00A15F6D">
        <w:rPr>
          <w:rFonts w:ascii="Book Antiqua" w:hAnsi="Book Antiqua"/>
        </w:rPr>
        <w:t xml:space="preserve">enmienda el </w:t>
      </w:r>
      <w:r w:rsidR="00E027B4">
        <w:rPr>
          <w:rFonts w:ascii="Book Antiqua" w:hAnsi="Book Antiqua"/>
        </w:rPr>
        <w:t xml:space="preserve">actual </w:t>
      </w:r>
      <w:r w:rsidRPr="00A15F6D">
        <w:rPr>
          <w:rFonts w:ascii="Book Antiqua" w:hAnsi="Book Antiqua"/>
        </w:rPr>
        <w:t xml:space="preserve">Artículo 5 de la Ley </w:t>
      </w:r>
      <w:r w:rsidR="007A7E13" w:rsidRPr="00A15F6D">
        <w:rPr>
          <w:rFonts w:ascii="Book Antiqua" w:hAnsi="Book Antiqua"/>
        </w:rPr>
        <w:t xml:space="preserve">Núm. </w:t>
      </w:r>
      <w:r w:rsidRPr="00A15F6D">
        <w:rPr>
          <w:rFonts w:ascii="Book Antiqua" w:hAnsi="Book Antiqua"/>
        </w:rPr>
        <w:t xml:space="preserve">180-2024, </w:t>
      </w:r>
      <w:r w:rsidR="007A7E13" w:rsidRPr="00A15F6D">
        <w:rPr>
          <w:rFonts w:ascii="Book Antiqua" w:hAnsi="Book Antiqua"/>
        </w:rPr>
        <w:t xml:space="preserve">como Artículo 6, </w:t>
      </w:r>
      <w:r w:rsidRPr="00A15F6D">
        <w:rPr>
          <w:rFonts w:ascii="Book Antiqua" w:hAnsi="Book Antiqua"/>
        </w:rPr>
        <w:t xml:space="preserve">para que lea como sigue: </w:t>
      </w:r>
    </w:p>
    <w:p w14:paraId="3851C1FA" w14:textId="3B6DC7E1" w:rsidR="00B85EB8" w:rsidRPr="00A15F6D" w:rsidRDefault="00C019E5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“</w:t>
      </w:r>
      <w:r w:rsidR="00B85EB8" w:rsidRPr="00A15F6D">
        <w:rPr>
          <w:rFonts w:ascii="Book Antiqua" w:hAnsi="Book Antiqua"/>
        </w:rPr>
        <w:t xml:space="preserve">Artículo </w:t>
      </w:r>
      <w:r w:rsidR="007A7E13" w:rsidRPr="00A15F6D">
        <w:rPr>
          <w:rFonts w:ascii="Book Antiqua" w:hAnsi="Book Antiqua"/>
          <w:b/>
          <w:bCs/>
        </w:rPr>
        <w:t>[</w:t>
      </w:r>
      <w:r w:rsidR="00B85EB8" w:rsidRPr="00A15F6D">
        <w:rPr>
          <w:rFonts w:ascii="Book Antiqua" w:hAnsi="Book Antiqua"/>
          <w:b/>
          <w:bCs/>
        </w:rPr>
        <w:t>5</w:t>
      </w:r>
      <w:r w:rsidR="007A7E13" w:rsidRPr="00A15F6D">
        <w:rPr>
          <w:rFonts w:ascii="Book Antiqua" w:hAnsi="Book Antiqua"/>
          <w:b/>
          <w:bCs/>
        </w:rPr>
        <w:t>]</w:t>
      </w:r>
      <w:r w:rsidR="007A7E13" w:rsidRPr="00A15F6D">
        <w:rPr>
          <w:rFonts w:ascii="Book Antiqua" w:hAnsi="Book Antiqua"/>
        </w:rPr>
        <w:t xml:space="preserve"> </w:t>
      </w:r>
      <w:r w:rsidR="007A7E13" w:rsidRPr="00A15F6D">
        <w:rPr>
          <w:rFonts w:ascii="Book Antiqua" w:hAnsi="Book Antiqua"/>
          <w:i/>
          <w:iCs/>
        </w:rPr>
        <w:t>6</w:t>
      </w:r>
      <w:r w:rsidR="00B85EB8" w:rsidRPr="00A15F6D">
        <w:rPr>
          <w:rFonts w:ascii="Book Antiqua" w:hAnsi="Book Antiqua"/>
        </w:rPr>
        <w:t>.-</w:t>
      </w:r>
    </w:p>
    <w:p w14:paraId="0C762D7D" w14:textId="7F20F5E3" w:rsidR="00C019E5" w:rsidRPr="00A15F6D" w:rsidRDefault="00C019E5" w:rsidP="00572B1C">
      <w:pPr>
        <w:spacing w:line="480" w:lineRule="auto"/>
        <w:ind w:left="720" w:firstLine="720"/>
        <w:jc w:val="both"/>
        <w:rPr>
          <w:rFonts w:ascii="Book Antiqua" w:hAnsi="Book Antiqua"/>
        </w:rPr>
      </w:pPr>
      <w:r w:rsidRPr="00C019E5">
        <w:rPr>
          <w:rFonts w:ascii="Book Antiqua" w:hAnsi="Book Antiqua"/>
          <w:i/>
          <w:iCs/>
        </w:rPr>
        <w:t>El Departamento de Desarrollo Económico y Comercio</w:t>
      </w:r>
      <w:r w:rsidRPr="00A15F6D">
        <w:rPr>
          <w:rFonts w:ascii="Book Antiqua" w:hAnsi="Book Antiqua"/>
          <w:i/>
          <w:iCs/>
        </w:rPr>
        <w:t xml:space="preserve"> </w:t>
      </w:r>
      <w:r w:rsidRPr="00C019E5">
        <w:rPr>
          <w:rFonts w:ascii="Book Antiqua" w:hAnsi="Book Antiqua"/>
          <w:i/>
          <w:iCs/>
        </w:rPr>
        <w:t xml:space="preserve">promoverá activamente </w:t>
      </w:r>
      <w:r w:rsidRPr="00A15F6D">
        <w:rPr>
          <w:rFonts w:ascii="Book Antiqua" w:hAnsi="Book Antiqua"/>
          <w:i/>
          <w:iCs/>
        </w:rPr>
        <w:t>la</w:t>
      </w:r>
      <w:r w:rsidRPr="00C019E5">
        <w:rPr>
          <w:rFonts w:ascii="Book Antiqua" w:hAnsi="Book Antiqua"/>
          <w:i/>
          <w:iCs/>
        </w:rPr>
        <w:t xml:space="preserve"> celebración </w:t>
      </w:r>
      <w:r w:rsidRPr="00A15F6D">
        <w:rPr>
          <w:rFonts w:ascii="Book Antiqua" w:hAnsi="Book Antiqua"/>
          <w:i/>
          <w:iCs/>
        </w:rPr>
        <w:t xml:space="preserve">del Mes y Día de la Manufactura en Puerto Rico </w:t>
      </w:r>
      <w:r w:rsidRPr="00C019E5">
        <w:rPr>
          <w:rFonts w:ascii="Book Antiqua" w:hAnsi="Book Antiqua"/>
          <w:i/>
          <w:iCs/>
        </w:rPr>
        <w:t>mediante campañas educativas, coordinación de actividades, y alianzas con instituciones educativas, empresariales y comunitarias</w:t>
      </w:r>
      <w:r w:rsidRPr="00C019E5">
        <w:rPr>
          <w:rFonts w:ascii="Book Antiqua" w:hAnsi="Book Antiqua"/>
        </w:rPr>
        <w:t xml:space="preserve">. </w:t>
      </w:r>
    </w:p>
    <w:p w14:paraId="08BACEA8" w14:textId="3EB606B4" w:rsidR="00B85EB8" w:rsidRPr="00A15F6D" w:rsidRDefault="00BF4C8F" w:rsidP="00572B1C">
      <w:pPr>
        <w:spacing w:line="480" w:lineRule="auto"/>
        <w:ind w:left="720"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El </w:t>
      </w:r>
      <w:proofErr w:type="gramStart"/>
      <w:r w:rsidRPr="00A15F6D">
        <w:rPr>
          <w:rFonts w:ascii="Book Antiqua" w:hAnsi="Book Antiqua"/>
        </w:rPr>
        <w:t>Secretario</w:t>
      </w:r>
      <w:proofErr w:type="gramEnd"/>
      <w:r w:rsidRPr="00A15F6D">
        <w:rPr>
          <w:rFonts w:ascii="Book Antiqua" w:hAnsi="Book Antiqua"/>
        </w:rPr>
        <w:t xml:space="preserve"> o la </w:t>
      </w:r>
      <w:proofErr w:type="gramStart"/>
      <w:r w:rsidRPr="00A15F6D">
        <w:rPr>
          <w:rFonts w:ascii="Book Antiqua" w:hAnsi="Book Antiqua"/>
        </w:rPr>
        <w:t>Secretaria</w:t>
      </w:r>
      <w:proofErr w:type="gramEnd"/>
      <w:r w:rsidRPr="00A15F6D">
        <w:rPr>
          <w:rFonts w:ascii="Book Antiqua" w:hAnsi="Book Antiqua"/>
        </w:rPr>
        <w:t xml:space="preserve"> del Departamento de Desarrollo Económico y Comercio </w:t>
      </w:r>
      <w:r w:rsidR="004151F2" w:rsidRPr="00A15F6D">
        <w:rPr>
          <w:rFonts w:ascii="Book Antiqua" w:hAnsi="Book Antiqua"/>
          <w:i/>
          <w:iCs/>
        </w:rPr>
        <w:t xml:space="preserve">conjuntamente </w:t>
      </w:r>
      <w:r w:rsidR="005049F3" w:rsidRPr="00A15F6D">
        <w:rPr>
          <w:rFonts w:ascii="Book Antiqua" w:hAnsi="Book Antiqua"/>
          <w:i/>
          <w:iCs/>
        </w:rPr>
        <w:t>y en colaboración con la</w:t>
      </w:r>
      <w:r w:rsidR="004151F2" w:rsidRPr="00A15F6D">
        <w:rPr>
          <w:rFonts w:ascii="Book Antiqua" w:hAnsi="Book Antiqua"/>
          <w:i/>
          <w:iCs/>
        </w:rPr>
        <w:t xml:space="preserve"> Puerto Rico </w:t>
      </w:r>
      <w:proofErr w:type="spellStart"/>
      <w:r w:rsidR="004151F2" w:rsidRPr="00A15F6D">
        <w:rPr>
          <w:rFonts w:ascii="Book Antiqua" w:hAnsi="Book Antiqua"/>
          <w:i/>
          <w:iCs/>
        </w:rPr>
        <w:t>Manufacturing</w:t>
      </w:r>
      <w:proofErr w:type="spellEnd"/>
      <w:r w:rsidR="004151F2" w:rsidRPr="00A15F6D">
        <w:rPr>
          <w:rFonts w:ascii="Book Antiqua" w:hAnsi="Book Antiqua"/>
          <w:i/>
          <w:iCs/>
        </w:rPr>
        <w:t xml:space="preserve"> </w:t>
      </w:r>
      <w:proofErr w:type="spellStart"/>
      <w:r w:rsidR="004151F2" w:rsidRPr="00A15F6D">
        <w:rPr>
          <w:rFonts w:ascii="Book Antiqua" w:hAnsi="Book Antiqua"/>
          <w:i/>
          <w:iCs/>
        </w:rPr>
        <w:t>Extension</w:t>
      </w:r>
      <w:proofErr w:type="spellEnd"/>
      <w:r w:rsidR="004151F2" w:rsidRPr="00A15F6D">
        <w:rPr>
          <w:rFonts w:ascii="Book Antiqua" w:hAnsi="Book Antiqua"/>
          <w:i/>
          <w:iCs/>
        </w:rPr>
        <w:t xml:space="preserve"> (</w:t>
      </w:r>
      <w:proofErr w:type="spellStart"/>
      <w:r w:rsidR="004151F2" w:rsidRPr="00A15F6D">
        <w:rPr>
          <w:rFonts w:ascii="Book Antiqua" w:hAnsi="Book Antiqua"/>
          <w:i/>
          <w:iCs/>
        </w:rPr>
        <w:t>PRiMEX</w:t>
      </w:r>
      <w:proofErr w:type="spellEnd"/>
      <w:r w:rsidR="004151F2" w:rsidRPr="00A15F6D">
        <w:rPr>
          <w:rFonts w:ascii="Book Antiqua" w:hAnsi="Book Antiqua"/>
          <w:i/>
          <w:iCs/>
        </w:rPr>
        <w:t>)</w:t>
      </w:r>
      <w:r w:rsidR="004D16C0">
        <w:rPr>
          <w:rFonts w:ascii="Book Antiqua" w:hAnsi="Book Antiqua"/>
          <w:i/>
          <w:iCs/>
        </w:rPr>
        <w:t xml:space="preserve"> y la </w:t>
      </w:r>
      <w:r w:rsidR="004D16C0" w:rsidRPr="004D16C0">
        <w:rPr>
          <w:rFonts w:ascii="Book Antiqua" w:hAnsi="Book Antiqua"/>
          <w:i/>
          <w:iCs/>
        </w:rPr>
        <w:t xml:space="preserve">Asociación de Industriales de Puerto </w:t>
      </w:r>
      <w:r w:rsidR="00572B1C" w:rsidRPr="004D16C0">
        <w:rPr>
          <w:rFonts w:ascii="Book Antiqua" w:hAnsi="Book Antiqua"/>
          <w:i/>
          <w:iCs/>
        </w:rPr>
        <w:t xml:space="preserve">Rico </w:t>
      </w:r>
      <w:r w:rsidR="00572B1C" w:rsidRPr="00A15F6D">
        <w:rPr>
          <w:rFonts w:ascii="Book Antiqua" w:hAnsi="Book Antiqua"/>
        </w:rPr>
        <w:t>[</w:t>
      </w:r>
      <w:r w:rsidRPr="00A15F6D">
        <w:rPr>
          <w:rFonts w:ascii="Book Antiqua" w:hAnsi="Book Antiqua"/>
          <w:b/>
          <w:bCs/>
        </w:rPr>
        <w:t>coordinará</w:t>
      </w:r>
      <w:r w:rsidR="00C019E5" w:rsidRPr="00A15F6D">
        <w:rPr>
          <w:rFonts w:ascii="Book Antiqua" w:hAnsi="Book Antiqua"/>
          <w:b/>
          <w:bCs/>
        </w:rPr>
        <w:t>]</w:t>
      </w:r>
      <w:r w:rsidRPr="00A15F6D">
        <w:rPr>
          <w:rFonts w:ascii="Book Antiqua" w:hAnsi="Book Antiqua"/>
        </w:rPr>
        <w:t xml:space="preserve"> </w:t>
      </w:r>
      <w:r w:rsidR="00C019E5" w:rsidRPr="00A15F6D">
        <w:rPr>
          <w:rFonts w:ascii="Book Antiqua" w:hAnsi="Book Antiqua"/>
          <w:i/>
          <w:iCs/>
        </w:rPr>
        <w:t xml:space="preserve">coordinarán </w:t>
      </w:r>
      <w:r w:rsidRPr="00A15F6D">
        <w:rPr>
          <w:rFonts w:ascii="Book Antiqua" w:hAnsi="Book Antiqua"/>
        </w:rPr>
        <w:t>un evento para el disfrute de los trabajadores del sector manufacturero el viernes antes de la tercera semana de octubre.</w:t>
      </w:r>
      <w:r w:rsidR="00EF40D4" w:rsidRPr="00A15F6D">
        <w:rPr>
          <w:rFonts w:ascii="Book Antiqua" w:hAnsi="Book Antiqua"/>
        </w:rPr>
        <w:t xml:space="preserve">” </w:t>
      </w:r>
      <w:r w:rsidRPr="00A15F6D">
        <w:rPr>
          <w:rFonts w:ascii="Book Antiqua" w:hAnsi="Book Antiqua"/>
        </w:rPr>
        <w:t xml:space="preserve"> </w:t>
      </w:r>
    </w:p>
    <w:p w14:paraId="276DD6C3" w14:textId="5ADDBC98" w:rsidR="007A7E13" w:rsidRPr="00A15F6D" w:rsidRDefault="007A7E13" w:rsidP="00572B1C">
      <w:pPr>
        <w:spacing w:line="480" w:lineRule="auto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 </w:t>
      </w:r>
      <w:r w:rsidRPr="00A15F6D">
        <w:rPr>
          <w:rFonts w:ascii="Book Antiqua" w:hAnsi="Book Antiqua"/>
        </w:rPr>
        <w:tab/>
        <w:t>Sección 5.-Se renumera el actual Artículo 6 de la Ley Núm. 180-2024 como Artículo 7 de la Ley Núm. 180-2024.</w:t>
      </w:r>
    </w:p>
    <w:p w14:paraId="67B6AB6A" w14:textId="1B6DB42F" w:rsidR="00055BB5" w:rsidRPr="00691BBC" w:rsidRDefault="002C726B" w:rsidP="00572B1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15F6D">
        <w:rPr>
          <w:rFonts w:ascii="Book Antiqua" w:hAnsi="Book Antiqua"/>
        </w:rPr>
        <w:t xml:space="preserve">Sección </w:t>
      </w:r>
      <w:r w:rsidR="007A7E13" w:rsidRPr="00A15F6D">
        <w:rPr>
          <w:rFonts w:ascii="Book Antiqua" w:hAnsi="Book Antiqua"/>
        </w:rPr>
        <w:t>6</w:t>
      </w:r>
      <w:r w:rsidRPr="00A15F6D">
        <w:rPr>
          <w:rFonts w:ascii="Book Antiqua" w:hAnsi="Book Antiqua"/>
        </w:rPr>
        <w:t xml:space="preserve">.- </w:t>
      </w:r>
      <w:r w:rsidR="00EF40D4" w:rsidRPr="00A15F6D">
        <w:rPr>
          <w:rFonts w:ascii="Book Antiqua" w:hAnsi="Book Antiqua"/>
        </w:rPr>
        <w:t xml:space="preserve">Esta Ley entrará en vigor inmediatamente después de su aprobación. </w:t>
      </w:r>
    </w:p>
    <w:sectPr w:rsidR="00055BB5" w:rsidRPr="00691BBC" w:rsidSect="00C46C8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7FE83" w14:textId="77777777" w:rsidR="000736C7" w:rsidRPr="00A15F6D" w:rsidRDefault="000736C7">
      <w:r w:rsidRPr="00A15F6D">
        <w:separator/>
      </w:r>
    </w:p>
  </w:endnote>
  <w:endnote w:type="continuationSeparator" w:id="0">
    <w:p w14:paraId="7076791D" w14:textId="77777777" w:rsidR="000736C7" w:rsidRPr="00A15F6D" w:rsidRDefault="000736C7">
      <w:r w:rsidRPr="00A15F6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A2609" w14:textId="77777777" w:rsidR="000736C7" w:rsidRPr="00A15F6D" w:rsidRDefault="000736C7">
      <w:r w:rsidRPr="00A15F6D">
        <w:separator/>
      </w:r>
    </w:p>
  </w:footnote>
  <w:footnote w:type="continuationSeparator" w:id="0">
    <w:p w14:paraId="767B3FAD" w14:textId="77777777" w:rsidR="000736C7" w:rsidRPr="00A15F6D" w:rsidRDefault="000736C7">
      <w:r w:rsidRPr="00A15F6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74F1" w14:textId="77777777" w:rsidR="00F042CB" w:rsidRPr="00A15F6D" w:rsidRDefault="00F042CB">
    <w:pPr>
      <w:pStyle w:val="Header"/>
      <w:jc w:val="center"/>
    </w:pPr>
    <w:r w:rsidRPr="00A15F6D">
      <w:rPr>
        <w:rStyle w:val="PageNumber"/>
      </w:rPr>
      <w:fldChar w:fldCharType="begin"/>
    </w:r>
    <w:r w:rsidRPr="00A15F6D">
      <w:rPr>
        <w:rStyle w:val="PageNumber"/>
      </w:rPr>
      <w:instrText xml:space="preserve"> PAGE </w:instrText>
    </w:r>
    <w:r w:rsidRPr="00A15F6D">
      <w:rPr>
        <w:rStyle w:val="PageNumber"/>
      </w:rPr>
      <w:fldChar w:fldCharType="separate"/>
    </w:r>
    <w:r w:rsidRPr="00A15F6D">
      <w:rPr>
        <w:rStyle w:val="PageNumber"/>
      </w:rPr>
      <w:t>3</w:t>
    </w:r>
    <w:r w:rsidRPr="00A15F6D"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46C84"/>
    <w:rsid w:val="00020BBB"/>
    <w:rsid w:val="00055BB5"/>
    <w:rsid w:val="00056024"/>
    <w:rsid w:val="000668EB"/>
    <w:rsid w:val="000736C7"/>
    <w:rsid w:val="0009389E"/>
    <w:rsid w:val="00095AE1"/>
    <w:rsid w:val="000A6B6C"/>
    <w:rsid w:val="000B0DBB"/>
    <w:rsid w:val="000E58EE"/>
    <w:rsid w:val="000F152E"/>
    <w:rsid w:val="00111E71"/>
    <w:rsid w:val="00127C6A"/>
    <w:rsid w:val="001363FE"/>
    <w:rsid w:val="0017132B"/>
    <w:rsid w:val="00186B80"/>
    <w:rsid w:val="00195F1D"/>
    <w:rsid w:val="001B24C1"/>
    <w:rsid w:val="001F40E4"/>
    <w:rsid w:val="001F612A"/>
    <w:rsid w:val="00206657"/>
    <w:rsid w:val="00211396"/>
    <w:rsid w:val="00226AE6"/>
    <w:rsid w:val="00231B35"/>
    <w:rsid w:val="00245B34"/>
    <w:rsid w:val="00263355"/>
    <w:rsid w:val="00273792"/>
    <w:rsid w:val="00275636"/>
    <w:rsid w:val="00291823"/>
    <w:rsid w:val="002A0535"/>
    <w:rsid w:val="002C726B"/>
    <w:rsid w:val="002D4AC8"/>
    <w:rsid w:val="00320D78"/>
    <w:rsid w:val="00380FE5"/>
    <w:rsid w:val="003924DD"/>
    <w:rsid w:val="00394FCB"/>
    <w:rsid w:val="003963F4"/>
    <w:rsid w:val="003B5254"/>
    <w:rsid w:val="003B75A6"/>
    <w:rsid w:val="003C6516"/>
    <w:rsid w:val="003D5E9C"/>
    <w:rsid w:val="003F6252"/>
    <w:rsid w:val="004059BE"/>
    <w:rsid w:val="004061CA"/>
    <w:rsid w:val="004151F2"/>
    <w:rsid w:val="00415689"/>
    <w:rsid w:val="004440CB"/>
    <w:rsid w:val="0046704D"/>
    <w:rsid w:val="004713D2"/>
    <w:rsid w:val="004D16C0"/>
    <w:rsid w:val="004F4DB0"/>
    <w:rsid w:val="004F5A7F"/>
    <w:rsid w:val="005049F3"/>
    <w:rsid w:val="00521639"/>
    <w:rsid w:val="00532BB7"/>
    <w:rsid w:val="005332E4"/>
    <w:rsid w:val="0053550C"/>
    <w:rsid w:val="00555018"/>
    <w:rsid w:val="005723DC"/>
    <w:rsid w:val="00572B1C"/>
    <w:rsid w:val="005D7656"/>
    <w:rsid w:val="00604FE4"/>
    <w:rsid w:val="00607612"/>
    <w:rsid w:val="006210DC"/>
    <w:rsid w:val="0064349D"/>
    <w:rsid w:val="00674CF8"/>
    <w:rsid w:val="00685549"/>
    <w:rsid w:val="00691BBC"/>
    <w:rsid w:val="006A2F24"/>
    <w:rsid w:val="006B6BE6"/>
    <w:rsid w:val="006B7365"/>
    <w:rsid w:val="006C2D81"/>
    <w:rsid w:val="006C32A3"/>
    <w:rsid w:val="006C7DF8"/>
    <w:rsid w:val="006F612E"/>
    <w:rsid w:val="00721940"/>
    <w:rsid w:val="00736284"/>
    <w:rsid w:val="007445BD"/>
    <w:rsid w:val="00750FC8"/>
    <w:rsid w:val="007533D0"/>
    <w:rsid w:val="00755069"/>
    <w:rsid w:val="007668B5"/>
    <w:rsid w:val="00774374"/>
    <w:rsid w:val="00777C7C"/>
    <w:rsid w:val="007A7E13"/>
    <w:rsid w:val="007B0660"/>
    <w:rsid w:val="007C2FE5"/>
    <w:rsid w:val="007E3868"/>
    <w:rsid w:val="00820C41"/>
    <w:rsid w:val="008372C5"/>
    <w:rsid w:val="00844C99"/>
    <w:rsid w:val="00850256"/>
    <w:rsid w:val="00855F2C"/>
    <w:rsid w:val="00875721"/>
    <w:rsid w:val="00907659"/>
    <w:rsid w:val="009078B4"/>
    <w:rsid w:val="00924167"/>
    <w:rsid w:val="00942FD4"/>
    <w:rsid w:val="00951997"/>
    <w:rsid w:val="00971E35"/>
    <w:rsid w:val="009855ED"/>
    <w:rsid w:val="00990352"/>
    <w:rsid w:val="009F0777"/>
    <w:rsid w:val="00A03405"/>
    <w:rsid w:val="00A1528A"/>
    <w:rsid w:val="00A15F6D"/>
    <w:rsid w:val="00A32B29"/>
    <w:rsid w:val="00A33918"/>
    <w:rsid w:val="00A625E4"/>
    <w:rsid w:val="00A72BF2"/>
    <w:rsid w:val="00A7629F"/>
    <w:rsid w:val="00AB0F53"/>
    <w:rsid w:val="00AE41B3"/>
    <w:rsid w:val="00AF0CEE"/>
    <w:rsid w:val="00B667AD"/>
    <w:rsid w:val="00B74330"/>
    <w:rsid w:val="00B84C38"/>
    <w:rsid w:val="00B85EB8"/>
    <w:rsid w:val="00B86C00"/>
    <w:rsid w:val="00B947F6"/>
    <w:rsid w:val="00BA62CD"/>
    <w:rsid w:val="00BF16AA"/>
    <w:rsid w:val="00BF4C8F"/>
    <w:rsid w:val="00C019E5"/>
    <w:rsid w:val="00C126EA"/>
    <w:rsid w:val="00C354B8"/>
    <w:rsid w:val="00C46C84"/>
    <w:rsid w:val="00C52517"/>
    <w:rsid w:val="00C60921"/>
    <w:rsid w:val="00C62936"/>
    <w:rsid w:val="00C653F2"/>
    <w:rsid w:val="00C679E6"/>
    <w:rsid w:val="00C75E91"/>
    <w:rsid w:val="00C908F9"/>
    <w:rsid w:val="00C9393A"/>
    <w:rsid w:val="00CA0917"/>
    <w:rsid w:val="00CB0F5B"/>
    <w:rsid w:val="00CE6C1E"/>
    <w:rsid w:val="00D048C4"/>
    <w:rsid w:val="00D417C2"/>
    <w:rsid w:val="00D50838"/>
    <w:rsid w:val="00D60936"/>
    <w:rsid w:val="00D709EB"/>
    <w:rsid w:val="00D71C68"/>
    <w:rsid w:val="00D74714"/>
    <w:rsid w:val="00D822F2"/>
    <w:rsid w:val="00D82F3F"/>
    <w:rsid w:val="00D921C6"/>
    <w:rsid w:val="00D9258F"/>
    <w:rsid w:val="00D958C2"/>
    <w:rsid w:val="00DD43E8"/>
    <w:rsid w:val="00E027B4"/>
    <w:rsid w:val="00E04AB5"/>
    <w:rsid w:val="00E05917"/>
    <w:rsid w:val="00E35920"/>
    <w:rsid w:val="00E500DC"/>
    <w:rsid w:val="00E50EEA"/>
    <w:rsid w:val="00E52901"/>
    <w:rsid w:val="00E52F58"/>
    <w:rsid w:val="00E84F43"/>
    <w:rsid w:val="00EC26AA"/>
    <w:rsid w:val="00EC2936"/>
    <w:rsid w:val="00ED7A53"/>
    <w:rsid w:val="00EE4273"/>
    <w:rsid w:val="00EF40D4"/>
    <w:rsid w:val="00F02004"/>
    <w:rsid w:val="00F042CB"/>
    <w:rsid w:val="00F46934"/>
    <w:rsid w:val="00FB78F8"/>
    <w:rsid w:val="00FC0A95"/>
    <w:rsid w:val="00FC3D9C"/>
    <w:rsid w:val="00FC68BD"/>
    <w:rsid w:val="00FE1673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A0545F"/>
  <w15:chartTrackingRefBased/>
  <w15:docId w15:val="{F5906299-5901-4564-977E-55BFF53E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37A4099-3366-4B57-9C35-15FFD4E526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6</TotalTime>
  <Pages>4</Pages>
  <Words>1127</Words>
  <Characters>5960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Gladys J. Burgos Torres</cp:lastModifiedBy>
  <cp:revision>5</cp:revision>
  <cp:lastPrinted>2025-05-20T17:21:00Z</cp:lastPrinted>
  <dcterms:created xsi:type="dcterms:W3CDTF">2025-05-29T13:20:00Z</dcterms:created>
  <dcterms:modified xsi:type="dcterms:W3CDTF">2025-05-29T14:35:00Z</dcterms:modified>
</cp:coreProperties>
</file>