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2F32A" w14:textId="77777777" w:rsidR="002670C1" w:rsidRPr="00F96A17" w:rsidRDefault="002905BE" w:rsidP="009852EB">
      <w:pPr>
        <w:jc w:val="center"/>
        <w:outlineLvl w:val="0"/>
        <w:rPr>
          <w:rFonts w:ascii="Book Antiqua" w:hAnsi="Book Antiqua"/>
          <w:b/>
          <w:sz w:val="28"/>
          <w:szCs w:val="28"/>
          <w:lang w:val="es-ES_tradnl"/>
        </w:rPr>
      </w:pPr>
      <w:r w:rsidRPr="00F96A17">
        <w:rPr>
          <w:rFonts w:ascii="Book Antiqua" w:hAnsi="Book Antiqua"/>
          <w:b/>
          <w:sz w:val="28"/>
          <w:szCs w:val="28"/>
          <w:lang w:val="es-ES_tradnl"/>
        </w:rPr>
        <w:t>GOBIERNO</w:t>
      </w:r>
      <w:r w:rsidR="002670C1" w:rsidRPr="00F96A17">
        <w:rPr>
          <w:rFonts w:ascii="Book Antiqua" w:hAnsi="Book Antiqua"/>
          <w:b/>
          <w:sz w:val="28"/>
          <w:szCs w:val="28"/>
          <w:lang w:val="es-ES_tradnl"/>
        </w:rPr>
        <w:t xml:space="preserve"> DE PUERTO RICO</w:t>
      </w:r>
    </w:p>
    <w:p w14:paraId="6BD74D39" w14:textId="77777777" w:rsidR="002670C1" w:rsidRPr="00F96A17" w:rsidRDefault="002670C1" w:rsidP="002670C1">
      <w:pPr>
        <w:tabs>
          <w:tab w:val="left" w:pos="5080"/>
        </w:tabs>
        <w:jc w:val="center"/>
        <w:rPr>
          <w:rFonts w:ascii="Book Antiqua" w:hAnsi="Book Antiqua"/>
          <w:lang w:val="es-ES_tradnl"/>
        </w:rPr>
      </w:pPr>
    </w:p>
    <w:p w14:paraId="3DBA8209" w14:textId="77777777" w:rsidR="002670C1" w:rsidRPr="00F96A17" w:rsidRDefault="002905BE" w:rsidP="00632DBA">
      <w:pPr>
        <w:pStyle w:val="Title2"/>
        <w:tabs>
          <w:tab w:val="clear" w:pos="7776"/>
          <w:tab w:val="clear" w:pos="7848"/>
          <w:tab w:val="right" w:pos="8640"/>
          <w:tab w:val="left" w:pos="9180"/>
        </w:tabs>
        <w:rPr>
          <w:rFonts w:ascii="Book Antiqua" w:hAnsi="Book Antiqua"/>
          <w:szCs w:val="24"/>
          <w:lang w:val="es-ES_tradnl"/>
        </w:rPr>
      </w:pPr>
      <w:r w:rsidRPr="00F96A17">
        <w:rPr>
          <w:rFonts w:ascii="Book Antiqua" w:hAnsi="Book Antiqua"/>
          <w:szCs w:val="24"/>
          <w:lang w:val="es-ES_tradnl"/>
        </w:rPr>
        <w:t>20m</w:t>
      </w:r>
      <w:r w:rsidR="002670C1" w:rsidRPr="00F96A17">
        <w:rPr>
          <w:rFonts w:ascii="Book Antiqua" w:hAnsi="Book Antiqua"/>
          <w:szCs w:val="24"/>
          <w:lang w:val="es-ES_tradnl"/>
        </w:rPr>
        <w:t>a. Asamblea</w:t>
      </w:r>
      <w:r w:rsidR="002670C1" w:rsidRPr="00F96A17">
        <w:rPr>
          <w:rFonts w:ascii="Book Antiqua" w:hAnsi="Book Antiqua"/>
          <w:szCs w:val="24"/>
          <w:lang w:val="es-ES_tradnl"/>
        </w:rPr>
        <w:tab/>
        <w:t xml:space="preserve">    </w:t>
      </w:r>
      <w:r w:rsidR="00445CFE" w:rsidRPr="00F96A17">
        <w:rPr>
          <w:rFonts w:ascii="Book Antiqua" w:hAnsi="Book Antiqua"/>
          <w:szCs w:val="24"/>
          <w:lang w:val="es-ES_tradnl"/>
        </w:rPr>
        <w:t xml:space="preserve">       </w:t>
      </w:r>
      <w:r w:rsidR="00632DBA" w:rsidRPr="00F96A17">
        <w:rPr>
          <w:rFonts w:ascii="Book Antiqua" w:hAnsi="Book Antiqua"/>
          <w:szCs w:val="24"/>
          <w:lang w:val="es-ES_tradnl"/>
        </w:rPr>
        <w:t xml:space="preserve">  </w:t>
      </w:r>
      <w:r w:rsidR="00445CFE" w:rsidRPr="00F96A17">
        <w:rPr>
          <w:rFonts w:ascii="Book Antiqua" w:hAnsi="Book Antiqua"/>
          <w:szCs w:val="24"/>
          <w:lang w:val="es-ES_tradnl"/>
        </w:rPr>
        <w:t>1r</w:t>
      </w:r>
      <w:r w:rsidR="002670C1" w:rsidRPr="00F96A17">
        <w:rPr>
          <w:rFonts w:ascii="Book Antiqua" w:hAnsi="Book Antiqua"/>
          <w:szCs w:val="24"/>
          <w:lang w:val="es-ES_tradnl"/>
        </w:rPr>
        <w:t>a. Sesión</w:t>
      </w:r>
    </w:p>
    <w:p w14:paraId="371B76B3" w14:textId="77777777" w:rsidR="002670C1" w:rsidRPr="00F96A17" w:rsidRDefault="002670C1" w:rsidP="001A14B6">
      <w:pPr>
        <w:pStyle w:val="Title2"/>
        <w:tabs>
          <w:tab w:val="clear" w:pos="648"/>
          <w:tab w:val="left" w:pos="540"/>
          <w:tab w:val="left" w:pos="6930"/>
        </w:tabs>
        <w:rPr>
          <w:rFonts w:ascii="Book Antiqua" w:hAnsi="Book Antiqua"/>
          <w:szCs w:val="24"/>
          <w:lang w:val="es-ES_tradnl"/>
        </w:rPr>
      </w:pPr>
      <w:r w:rsidRPr="00F96A17">
        <w:rPr>
          <w:rFonts w:ascii="Book Antiqua" w:hAnsi="Book Antiqua"/>
          <w:szCs w:val="24"/>
          <w:lang w:val="es-ES_tradnl"/>
        </w:rPr>
        <w:tab/>
        <w:t>Legislativa</w:t>
      </w:r>
      <w:r w:rsidRPr="00F96A17">
        <w:rPr>
          <w:rFonts w:ascii="Book Antiqua" w:hAnsi="Book Antiqua"/>
          <w:szCs w:val="24"/>
          <w:lang w:val="es-ES_tradnl"/>
        </w:rPr>
        <w:tab/>
        <w:t xml:space="preserve">   </w:t>
      </w:r>
      <w:r w:rsidR="00632DBA" w:rsidRPr="00F96A17">
        <w:rPr>
          <w:rFonts w:ascii="Book Antiqua" w:hAnsi="Book Antiqua"/>
          <w:szCs w:val="24"/>
          <w:lang w:val="es-ES_tradnl"/>
        </w:rPr>
        <w:t xml:space="preserve">       </w:t>
      </w:r>
      <w:r w:rsidRPr="00F96A17">
        <w:rPr>
          <w:rFonts w:ascii="Book Antiqua" w:hAnsi="Book Antiqua"/>
          <w:szCs w:val="24"/>
          <w:lang w:val="es-ES_tradnl"/>
        </w:rPr>
        <w:t xml:space="preserve"> </w:t>
      </w:r>
      <w:r w:rsidR="00632DBA" w:rsidRPr="00F96A17">
        <w:rPr>
          <w:rFonts w:ascii="Book Antiqua" w:hAnsi="Book Antiqua"/>
          <w:szCs w:val="24"/>
          <w:lang w:val="es-ES_tradnl"/>
        </w:rPr>
        <w:t xml:space="preserve"> </w:t>
      </w:r>
      <w:r w:rsidRPr="00F96A17">
        <w:rPr>
          <w:rFonts w:ascii="Book Antiqua" w:hAnsi="Book Antiqua"/>
          <w:szCs w:val="24"/>
          <w:lang w:val="es-ES_tradnl"/>
        </w:rPr>
        <w:t>Ordinaria</w:t>
      </w:r>
    </w:p>
    <w:p w14:paraId="33A58C4B" w14:textId="77777777" w:rsidR="002670C1" w:rsidRPr="00F96A17" w:rsidRDefault="002670C1" w:rsidP="002670C1">
      <w:pPr>
        <w:rPr>
          <w:rFonts w:ascii="Book Antiqua" w:hAnsi="Book Antiqua"/>
          <w:lang w:val="es-ES_tradnl"/>
        </w:rPr>
      </w:pPr>
    </w:p>
    <w:p w14:paraId="7103D5DC" w14:textId="77777777" w:rsidR="002670C1" w:rsidRPr="00F96A17" w:rsidRDefault="002670C1" w:rsidP="009852EB">
      <w:pPr>
        <w:jc w:val="center"/>
        <w:outlineLvl w:val="0"/>
        <w:rPr>
          <w:rFonts w:ascii="Book Antiqua" w:hAnsi="Book Antiqua"/>
          <w:smallCaps/>
          <w:sz w:val="36"/>
          <w:szCs w:val="36"/>
          <w:lang w:val="es-ES_tradnl"/>
        </w:rPr>
      </w:pPr>
      <w:r w:rsidRPr="00F96A17">
        <w:rPr>
          <w:rFonts w:ascii="Book Antiqua" w:hAnsi="Book Antiqua"/>
          <w:b/>
          <w:caps/>
          <w:sz w:val="36"/>
          <w:szCs w:val="36"/>
          <w:lang w:val="es-ES_tradnl"/>
        </w:rPr>
        <w:t>CÁMARA DE REPRESENTANTES</w:t>
      </w:r>
    </w:p>
    <w:p w14:paraId="3B30571A" w14:textId="77777777" w:rsidR="002670C1" w:rsidRPr="00F96A17" w:rsidRDefault="002670C1" w:rsidP="002670C1">
      <w:pPr>
        <w:jc w:val="center"/>
        <w:rPr>
          <w:rFonts w:ascii="Book Antiqua" w:hAnsi="Book Antiqua" w:cs="Tahoma"/>
          <w:b/>
          <w:sz w:val="20"/>
          <w:szCs w:val="20"/>
          <w:lang w:val="es-ES_tradnl"/>
        </w:rPr>
      </w:pPr>
    </w:p>
    <w:p w14:paraId="488A55CA" w14:textId="77777777" w:rsidR="002670C1" w:rsidRPr="00F96A17" w:rsidRDefault="002670C1" w:rsidP="002670C1">
      <w:pPr>
        <w:jc w:val="center"/>
        <w:rPr>
          <w:rFonts w:ascii="Book Antiqua" w:hAnsi="Book Antiqua" w:cs="Tahoma"/>
          <w:b/>
          <w:sz w:val="20"/>
          <w:szCs w:val="20"/>
          <w:lang w:val="es-ES_tradnl"/>
        </w:rPr>
      </w:pPr>
    </w:p>
    <w:p w14:paraId="7E09FBF3" w14:textId="77777777" w:rsidR="002670C1" w:rsidRPr="00F96A17" w:rsidRDefault="002670C1" w:rsidP="009852EB">
      <w:pPr>
        <w:jc w:val="center"/>
        <w:outlineLvl w:val="0"/>
        <w:rPr>
          <w:rFonts w:ascii="Book Antiqua" w:hAnsi="Book Antiqua" w:cs="Tahoma"/>
          <w:b/>
          <w:sz w:val="52"/>
          <w:szCs w:val="52"/>
          <w:lang w:val="es-ES_tradnl"/>
        </w:rPr>
      </w:pPr>
      <w:r w:rsidRPr="00F96A17">
        <w:rPr>
          <w:rFonts w:ascii="Book Antiqua" w:hAnsi="Book Antiqua" w:cs="Tahoma"/>
          <w:b/>
          <w:sz w:val="52"/>
          <w:szCs w:val="52"/>
          <w:lang w:val="es-ES_tradnl"/>
        </w:rPr>
        <w:t xml:space="preserve">R. </w:t>
      </w:r>
      <w:r w:rsidR="001B4870">
        <w:rPr>
          <w:rFonts w:ascii="Book Antiqua" w:hAnsi="Book Antiqua" w:cs="Tahoma"/>
          <w:b/>
          <w:sz w:val="52"/>
          <w:szCs w:val="52"/>
          <w:lang w:val="es-ES_tradnl"/>
        </w:rPr>
        <w:t xml:space="preserve">CONC. </w:t>
      </w:r>
      <w:r w:rsidRPr="00F96A17">
        <w:rPr>
          <w:rFonts w:ascii="Book Antiqua" w:hAnsi="Book Antiqua" w:cs="Tahoma"/>
          <w:b/>
          <w:sz w:val="52"/>
          <w:szCs w:val="52"/>
          <w:lang w:val="es-ES_tradnl"/>
        </w:rPr>
        <w:t xml:space="preserve">DE LA C. </w:t>
      </w:r>
      <w:r w:rsidR="001B4870">
        <w:rPr>
          <w:rFonts w:ascii="Book Antiqua" w:hAnsi="Book Antiqua" w:cs="Tahoma"/>
          <w:b/>
          <w:sz w:val="52"/>
          <w:szCs w:val="52"/>
          <w:lang w:val="es-ES_tradnl"/>
        </w:rPr>
        <w:t>20</w:t>
      </w:r>
    </w:p>
    <w:p w14:paraId="601383C0" w14:textId="77777777" w:rsidR="001A14B6" w:rsidRPr="00F96A17" w:rsidRDefault="001A14B6" w:rsidP="001A14B6">
      <w:pPr>
        <w:jc w:val="center"/>
        <w:rPr>
          <w:rFonts w:ascii="Book Antiqua" w:hAnsi="Book Antiqua" w:cs="Tahoma"/>
          <w:b/>
          <w:sz w:val="52"/>
          <w:szCs w:val="52"/>
          <w:lang w:val="es-ES_tradnl"/>
        </w:rPr>
      </w:pPr>
    </w:p>
    <w:p w14:paraId="67B23AEF" w14:textId="77777777" w:rsidR="002670C1" w:rsidRPr="00F96A17" w:rsidRDefault="00BB54DA" w:rsidP="009852EB">
      <w:pPr>
        <w:jc w:val="center"/>
        <w:outlineLvl w:val="0"/>
        <w:rPr>
          <w:rFonts w:ascii="Book Antiqua" w:hAnsi="Book Antiqua" w:cs="Tahoma"/>
          <w:b/>
          <w:sz w:val="28"/>
          <w:szCs w:val="28"/>
          <w:lang w:val="es-ES_tradnl"/>
        </w:rPr>
      </w:pPr>
      <w:r>
        <w:rPr>
          <w:rFonts w:ascii="Book Antiqua" w:hAnsi="Book Antiqua" w:cs="Tahoma"/>
          <w:b/>
          <w:sz w:val="28"/>
          <w:szCs w:val="28"/>
          <w:lang w:val="es-ES_tradnl"/>
        </w:rPr>
        <w:t xml:space="preserve">SEGUNDO </w:t>
      </w:r>
      <w:r w:rsidR="002670C1" w:rsidRPr="00F96A17">
        <w:rPr>
          <w:rFonts w:ascii="Book Antiqua" w:hAnsi="Book Antiqua" w:cs="Tahoma"/>
          <w:b/>
          <w:sz w:val="28"/>
          <w:szCs w:val="28"/>
          <w:lang w:val="es-ES_tradnl"/>
        </w:rPr>
        <w:t>INFORME</w:t>
      </w:r>
      <w:r w:rsidR="00632DBA" w:rsidRPr="00F96A17">
        <w:rPr>
          <w:rFonts w:ascii="Book Antiqua" w:hAnsi="Book Antiqua" w:cs="Tahoma"/>
          <w:b/>
          <w:sz w:val="28"/>
          <w:szCs w:val="28"/>
          <w:lang w:val="es-ES_tradnl"/>
        </w:rPr>
        <w:t xml:space="preserve"> POSITIVO</w:t>
      </w:r>
    </w:p>
    <w:p w14:paraId="3B8BC907" w14:textId="77777777" w:rsidR="002670C1" w:rsidRPr="00F96A17" w:rsidRDefault="002670C1" w:rsidP="002670C1">
      <w:pPr>
        <w:jc w:val="center"/>
        <w:rPr>
          <w:rFonts w:ascii="Book Antiqua" w:hAnsi="Book Antiqua" w:cs="Tahoma"/>
          <w:b/>
          <w:sz w:val="28"/>
          <w:szCs w:val="28"/>
          <w:lang w:val="es-ES_tradnl"/>
        </w:rPr>
      </w:pPr>
    </w:p>
    <w:p w14:paraId="7CABE216" w14:textId="77777777" w:rsidR="002670C1" w:rsidRPr="00F96A17" w:rsidRDefault="002670C1" w:rsidP="002670C1">
      <w:pPr>
        <w:jc w:val="center"/>
        <w:rPr>
          <w:rFonts w:ascii="Book Antiqua" w:hAnsi="Book Antiqua" w:cs="Tahoma"/>
          <w:lang w:val="es-ES_tradnl"/>
        </w:rPr>
      </w:pPr>
      <w:r w:rsidRPr="00F96A17">
        <w:rPr>
          <w:rFonts w:ascii="Book Antiqua" w:hAnsi="Book Antiqua" w:cs="Tahoma"/>
          <w:lang w:val="es-ES_tradnl"/>
        </w:rPr>
        <w:t xml:space="preserve"> </w:t>
      </w:r>
      <w:r w:rsidR="00A90263" w:rsidRPr="00F96A17">
        <w:rPr>
          <w:rFonts w:ascii="Book Antiqua" w:hAnsi="Book Antiqua" w:cs="Tahoma"/>
          <w:lang w:val="es-ES_tradnl"/>
        </w:rPr>
        <w:t>1</w:t>
      </w:r>
      <w:r w:rsidR="00BB54DA">
        <w:rPr>
          <w:rFonts w:ascii="Book Antiqua" w:hAnsi="Book Antiqua" w:cs="Tahoma"/>
          <w:lang w:val="es-ES_tradnl"/>
        </w:rPr>
        <w:t>2</w:t>
      </w:r>
      <w:r w:rsidRPr="00F96A17">
        <w:rPr>
          <w:rFonts w:ascii="Book Antiqua" w:hAnsi="Book Antiqua" w:cs="Tahoma"/>
          <w:lang w:val="es-ES_tradnl"/>
        </w:rPr>
        <w:t xml:space="preserve"> de </w:t>
      </w:r>
      <w:r w:rsidR="00F533D4" w:rsidRPr="00F96A17">
        <w:rPr>
          <w:rFonts w:ascii="Book Antiqua" w:hAnsi="Book Antiqua" w:cs="Tahoma"/>
          <w:lang w:val="es-ES_tradnl"/>
        </w:rPr>
        <w:t>junio</w:t>
      </w:r>
      <w:r w:rsidRPr="00F96A17">
        <w:rPr>
          <w:rFonts w:ascii="Book Antiqua" w:hAnsi="Book Antiqua" w:cs="Tahoma"/>
          <w:lang w:val="es-ES_tradnl"/>
        </w:rPr>
        <w:t xml:space="preserve"> de </w:t>
      </w:r>
      <w:r w:rsidR="00333864" w:rsidRPr="00F96A17">
        <w:rPr>
          <w:rFonts w:ascii="Book Antiqua" w:hAnsi="Book Antiqua" w:cs="Tahoma"/>
          <w:lang w:val="es-ES_tradnl"/>
        </w:rPr>
        <w:t>2025</w:t>
      </w:r>
    </w:p>
    <w:p w14:paraId="690D704F" w14:textId="77777777" w:rsidR="002670C1" w:rsidRPr="00F96A17" w:rsidRDefault="002670C1" w:rsidP="002670C1">
      <w:pPr>
        <w:jc w:val="both"/>
        <w:rPr>
          <w:rFonts w:ascii="Book Antiqua" w:hAnsi="Book Antiqua" w:cs="Tahoma"/>
          <w:sz w:val="20"/>
          <w:szCs w:val="20"/>
          <w:lang w:val="es-ES_tradnl"/>
        </w:rPr>
      </w:pPr>
    </w:p>
    <w:p w14:paraId="439A6C87" w14:textId="77777777" w:rsidR="00EF143E" w:rsidRPr="00F96A17" w:rsidRDefault="00EF143E" w:rsidP="002670C1">
      <w:pPr>
        <w:jc w:val="both"/>
        <w:rPr>
          <w:rFonts w:ascii="Book Antiqua" w:hAnsi="Book Antiqua" w:cs="Tahoma"/>
          <w:sz w:val="20"/>
          <w:szCs w:val="20"/>
          <w:lang w:val="es-ES_tradnl"/>
        </w:rPr>
      </w:pPr>
    </w:p>
    <w:p w14:paraId="16424B1E" w14:textId="77777777" w:rsidR="002670C1" w:rsidRPr="00F96A17" w:rsidRDefault="002670C1" w:rsidP="002670C1">
      <w:pPr>
        <w:jc w:val="both"/>
        <w:rPr>
          <w:rFonts w:ascii="Book Antiqua" w:hAnsi="Book Antiqua" w:cs="Tahoma"/>
          <w:b/>
          <w:lang w:val="es-ES_tradnl"/>
        </w:rPr>
      </w:pPr>
      <w:r w:rsidRPr="00F96A17">
        <w:rPr>
          <w:rFonts w:ascii="Book Antiqua" w:hAnsi="Book Antiqua" w:cs="Tahoma"/>
          <w:b/>
          <w:lang w:val="es-ES_tradnl"/>
        </w:rPr>
        <w:t>A LA CÁMARA DE REPRESENTANTES DE PUERTO RICO:</w:t>
      </w:r>
    </w:p>
    <w:p w14:paraId="084869BC" w14:textId="77777777" w:rsidR="002670C1" w:rsidRPr="00F96A17" w:rsidRDefault="002670C1" w:rsidP="002670C1">
      <w:pPr>
        <w:jc w:val="both"/>
        <w:rPr>
          <w:rFonts w:ascii="Book Antiqua" w:hAnsi="Book Antiqua" w:cs="Tahoma"/>
          <w:lang w:val="es-ES_tradnl"/>
        </w:rPr>
      </w:pPr>
    </w:p>
    <w:p w14:paraId="5D0D0EBD" w14:textId="77777777" w:rsidR="00682883" w:rsidRPr="00F96A17" w:rsidRDefault="002670C1" w:rsidP="00682883">
      <w:pPr>
        <w:jc w:val="both"/>
        <w:rPr>
          <w:rFonts w:ascii="Book Antiqua" w:hAnsi="Book Antiqua" w:cs="Tahoma"/>
          <w:lang w:val="es-ES_tradnl"/>
        </w:rPr>
      </w:pPr>
      <w:r w:rsidRPr="00F96A17">
        <w:rPr>
          <w:rFonts w:ascii="Book Antiqua" w:hAnsi="Book Antiqua" w:cs="Tahoma"/>
          <w:lang w:val="es-ES_tradnl"/>
        </w:rPr>
        <w:tab/>
      </w:r>
      <w:r w:rsidR="008A4022" w:rsidRPr="00F96A17">
        <w:rPr>
          <w:rFonts w:ascii="Book Antiqua" w:hAnsi="Book Antiqua" w:cs="Tahoma"/>
          <w:lang w:val="es-ES_tradnl"/>
        </w:rPr>
        <w:t>La Comisión de Asuntos Internos de la Cámara de Representantes, previo estudio y con</w:t>
      </w:r>
      <w:r w:rsidR="00062F39" w:rsidRPr="00F96A17">
        <w:rPr>
          <w:rFonts w:ascii="Book Antiqua" w:hAnsi="Book Antiqua" w:cs="Tahoma"/>
          <w:lang w:val="es-ES_tradnl"/>
        </w:rPr>
        <w:t xml:space="preserve">sideración de la R. </w:t>
      </w:r>
      <w:r w:rsidR="0064246D">
        <w:rPr>
          <w:rFonts w:ascii="Book Antiqua" w:hAnsi="Book Antiqua" w:cs="Tahoma"/>
          <w:lang w:val="es-ES_tradnl"/>
        </w:rPr>
        <w:t xml:space="preserve">Conc. </w:t>
      </w:r>
      <w:r w:rsidR="00062F39" w:rsidRPr="00F96A17">
        <w:rPr>
          <w:rFonts w:ascii="Book Antiqua" w:hAnsi="Book Antiqua" w:cs="Tahoma"/>
          <w:lang w:val="es-ES_tradnl"/>
        </w:rPr>
        <w:t>de la C.</w:t>
      </w:r>
      <w:r w:rsidR="00A90263" w:rsidRPr="00F96A17">
        <w:rPr>
          <w:rFonts w:ascii="Book Antiqua" w:hAnsi="Book Antiqua" w:cs="Tahoma"/>
          <w:lang w:val="es-ES_tradnl"/>
        </w:rPr>
        <w:t xml:space="preserve"> </w:t>
      </w:r>
      <w:r w:rsidR="009426C4">
        <w:rPr>
          <w:rFonts w:ascii="Book Antiqua" w:hAnsi="Book Antiqua" w:cs="Tahoma"/>
          <w:lang w:val="es-ES_tradnl"/>
        </w:rPr>
        <w:t>20</w:t>
      </w:r>
      <w:r w:rsidR="00FA5F29" w:rsidRPr="00F96A17">
        <w:rPr>
          <w:rFonts w:ascii="Book Antiqua" w:hAnsi="Book Antiqua" w:cs="Tahoma"/>
          <w:lang w:val="es-ES_tradnl"/>
        </w:rPr>
        <w:t xml:space="preserve">, </w:t>
      </w:r>
      <w:r w:rsidR="00682883" w:rsidRPr="00F96A17">
        <w:rPr>
          <w:rFonts w:ascii="Book Antiqua" w:hAnsi="Book Antiqua" w:cs="Tahoma"/>
          <w:lang w:val="es-ES_tradnl"/>
        </w:rPr>
        <w:t>tiene a bien someter su informe recomendando la aprobación de la medida</w:t>
      </w:r>
      <w:r w:rsidR="00615722">
        <w:rPr>
          <w:rFonts w:ascii="Book Antiqua" w:hAnsi="Book Antiqua" w:cs="Tahoma"/>
          <w:lang w:val="es-ES_tradnl"/>
        </w:rPr>
        <w:t>, sin</w:t>
      </w:r>
      <w:r w:rsidR="00682883" w:rsidRPr="00F96A17">
        <w:rPr>
          <w:rFonts w:ascii="Book Antiqua" w:hAnsi="Book Antiqua" w:cs="Tahoma"/>
          <w:lang w:val="es-ES_tradnl"/>
        </w:rPr>
        <w:t xml:space="preserve"> enmiendas, cuyo título lee:</w:t>
      </w:r>
    </w:p>
    <w:p w14:paraId="58FB4066" w14:textId="77777777" w:rsidR="00BC1CB2" w:rsidRPr="00F96A17" w:rsidRDefault="00BC1CB2" w:rsidP="007F3B99">
      <w:pPr>
        <w:jc w:val="both"/>
        <w:rPr>
          <w:rFonts w:ascii="Book Antiqua" w:hAnsi="Book Antiqua" w:cs="Tahoma"/>
          <w:lang w:val="es-ES_tradnl"/>
        </w:rPr>
      </w:pPr>
    </w:p>
    <w:p w14:paraId="39E27DCB" w14:textId="77777777" w:rsidR="008D4A0A" w:rsidRPr="00F96A17" w:rsidRDefault="00BC1CB2" w:rsidP="00A90263">
      <w:pPr>
        <w:ind w:left="567" w:hanging="567"/>
        <w:jc w:val="both"/>
        <w:rPr>
          <w:rFonts w:ascii="Book Antiqua" w:hAnsi="Book Antiqua"/>
          <w:lang w:val="es-ES_tradnl"/>
        </w:rPr>
      </w:pPr>
      <w:r w:rsidRPr="00F96A17">
        <w:rPr>
          <w:rFonts w:ascii="Book Antiqua" w:hAnsi="Book Antiqua" w:cs="Tahoma"/>
          <w:lang w:val="es-ES_tradnl"/>
        </w:rPr>
        <w:t xml:space="preserve"> </w:t>
      </w:r>
      <w:r w:rsidR="00E86FF9" w:rsidRPr="00F96A17">
        <w:rPr>
          <w:rFonts w:ascii="Book Antiqua" w:hAnsi="Book Antiqua" w:cs="Tahoma"/>
          <w:lang w:val="es-ES_tradnl"/>
        </w:rPr>
        <w:t>“</w:t>
      </w:r>
      <w:r w:rsidR="00E86FF9" w:rsidRPr="00F96A17">
        <w:rPr>
          <w:rFonts w:ascii="Book Antiqua" w:hAnsi="Book Antiqua"/>
          <w:lang w:val="es-ES_tradnl"/>
        </w:rPr>
        <w:t>Para</w:t>
      </w:r>
      <w:r w:rsidR="00E86FF9" w:rsidRPr="00F96A17">
        <w:rPr>
          <w:lang w:val="es-ES_tradnl"/>
        </w:rPr>
        <w:t xml:space="preserve"> </w:t>
      </w:r>
      <w:r w:rsidR="007624BD" w:rsidRPr="007624BD">
        <w:rPr>
          <w:rFonts w:ascii="Book Antiqua" w:hAnsi="Book Antiqua" w:cs="Segoe UI"/>
          <w:color w:val="242424"/>
          <w:shd w:val="clear" w:color="auto" w:fill="FFFFFF"/>
          <w:lang w:val="es-PR"/>
        </w:rPr>
        <w:t xml:space="preserve">que la Asamblea Legislativa de Puerto Rico exprese su más sincera felicitación al Ejército de los Estados Unidos, por motivo de la celebración del 250 Aniversario de su creación, </w:t>
      </w:r>
      <w:r w:rsidR="007624BD">
        <w:rPr>
          <w:rFonts w:ascii="Book Antiqua" w:hAnsi="Book Antiqua" w:cs="Arial"/>
          <w:lang w:val="es-PR"/>
        </w:rPr>
        <w:t>a través de los cuales han luchado con valentía, honor y gallardía, para defender la bandera, la libertad y la democracia de nuestra Nación</w:t>
      </w:r>
      <w:r w:rsidR="007624BD" w:rsidRPr="007624BD">
        <w:rPr>
          <w:rFonts w:ascii="Book Antiqua" w:hAnsi="Book Antiqua" w:cs="Segoe UI"/>
          <w:color w:val="242424"/>
          <w:shd w:val="clear" w:color="auto" w:fill="FFFFFF"/>
          <w:lang w:val="es-PR"/>
        </w:rPr>
        <w:t>; y para otros fines relacionados</w:t>
      </w:r>
      <w:r w:rsidR="00A90263" w:rsidRPr="00F96A17">
        <w:rPr>
          <w:rFonts w:ascii="Book Antiqua" w:hAnsi="Book Antiqua"/>
          <w:lang w:val="es-ES_tradnl"/>
        </w:rPr>
        <w:t>.</w:t>
      </w:r>
      <w:r w:rsidR="00FA5F29" w:rsidRPr="00F96A17">
        <w:rPr>
          <w:rFonts w:ascii="Book Antiqua" w:hAnsi="Book Antiqua"/>
          <w:bCs/>
          <w:lang w:val="es-ES_tradnl"/>
        </w:rPr>
        <w:t>”</w:t>
      </w:r>
    </w:p>
    <w:p w14:paraId="4100AE6F" w14:textId="77777777" w:rsidR="00AD4702" w:rsidRPr="00F96A17" w:rsidRDefault="00AD4702" w:rsidP="00AF186C">
      <w:pPr>
        <w:jc w:val="both"/>
        <w:rPr>
          <w:rFonts w:ascii="Book Antiqua" w:hAnsi="Book Antiqua" w:cs="Tahoma"/>
          <w:lang w:val="es-ES_tradnl"/>
        </w:rPr>
      </w:pPr>
    </w:p>
    <w:p w14:paraId="5230C26C" w14:textId="77777777" w:rsidR="008A1F08" w:rsidRPr="00F96A17" w:rsidRDefault="008A1F08" w:rsidP="009852EB">
      <w:pPr>
        <w:jc w:val="center"/>
        <w:outlineLvl w:val="0"/>
        <w:rPr>
          <w:rFonts w:ascii="Book Antiqua" w:hAnsi="Book Antiqua" w:cs="Tahoma"/>
          <w:b/>
          <w:u w:val="single"/>
          <w:lang w:val="es-ES_tradnl"/>
        </w:rPr>
      </w:pPr>
      <w:r w:rsidRPr="00F96A17">
        <w:rPr>
          <w:rFonts w:ascii="Book Antiqua" w:hAnsi="Book Antiqua" w:cs="Tahoma"/>
          <w:b/>
          <w:u w:val="single"/>
          <w:lang w:val="es-ES_tradnl"/>
        </w:rPr>
        <w:t>ALCANCE Y ANÁLISIS DE LA MEDIDA</w:t>
      </w:r>
    </w:p>
    <w:p w14:paraId="339F8ADE" w14:textId="77777777" w:rsidR="00DE02EB" w:rsidRPr="00F96A17" w:rsidRDefault="00DE02EB" w:rsidP="009852EB">
      <w:pPr>
        <w:jc w:val="center"/>
        <w:outlineLvl w:val="0"/>
        <w:rPr>
          <w:rFonts w:ascii="Book Antiqua" w:hAnsi="Book Antiqua" w:cs="Tahoma"/>
          <w:b/>
          <w:u w:val="single"/>
          <w:lang w:val="es-ES_tradnl"/>
        </w:rPr>
      </w:pPr>
    </w:p>
    <w:p w14:paraId="0A9F3421" w14:textId="77777777" w:rsidR="00F96A17" w:rsidRDefault="00DE02EB" w:rsidP="00870EE6">
      <w:pPr>
        <w:ind w:firstLine="708"/>
        <w:jc w:val="both"/>
        <w:rPr>
          <w:rFonts w:ascii="Book Antiqua" w:hAnsi="Book Antiqua"/>
          <w:lang w:val="es-ES_tradnl"/>
        </w:rPr>
      </w:pPr>
      <w:r w:rsidRPr="00F96A17">
        <w:rPr>
          <w:rFonts w:ascii="Book Antiqua" w:hAnsi="Book Antiqua"/>
          <w:lang w:val="es-ES_tradnl"/>
        </w:rPr>
        <w:t>La</w:t>
      </w:r>
      <w:r w:rsidR="00194744" w:rsidRPr="00F96A17">
        <w:rPr>
          <w:rFonts w:ascii="Book Antiqua" w:hAnsi="Book Antiqua"/>
          <w:lang w:val="es-ES_tradnl"/>
        </w:rPr>
        <w:t xml:space="preserve"> Resolución</w:t>
      </w:r>
      <w:r w:rsidR="00BB54DA">
        <w:rPr>
          <w:rFonts w:ascii="Book Antiqua" w:hAnsi="Book Antiqua"/>
          <w:lang w:val="es-ES_tradnl"/>
        </w:rPr>
        <w:t xml:space="preserve"> Concurrente</w:t>
      </w:r>
      <w:r w:rsidR="00194744" w:rsidRPr="00F96A17">
        <w:rPr>
          <w:rFonts w:ascii="Book Antiqua" w:hAnsi="Book Antiqua"/>
          <w:lang w:val="es-ES_tradnl"/>
        </w:rPr>
        <w:t xml:space="preserve"> de la Cámara Núm.</w:t>
      </w:r>
      <w:r w:rsidR="000F1167" w:rsidRPr="00F96A17">
        <w:rPr>
          <w:rFonts w:ascii="Book Antiqua" w:hAnsi="Book Antiqua"/>
          <w:lang w:val="es-ES_tradnl"/>
        </w:rPr>
        <w:t xml:space="preserve"> </w:t>
      </w:r>
      <w:r w:rsidR="009426C4">
        <w:rPr>
          <w:rFonts w:ascii="Book Antiqua" w:hAnsi="Book Antiqua"/>
          <w:lang w:val="es-ES_tradnl"/>
        </w:rPr>
        <w:t>20</w:t>
      </w:r>
      <w:r w:rsidR="00A90263" w:rsidRPr="00F96A17">
        <w:rPr>
          <w:rFonts w:ascii="Book Antiqua" w:hAnsi="Book Antiqua"/>
          <w:lang w:val="es-ES_tradnl"/>
        </w:rPr>
        <w:t xml:space="preserve"> </w:t>
      </w:r>
      <w:r w:rsidR="00F96A17" w:rsidRPr="00F96A17">
        <w:rPr>
          <w:rFonts w:ascii="Book Antiqua" w:hAnsi="Book Antiqua"/>
          <w:lang w:val="es-ES_tradnl"/>
        </w:rPr>
        <w:t xml:space="preserve">persigue como objetivo </w:t>
      </w:r>
      <w:r w:rsidR="007624BD" w:rsidRPr="007624BD">
        <w:rPr>
          <w:rFonts w:ascii="Book Antiqua" w:hAnsi="Book Antiqua" w:cs="Segoe UI"/>
          <w:color w:val="242424"/>
          <w:shd w:val="clear" w:color="auto" w:fill="FFFFFF"/>
          <w:lang w:val="es-PR"/>
        </w:rPr>
        <w:t xml:space="preserve">que la Asamblea Legislativa de Puerto Rico exprese su más sincera felicitación al Ejército de los Estados Unidos, por motivo de la celebración del 250 Aniversario de su creación, </w:t>
      </w:r>
      <w:r w:rsidR="007624BD">
        <w:rPr>
          <w:rFonts w:ascii="Book Antiqua" w:hAnsi="Book Antiqua" w:cs="Arial"/>
          <w:lang w:val="es-PR"/>
        </w:rPr>
        <w:t>a través de los cuales han luchado con valentía, honor y gallardía, para defender la bandera, la libertad y la democracia de nuestra Nación</w:t>
      </w:r>
      <w:r w:rsidR="00F96A17" w:rsidRPr="00F96A17">
        <w:rPr>
          <w:rFonts w:ascii="Book Antiqua" w:hAnsi="Book Antiqua"/>
          <w:lang w:val="es-ES_tradnl"/>
        </w:rPr>
        <w:t>.</w:t>
      </w:r>
    </w:p>
    <w:p w14:paraId="189F826C" w14:textId="77777777" w:rsidR="00870EE6" w:rsidRPr="00F96A17" w:rsidRDefault="00870EE6" w:rsidP="00870EE6">
      <w:pPr>
        <w:ind w:firstLine="708"/>
        <w:jc w:val="both"/>
        <w:rPr>
          <w:rFonts w:ascii="Book Antiqua" w:hAnsi="Book Antiqua"/>
          <w:lang w:val="es-ES_tradnl"/>
        </w:rPr>
      </w:pPr>
    </w:p>
    <w:p w14:paraId="3A5B380F" w14:textId="77777777" w:rsidR="00F96A17" w:rsidRPr="00F96A17" w:rsidRDefault="00F96A17" w:rsidP="00870EE6">
      <w:pPr>
        <w:ind w:firstLine="708"/>
        <w:jc w:val="both"/>
        <w:rPr>
          <w:rFonts w:ascii="Book Antiqua" w:hAnsi="Book Antiqua"/>
          <w:lang w:val="es-ES_tradnl"/>
        </w:rPr>
      </w:pPr>
      <w:r w:rsidRPr="00F96A17">
        <w:rPr>
          <w:rFonts w:ascii="Book Antiqua" w:hAnsi="Book Antiqua"/>
          <w:lang w:val="es-ES_tradnl"/>
        </w:rPr>
        <w:t xml:space="preserve">En la Exposición de Motivos se destaca </w:t>
      </w:r>
      <w:r w:rsidR="007624BD">
        <w:rPr>
          <w:rFonts w:ascii="Book Antiqua" w:hAnsi="Book Antiqua"/>
          <w:lang w:val="es-ES_tradnl"/>
        </w:rPr>
        <w:t xml:space="preserve">que </w:t>
      </w:r>
      <w:r w:rsidR="00B91378">
        <w:rPr>
          <w:rFonts w:ascii="Book Antiqua" w:hAnsi="Book Antiqua"/>
          <w:lang w:val="es-ES_tradnl"/>
        </w:rPr>
        <w:t>el</w:t>
      </w:r>
      <w:r w:rsidR="00B91378">
        <w:rPr>
          <w:rFonts w:ascii="Book Antiqua" w:hAnsi="Book Antiqua" w:cs="Arial"/>
          <w:lang w:val="es-PR"/>
        </w:rPr>
        <w:t xml:space="preserve"> 14 de junio de 1775</w:t>
      </w:r>
      <w:r w:rsidR="00BB54DA">
        <w:rPr>
          <w:rFonts w:ascii="Book Antiqua" w:hAnsi="Book Antiqua" w:cs="Arial"/>
          <w:lang w:val="es-PR"/>
        </w:rPr>
        <w:t>,</w:t>
      </w:r>
      <w:r w:rsidR="00B91378">
        <w:rPr>
          <w:rFonts w:ascii="Book Antiqua" w:hAnsi="Book Antiqua" w:cs="Arial"/>
          <w:lang w:val="es-PR"/>
        </w:rPr>
        <w:t xml:space="preserve"> por Resolución del Segundo Congreso Continental, fue establecido oficialmente el Ejercito de los Estados Unidos, siendo esta la rama más antigua de las Fuerzas Armadas. Este año 2025, se conmemoran 250 años desde la creación del Ejército de los Estados Unidos, a través de los cuales han luchado con valentía, honor y gallardía, para defender la bandera, la libertad y la democracia de nuestra Nación</w:t>
      </w:r>
      <w:r w:rsidRPr="00F96A17">
        <w:rPr>
          <w:rFonts w:ascii="Book Antiqua" w:hAnsi="Book Antiqua"/>
          <w:lang w:val="es-ES_tradnl"/>
        </w:rPr>
        <w:t>.</w:t>
      </w:r>
    </w:p>
    <w:p w14:paraId="58827495" w14:textId="77777777" w:rsidR="000162EF" w:rsidRDefault="00A05708" w:rsidP="00870EE6">
      <w:pPr>
        <w:ind w:firstLine="708"/>
        <w:jc w:val="both"/>
        <w:rPr>
          <w:rFonts w:ascii="Book Antiqua" w:hAnsi="Book Antiqua" w:cs="Arial"/>
          <w:lang w:val="es-PR"/>
        </w:rPr>
      </w:pPr>
      <w:r>
        <w:rPr>
          <w:rFonts w:ascii="Book Antiqua" w:hAnsi="Book Antiqua" w:cs="Arial"/>
          <w:lang w:val="es-PR"/>
        </w:rPr>
        <w:lastRenderedPageBreak/>
        <w:t>Se indica que m</w:t>
      </w:r>
      <w:r w:rsidR="008A5CDF">
        <w:rPr>
          <w:rFonts w:ascii="Book Antiqua" w:hAnsi="Book Antiqua" w:cs="Arial"/>
          <w:lang w:val="es-PR"/>
        </w:rPr>
        <w:t>illones de hombres y mujeres valientes que han sido parte del Ejército de los Estados Unidos, incluyendo miles de ciudadanos estadounidenses de Puerto Rico que han luchado en las diferentes guerras y conflictos bélicos</w:t>
      </w:r>
      <w:r>
        <w:rPr>
          <w:rFonts w:ascii="Book Antiqua" w:hAnsi="Book Antiqua" w:cs="Arial"/>
          <w:lang w:val="es-PR"/>
        </w:rPr>
        <w:t>.</w:t>
      </w:r>
      <w:r w:rsidR="0082683D">
        <w:rPr>
          <w:rFonts w:ascii="Book Antiqua" w:hAnsi="Book Antiqua" w:cs="Arial"/>
          <w:lang w:val="es-PR"/>
        </w:rPr>
        <w:t xml:space="preserve"> Por ello, es la intención de la Asamblea Legislativa poder rendir el más sincero y merecido reconocimiento</w:t>
      </w:r>
      <w:r w:rsidR="00087893">
        <w:rPr>
          <w:rFonts w:ascii="Book Antiqua" w:hAnsi="Book Antiqua" w:cs="Arial"/>
          <w:lang w:val="es-PR"/>
        </w:rPr>
        <w:t xml:space="preserve"> al Ejército de los Estados Unidos</w:t>
      </w:r>
      <w:r w:rsidR="00D7743C">
        <w:rPr>
          <w:rFonts w:ascii="Book Antiqua" w:hAnsi="Book Antiqua" w:cs="Arial"/>
          <w:lang w:val="es-PR"/>
        </w:rPr>
        <w:t xml:space="preserve"> en ocasión de la celebración de su 250 Aniversario</w:t>
      </w:r>
      <w:r w:rsidR="00BD707F">
        <w:rPr>
          <w:rFonts w:ascii="Book Antiqua" w:hAnsi="Book Antiqua" w:cs="Arial"/>
          <w:lang w:val="es-PR"/>
        </w:rPr>
        <w:t>.</w:t>
      </w:r>
    </w:p>
    <w:p w14:paraId="1FBF6FDE" w14:textId="77777777" w:rsidR="00BB54DA" w:rsidRDefault="00BB54DA" w:rsidP="00870EE6">
      <w:pPr>
        <w:ind w:firstLine="708"/>
        <w:jc w:val="both"/>
        <w:rPr>
          <w:rFonts w:ascii="Book Antiqua" w:hAnsi="Book Antiqua" w:cs="Arial"/>
          <w:lang w:val="es-PR"/>
        </w:rPr>
      </w:pPr>
    </w:p>
    <w:p w14:paraId="0E33552B" w14:textId="77777777" w:rsidR="00BB54DA" w:rsidRDefault="00BB54DA" w:rsidP="00870EE6">
      <w:pPr>
        <w:ind w:firstLine="708"/>
        <w:jc w:val="both"/>
        <w:rPr>
          <w:rFonts w:ascii="Book Antiqua" w:hAnsi="Book Antiqua"/>
          <w:lang w:val="es-ES_tradnl"/>
        </w:rPr>
      </w:pPr>
      <w:r>
        <w:rPr>
          <w:rFonts w:ascii="Book Antiqua" w:hAnsi="Book Antiqua" w:cs="Arial"/>
          <w:lang w:val="es-PR"/>
        </w:rPr>
        <w:t>Se presenta este Segundo Informe a los efectos de poder realizar una corrección técnica al mismo, estableciendo que la medida considerada es una Resolución Concurrente.</w:t>
      </w:r>
    </w:p>
    <w:p w14:paraId="62570AF7" w14:textId="77777777" w:rsidR="00F96A17" w:rsidRPr="00F96A17" w:rsidRDefault="00F96A17" w:rsidP="00870EE6">
      <w:pPr>
        <w:ind w:firstLine="708"/>
        <w:jc w:val="both"/>
        <w:rPr>
          <w:rFonts w:ascii="Book Antiqua" w:hAnsi="Book Antiqua"/>
          <w:lang w:val="es-ES_tradnl"/>
        </w:rPr>
      </w:pPr>
    </w:p>
    <w:p w14:paraId="404C9659" w14:textId="77777777" w:rsidR="006150BB" w:rsidRPr="00F96A17" w:rsidRDefault="006150BB" w:rsidP="00F96A17">
      <w:pPr>
        <w:pStyle w:val="NormalWeb"/>
        <w:jc w:val="center"/>
        <w:outlineLvl w:val="0"/>
        <w:rPr>
          <w:rFonts w:ascii="Book Antiqua" w:hAnsi="Book Antiqua"/>
          <w:b/>
          <w:sz w:val="24"/>
          <w:szCs w:val="24"/>
          <w:u w:val="single"/>
          <w:lang w:val="es-ES_tradnl"/>
        </w:rPr>
      </w:pPr>
      <w:r w:rsidRPr="00F96A17">
        <w:rPr>
          <w:rFonts w:ascii="Book Antiqua" w:hAnsi="Book Antiqua"/>
          <w:b/>
          <w:sz w:val="24"/>
          <w:szCs w:val="24"/>
          <w:u w:val="single"/>
          <w:lang w:val="es-ES_tradnl"/>
        </w:rPr>
        <w:t>CONCLUSIÓN Y RECOMENDACIÓN</w:t>
      </w:r>
    </w:p>
    <w:p w14:paraId="5530AE65" w14:textId="77777777" w:rsidR="004714E1" w:rsidRPr="002E514B" w:rsidRDefault="006150BB" w:rsidP="004714E1">
      <w:pPr>
        <w:pStyle w:val="NormalWeb"/>
        <w:ind w:firstLine="708"/>
        <w:jc w:val="both"/>
        <w:rPr>
          <w:rFonts w:ascii="Book Antiqua" w:hAnsi="Book Antiqua"/>
          <w:sz w:val="24"/>
          <w:szCs w:val="24"/>
          <w:lang w:val="es-ES_tradnl"/>
        </w:rPr>
      </w:pPr>
      <w:r w:rsidRPr="00F96A17">
        <w:rPr>
          <w:rFonts w:ascii="Book Antiqua" w:hAnsi="Book Antiqua"/>
          <w:lang w:val="es-ES_tradnl"/>
        </w:rPr>
        <w:t xml:space="preserve"> </w:t>
      </w:r>
      <w:r w:rsidR="004714E1" w:rsidRPr="002E514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Resolución</w:t>
      </w:r>
      <w:r w:rsidR="004E5AF9">
        <w:rPr>
          <w:rFonts w:ascii="Book Antiqua" w:hAnsi="Book Antiqua"/>
          <w:sz w:val="24"/>
          <w:szCs w:val="24"/>
          <w:lang w:val="es-ES_tradnl"/>
        </w:rPr>
        <w:t xml:space="preserve"> Concurrente</w:t>
      </w:r>
      <w:r w:rsidR="004714E1" w:rsidRPr="002E514B">
        <w:rPr>
          <w:rFonts w:ascii="Book Antiqua" w:hAnsi="Book Antiqua"/>
          <w:sz w:val="24"/>
          <w:szCs w:val="24"/>
          <w:lang w:val="es-ES_tradnl"/>
        </w:rPr>
        <w:t xml:space="preserve"> objeto de análisis cumple con los requisitos constitucionales, estatutarios y jurisprudenciales aplicables para su aprobación.</w:t>
      </w:r>
    </w:p>
    <w:p w14:paraId="479F3F45" w14:textId="77777777" w:rsidR="006150BB" w:rsidRDefault="006150BB" w:rsidP="004714E1">
      <w:pPr>
        <w:ind w:firstLine="708"/>
        <w:jc w:val="both"/>
        <w:rPr>
          <w:rFonts w:ascii="Book Antiqua" w:hAnsi="Book Antiqua"/>
          <w:lang w:val="es-ES_tradnl"/>
        </w:rPr>
      </w:pPr>
      <w:r w:rsidRPr="00F96A17">
        <w:rPr>
          <w:rFonts w:ascii="Book Antiqua" w:hAnsi="Book Antiqua"/>
          <w:lang w:val="es-ES_tradnl"/>
        </w:rPr>
        <w:t>Por tal razón, se recomienda la aprobación de la Resolución</w:t>
      </w:r>
      <w:r w:rsidR="004E5AF9">
        <w:rPr>
          <w:rFonts w:ascii="Book Antiqua" w:hAnsi="Book Antiqua"/>
          <w:lang w:val="es-ES_tradnl"/>
        </w:rPr>
        <w:t xml:space="preserve"> Concurrente</w:t>
      </w:r>
      <w:r w:rsidRPr="00F96A17">
        <w:rPr>
          <w:rFonts w:ascii="Book Antiqua" w:hAnsi="Book Antiqua"/>
          <w:lang w:val="es-ES_tradnl"/>
        </w:rPr>
        <w:t xml:space="preserve"> de la Cámara </w:t>
      </w:r>
      <w:r w:rsidR="009426C4">
        <w:rPr>
          <w:rFonts w:ascii="Book Antiqua" w:hAnsi="Book Antiqua"/>
          <w:lang w:val="es-ES_tradnl"/>
        </w:rPr>
        <w:t>20</w:t>
      </w:r>
      <w:r w:rsidR="004E5AF9">
        <w:rPr>
          <w:rFonts w:ascii="Book Antiqua" w:hAnsi="Book Antiqua"/>
          <w:lang w:val="es-ES_tradnl"/>
        </w:rPr>
        <w:t>, sin enmiendas</w:t>
      </w:r>
      <w:r w:rsidR="008E310D" w:rsidRPr="00F96A17">
        <w:rPr>
          <w:rFonts w:ascii="Book Antiqua" w:hAnsi="Book Antiqua"/>
          <w:lang w:val="es-ES_tradnl"/>
        </w:rPr>
        <w:t xml:space="preserve">. </w:t>
      </w:r>
      <w:r w:rsidRPr="00F96A17">
        <w:rPr>
          <w:rFonts w:ascii="Book Antiqua" w:hAnsi="Book Antiqua"/>
          <w:lang w:val="es-ES_tradnl"/>
        </w:rPr>
        <w:t xml:space="preserve"> </w:t>
      </w:r>
    </w:p>
    <w:p w14:paraId="434B0718" w14:textId="77777777" w:rsidR="004E5AF9" w:rsidRPr="00F96A17" w:rsidRDefault="004E5AF9" w:rsidP="004714E1">
      <w:pPr>
        <w:ind w:firstLine="708"/>
        <w:jc w:val="both"/>
        <w:rPr>
          <w:rFonts w:ascii="Book Antiqua" w:hAnsi="Book Antiqua"/>
          <w:lang w:val="es-ES_tradnl"/>
        </w:rPr>
      </w:pPr>
    </w:p>
    <w:p w14:paraId="305BF312" w14:textId="77777777" w:rsidR="006150BB" w:rsidRPr="00F96A17" w:rsidRDefault="006150BB" w:rsidP="006150BB">
      <w:pPr>
        <w:jc w:val="both"/>
        <w:rPr>
          <w:rFonts w:ascii="Book Antiqua" w:hAnsi="Book Antiqua" w:cs="Tahoma"/>
          <w:lang w:val="es-ES_tradnl"/>
        </w:rPr>
      </w:pPr>
      <w:r w:rsidRPr="00F96A17">
        <w:rPr>
          <w:rFonts w:ascii="Book Antiqua" w:hAnsi="Book Antiqua" w:cs="Tahoma"/>
          <w:lang w:val="es-ES_tradnl"/>
        </w:rPr>
        <w:t>Respetuosamente sometido,</w:t>
      </w:r>
    </w:p>
    <w:p w14:paraId="5288BABA" w14:textId="77777777" w:rsidR="00DF3E6F" w:rsidRPr="00F96A17" w:rsidRDefault="00DF3E6F" w:rsidP="00DF3E6F">
      <w:pPr>
        <w:jc w:val="both"/>
        <w:rPr>
          <w:rFonts w:ascii="Book Antiqua" w:hAnsi="Book Antiqua"/>
          <w:lang w:val="es-ES_tradnl"/>
        </w:rPr>
      </w:pPr>
    </w:p>
    <w:p w14:paraId="62704C75" w14:textId="77777777" w:rsidR="003F3D8D" w:rsidRPr="00870EE6" w:rsidRDefault="000F1167" w:rsidP="003F3D8D">
      <w:pPr>
        <w:jc w:val="both"/>
        <w:rPr>
          <w:rFonts w:ascii="Book Antiqua" w:hAnsi="Book Antiqua"/>
          <w:b/>
          <w:u w:val="single"/>
          <w:lang w:val="es-ES_tradnl"/>
        </w:rPr>
      </w:pPr>
      <w:r w:rsidRPr="00F96A17">
        <w:rPr>
          <w:rFonts w:ascii="Book Antiqua" w:hAnsi="Book Antiqua"/>
          <w:lang w:val="es-ES_tradnl"/>
        </w:rPr>
        <w:t xml:space="preserve">    </w:t>
      </w:r>
    </w:p>
    <w:p w14:paraId="09320B02" w14:textId="77777777" w:rsidR="003F3D8D" w:rsidRPr="00F96A17" w:rsidRDefault="003F3D8D" w:rsidP="003F3D8D">
      <w:pPr>
        <w:rPr>
          <w:rFonts w:ascii="Book Antiqua" w:hAnsi="Book Antiqua" w:cs="Tahoma"/>
          <w:lang w:val="es-ES_tradnl"/>
        </w:rPr>
      </w:pPr>
    </w:p>
    <w:p w14:paraId="5FDD11C8" w14:textId="77777777" w:rsidR="00307416" w:rsidRPr="00F96A17" w:rsidRDefault="003F3D8D" w:rsidP="008A4022">
      <w:pPr>
        <w:rPr>
          <w:rFonts w:ascii="Book Antiqua" w:hAnsi="Book Antiqua"/>
          <w:b/>
          <w:smallCaps/>
          <w:lang w:val="es-ES_tradnl"/>
        </w:rPr>
      </w:pPr>
      <w:r w:rsidRPr="00F96A17">
        <w:rPr>
          <w:rFonts w:ascii="Book Antiqua" w:hAnsi="Book Antiqua" w:cs="Tahoma"/>
          <w:b/>
          <w:bCs/>
          <w:lang w:val="es-ES_tradnl"/>
        </w:rPr>
        <w:t>PEDRO JULIO SANTIAGO GUZMÁN</w:t>
      </w:r>
      <w:r w:rsidRPr="00F96A17">
        <w:rPr>
          <w:rFonts w:ascii="Book Antiqua" w:hAnsi="Book Antiqua" w:cs="Tahoma"/>
          <w:lang w:val="es-ES_tradnl"/>
        </w:rPr>
        <w:br/>
        <w:t>Presidente</w:t>
      </w:r>
      <w:r w:rsidRPr="00F96A17">
        <w:rPr>
          <w:rFonts w:ascii="Book Antiqua" w:hAnsi="Book Antiqua" w:cs="Tahoma"/>
          <w:lang w:val="es-ES_tradnl"/>
        </w:rPr>
        <w:br/>
        <w:t>Comisión de Asuntos Internos</w:t>
      </w:r>
    </w:p>
    <w:sectPr w:rsidR="00307416" w:rsidRPr="00F96A1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3479A" w14:textId="77777777" w:rsidR="003D6C31" w:rsidRDefault="003D6C31" w:rsidP="00614C2C">
      <w:r>
        <w:separator/>
      </w:r>
    </w:p>
  </w:endnote>
  <w:endnote w:type="continuationSeparator" w:id="0">
    <w:p w14:paraId="45CC7D1C" w14:textId="77777777" w:rsidR="003D6C31" w:rsidRDefault="003D6C3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6C8F6" w14:textId="77777777" w:rsidR="009E2C2B" w:rsidRDefault="009E2C2B">
    <w:pPr>
      <w:pStyle w:val="Footer"/>
      <w:jc w:val="center"/>
    </w:pPr>
    <w:r>
      <w:fldChar w:fldCharType="begin"/>
    </w:r>
    <w:r>
      <w:instrText xml:space="preserve"> PAGE   \* MERGEFORMAT </w:instrText>
    </w:r>
    <w:r>
      <w:fldChar w:fldCharType="separate"/>
    </w:r>
    <w:r w:rsidR="00F96A17">
      <w:rPr>
        <w:noProof/>
      </w:rPr>
      <w:t>1</w:t>
    </w:r>
    <w:r>
      <w:rPr>
        <w:noProof/>
      </w:rPr>
      <w:fldChar w:fldCharType="end"/>
    </w:r>
  </w:p>
  <w:p w14:paraId="2C1887F8"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22C0E" w14:textId="77777777" w:rsidR="003D6C31" w:rsidRDefault="003D6C31" w:rsidP="00614C2C">
      <w:r>
        <w:separator/>
      </w:r>
    </w:p>
  </w:footnote>
  <w:footnote w:type="continuationSeparator" w:id="0">
    <w:p w14:paraId="5D119926" w14:textId="77777777" w:rsidR="003D6C31" w:rsidRDefault="003D6C3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4374132">
    <w:abstractNumId w:val="6"/>
  </w:num>
  <w:num w:numId="2" w16cid:durableId="706444361">
    <w:abstractNumId w:val="12"/>
  </w:num>
  <w:num w:numId="3" w16cid:durableId="1554730418">
    <w:abstractNumId w:val="3"/>
  </w:num>
  <w:num w:numId="4" w16cid:durableId="1567567575">
    <w:abstractNumId w:val="1"/>
  </w:num>
  <w:num w:numId="5" w16cid:durableId="410854655">
    <w:abstractNumId w:val="7"/>
  </w:num>
  <w:num w:numId="6" w16cid:durableId="164980488">
    <w:abstractNumId w:val="4"/>
  </w:num>
  <w:num w:numId="7" w16cid:durableId="1831630695">
    <w:abstractNumId w:val="5"/>
  </w:num>
  <w:num w:numId="8" w16cid:durableId="84571491">
    <w:abstractNumId w:val="8"/>
  </w:num>
  <w:num w:numId="9" w16cid:durableId="620495810">
    <w:abstractNumId w:val="9"/>
  </w:num>
  <w:num w:numId="10" w16cid:durableId="1265188037">
    <w:abstractNumId w:val="0"/>
  </w:num>
  <w:num w:numId="11" w16cid:durableId="510491101">
    <w:abstractNumId w:val="2"/>
  </w:num>
  <w:num w:numId="12" w16cid:durableId="1573541063">
    <w:abstractNumId w:val="11"/>
  </w:num>
  <w:num w:numId="13" w16cid:durableId="6532929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E9C"/>
    <w:rsid w:val="000162EF"/>
    <w:rsid w:val="00021116"/>
    <w:rsid w:val="000219DE"/>
    <w:rsid w:val="00031006"/>
    <w:rsid w:val="0003478F"/>
    <w:rsid w:val="000606B3"/>
    <w:rsid w:val="000608DB"/>
    <w:rsid w:val="00062E6B"/>
    <w:rsid w:val="00062F39"/>
    <w:rsid w:val="00075A15"/>
    <w:rsid w:val="000836CB"/>
    <w:rsid w:val="00083DFD"/>
    <w:rsid w:val="00087893"/>
    <w:rsid w:val="000A3CD4"/>
    <w:rsid w:val="000C6264"/>
    <w:rsid w:val="000D6FF4"/>
    <w:rsid w:val="000E15AD"/>
    <w:rsid w:val="000F1167"/>
    <w:rsid w:val="00133986"/>
    <w:rsid w:val="0014288C"/>
    <w:rsid w:val="00173884"/>
    <w:rsid w:val="001763F4"/>
    <w:rsid w:val="00181B70"/>
    <w:rsid w:val="00194744"/>
    <w:rsid w:val="00196417"/>
    <w:rsid w:val="001A14B6"/>
    <w:rsid w:val="001A7203"/>
    <w:rsid w:val="001B4870"/>
    <w:rsid w:val="001D3E64"/>
    <w:rsid w:val="001E38DF"/>
    <w:rsid w:val="001E5575"/>
    <w:rsid w:val="00220B04"/>
    <w:rsid w:val="00224DE4"/>
    <w:rsid w:val="002252A6"/>
    <w:rsid w:val="002345C3"/>
    <w:rsid w:val="0023528E"/>
    <w:rsid w:val="00247790"/>
    <w:rsid w:val="00256870"/>
    <w:rsid w:val="002670C1"/>
    <w:rsid w:val="00272823"/>
    <w:rsid w:val="0028725D"/>
    <w:rsid w:val="00287E61"/>
    <w:rsid w:val="002905BE"/>
    <w:rsid w:val="00295113"/>
    <w:rsid w:val="002954B6"/>
    <w:rsid w:val="002A5F77"/>
    <w:rsid w:val="002C39FD"/>
    <w:rsid w:val="002E3557"/>
    <w:rsid w:val="002E4DD8"/>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6C31"/>
    <w:rsid w:val="003E29B3"/>
    <w:rsid w:val="003E7F8F"/>
    <w:rsid w:val="003F3D8D"/>
    <w:rsid w:val="00410C54"/>
    <w:rsid w:val="004129D2"/>
    <w:rsid w:val="0043389C"/>
    <w:rsid w:val="00445CFE"/>
    <w:rsid w:val="004552A8"/>
    <w:rsid w:val="00455A9A"/>
    <w:rsid w:val="004714E1"/>
    <w:rsid w:val="004761BE"/>
    <w:rsid w:val="00476691"/>
    <w:rsid w:val="00494052"/>
    <w:rsid w:val="004C1BC6"/>
    <w:rsid w:val="004C217E"/>
    <w:rsid w:val="004C29A4"/>
    <w:rsid w:val="004C5BCE"/>
    <w:rsid w:val="004D42C2"/>
    <w:rsid w:val="004E3952"/>
    <w:rsid w:val="004E5AF9"/>
    <w:rsid w:val="00506C85"/>
    <w:rsid w:val="00525E8D"/>
    <w:rsid w:val="0053434B"/>
    <w:rsid w:val="005778C4"/>
    <w:rsid w:val="00580E90"/>
    <w:rsid w:val="00582242"/>
    <w:rsid w:val="005930E2"/>
    <w:rsid w:val="005A5DF4"/>
    <w:rsid w:val="005A7E47"/>
    <w:rsid w:val="005C6E0E"/>
    <w:rsid w:val="005D0B8C"/>
    <w:rsid w:val="005D3224"/>
    <w:rsid w:val="005F6537"/>
    <w:rsid w:val="00601225"/>
    <w:rsid w:val="00606351"/>
    <w:rsid w:val="00614C2C"/>
    <w:rsid w:val="006150BB"/>
    <w:rsid w:val="00615722"/>
    <w:rsid w:val="0062204F"/>
    <w:rsid w:val="00624D05"/>
    <w:rsid w:val="00632DBA"/>
    <w:rsid w:val="0064246D"/>
    <w:rsid w:val="00644454"/>
    <w:rsid w:val="006456B8"/>
    <w:rsid w:val="006469A2"/>
    <w:rsid w:val="00680F2A"/>
    <w:rsid w:val="00682883"/>
    <w:rsid w:val="006B0997"/>
    <w:rsid w:val="007106D1"/>
    <w:rsid w:val="00712D94"/>
    <w:rsid w:val="007156BD"/>
    <w:rsid w:val="007624BD"/>
    <w:rsid w:val="0076703E"/>
    <w:rsid w:val="00774628"/>
    <w:rsid w:val="00776B6F"/>
    <w:rsid w:val="00780620"/>
    <w:rsid w:val="00781922"/>
    <w:rsid w:val="0079275C"/>
    <w:rsid w:val="007B31DC"/>
    <w:rsid w:val="007B6091"/>
    <w:rsid w:val="007C5A2C"/>
    <w:rsid w:val="007D7209"/>
    <w:rsid w:val="007F0E20"/>
    <w:rsid w:val="007F3B99"/>
    <w:rsid w:val="008171E8"/>
    <w:rsid w:val="0082683D"/>
    <w:rsid w:val="00846B7C"/>
    <w:rsid w:val="00851127"/>
    <w:rsid w:val="00870EE6"/>
    <w:rsid w:val="008A1F08"/>
    <w:rsid w:val="008A4022"/>
    <w:rsid w:val="008A5CDF"/>
    <w:rsid w:val="008B6BF6"/>
    <w:rsid w:val="008C4EC6"/>
    <w:rsid w:val="008C757B"/>
    <w:rsid w:val="008D4A0A"/>
    <w:rsid w:val="008D7E9C"/>
    <w:rsid w:val="008E0870"/>
    <w:rsid w:val="008E310D"/>
    <w:rsid w:val="008E31FE"/>
    <w:rsid w:val="00927065"/>
    <w:rsid w:val="00935128"/>
    <w:rsid w:val="009426C4"/>
    <w:rsid w:val="009757CC"/>
    <w:rsid w:val="0098035D"/>
    <w:rsid w:val="00981986"/>
    <w:rsid w:val="009852EB"/>
    <w:rsid w:val="00987BD8"/>
    <w:rsid w:val="0099466E"/>
    <w:rsid w:val="009A622B"/>
    <w:rsid w:val="009A6A71"/>
    <w:rsid w:val="009A7DF3"/>
    <w:rsid w:val="009E27AD"/>
    <w:rsid w:val="009E2C2B"/>
    <w:rsid w:val="009E7623"/>
    <w:rsid w:val="00A012A2"/>
    <w:rsid w:val="00A05708"/>
    <w:rsid w:val="00A14380"/>
    <w:rsid w:val="00A15740"/>
    <w:rsid w:val="00A16A73"/>
    <w:rsid w:val="00A21C7C"/>
    <w:rsid w:val="00A365D9"/>
    <w:rsid w:val="00A4759F"/>
    <w:rsid w:val="00A53279"/>
    <w:rsid w:val="00A55420"/>
    <w:rsid w:val="00A84A3B"/>
    <w:rsid w:val="00A90263"/>
    <w:rsid w:val="00AB0555"/>
    <w:rsid w:val="00AB099D"/>
    <w:rsid w:val="00AC06D5"/>
    <w:rsid w:val="00AC35C0"/>
    <w:rsid w:val="00AD4702"/>
    <w:rsid w:val="00AF186C"/>
    <w:rsid w:val="00B0402B"/>
    <w:rsid w:val="00B16CF6"/>
    <w:rsid w:val="00B2058B"/>
    <w:rsid w:val="00B26882"/>
    <w:rsid w:val="00B30114"/>
    <w:rsid w:val="00B330A4"/>
    <w:rsid w:val="00B34E25"/>
    <w:rsid w:val="00B43952"/>
    <w:rsid w:val="00B475D2"/>
    <w:rsid w:val="00B557DA"/>
    <w:rsid w:val="00B65C62"/>
    <w:rsid w:val="00B805AA"/>
    <w:rsid w:val="00B91378"/>
    <w:rsid w:val="00B9373D"/>
    <w:rsid w:val="00B95BFE"/>
    <w:rsid w:val="00BA0E34"/>
    <w:rsid w:val="00BA5BE6"/>
    <w:rsid w:val="00BB54DA"/>
    <w:rsid w:val="00BB5CBB"/>
    <w:rsid w:val="00BB7D59"/>
    <w:rsid w:val="00BC0AB4"/>
    <w:rsid w:val="00BC1CB2"/>
    <w:rsid w:val="00BC1D0C"/>
    <w:rsid w:val="00BD5F6F"/>
    <w:rsid w:val="00BD70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43C"/>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4461C"/>
    <w:rsid w:val="00F533D4"/>
    <w:rsid w:val="00F8240A"/>
    <w:rsid w:val="00F96A17"/>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BE54E8"/>
  <w15:docId w15:val="{3CA3074C-4426-4627-BF2E-311336D7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60662665">
      <w:bodyDiv w:val="1"/>
      <w:marLeft w:val="0"/>
      <w:marRight w:val="0"/>
      <w:marTop w:val="0"/>
      <w:marBottom w:val="0"/>
      <w:divBdr>
        <w:top w:val="none" w:sz="0" w:space="0" w:color="auto"/>
        <w:left w:val="none" w:sz="0" w:space="0" w:color="auto"/>
        <w:bottom w:val="none" w:sz="0" w:space="0" w:color="auto"/>
        <w:right w:val="none" w:sz="0" w:space="0" w:color="auto"/>
      </w:divBdr>
    </w:div>
    <w:div w:id="187218151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KC\RKC0020%20-i%20(2d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RKC0020 -i (2do)</Template>
  <TotalTime>1</TotalTime>
  <Pages>2</Pages>
  <Words>443</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2025-06-12T18:56:00Z</dcterms:created>
  <dcterms:modified xsi:type="dcterms:W3CDTF">2025-06-12T18:57:00Z</dcterms:modified>
</cp:coreProperties>
</file>