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66394" w14:textId="77777777" w:rsidR="00B66752" w:rsidRPr="00B66752" w:rsidRDefault="00B66752" w:rsidP="00B66752">
      <w:pPr>
        <w:suppressLineNumbers/>
        <w:tabs>
          <w:tab w:val="center" w:pos="4680"/>
        </w:tabs>
        <w:jc w:val="center"/>
        <w:rPr>
          <w:rFonts w:ascii="Book Antiqua" w:hAnsi="Book Antiqua"/>
          <w:b/>
          <w:bCs/>
          <w:szCs w:val="24"/>
        </w:rPr>
      </w:pPr>
      <w:bookmarkStart w:id="0" w:name="_Hlk138253982"/>
      <w:r w:rsidRPr="00B66752">
        <w:rPr>
          <w:rFonts w:ascii="Book Antiqua" w:hAnsi="Book Antiqua"/>
          <w:b/>
          <w:bCs/>
          <w:szCs w:val="24"/>
        </w:rPr>
        <w:t>(TEXTO DE APROBACIÓN FINAL POR LA CÁMARA)</w:t>
      </w:r>
      <w:r w:rsidRPr="00B66752">
        <w:rPr>
          <w:rFonts w:ascii="Book Antiqua" w:hAnsi="Book Antiqua"/>
          <w:b/>
          <w:bCs/>
          <w:szCs w:val="24"/>
          <w:lang w:val="es-ES_tradnl"/>
        </w:rPr>
        <w:fldChar w:fldCharType="begin"/>
      </w:r>
      <w:r w:rsidRPr="00B66752">
        <w:rPr>
          <w:rFonts w:ascii="Book Antiqua" w:hAnsi="Book Antiqua"/>
          <w:b/>
          <w:bCs/>
          <w:szCs w:val="24"/>
        </w:rPr>
        <w:instrText xml:space="preserve">PRIVATE </w:instrText>
      </w:r>
      <w:r w:rsidRPr="00B66752">
        <w:rPr>
          <w:rFonts w:ascii="Book Antiqua" w:hAnsi="Book Antiqua"/>
          <w:b/>
          <w:bCs/>
          <w:szCs w:val="24"/>
          <w:lang w:val="es-ES_tradnl"/>
        </w:rPr>
        <w:fldChar w:fldCharType="end"/>
      </w:r>
    </w:p>
    <w:p w14:paraId="6966E7F9" w14:textId="1B8CC9CA" w:rsidR="00B66752" w:rsidRPr="00B66752" w:rsidRDefault="00B66752" w:rsidP="00B66752">
      <w:pPr>
        <w:suppressLineNumbers/>
        <w:tabs>
          <w:tab w:val="center" w:pos="4680"/>
        </w:tabs>
        <w:jc w:val="center"/>
        <w:rPr>
          <w:rFonts w:ascii="Book Antiqua" w:hAnsi="Book Antiqua"/>
          <w:b/>
          <w:bCs/>
          <w:szCs w:val="24"/>
        </w:rPr>
      </w:pPr>
      <w:r w:rsidRPr="00B66752">
        <w:rPr>
          <w:rFonts w:ascii="Book Antiqua" w:hAnsi="Book Antiqua"/>
          <w:b/>
          <w:bCs/>
          <w:szCs w:val="24"/>
        </w:rPr>
        <w:t>(</w:t>
      </w:r>
      <w:r w:rsidR="009C447F">
        <w:rPr>
          <w:rFonts w:ascii="Book Antiqua" w:hAnsi="Book Antiqua"/>
          <w:b/>
          <w:bCs/>
          <w:szCs w:val="24"/>
        </w:rPr>
        <w:t>3</w:t>
      </w:r>
      <w:r w:rsidRPr="00B66752">
        <w:rPr>
          <w:rFonts w:ascii="Book Antiqua" w:hAnsi="Book Antiqua"/>
          <w:b/>
          <w:bCs/>
          <w:szCs w:val="24"/>
        </w:rPr>
        <w:t xml:space="preserve"> DE </w:t>
      </w:r>
      <w:r w:rsidR="009C447F">
        <w:rPr>
          <w:rFonts w:ascii="Book Antiqua" w:hAnsi="Book Antiqua"/>
          <w:b/>
          <w:bCs/>
          <w:szCs w:val="24"/>
        </w:rPr>
        <w:t>NOVIEMBRE</w:t>
      </w:r>
      <w:r w:rsidRPr="00B66752">
        <w:rPr>
          <w:rFonts w:ascii="Book Antiqua" w:hAnsi="Book Antiqua"/>
          <w:b/>
          <w:bCs/>
          <w:szCs w:val="24"/>
        </w:rPr>
        <w:t xml:space="preserve"> DE 2025)</w:t>
      </w:r>
    </w:p>
    <w:p w14:paraId="2BDE390A" w14:textId="77777777" w:rsidR="00B66752" w:rsidRPr="00B66752" w:rsidRDefault="00B66752" w:rsidP="00B66752">
      <w:pPr>
        <w:suppressLineNumbers/>
        <w:tabs>
          <w:tab w:val="center" w:pos="4680"/>
        </w:tabs>
        <w:jc w:val="center"/>
        <w:rPr>
          <w:rFonts w:ascii="Book Antiqua" w:hAnsi="Book Antiqua"/>
          <w:b/>
          <w:bCs/>
          <w:szCs w:val="24"/>
          <w:lang w:val="es-ES_tradnl"/>
        </w:rPr>
      </w:pPr>
      <w:r w:rsidRPr="00B66752">
        <w:rPr>
          <w:noProof/>
          <w:szCs w:val="24"/>
          <w:lang w:val="en-US"/>
        </w:rPr>
        <mc:AlternateContent>
          <mc:Choice Requires="wps">
            <w:drawing>
              <wp:anchor distT="0" distB="0" distL="114300" distR="114300" simplePos="0" relativeHeight="251659264" behindDoc="1" locked="0" layoutInCell="0" allowOverlap="1" wp14:anchorId="073EF899" wp14:editId="15D3AF65">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984906"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18CAB7D4" w14:textId="4A0C9F9C" w:rsidR="00E72E1B" w:rsidRPr="00291290" w:rsidRDefault="00E72E1B" w:rsidP="009F0588">
      <w:pPr>
        <w:jc w:val="center"/>
        <w:rPr>
          <w:rFonts w:ascii="Book Antiqua" w:hAnsi="Book Antiqua"/>
          <w:sz w:val="28"/>
          <w:szCs w:val="28"/>
        </w:rPr>
      </w:pPr>
      <w:r w:rsidRPr="00291290">
        <w:rPr>
          <w:rFonts w:ascii="Book Antiqua" w:hAnsi="Book Antiqua"/>
          <w:sz w:val="28"/>
          <w:szCs w:val="28"/>
        </w:rPr>
        <w:t>GOBIERNO DE PUERTO RICO</w:t>
      </w:r>
    </w:p>
    <w:p w14:paraId="33FB02C7" w14:textId="77777777" w:rsidR="00E72E1B" w:rsidRPr="00291290" w:rsidRDefault="00E72E1B" w:rsidP="009F0588">
      <w:pPr>
        <w:jc w:val="center"/>
        <w:rPr>
          <w:rFonts w:ascii="Book Antiqua" w:hAnsi="Book Antiqua"/>
          <w:szCs w:val="24"/>
        </w:rPr>
      </w:pPr>
    </w:p>
    <w:p w14:paraId="3FA66010" w14:textId="0A619916" w:rsidR="00E72E1B" w:rsidRPr="00291290" w:rsidRDefault="00C150B1" w:rsidP="009F0588">
      <w:pPr>
        <w:pStyle w:val="Title2"/>
        <w:tabs>
          <w:tab w:val="clear" w:pos="648"/>
          <w:tab w:val="clear" w:pos="7776"/>
          <w:tab w:val="clear" w:pos="7848"/>
        </w:tabs>
        <w:rPr>
          <w:rFonts w:ascii="Book Antiqua" w:hAnsi="Book Antiqua"/>
          <w:szCs w:val="24"/>
        </w:rPr>
      </w:pPr>
      <w:r w:rsidRPr="00291290">
        <w:rPr>
          <w:rFonts w:ascii="Book Antiqua" w:hAnsi="Book Antiqua"/>
          <w:szCs w:val="24"/>
        </w:rPr>
        <w:t>20</w:t>
      </w:r>
      <w:r w:rsidRPr="00291290">
        <w:rPr>
          <w:rFonts w:ascii="Book Antiqua" w:hAnsi="Book Antiqua"/>
          <w:szCs w:val="24"/>
          <w:vertAlign w:val="superscript"/>
        </w:rPr>
        <w:t>m</w:t>
      </w:r>
      <w:r w:rsidR="00E72E1B" w:rsidRPr="00291290">
        <w:rPr>
          <w:rFonts w:ascii="Book Antiqua" w:hAnsi="Book Antiqua"/>
          <w:szCs w:val="24"/>
          <w:vertAlign w:val="superscript"/>
        </w:rPr>
        <w:t>a</w:t>
      </w:r>
      <w:r w:rsidR="00F873B5" w:rsidRPr="00291290">
        <w:rPr>
          <w:rFonts w:ascii="Book Antiqua" w:hAnsi="Book Antiqua"/>
          <w:szCs w:val="24"/>
          <w:vertAlign w:val="superscript"/>
        </w:rPr>
        <w:t>.</w:t>
      </w:r>
      <w:r w:rsidR="000C4A8D" w:rsidRPr="00291290">
        <w:rPr>
          <w:rFonts w:ascii="Book Antiqua" w:hAnsi="Book Antiqua"/>
          <w:szCs w:val="24"/>
        </w:rPr>
        <w:t xml:space="preserve"> Asamblea</w:t>
      </w:r>
      <w:r w:rsidR="009C1ADA" w:rsidRPr="00291290">
        <w:rPr>
          <w:rFonts w:ascii="Book Antiqua" w:hAnsi="Book Antiqua"/>
          <w:szCs w:val="24"/>
        </w:rPr>
        <w:t xml:space="preserve">        </w:t>
      </w:r>
      <w:r w:rsidR="000C4A8D" w:rsidRPr="00291290">
        <w:rPr>
          <w:rFonts w:ascii="Book Antiqua" w:hAnsi="Book Antiqua"/>
          <w:szCs w:val="24"/>
        </w:rPr>
        <w:t xml:space="preserve">           </w:t>
      </w:r>
      <w:r w:rsidR="00E63F80" w:rsidRPr="00291290">
        <w:rPr>
          <w:rFonts w:ascii="Book Antiqua" w:hAnsi="Book Antiqua"/>
          <w:szCs w:val="24"/>
        </w:rPr>
        <w:tab/>
      </w:r>
      <w:r w:rsidR="00E63F80" w:rsidRPr="00291290">
        <w:rPr>
          <w:rFonts w:ascii="Book Antiqua" w:hAnsi="Book Antiqua"/>
          <w:szCs w:val="24"/>
        </w:rPr>
        <w:tab/>
      </w:r>
      <w:r w:rsidR="00E63F80" w:rsidRPr="00291290">
        <w:rPr>
          <w:rFonts w:ascii="Book Antiqua" w:hAnsi="Book Antiqua"/>
          <w:szCs w:val="24"/>
        </w:rPr>
        <w:tab/>
      </w:r>
      <w:r w:rsidR="00E63F80" w:rsidRPr="00291290">
        <w:rPr>
          <w:rFonts w:ascii="Book Antiqua" w:hAnsi="Book Antiqua"/>
          <w:szCs w:val="24"/>
        </w:rPr>
        <w:tab/>
      </w:r>
      <w:r w:rsidR="00E63F80" w:rsidRPr="00291290">
        <w:rPr>
          <w:rFonts w:ascii="Book Antiqua" w:hAnsi="Book Antiqua"/>
          <w:szCs w:val="24"/>
        </w:rPr>
        <w:tab/>
      </w:r>
      <w:r w:rsidR="00E63F80" w:rsidRPr="00291290">
        <w:rPr>
          <w:rFonts w:ascii="Book Antiqua" w:hAnsi="Book Antiqua"/>
          <w:szCs w:val="24"/>
        </w:rPr>
        <w:tab/>
      </w:r>
      <w:r w:rsidR="00E63F80" w:rsidRPr="00291290">
        <w:rPr>
          <w:rFonts w:ascii="Book Antiqua" w:hAnsi="Book Antiqua"/>
          <w:szCs w:val="24"/>
        </w:rPr>
        <w:tab/>
        <w:t xml:space="preserve">           </w:t>
      </w:r>
      <w:r w:rsidRPr="00291290">
        <w:rPr>
          <w:rFonts w:ascii="Book Antiqua" w:hAnsi="Book Antiqua"/>
          <w:szCs w:val="24"/>
        </w:rPr>
        <w:t xml:space="preserve"> </w:t>
      </w:r>
      <w:r w:rsidR="003665E6" w:rsidRPr="00291290">
        <w:rPr>
          <w:rFonts w:ascii="Book Antiqua" w:hAnsi="Book Antiqua"/>
          <w:szCs w:val="24"/>
        </w:rPr>
        <w:t>2</w:t>
      </w:r>
      <w:r w:rsidR="003665E6" w:rsidRPr="00291290">
        <w:rPr>
          <w:rFonts w:ascii="Book Antiqua" w:hAnsi="Book Antiqua"/>
          <w:szCs w:val="24"/>
          <w:vertAlign w:val="superscript"/>
        </w:rPr>
        <w:t>d</w:t>
      </w:r>
      <w:r w:rsidR="00E72E1B" w:rsidRPr="00291290">
        <w:rPr>
          <w:rFonts w:ascii="Book Antiqua" w:hAnsi="Book Antiqua"/>
          <w:szCs w:val="24"/>
          <w:vertAlign w:val="superscript"/>
        </w:rPr>
        <w:t>a</w:t>
      </w:r>
      <w:r w:rsidR="00F873B5" w:rsidRPr="00291290">
        <w:rPr>
          <w:rFonts w:ascii="Book Antiqua" w:hAnsi="Book Antiqua"/>
          <w:szCs w:val="24"/>
          <w:vertAlign w:val="superscript"/>
        </w:rPr>
        <w:t>.</w:t>
      </w:r>
      <w:r w:rsidR="000C4A8D" w:rsidRPr="00291290">
        <w:rPr>
          <w:rFonts w:ascii="Book Antiqua" w:hAnsi="Book Antiqua"/>
          <w:szCs w:val="24"/>
        </w:rPr>
        <w:t xml:space="preserve"> </w:t>
      </w:r>
      <w:r w:rsidR="00E72E1B" w:rsidRPr="00291290">
        <w:rPr>
          <w:rFonts w:ascii="Book Antiqua" w:hAnsi="Book Antiqua"/>
          <w:szCs w:val="24"/>
        </w:rPr>
        <w:t>Sesión</w:t>
      </w:r>
    </w:p>
    <w:p w14:paraId="6CC0227F" w14:textId="77777777" w:rsidR="00E72E1B" w:rsidRPr="00291290" w:rsidRDefault="005118F2" w:rsidP="009F0588">
      <w:pPr>
        <w:pStyle w:val="Title2"/>
        <w:tabs>
          <w:tab w:val="clear" w:pos="648"/>
          <w:tab w:val="clear" w:pos="7776"/>
          <w:tab w:val="clear" w:pos="7848"/>
        </w:tabs>
        <w:rPr>
          <w:rFonts w:ascii="Book Antiqua" w:hAnsi="Book Antiqua"/>
          <w:szCs w:val="24"/>
        </w:rPr>
      </w:pPr>
      <w:r w:rsidRPr="00291290">
        <w:rPr>
          <w:rFonts w:ascii="Book Antiqua" w:hAnsi="Book Antiqua"/>
          <w:szCs w:val="24"/>
        </w:rPr>
        <w:t xml:space="preserve">         </w:t>
      </w:r>
      <w:r w:rsidR="00E72E1B" w:rsidRPr="00291290">
        <w:rPr>
          <w:rFonts w:ascii="Book Antiqua" w:hAnsi="Book Antiqua"/>
          <w:szCs w:val="24"/>
        </w:rPr>
        <w:t>Legislativa</w:t>
      </w:r>
      <w:r w:rsidR="009C1ADA" w:rsidRPr="00291290">
        <w:rPr>
          <w:rFonts w:ascii="Book Antiqua" w:hAnsi="Book Antiqua"/>
          <w:szCs w:val="24"/>
        </w:rPr>
        <w:t xml:space="preserve">         </w:t>
      </w:r>
      <w:r w:rsidR="000C4A8D" w:rsidRPr="00291290">
        <w:rPr>
          <w:rFonts w:ascii="Book Antiqua" w:hAnsi="Book Antiqua"/>
          <w:szCs w:val="24"/>
        </w:rPr>
        <w:t xml:space="preserve">      </w:t>
      </w:r>
      <w:r w:rsidR="001A7770" w:rsidRPr="00291290">
        <w:rPr>
          <w:rFonts w:ascii="Book Antiqua" w:hAnsi="Book Antiqua"/>
          <w:szCs w:val="24"/>
        </w:rPr>
        <w:tab/>
      </w:r>
      <w:r w:rsidR="001A7770" w:rsidRPr="00291290">
        <w:rPr>
          <w:rFonts w:ascii="Book Antiqua" w:hAnsi="Book Antiqua"/>
          <w:szCs w:val="24"/>
        </w:rPr>
        <w:tab/>
      </w:r>
      <w:r w:rsidR="001A7770" w:rsidRPr="00291290">
        <w:rPr>
          <w:rFonts w:ascii="Book Antiqua" w:hAnsi="Book Antiqua"/>
          <w:szCs w:val="24"/>
        </w:rPr>
        <w:tab/>
      </w:r>
      <w:r w:rsidR="001A7770" w:rsidRPr="00291290">
        <w:rPr>
          <w:rFonts w:ascii="Book Antiqua" w:hAnsi="Book Antiqua"/>
          <w:szCs w:val="24"/>
        </w:rPr>
        <w:tab/>
      </w:r>
      <w:r w:rsidR="001A7770" w:rsidRPr="00291290">
        <w:rPr>
          <w:rFonts w:ascii="Book Antiqua" w:hAnsi="Book Antiqua"/>
          <w:szCs w:val="24"/>
        </w:rPr>
        <w:tab/>
      </w:r>
      <w:r w:rsidR="001A7770" w:rsidRPr="00291290">
        <w:rPr>
          <w:rFonts w:ascii="Book Antiqua" w:hAnsi="Book Antiqua"/>
          <w:szCs w:val="24"/>
        </w:rPr>
        <w:tab/>
      </w:r>
      <w:r w:rsidR="001A7770" w:rsidRPr="00291290">
        <w:rPr>
          <w:rFonts w:ascii="Book Antiqua" w:hAnsi="Book Antiqua"/>
          <w:szCs w:val="24"/>
        </w:rPr>
        <w:tab/>
      </w:r>
      <w:r w:rsidR="001A7770" w:rsidRPr="00291290">
        <w:rPr>
          <w:rFonts w:ascii="Book Antiqua" w:hAnsi="Book Antiqua"/>
          <w:szCs w:val="24"/>
        </w:rPr>
        <w:tab/>
        <w:t xml:space="preserve">      </w:t>
      </w:r>
      <w:r w:rsidR="00E72E1B" w:rsidRPr="00291290">
        <w:rPr>
          <w:rFonts w:ascii="Book Antiqua" w:hAnsi="Book Antiqua"/>
          <w:szCs w:val="24"/>
        </w:rPr>
        <w:t>Ordinaria</w:t>
      </w:r>
    </w:p>
    <w:p w14:paraId="21F8566D" w14:textId="77777777" w:rsidR="00E72E1B" w:rsidRPr="00291290" w:rsidRDefault="00E72E1B" w:rsidP="009F0588">
      <w:pPr>
        <w:rPr>
          <w:rFonts w:ascii="Book Antiqua" w:hAnsi="Book Antiqua"/>
          <w:szCs w:val="24"/>
        </w:rPr>
      </w:pPr>
    </w:p>
    <w:p w14:paraId="4F1869D7" w14:textId="5A6FE106" w:rsidR="00E72E1B" w:rsidRPr="00291290" w:rsidRDefault="005558BB" w:rsidP="005558BB">
      <w:pPr>
        <w:tabs>
          <w:tab w:val="left" w:pos="1365"/>
          <w:tab w:val="center" w:pos="4680"/>
        </w:tabs>
        <w:rPr>
          <w:rFonts w:ascii="Book Antiqua" w:hAnsi="Book Antiqua"/>
          <w:b/>
          <w:sz w:val="36"/>
          <w:szCs w:val="36"/>
        </w:rPr>
      </w:pPr>
      <w:r>
        <w:rPr>
          <w:rFonts w:ascii="Book Antiqua" w:hAnsi="Book Antiqua"/>
          <w:b/>
          <w:sz w:val="36"/>
          <w:szCs w:val="36"/>
        </w:rPr>
        <w:tab/>
      </w:r>
      <w:r>
        <w:rPr>
          <w:rFonts w:ascii="Book Antiqua" w:hAnsi="Book Antiqua"/>
          <w:b/>
          <w:sz w:val="36"/>
          <w:szCs w:val="36"/>
        </w:rPr>
        <w:tab/>
      </w:r>
      <w:r w:rsidR="00971E2E" w:rsidRPr="00291290">
        <w:rPr>
          <w:rFonts w:ascii="Book Antiqua" w:hAnsi="Book Antiqua"/>
          <w:b/>
          <w:sz w:val="36"/>
          <w:szCs w:val="36"/>
        </w:rPr>
        <w:t>CÁMARA DE REPRESENTANTES</w:t>
      </w:r>
    </w:p>
    <w:p w14:paraId="763E4202" w14:textId="77777777" w:rsidR="009F0588" w:rsidRPr="00291290" w:rsidRDefault="009F0588" w:rsidP="009F0588">
      <w:pPr>
        <w:jc w:val="center"/>
        <w:rPr>
          <w:rFonts w:ascii="Book Antiqua" w:hAnsi="Book Antiqua"/>
          <w:b/>
          <w:szCs w:val="24"/>
        </w:rPr>
      </w:pPr>
    </w:p>
    <w:p w14:paraId="76A13990" w14:textId="7B4FACC3" w:rsidR="00E72E1B" w:rsidRPr="00291290" w:rsidRDefault="0012077A" w:rsidP="009F0588">
      <w:pPr>
        <w:jc w:val="center"/>
        <w:rPr>
          <w:rFonts w:ascii="Book Antiqua" w:hAnsi="Book Antiqua"/>
          <w:b/>
          <w:sz w:val="52"/>
          <w:szCs w:val="52"/>
        </w:rPr>
      </w:pPr>
      <w:r w:rsidRPr="00291290">
        <w:rPr>
          <w:rFonts w:ascii="Book Antiqua" w:hAnsi="Book Antiqua"/>
          <w:b/>
          <w:sz w:val="52"/>
          <w:szCs w:val="52"/>
        </w:rPr>
        <w:t>P.</w:t>
      </w:r>
      <w:r w:rsidR="000C4A8D" w:rsidRPr="00291290">
        <w:rPr>
          <w:rFonts w:ascii="Book Antiqua" w:hAnsi="Book Antiqua"/>
          <w:b/>
          <w:sz w:val="52"/>
          <w:szCs w:val="52"/>
        </w:rPr>
        <w:t xml:space="preserve"> de</w:t>
      </w:r>
      <w:r w:rsidR="002F314B" w:rsidRPr="00291290">
        <w:rPr>
          <w:rFonts w:ascii="Book Antiqua" w:hAnsi="Book Antiqua"/>
          <w:b/>
          <w:sz w:val="52"/>
          <w:szCs w:val="52"/>
        </w:rPr>
        <w:t xml:space="preserve"> </w:t>
      </w:r>
      <w:r w:rsidR="000C4A8D" w:rsidRPr="00291290">
        <w:rPr>
          <w:rFonts w:ascii="Book Antiqua" w:hAnsi="Book Antiqua"/>
          <w:b/>
          <w:sz w:val="52"/>
          <w:szCs w:val="52"/>
        </w:rPr>
        <w:t>l</w:t>
      </w:r>
      <w:r w:rsidR="002F314B" w:rsidRPr="00291290">
        <w:rPr>
          <w:rFonts w:ascii="Book Antiqua" w:hAnsi="Book Antiqua"/>
          <w:b/>
          <w:sz w:val="52"/>
          <w:szCs w:val="52"/>
        </w:rPr>
        <w:t>a</w:t>
      </w:r>
      <w:r w:rsidR="000C4A8D" w:rsidRPr="00291290">
        <w:rPr>
          <w:rFonts w:ascii="Book Antiqua" w:hAnsi="Book Antiqua"/>
          <w:b/>
          <w:sz w:val="52"/>
          <w:szCs w:val="52"/>
        </w:rPr>
        <w:t xml:space="preserve"> </w:t>
      </w:r>
      <w:r w:rsidR="002F314B" w:rsidRPr="00291290">
        <w:rPr>
          <w:rFonts w:ascii="Book Antiqua" w:hAnsi="Book Antiqua"/>
          <w:b/>
          <w:sz w:val="52"/>
          <w:szCs w:val="52"/>
        </w:rPr>
        <w:t>C</w:t>
      </w:r>
      <w:r w:rsidR="000C4A8D" w:rsidRPr="00291290">
        <w:rPr>
          <w:rFonts w:ascii="Book Antiqua" w:hAnsi="Book Antiqua"/>
          <w:b/>
          <w:sz w:val="52"/>
          <w:szCs w:val="52"/>
        </w:rPr>
        <w:t>.</w:t>
      </w:r>
      <w:r w:rsidR="00375817" w:rsidRPr="00291290">
        <w:rPr>
          <w:rFonts w:ascii="Book Antiqua" w:hAnsi="Book Antiqua"/>
          <w:b/>
          <w:sz w:val="52"/>
          <w:szCs w:val="52"/>
        </w:rPr>
        <w:t xml:space="preserve"> </w:t>
      </w:r>
      <w:r w:rsidR="00CA6624">
        <w:rPr>
          <w:rFonts w:ascii="Book Antiqua" w:hAnsi="Book Antiqua"/>
          <w:b/>
          <w:sz w:val="52"/>
          <w:szCs w:val="52"/>
        </w:rPr>
        <w:t>822</w:t>
      </w:r>
    </w:p>
    <w:p w14:paraId="7167E6F8" w14:textId="77777777" w:rsidR="009F0588" w:rsidRPr="0032088F" w:rsidRDefault="009F0588" w:rsidP="009F0588">
      <w:pPr>
        <w:jc w:val="center"/>
        <w:rPr>
          <w:rFonts w:ascii="Book Antiqua" w:hAnsi="Book Antiqua"/>
          <w:sz w:val="16"/>
          <w:szCs w:val="16"/>
        </w:rPr>
      </w:pPr>
    </w:p>
    <w:p w14:paraId="222A4F10" w14:textId="357677F8" w:rsidR="00E72E1B" w:rsidRPr="00291290" w:rsidRDefault="00CA6624" w:rsidP="009F0588">
      <w:pPr>
        <w:jc w:val="center"/>
        <w:rPr>
          <w:rFonts w:ascii="Book Antiqua" w:hAnsi="Book Antiqua"/>
          <w:szCs w:val="24"/>
        </w:rPr>
      </w:pPr>
      <w:r>
        <w:rPr>
          <w:rFonts w:ascii="Book Antiqua" w:hAnsi="Book Antiqua"/>
          <w:szCs w:val="24"/>
        </w:rPr>
        <w:t>26</w:t>
      </w:r>
      <w:r w:rsidR="00325717" w:rsidRPr="00291290">
        <w:rPr>
          <w:rFonts w:ascii="Book Antiqua" w:hAnsi="Book Antiqua"/>
          <w:szCs w:val="24"/>
        </w:rPr>
        <w:t xml:space="preserve"> </w:t>
      </w:r>
      <w:r w:rsidR="00862BC6" w:rsidRPr="00291290">
        <w:rPr>
          <w:rFonts w:ascii="Book Antiqua" w:hAnsi="Book Antiqua"/>
          <w:szCs w:val="24"/>
        </w:rPr>
        <w:t xml:space="preserve">DE </w:t>
      </w:r>
      <w:r w:rsidR="003665E6" w:rsidRPr="00291290">
        <w:rPr>
          <w:rFonts w:ascii="Book Antiqua" w:hAnsi="Book Antiqua"/>
          <w:szCs w:val="24"/>
        </w:rPr>
        <w:t>AGOST</w:t>
      </w:r>
      <w:r w:rsidR="00862BC6" w:rsidRPr="00291290">
        <w:rPr>
          <w:rFonts w:ascii="Book Antiqua" w:hAnsi="Book Antiqua"/>
          <w:szCs w:val="24"/>
        </w:rPr>
        <w:t>O DE</w:t>
      </w:r>
      <w:r w:rsidR="00E72E1B" w:rsidRPr="00291290">
        <w:rPr>
          <w:rFonts w:ascii="Book Antiqua" w:hAnsi="Book Antiqua"/>
          <w:szCs w:val="24"/>
        </w:rPr>
        <w:t xml:space="preserve"> 20</w:t>
      </w:r>
      <w:r w:rsidR="00DE3C16" w:rsidRPr="00291290">
        <w:rPr>
          <w:rFonts w:ascii="Book Antiqua" w:hAnsi="Book Antiqua"/>
          <w:szCs w:val="24"/>
        </w:rPr>
        <w:t>2</w:t>
      </w:r>
      <w:r w:rsidR="00C150B1" w:rsidRPr="00291290">
        <w:rPr>
          <w:rFonts w:ascii="Book Antiqua" w:hAnsi="Book Antiqua"/>
          <w:szCs w:val="24"/>
        </w:rPr>
        <w:t>5</w:t>
      </w:r>
    </w:p>
    <w:p w14:paraId="479BB12E" w14:textId="77777777" w:rsidR="009F0588" w:rsidRPr="00291290" w:rsidRDefault="009F0588" w:rsidP="009F0588">
      <w:pPr>
        <w:jc w:val="center"/>
        <w:rPr>
          <w:rFonts w:ascii="Book Antiqua" w:hAnsi="Book Antiqua"/>
          <w:szCs w:val="24"/>
        </w:rPr>
      </w:pPr>
    </w:p>
    <w:p w14:paraId="4C27D521" w14:textId="204D8178" w:rsidR="00E72E1B" w:rsidRDefault="00E72E1B" w:rsidP="009F0588">
      <w:pPr>
        <w:jc w:val="center"/>
        <w:rPr>
          <w:rFonts w:ascii="Book Antiqua" w:hAnsi="Book Antiqua"/>
          <w:i/>
          <w:szCs w:val="24"/>
        </w:rPr>
      </w:pPr>
      <w:r w:rsidRPr="00291290">
        <w:rPr>
          <w:rFonts w:ascii="Book Antiqua" w:hAnsi="Book Antiqua"/>
          <w:szCs w:val="24"/>
        </w:rPr>
        <w:t>Presentad</w:t>
      </w:r>
      <w:r w:rsidR="00687601" w:rsidRPr="00291290">
        <w:rPr>
          <w:rFonts w:ascii="Book Antiqua" w:hAnsi="Book Antiqua"/>
          <w:szCs w:val="24"/>
        </w:rPr>
        <w:t>o</w:t>
      </w:r>
      <w:r w:rsidRPr="00291290">
        <w:rPr>
          <w:rFonts w:ascii="Book Antiqua" w:hAnsi="Book Antiqua"/>
          <w:szCs w:val="24"/>
        </w:rPr>
        <w:t xml:space="preserve"> por </w:t>
      </w:r>
      <w:r w:rsidR="00853689">
        <w:rPr>
          <w:rFonts w:ascii="Book Antiqua" w:hAnsi="Book Antiqua"/>
          <w:szCs w:val="24"/>
        </w:rPr>
        <w:t>los</w:t>
      </w:r>
      <w:r w:rsidRPr="00291290">
        <w:rPr>
          <w:rFonts w:ascii="Book Antiqua" w:hAnsi="Book Antiqua"/>
          <w:szCs w:val="24"/>
        </w:rPr>
        <w:t xml:space="preserve"> </w:t>
      </w:r>
      <w:r w:rsidR="008C676A" w:rsidRPr="00291290">
        <w:rPr>
          <w:rFonts w:ascii="Book Antiqua" w:hAnsi="Book Antiqua"/>
          <w:szCs w:val="24"/>
        </w:rPr>
        <w:t>re</w:t>
      </w:r>
      <w:r w:rsidR="008D25F3" w:rsidRPr="00291290">
        <w:rPr>
          <w:rFonts w:ascii="Book Antiqua" w:hAnsi="Book Antiqua"/>
          <w:szCs w:val="24"/>
        </w:rPr>
        <w:t>presentante</w:t>
      </w:r>
      <w:r w:rsidR="00853689">
        <w:rPr>
          <w:rFonts w:ascii="Book Antiqua" w:hAnsi="Book Antiqua"/>
          <w:szCs w:val="24"/>
        </w:rPr>
        <w:t>s</w:t>
      </w:r>
      <w:r w:rsidRPr="00291290">
        <w:rPr>
          <w:rFonts w:ascii="Book Antiqua" w:hAnsi="Book Antiqua"/>
          <w:i/>
          <w:szCs w:val="24"/>
        </w:rPr>
        <w:t xml:space="preserve"> </w:t>
      </w:r>
      <w:r w:rsidR="00244CAE" w:rsidRPr="00291290">
        <w:rPr>
          <w:rFonts w:ascii="Book Antiqua" w:hAnsi="Book Antiqua"/>
          <w:i/>
          <w:szCs w:val="24"/>
        </w:rPr>
        <w:t>Méndez Núñez</w:t>
      </w:r>
      <w:r w:rsidR="00F8528A">
        <w:rPr>
          <w:rFonts w:ascii="Book Antiqua" w:hAnsi="Book Antiqua"/>
          <w:i/>
          <w:szCs w:val="24"/>
        </w:rPr>
        <w:t>,</w:t>
      </w:r>
      <w:r w:rsidR="00853689">
        <w:t xml:space="preserve"> </w:t>
      </w:r>
      <w:r w:rsidR="00853689" w:rsidRPr="00853689">
        <w:rPr>
          <w:rFonts w:ascii="Book Antiqua" w:hAnsi="Book Antiqua"/>
          <w:i/>
          <w:szCs w:val="24"/>
        </w:rPr>
        <w:t>Torres Zamora</w:t>
      </w:r>
      <w:r w:rsidR="00853689">
        <w:rPr>
          <w:rFonts w:ascii="Book Antiqua" w:hAnsi="Book Antiqua"/>
          <w:i/>
          <w:szCs w:val="24"/>
        </w:rPr>
        <w:t xml:space="preserve"> y </w:t>
      </w:r>
      <w:r w:rsidR="007B6C05" w:rsidRPr="007B6C05">
        <w:rPr>
          <w:rFonts w:ascii="Book Antiqua" w:hAnsi="Book Antiqua"/>
          <w:i/>
          <w:szCs w:val="24"/>
        </w:rPr>
        <w:t>Roque Gracia</w:t>
      </w:r>
    </w:p>
    <w:p w14:paraId="73726C99" w14:textId="6AEC31E4" w:rsidR="0032088F" w:rsidRPr="00291290" w:rsidRDefault="0032088F" w:rsidP="009F0588">
      <w:pPr>
        <w:jc w:val="center"/>
        <w:rPr>
          <w:rFonts w:ascii="Book Antiqua" w:hAnsi="Book Antiqua"/>
          <w:szCs w:val="24"/>
        </w:rPr>
      </w:pPr>
      <w:r w:rsidRPr="0032088F">
        <w:rPr>
          <w:rFonts w:ascii="Book Antiqua" w:hAnsi="Book Antiqua"/>
          <w:iCs/>
          <w:szCs w:val="24"/>
        </w:rPr>
        <w:t>y suscrito por</w:t>
      </w:r>
      <w:r w:rsidR="00785C1B">
        <w:rPr>
          <w:rFonts w:ascii="Book Antiqua" w:hAnsi="Book Antiqua"/>
          <w:iCs/>
          <w:szCs w:val="24"/>
        </w:rPr>
        <w:t xml:space="preserve"> el representante</w:t>
      </w:r>
      <w:r>
        <w:rPr>
          <w:rFonts w:ascii="Book Antiqua" w:hAnsi="Book Antiqua"/>
          <w:i/>
          <w:szCs w:val="24"/>
        </w:rPr>
        <w:t xml:space="preserve"> Morey Noble </w:t>
      </w:r>
    </w:p>
    <w:p w14:paraId="1C1BF2FD" w14:textId="77777777" w:rsidR="009F0588" w:rsidRPr="00291290" w:rsidRDefault="009F0588" w:rsidP="009F0588">
      <w:pPr>
        <w:jc w:val="center"/>
        <w:rPr>
          <w:rFonts w:ascii="Book Antiqua" w:hAnsi="Book Antiqua"/>
          <w:i/>
          <w:szCs w:val="24"/>
        </w:rPr>
      </w:pPr>
    </w:p>
    <w:p w14:paraId="2F28354C" w14:textId="611F15DC" w:rsidR="00E72E1B" w:rsidRPr="00291290" w:rsidRDefault="00E72E1B" w:rsidP="009F0588">
      <w:pPr>
        <w:jc w:val="center"/>
        <w:rPr>
          <w:rFonts w:ascii="Book Antiqua" w:hAnsi="Book Antiqua"/>
          <w:iCs/>
          <w:szCs w:val="24"/>
        </w:rPr>
      </w:pPr>
      <w:r w:rsidRPr="00291290">
        <w:rPr>
          <w:rFonts w:ascii="Book Antiqua" w:hAnsi="Book Antiqua"/>
          <w:iCs/>
          <w:szCs w:val="24"/>
        </w:rPr>
        <w:t>Referid</w:t>
      </w:r>
      <w:r w:rsidR="00687601" w:rsidRPr="00291290">
        <w:rPr>
          <w:rFonts w:ascii="Book Antiqua" w:hAnsi="Book Antiqua"/>
          <w:iCs/>
          <w:szCs w:val="24"/>
        </w:rPr>
        <w:t>o</w:t>
      </w:r>
      <w:r w:rsidRPr="00291290">
        <w:rPr>
          <w:rFonts w:ascii="Book Antiqua" w:hAnsi="Book Antiqua"/>
          <w:iCs/>
          <w:szCs w:val="24"/>
        </w:rPr>
        <w:t xml:space="preserve"> a </w:t>
      </w:r>
      <w:r w:rsidR="00541FC2">
        <w:rPr>
          <w:rFonts w:ascii="Book Antiqua" w:hAnsi="Book Antiqua"/>
          <w:iCs/>
          <w:szCs w:val="24"/>
        </w:rPr>
        <w:t>la Comisión de Turismo</w:t>
      </w:r>
    </w:p>
    <w:p w14:paraId="43367DD1" w14:textId="77777777" w:rsidR="009F0588" w:rsidRPr="00291290" w:rsidRDefault="009F0588" w:rsidP="009F0588">
      <w:pPr>
        <w:jc w:val="center"/>
        <w:rPr>
          <w:rFonts w:ascii="Book Antiqua" w:hAnsi="Book Antiqua"/>
          <w:b/>
          <w:szCs w:val="24"/>
        </w:rPr>
      </w:pPr>
    </w:p>
    <w:p w14:paraId="34916413" w14:textId="77459372" w:rsidR="00E72E1B" w:rsidRPr="00291290" w:rsidRDefault="0012077A" w:rsidP="009F0588">
      <w:pPr>
        <w:jc w:val="center"/>
        <w:rPr>
          <w:rFonts w:ascii="Book Antiqua" w:hAnsi="Book Antiqua"/>
          <w:b/>
          <w:sz w:val="28"/>
          <w:szCs w:val="28"/>
        </w:rPr>
      </w:pPr>
      <w:r w:rsidRPr="00291290">
        <w:rPr>
          <w:rFonts w:ascii="Book Antiqua" w:hAnsi="Book Antiqua"/>
          <w:b/>
          <w:sz w:val="28"/>
          <w:szCs w:val="28"/>
        </w:rPr>
        <w:t>LEY</w:t>
      </w:r>
    </w:p>
    <w:p w14:paraId="6B4AEB64" w14:textId="77777777" w:rsidR="009F0588" w:rsidRPr="00291290" w:rsidRDefault="009F0588" w:rsidP="009F0588">
      <w:pPr>
        <w:jc w:val="center"/>
        <w:rPr>
          <w:rFonts w:ascii="Book Antiqua" w:hAnsi="Book Antiqua"/>
          <w:b/>
          <w:szCs w:val="24"/>
        </w:rPr>
      </w:pPr>
    </w:p>
    <w:p w14:paraId="48B900F9" w14:textId="3A4C61BB" w:rsidR="00F873B5" w:rsidRPr="00291290" w:rsidRDefault="002535E0" w:rsidP="009F0588">
      <w:pPr>
        <w:ind w:left="720" w:hanging="720"/>
        <w:jc w:val="both"/>
        <w:rPr>
          <w:rFonts w:ascii="Book Antiqua" w:hAnsi="Book Antiqua"/>
          <w:szCs w:val="24"/>
        </w:rPr>
      </w:pPr>
      <w:r w:rsidRPr="00291290">
        <w:rPr>
          <w:rFonts w:ascii="Book Antiqua" w:hAnsi="Book Antiqua" w:cs="AngsanaUPC"/>
          <w:szCs w:val="24"/>
        </w:rPr>
        <w:t xml:space="preserve">Para crear la Compañía de Turismo de Puerto Rico como una Corporación Pública del </w:t>
      </w:r>
      <w:r w:rsidR="00220C62" w:rsidRPr="00291290">
        <w:rPr>
          <w:rFonts w:ascii="Book Antiqua" w:hAnsi="Book Antiqua" w:cs="AngsanaUPC"/>
          <w:szCs w:val="24"/>
        </w:rPr>
        <w:t>Gobierno</w:t>
      </w:r>
      <w:r w:rsidRPr="00291290">
        <w:rPr>
          <w:rFonts w:ascii="Book Antiqua" w:hAnsi="Book Antiqua" w:cs="AngsanaUPC"/>
          <w:szCs w:val="24"/>
        </w:rPr>
        <w:t xml:space="preserve"> de Puerto Rico; </w:t>
      </w:r>
      <w:r w:rsidRPr="00291290">
        <w:rPr>
          <w:rFonts w:ascii="Book Antiqua" w:hAnsi="Book Antiqua"/>
          <w:color w:val="000000"/>
          <w:szCs w:val="24"/>
        </w:rPr>
        <w:t xml:space="preserve">establecer las funciones generales de la Corporación y las facultades y funciones del Director Ejecutivo; establecer </w:t>
      </w:r>
      <w:r w:rsidRPr="00291290">
        <w:rPr>
          <w:rFonts w:ascii="Book Antiqua" w:hAnsi="Book Antiqua"/>
          <w:iCs/>
          <w:color w:val="000000"/>
          <w:szCs w:val="24"/>
        </w:rPr>
        <w:t>las divisiones</w:t>
      </w:r>
      <w:r w:rsidRPr="00291290">
        <w:rPr>
          <w:rFonts w:ascii="Book Antiqua" w:hAnsi="Book Antiqua"/>
          <w:color w:val="000000"/>
          <w:szCs w:val="24"/>
        </w:rPr>
        <w:t xml:space="preserve"> operacionales de la Compañía; disponer para la administración de personal; proveer para la transferencia de programas adscritos a la Compañía; establecer disposiciones generales; proveer para la integración de funciones; transferir fondos para los gastos de organización y funcionamiento; establecer la vigencia y disposiciones de medidas transitorias necesarias para la creación</w:t>
      </w:r>
      <w:r w:rsidRPr="00291290">
        <w:rPr>
          <w:rFonts w:ascii="Book Antiqua" w:hAnsi="Book Antiqua"/>
          <w:bCs/>
          <w:color w:val="000000"/>
          <w:szCs w:val="24"/>
        </w:rPr>
        <w:t xml:space="preserve">; </w:t>
      </w:r>
      <w:r w:rsidRPr="00291290">
        <w:rPr>
          <w:rFonts w:ascii="Book Antiqua" w:hAnsi="Book Antiqua"/>
          <w:szCs w:val="24"/>
        </w:rPr>
        <w:t xml:space="preserve">enmendar el Artículo 5 del Plan de Reorganización 4-1994; enmendar los Artículos 2, 3, 4, 5, 6, 7, 8, 9, 10, 11, 12, 13, 14,  15, 16, 17, 18, 19, 20, 21, 22, 23, 24, 26, 27, 28, 29, 30, 31, 32, 33, 34, 35, 36, 37, 38, 39, 40, 41, 42, 43, 46, 48, 49, 50, 51, 52, 53, 54, 55, 60 y 61 de la Ley 272-2003, según enmendada, conocida como “Ley de Impuesto sobre el Canon por Ocupación de Habitación del Estado Libre Asociado de Puerto Rico”; enmendar las Secciones 1020.01, 1020.05, 2051.01, y 2052.02 de la Ley 60-2019, según enmendada, conocida como “Código de Incentivos de Puerto Rico”; </w:t>
      </w:r>
      <w:r w:rsidRPr="00291290">
        <w:rPr>
          <w:rFonts w:ascii="Book Antiqua" w:eastAsia="Arial Unicode MS" w:hAnsi="Book Antiqua"/>
          <w:szCs w:val="24"/>
        </w:rPr>
        <w:t xml:space="preserve">enmendar </w:t>
      </w:r>
      <w:r w:rsidRPr="00291290">
        <w:rPr>
          <w:rFonts w:ascii="Book Antiqua" w:eastAsia="Arial Unicode MS" w:hAnsi="Book Antiqua"/>
          <w:iCs/>
          <w:szCs w:val="24"/>
        </w:rPr>
        <w:t xml:space="preserve">los </w:t>
      </w:r>
      <w:r w:rsidRPr="00406B3E">
        <w:rPr>
          <w:rFonts w:ascii="Book Antiqua" w:eastAsia="Arial Unicode MS" w:hAnsi="Book Antiqua"/>
          <w:iCs/>
          <w:szCs w:val="24"/>
        </w:rPr>
        <w:t>Artículo</w:t>
      </w:r>
      <w:r w:rsidR="00CE67E3" w:rsidRPr="00406B3E">
        <w:rPr>
          <w:rFonts w:ascii="Book Antiqua" w:eastAsia="Arial Unicode MS" w:hAnsi="Book Antiqua"/>
          <w:iCs/>
          <w:szCs w:val="24"/>
        </w:rPr>
        <w:t xml:space="preserve"> </w:t>
      </w:r>
      <w:r w:rsidRPr="00406B3E">
        <w:rPr>
          <w:rFonts w:ascii="Book Antiqua" w:eastAsia="Arial Unicode MS" w:hAnsi="Book Antiqua"/>
          <w:szCs w:val="24"/>
        </w:rPr>
        <w:t xml:space="preserve">2.01 de la Ley </w:t>
      </w:r>
      <w:r w:rsidRPr="00406B3E">
        <w:rPr>
          <w:rFonts w:ascii="Book Antiqua" w:hAnsi="Book Antiqua"/>
          <w:szCs w:val="24"/>
        </w:rPr>
        <w:t>351-2000, según enmendada, conocida como “Ley del Distrito del Centro de Convenciones de Puerto Rico”</w:t>
      </w:r>
      <w:r w:rsidRPr="00406B3E">
        <w:rPr>
          <w:rFonts w:ascii="Book Antiqua" w:hAnsi="Book Antiqua" w:cs="TimesNewRomanPSMT"/>
          <w:iCs/>
          <w:szCs w:val="24"/>
        </w:rPr>
        <w:t>;</w:t>
      </w:r>
      <w:r w:rsidRPr="00406B3E">
        <w:rPr>
          <w:rFonts w:ascii="Book Antiqua" w:eastAsia="Arial Unicode MS" w:hAnsi="Book Antiqua"/>
          <w:szCs w:val="24"/>
          <w:lang w:eastAsia="es-PR"/>
        </w:rPr>
        <w:t xml:space="preserve"> </w:t>
      </w:r>
      <w:r w:rsidR="003665E6" w:rsidRPr="00406B3E">
        <w:rPr>
          <w:rFonts w:ascii="Book Antiqua" w:eastAsia="Arial Unicode MS" w:hAnsi="Book Antiqua"/>
          <w:szCs w:val="24"/>
          <w:lang w:eastAsia="es-PR"/>
        </w:rPr>
        <w:t>enmendar el Artículo 3 de la Ley Núm. 125-2016</w:t>
      </w:r>
      <w:r w:rsidR="00344D18" w:rsidRPr="00406B3E">
        <w:rPr>
          <w:rFonts w:ascii="Book Antiqua" w:eastAsia="Arial Unicode MS" w:hAnsi="Book Antiqua"/>
          <w:szCs w:val="24"/>
          <w:lang w:eastAsia="es-PR"/>
        </w:rPr>
        <w:t>, conocida como la “Ley de Regionalización Turística de Puerto Rico”;</w:t>
      </w:r>
      <w:r w:rsidR="0028593C" w:rsidRPr="00406B3E">
        <w:rPr>
          <w:rFonts w:ascii="Book Antiqua" w:eastAsia="Arial Unicode MS" w:hAnsi="Book Antiqua"/>
          <w:szCs w:val="24"/>
          <w:lang w:eastAsia="es-PR"/>
        </w:rPr>
        <w:t xml:space="preserve"> </w:t>
      </w:r>
      <w:r w:rsidR="00344D18" w:rsidRPr="00406B3E">
        <w:rPr>
          <w:rFonts w:ascii="Book Antiqua" w:eastAsia="Arial Unicode MS" w:hAnsi="Book Antiqua"/>
          <w:szCs w:val="24"/>
          <w:lang w:eastAsia="es-PR"/>
        </w:rPr>
        <w:t xml:space="preserve"> </w:t>
      </w:r>
      <w:r w:rsidRPr="00406B3E">
        <w:rPr>
          <w:rFonts w:ascii="Book Antiqua" w:hAnsi="Book Antiqua"/>
          <w:bCs/>
          <w:color w:val="000000"/>
          <w:szCs w:val="24"/>
        </w:rPr>
        <w:t>derogar la</w:t>
      </w:r>
      <w:r w:rsidR="003665E6" w:rsidRPr="00406B3E">
        <w:rPr>
          <w:rFonts w:ascii="Book Antiqua" w:hAnsi="Book Antiqua"/>
          <w:bCs/>
          <w:color w:val="000000"/>
          <w:szCs w:val="24"/>
        </w:rPr>
        <w:t>s leyes</w:t>
      </w:r>
      <w:r w:rsidRPr="00406B3E">
        <w:rPr>
          <w:rFonts w:ascii="Book Antiqua" w:hAnsi="Book Antiqua"/>
          <w:bCs/>
          <w:color w:val="000000"/>
          <w:szCs w:val="24"/>
        </w:rPr>
        <w:t xml:space="preserve"> Núm. 10 de 18 de junio de 1970, según enmendada, conocida como la “Ley de la Oficina de Turismo</w:t>
      </w:r>
      <w:r w:rsidRPr="00291290">
        <w:rPr>
          <w:rFonts w:ascii="Book Antiqua" w:hAnsi="Book Antiqua"/>
          <w:bCs/>
          <w:color w:val="000000"/>
          <w:szCs w:val="24"/>
        </w:rPr>
        <w:t xml:space="preserve"> del Departamento de Desarrollo Económico y Comercio </w:t>
      </w:r>
      <w:r w:rsidRPr="00901357">
        <w:rPr>
          <w:rFonts w:ascii="Book Antiqua" w:hAnsi="Book Antiqua"/>
          <w:bCs/>
          <w:color w:val="000000"/>
          <w:szCs w:val="24"/>
        </w:rPr>
        <w:t>del Gobierno de Puerto Rico”</w:t>
      </w:r>
      <w:r w:rsidR="003665E6" w:rsidRPr="00901357">
        <w:rPr>
          <w:rFonts w:ascii="Book Antiqua" w:hAnsi="Book Antiqua"/>
          <w:bCs/>
          <w:color w:val="000000"/>
          <w:szCs w:val="24"/>
        </w:rPr>
        <w:t>, Núm. 158-</w:t>
      </w:r>
      <w:r w:rsidR="003665E6" w:rsidRPr="00901357">
        <w:rPr>
          <w:rFonts w:ascii="Book Antiqua" w:hAnsi="Book Antiqua"/>
          <w:bCs/>
          <w:color w:val="000000"/>
          <w:szCs w:val="24"/>
        </w:rPr>
        <w:lastRenderedPageBreak/>
        <w:t>20</w:t>
      </w:r>
      <w:r w:rsidR="003C357C" w:rsidRPr="00901357">
        <w:rPr>
          <w:rFonts w:ascii="Book Antiqua" w:hAnsi="Book Antiqua"/>
          <w:bCs/>
          <w:color w:val="000000"/>
          <w:szCs w:val="24"/>
        </w:rPr>
        <w:t>0</w:t>
      </w:r>
      <w:r w:rsidR="003665E6" w:rsidRPr="00901357">
        <w:rPr>
          <w:rFonts w:ascii="Book Antiqua" w:hAnsi="Book Antiqua"/>
          <w:bCs/>
          <w:color w:val="000000"/>
          <w:szCs w:val="24"/>
        </w:rPr>
        <w:t>5, según enmendada, conocida como “Ley del Destino Turístico Porta del Sol-Puerto Rico”, y Núm. 54-2009, según enmendada, conocida como “Ley del Distrito Especial Turístico de la Montaña”</w:t>
      </w:r>
      <w:r w:rsidR="00C26F9F">
        <w:rPr>
          <w:rFonts w:ascii="Book Antiqua" w:hAnsi="Book Antiqua"/>
          <w:bCs/>
          <w:color w:val="000000"/>
          <w:szCs w:val="24"/>
        </w:rPr>
        <w:t xml:space="preserve">; enmendar los Artículos 3,4,8,10 de la Ley 17-2017, conocida como Ley para la Promoción de Puerto Rico como Destino </w:t>
      </w:r>
      <w:r w:rsidRPr="00901357">
        <w:rPr>
          <w:rFonts w:ascii="Book Antiqua" w:hAnsi="Book Antiqua"/>
          <w:bCs/>
          <w:color w:val="000000"/>
          <w:szCs w:val="24"/>
        </w:rPr>
        <w:t xml:space="preserve"> y para</w:t>
      </w:r>
      <w:r w:rsidRPr="00291290">
        <w:rPr>
          <w:rFonts w:ascii="Book Antiqua" w:hAnsi="Book Antiqua"/>
          <w:bCs/>
          <w:color w:val="000000"/>
          <w:szCs w:val="24"/>
        </w:rPr>
        <w:t xml:space="preserve"> otros fines relacionados</w:t>
      </w:r>
      <w:r w:rsidR="00B124BE" w:rsidRPr="00291290">
        <w:rPr>
          <w:rFonts w:ascii="Book Antiqua" w:hAnsi="Book Antiqua"/>
          <w:szCs w:val="24"/>
        </w:rPr>
        <w:t>.</w:t>
      </w:r>
    </w:p>
    <w:p w14:paraId="2C23B4A4" w14:textId="77777777" w:rsidR="009F0588" w:rsidRPr="00291290" w:rsidRDefault="009F0588" w:rsidP="009F0588">
      <w:pPr>
        <w:jc w:val="center"/>
        <w:rPr>
          <w:rFonts w:ascii="Book Antiqua" w:hAnsi="Book Antiqua"/>
          <w:bCs/>
          <w:szCs w:val="24"/>
        </w:rPr>
      </w:pPr>
    </w:p>
    <w:p w14:paraId="7C6722A6" w14:textId="1A3631DD" w:rsidR="00E72E1B" w:rsidRPr="00291290" w:rsidRDefault="00E72E1B" w:rsidP="009F0588">
      <w:pPr>
        <w:jc w:val="center"/>
        <w:rPr>
          <w:rFonts w:ascii="Book Antiqua" w:hAnsi="Book Antiqua"/>
          <w:bCs/>
          <w:szCs w:val="24"/>
        </w:rPr>
      </w:pPr>
      <w:r w:rsidRPr="00291290">
        <w:rPr>
          <w:rFonts w:ascii="Book Antiqua" w:hAnsi="Book Antiqua"/>
          <w:bCs/>
          <w:szCs w:val="24"/>
        </w:rPr>
        <w:t>EXPOSICI</w:t>
      </w:r>
      <w:r w:rsidR="000F232C" w:rsidRPr="00291290">
        <w:rPr>
          <w:rFonts w:ascii="Book Antiqua" w:hAnsi="Book Antiqua"/>
          <w:bCs/>
          <w:szCs w:val="24"/>
        </w:rPr>
        <w:t>Ó</w:t>
      </w:r>
      <w:r w:rsidRPr="00291290">
        <w:rPr>
          <w:rFonts w:ascii="Book Antiqua" w:hAnsi="Book Antiqua"/>
          <w:bCs/>
          <w:szCs w:val="24"/>
        </w:rPr>
        <w:t>N DE MOTIVOS</w:t>
      </w:r>
    </w:p>
    <w:p w14:paraId="48B4384B" w14:textId="77777777" w:rsidR="009F0588" w:rsidRPr="00291290" w:rsidRDefault="009F0588" w:rsidP="009F0588">
      <w:pPr>
        <w:pStyle w:val="Default"/>
        <w:jc w:val="both"/>
        <w:rPr>
          <w:rFonts w:ascii="Book Antiqua" w:hAnsi="Book Antiqua"/>
          <w:lang w:val="es-PR"/>
        </w:rPr>
      </w:pPr>
    </w:p>
    <w:p w14:paraId="2C963403" w14:textId="7777777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 xml:space="preserve">Desde su fundación en 1970, la Compañía de Turismo de Puerto Rico ha sido mucho más que una entidad promotora de destinos: ha sido arquitecta de identidad, impulsora económica y defensora cultural. En medio de transformaciones políticas y económicas, esta agencia ha desplegado una capacidad técnica admirable y una visión estratégica que ha convertido al turismo en uno de los sectores más resilientes de la economía puertorriqueña. </w:t>
      </w:r>
    </w:p>
    <w:p w14:paraId="1956337B" w14:textId="77777777" w:rsidR="00252F32" w:rsidRPr="00291290" w:rsidRDefault="00252F32" w:rsidP="00252F32">
      <w:pPr>
        <w:pStyle w:val="Default"/>
        <w:ind w:firstLine="720"/>
        <w:jc w:val="both"/>
        <w:rPr>
          <w:rFonts w:ascii="Book Antiqua" w:hAnsi="Book Antiqua"/>
          <w:lang w:val="es-PR"/>
        </w:rPr>
      </w:pPr>
    </w:p>
    <w:p w14:paraId="1B01A7BD" w14:textId="7777777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Bajo su tutela se han gestado campañas icónicas y se ha logrado posicionar a la isla como uno de los principales destinos del Caribe. Iniciativas como el Programa de Paradores, el impulso al ecoturismo en áreas como la Ruta Panorámica, y la coordinación de eventos internacionales, han contribuido no sólo al crecimiento económico, sino a un renovado sentido de orgullo patrio. Estas gestiones no han sido improvisadas: han requerido planificación, pericia mercadotécnica y sensibilidad cultural.</w:t>
      </w:r>
    </w:p>
    <w:p w14:paraId="298CBE06" w14:textId="77777777" w:rsidR="00252F32" w:rsidRPr="00291290" w:rsidRDefault="00252F32" w:rsidP="00252F32">
      <w:pPr>
        <w:pStyle w:val="Default"/>
        <w:ind w:firstLine="720"/>
        <w:jc w:val="both"/>
        <w:rPr>
          <w:rFonts w:ascii="Book Antiqua" w:hAnsi="Book Antiqua"/>
          <w:lang w:val="es-PR"/>
        </w:rPr>
      </w:pPr>
    </w:p>
    <w:p w14:paraId="1762C725" w14:textId="7777777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Lo cierto es que, aunque la Compañía de Turismo tiene una gran historia de éxito, es indispensable dotarla de un diseño administrativo gubernamental eficaz que le permita encarar los retos de la industria turística mundialmente competitiva. Este reclamo no responde a capricho institucional, sino a una necesidad orgánica: la Compañía de Turismo opera en un entorno altamente competitivo, donde la agilidad, la especialización y la capacidad de respuesta marcan la diferencia entre el estancamiento y la innovación. La estructura gubernamental centralizada y burocrática ha limitado en ocasiones su margen de acción. Reconocerle una mayor autonomía permitiría:</w:t>
      </w:r>
    </w:p>
    <w:p w14:paraId="437E9D8C" w14:textId="77777777" w:rsidR="00252F32" w:rsidRPr="00291290" w:rsidRDefault="00252F32" w:rsidP="00252F32">
      <w:pPr>
        <w:pStyle w:val="Default"/>
        <w:ind w:firstLine="720"/>
        <w:jc w:val="both"/>
        <w:rPr>
          <w:rFonts w:ascii="Book Antiqua" w:hAnsi="Book Antiqua"/>
          <w:lang w:val="es-PR"/>
        </w:rPr>
      </w:pPr>
    </w:p>
    <w:p w14:paraId="6B6EEC28" w14:textId="0BC58875" w:rsidR="00252F32" w:rsidRPr="00B66752" w:rsidRDefault="00252F32" w:rsidP="00252F32">
      <w:pPr>
        <w:pStyle w:val="Default"/>
        <w:numPr>
          <w:ilvl w:val="0"/>
          <w:numId w:val="8"/>
        </w:numPr>
        <w:jc w:val="both"/>
        <w:rPr>
          <w:rFonts w:ascii="Book Antiqua" w:hAnsi="Book Antiqua"/>
          <w:lang w:val="es-PR"/>
        </w:rPr>
      </w:pPr>
      <w:r w:rsidRPr="00B66752">
        <w:rPr>
          <w:rFonts w:ascii="Book Antiqua" w:hAnsi="Book Antiqua"/>
          <w:b/>
          <w:bCs/>
          <w:lang w:val="es-PR"/>
        </w:rPr>
        <w:t>Agilidad operativa</w:t>
      </w:r>
      <w:r w:rsidRPr="00B66752">
        <w:rPr>
          <w:rFonts w:ascii="Book Antiqua" w:hAnsi="Book Antiqua"/>
          <w:lang w:val="es-PR"/>
        </w:rPr>
        <w:t xml:space="preserve">: Responder con celeridad a oportunidades </w:t>
      </w:r>
      <w:r w:rsidR="00BB786C" w:rsidRPr="00B66752">
        <w:rPr>
          <w:rFonts w:ascii="Book Antiqua" w:hAnsi="Book Antiqua"/>
          <w:lang w:val="es-PR"/>
        </w:rPr>
        <w:t>que le permitan apoyar el desarrollo del turismo en Puerto Rico a su máximo potencial</w:t>
      </w:r>
      <w:r w:rsidRPr="00B66752">
        <w:rPr>
          <w:rFonts w:ascii="Book Antiqua" w:hAnsi="Book Antiqua"/>
          <w:lang w:val="es-PR"/>
        </w:rPr>
        <w:t>.</w:t>
      </w:r>
    </w:p>
    <w:p w14:paraId="1966B4BE" w14:textId="04B6940C" w:rsidR="00252F32" w:rsidRPr="00B66752" w:rsidRDefault="00252F32" w:rsidP="00252F32">
      <w:pPr>
        <w:pStyle w:val="Default"/>
        <w:numPr>
          <w:ilvl w:val="0"/>
          <w:numId w:val="8"/>
        </w:numPr>
        <w:jc w:val="both"/>
        <w:rPr>
          <w:rFonts w:ascii="Book Antiqua" w:hAnsi="Book Antiqua"/>
          <w:lang w:val="es-PR"/>
        </w:rPr>
      </w:pPr>
      <w:r w:rsidRPr="00B66752">
        <w:rPr>
          <w:rFonts w:ascii="Book Antiqua" w:hAnsi="Book Antiqua"/>
          <w:b/>
          <w:bCs/>
          <w:lang w:val="es-PR"/>
        </w:rPr>
        <w:t>Innovación financiera</w:t>
      </w:r>
      <w:r w:rsidRPr="00B66752">
        <w:rPr>
          <w:rFonts w:ascii="Book Antiqua" w:hAnsi="Book Antiqua"/>
          <w:lang w:val="es-PR"/>
        </w:rPr>
        <w:t xml:space="preserve">: Desarrollar mecanismos </w:t>
      </w:r>
      <w:r w:rsidR="00BB786C" w:rsidRPr="00B66752">
        <w:rPr>
          <w:rFonts w:ascii="Book Antiqua" w:hAnsi="Book Antiqua"/>
          <w:lang w:val="es-PR"/>
        </w:rPr>
        <w:t xml:space="preserve">de sana gerencia y utilización óptima de fondos públicos, incluyendo en lo referente a la </w:t>
      </w:r>
      <w:r w:rsidRPr="00B66752">
        <w:rPr>
          <w:rFonts w:ascii="Book Antiqua" w:hAnsi="Book Antiqua"/>
          <w:lang w:val="es-PR"/>
        </w:rPr>
        <w:t>generación de ingresos y reinversión.</w:t>
      </w:r>
    </w:p>
    <w:p w14:paraId="14309A65" w14:textId="77777777" w:rsidR="00252F32" w:rsidRPr="00291290" w:rsidRDefault="00252F32" w:rsidP="00252F32">
      <w:pPr>
        <w:pStyle w:val="Default"/>
        <w:numPr>
          <w:ilvl w:val="0"/>
          <w:numId w:val="8"/>
        </w:numPr>
        <w:jc w:val="both"/>
        <w:rPr>
          <w:rFonts w:ascii="Book Antiqua" w:hAnsi="Book Antiqua"/>
          <w:lang w:val="es-PR"/>
        </w:rPr>
      </w:pPr>
      <w:r w:rsidRPr="00B66752">
        <w:rPr>
          <w:rFonts w:ascii="Book Antiqua" w:hAnsi="Book Antiqua"/>
          <w:b/>
          <w:bCs/>
          <w:lang w:val="es-PR"/>
        </w:rPr>
        <w:t>Gestión técnica especializada</w:t>
      </w:r>
      <w:r w:rsidRPr="00B66752">
        <w:rPr>
          <w:rFonts w:ascii="Book Antiqua" w:hAnsi="Book Antiqua"/>
          <w:lang w:val="es-PR"/>
        </w:rPr>
        <w:t>: Tomar decisiones sin intermediarios</w:t>
      </w:r>
      <w:r w:rsidRPr="00291290">
        <w:rPr>
          <w:rFonts w:ascii="Book Antiqua" w:hAnsi="Book Antiqua"/>
          <w:lang w:val="es-PR"/>
        </w:rPr>
        <w:t xml:space="preserve"> no especializados, basadas en métricas de impacto y sostenibilidad.</w:t>
      </w:r>
    </w:p>
    <w:p w14:paraId="279FBF1A" w14:textId="77777777" w:rsidR="00252F32" w:rsidRPr="00291290" w:rsidRDefault="00252F32" w:rsidP="00252F32">
      <w:pPr>
        <w:pStyle w:val="Default"/>
        <w:ind w:firstLine="720"/>
        <w:jc w:val="both"/>
        <w:rPr>
          <w:rFonts w:ascii="Book Antiqua" w:hAnsi="Book Antiqua"/>
          <w:lang w:val="es-PR"/>
        </w:rPr>
      </w:pPr>
    </w:p>
    <w:p w14:paraId="36731AF1" w14:textId="20B89AA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 xml:space="preserve">A futuro, la Compañía de Turismo puede desempeñar un rol transformador en la reinvención económica de Puerto Rico. En tiempos en que la economía global valora la autenticidad, la experiencia y la sostenibilidad, Puerto Rico tiene ventajas únicas. Desde el desarrollo del agroturismo hasta rutas históricas, turismo de entretenimiento, </w:t>
      </w:r>
      <w:r w:rsidRPr="00291290">
        <w:rPr>
          <w:rFonts w:ascii="Book Antiqua" w:hAnsi="Book Antiqua"/>
          <w:lang w:val="es-PR"/>
        </w:rPr>
        <w:lastRenderedPageBreak/>
        <w:t>deportivo, turismo médico y gastronómico, hay terrenos fértiles para proyectos que conecten la cultura puertorriqueña con tendencias internacionales.</w:t>
      </w:r>
    </w:p>
    <w:p w14:paraId="610CD3E7" w14:textId="7777777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Disponer la personalidad jurídica de corporación pública para la Compañía de Turismo es un mecanismo para afirmar confianza en una institución que ha demostrado compromiso, creatividad y eficacia. La Compañía de Turismo puede ser ese laboratorio de políticas públicas innovadoras que, con independencia técnica, propulse una nueva era de desarrollo local desde el turismo.</w:t>
      </w:r>
    </w:p>
    <w:p w14:paraId="62F057D4" w14:textId="77777777" w:rsidR="00252F32" w:rsidRPr="00291290" w:rsidRDefault="00252F32" w:rsidP="00252F32">
      <w:pPr>
        <w:pStyle w:val="Default"/>
        <w:ind w:firstLine="720"/>
        <w:jc w:val="both"/>
        <w:rPr>
          <w:rFonts w:ascii="Book Antiqua" w:hAnsi="Book Antiqua"/>
          <w:lang w:val="es-PR"/>
        </w:rPr>
      </w:pPr>
    </w:p>
    <w:p w14:paraId="442A3B3B" w14:textId="0F919983" w:rsidR="00252F32" w:rsidRPr="00B66752" w:rsidRDefault="00252F32" w:rsidP="00252F32">
      <w:pPr>
        <w:pStyle w:val="Default"/>
        <w:ind w:firstLine="720"/>
        <w:jc w:val="both"/>
        <w:rPr>
          <w:rFonts w:ascii="Book Antiqua" w:hAnsi="Book Antiqua"/>
          <w:lang w:val="es-PR"/>
        </w:rPr>
      </w:pPr>
      <w:r w:rsidRPr="00B66752">
        <w:rPr>
          <w:rFonts w:ascii="Book Antiqua" w:hAnsi="Book Antiqua"/>
          <w:lang w:val="es-PR"/>
        </w:rPr>
        <w:t>El</w:t>
      </w:r>
      <w:r w:rsidR="002B78BF" w:rsidRPr="00B66752">
        <w:rPr>
          <w:rFonts w:ascii="Book Antiqua" w:hAnsi="Book Antiqua"/>
          <w:lang w:val="es-PR"/>
        </w:rPr>
        <w:t xml:space="preserve"> </w:t>
      </w:r>
      <w:r w:rsidRPr="00B66752">
        <w:rPr>
          <w:rFonts w:ascii="Book Antiqua" w:hAnsi="Book Antiqua"/>
          <w:lang w:val="es-PR"/>
        </w:rPr>
        <w:t xml:space="preserve">Gobierno de Puerto Rico está comprometido con elevar el nivel competitivo de la </w:t>
      </w:r>
      <w:r w:rsidR="0048516D" w:rsidRPr="00B66752">
        <w:rPr>
          <w:rFonts w:ascii="Book Antiqua" w:hAnsi="Book Antiqua"/>
          <w:lang w:val="es-PR"/>
        </w:rPr>
        <w:t>Isla</w:t>
      </w:r>
      <w:r w:rsidRPr="00B66752">
        <w:rPr>
          <w:rFonts w:ascii="Book Antiqua" w:hAnsi="Book Antiqua"/>
          <w:lang w:val="es-PR"/>
        </w:rPr>
        <w:t xml:space="preserve">, a través de la educación, la seguridad y mejorar el ambiente de hacer negocios. El objetivo del diseño como corporación pública de la Compañía de Turismo estará enmarcado en alcanzar: 1) el aumento del impacto económico del turismo; 2) el aumento en la conectividad aérea y marítima; 3) mejorar la oferta y el producto turístico conforme las características de la región en conjunto con los municipios, enfatizando en los elementos de calidad y sostenibilidad económica, social y cultural; y 4) mejorar el clima de inversión y de hacer negocios, haciendo que el sector sea verdadero protagonista de la política pública </w:t>
      </w:r>
      <w:r w:rsidR="00861051" w:rsidRPr="00B66752">
        <w:rPr>
          <w:rFonts w:ascii="Book Antiqua" w:hAnsi="Book Antiqua"/>
          <w:lang w:val="es-PR"/>
        </w:rPr>
        <w:t>de Puerto Rico</w:t>
      </w:r>
      <w:r w:rsidRPr="00B66752">
        <w:rPr>
          <w:rFonts w:ascii="Book Antiqua" w:hAnsi="Book Antiqua"/>
          <w:lang w:val="es-PR"/>
        </w:rPr>
        <w:t>.</w:t>
      </w:r>
    </w:p>
    <w:p w14:paraId="232F1902" w14:textId="77777777" w:rsidR="00252F32" w:rsidRPr="00291290" w:rsidRDefault="00252F32" w:rsidP="00252F32">
      <w:pPr>
        <w:pStyle w:val="Default"/>
        <w:ind w:firstLine="720"/>
        <w:jc w:val="both"/>
        <w:rPr>
          <w:rFonts w:ascii="Book Antiqua" w:hAnsi="Book Antiqua"/>
          <w:lang w:val="es-PR"/>
        </w:rPr>
      </w:pPr>
    </w:p>
    <w:p w14:paraId="60DF1BA5" w14:textId="7777777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 xml:space="preserve">La Compañía de Turismo de Puerto Rico demostró que tiene plena capacidad para administrar productos y cuenta con solidez económica, por lo que debemos valorarla y potenciarla como un ente de desarrollo y manejo de nuevos sectores de gestión económica en torno al turismo. Por ejemplo, los esfuerzos generados por la Compañía de Turismo de Puerto Rico lograron el establecimiento de importantes operaciones empresariales y la programación de un abarcador desarrollo, </w:t>
      </w:r>
      <w:r w:rsidRPr="00291290">
        <w:rPr>
          <w:rFonts w:ascii="Book Antiqua" w:hAnsi="Book Antiqua"/>
          <w:i/>
          <w:iCs/>
          <w:lang w:val="es-PR"/>
        </w:rPr>
        <w:t>The District</w:t>
      </w:r>
      <w:r w:rsidRPr="00291290">
        <w:rPr>
          <w:rFonts w:ascii="Book Antiqua" w:hAnsi="Book Antiqua"/>
          <w:lang w:val="es-PR"/>
        </w:rPr>
        <w:t xml:space="preserve">.  La Compañía de Turismo debe contar con la autoridad para dar continuación a estos proyectos turísticos. De ahí que resulte medular volver a incluir la figura del director ejecutivo de la Compañía de Turismo en la Junta de Gobierno de la Autoridad del Distrito del Centro de Convenciones de Puerto Rico. </w:t>
      </w:r>
    </w:p>
    <w:p w14:paraId="6A347270" w14:textId="77777777" w:rsidR="00252F32" w:rsidRPr="00291290" w:rsidRDefault="00252F32" w:rsidP="00252F32">
      <w:pPr>
        <w:pStyle w:val="Default"/>
        <w:ind w:firstLine="720"/>
        <w:jc w:val="both"/>
        <w:rPr>
          <w:rFonts w:ascii="Book Antiqua" w:hAnsi="Book Antiqua"/>
          <w:lang w:val="es-PR"/>
        </w:rPr>
      </w:pPr>
    </w:p>
    <w:p w14:paraId="3837DD08" w14:textId="7917294C" w:rsidR="0094618C" w:rsidRDefault="00252F32" w:rsidP="00252F32">
      <w:pPr>
        <w:pStyle w:val="Default"/>
        <w:ind w:firstLine="720"/>
        <w:jc w:val="both"/>
        <w:rPr>
          <w:rFonts w:ascii="Book Antiqua" w:hAnsi="Book Antiqua"/>
          <w:lang w:val="es-PR"/>
        </w:rPr>
      </w:pPr>
      <w:r w:rsidRPr="00291290">
        <w:rPr>
          <w:rFonts w:ascii="Book Antiqua" w:hAnsi="Book Antiqua"/>
          <w:lang w:val="es-PR"/>
        </w:rPr>
        <w:t>Esta Asamblea Legislativa entiende meritoria la restructuración, bajo la personalidad jurídica de una corporación pública, de la Compañía Turismo de Puerto Rico, reestableciendo sus funciones, poderes, derechos, y obligaciones, para el desarrollo de la industria turística en Puerto Rico. Reconocemos la necesidad y conveniencia de concentrar la inteligencia pública, en materia de desarrollo de la industria turística puertorriqueña, en la Compañía de Turismo de Puerto Rico. Esto, dotándola de la estructura administrativa adecuada y acorde con la importancia y complejidad del sector económico turístico de Puerto Rico.</w:t>
      </w:r>
    </w:p>
    <w:p w14:paraId="343A6251" w14:textId="77777777" w:rsidR="009E2706" w:rsidRDefault="009E2706" w:rsidP="00252F32">
      <w:pPr>
        <w:pStyle w:val="Default"/>
        <w:ind w:firstLine="720"/>
        <w:jc w:val="both"/>
        <w:rPr>
          <w:rFonts w:ascii="Book Antiqua" w:hAnsi="Book Antiqua"/>
          <w:lang w:val="es-PR"/>
        </w:rPr>
      </w:pPr>
    </w:p>
    <w:p w14:paraId="105AB945" w14:textId="1DD61781" w:rsidR="009E2706" w:rsidRPr="00B66752" w:rsidRDefault="00C459CB" w:rsidP="00947BF6">
      <w:pPr>
        <w:ind w:firstLine="720"/>
        <w:jc w:val="both"/>
        <w:rPr>
          <w:rFonts w:ascii="Book Antiqua" w:eastAsiaTheme="minorEastAsia" w:hAnsi="Book Antiqua"/>
          <w:color w:val="000000" w:themeColor="text1"/>
          <w:szCs w:val="24"/>
        </w:rPr>
      </w:pPr>
      <w:r w:rsidRPr="00B66752">
        <w:rPr>
          <w:rFonts w:ascii="Book Antiqua" w:eastAsiaTheme="minorEastAsia" w:hAnsi="Book Antiqua"/>
          <w:color w:val="000000" w:themeColor="text1"/>
          <w:szCs w:val="24"/>
        </w:rPr>
        <w:t>Sin embargo,</w:t>
      </w:r>
      <w:r w:rsidR="00937C25" w:rsidRPr="00B66752">
        <w:rPr>
          <w:rFonts w:ascii="Book Antiqua" w:eastAsiaTheme="minorEastAsia" w:hAnsi="Book Antiqua"/>
          <w:color w:val="000000" w:themeColor="text1"/>
          <w:szCs w:val="24"/>
        </w:rPr>
        <w:t xml:space="preserve"> </w:t>
      </w:r>
      <w:r w:rsidR="00970D5F" w:rsidRPr="00B66752">
        <w:rPr>
          <w:rFonts w:ascii="Book Antiqua" w:eastAsiaTheme="minorEastAsia" w:hAnsi="Book Antiqua"/>
          <w:color w:val="000000" w:themeColor="text1"/>
          <w:szCs w:val="24"/>
        </w:rPr>
        <w:t xml:space="preserve">mediante </w:t>
      </w:r>
      <w:r w:rsidR="00937C25" w:rsidRPr="00B66752">
        <w:rPr>
          <w:rFonts w:ascii="Book Antiqua" w:eastAsiaTheme="minorEastAsia" w:hAnsi="Book Antiqua"/>
          <w:color w:val="000000" w:themeColor="text1"/>
          <w:szCs w:val="24"/>
        </w:rPr>
        <w:t>esta L</w:t>
      </w:r>
      <w:r w:rsidRPr="00B66752">
        <w:rPr>
          <w:rFonts w:ascii="Book Antiqua" w:eastAsiaTheme="minorEastAsia" w:hAnsi="Book Antiqua"/>
          <w:color w:val="000000" w:themeColor="text1"/>
          <w:szCs w:val="24"/>
        </w:rPr>
        <w:t>ey</w:t>
      </w:r>
      <w:r w:rsidR="00970D5F"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la Asamblea Legislativa</w:t>
      </w:r>
      <w:r w:rsidR="00947BF6" w:rsidRPr="00B66752">
        <w:rPr>
          <w:rFonts w:ascii="Book Antiqua" w:eastAsiaTheme="minorEastAsia" w:hAnsi="Book Antiqua"/>
          <w:color w:val="000000" w:themeColor="text1"/>
          <w:szCs w:val="24"/>
        </w:rPr>
        <w:t xml:space="preserve"> </w:t>
      </w:r>
      <w:r w:rsidR="00970D5F" w:rsidRPr="00B66752">
        <w:rPr>
          <w:rFonts w:ascii="Book Antiqua" w:eastAsiaTheme="minorEastAsia" w:hAnsi="Book Antiqua"/>
          <w:color w:val="000000" w:themeColor="text1"/>
          <w:szCs w:val="24"/>
        </w:rPr>
        <w:t xml:space="preserve">no tiene la intención de </w:t>
      </w:r>
      <w:r w:rsidRPr="00B66752">
        <w:rPr>
          <w:rFonts w:ascii="Book Antiqua" w:eastAsiaTheme="minorEastAsia" w:hAnsi="Book Antiqua"/>
          <w:color w:val="000000" w:themeColor="text1"/>
          <w:szCs w:val="24"/>
        </w:rPr>
        <w:t>interferir con el objetivo, propósito y funciones de la Corporación para la Promoción de</w:t>
      </w:r>
      <w:r w:rsidR="00947BF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Puerto Rico como Destino, Inc. (mejor conocida como “Discover PR"), quien tiene como</w:t>
      </w:r>
      <w:r w:rsidR="00947BF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objetivo desarrollar la marca turística de Puerto Rico y promocionar la Isla para atraer</w:t>
      </w:r>
      <w:r w:rsidR="00947BF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visitantes y aumentar la exposición mundial de Puerto Rico como destino turístico, según</w:t>
      </w:r>
      <w:r w:rsidR="00947BF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lastRenderedPageBreak/>
        <w:t>los términos de la Ley Núm. 17-2017, conocida como "Ley para la Promoción de Puerto</w:t>
      </w:r>
      <w:r w:rsidR="00947BF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Rico como Destino". Es la intención de esta Asamblea Legislativa mantener en efecto las</w:t>
      </w:r>
      <w:r w:rsidR="00947BF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disposiciones de la Ley Núm. 17-2017 sin alteración y respetar las funciones que se la han</w:t>
      </w:r>
      <w:r w:rsidR="00947BF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delegado a Discover PR mediante la Ley Núm. 17-2017. Mientras continúe vigente el</w:t>
      </w:r>
      <w:r w:rsidR="00947BF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Contrato de Promoción entre la Compañía de Turismo y Discover PR, la Compañía de</w:t>
      </w:r>
      <w:r w:rsidR="009E2706" w:rsidRPr="00B66752">
        <w:rPr>
          <w:rFonts w:ascii="Book Antiqua" w:eastAsiaTheme="minorEastAsia" w:hAnsi="Book Antiqua"/>
          <w:color w:val="000000" w:themeColor="text1"/>
          <w:szCs w:val="24"/>
        </w:rPr>
        <w:t xml:space="preserve"> </w:t>
      </w:r>
      <w:r w:rsidR="009E2706" w:rsidRPr="00B66752">
        <w:rPr>
          <w:rFonts w:ascii="Book Antiqua" w:hAnsi="Book Antiqua"/>
          <w:color w:val="000000" w:themeColor="text1"/>
          <w:szCs w:val="24"/>
        </w:rPr>
        <w:t>Turismo se enfocará en desarrollar y promover el turismo local y supervisará y apoyará</w:t>
      </w:r>
      <w:r w:rsidR="00947BF6" w:rsidRPr="00B66752">
        <w:rPr>
          <w:rFonts w:ascii="Book Antiqua" w:eastAsiaTheme="minorEastAsia" w:hAnsi="Book Antiqua"/>
          <w:color w:val="000000" w:themeColor="text1"/>
          <w:szCs w:val="24"/>
        </w:rPr>
        <w:t xml:space="preserve"> </w:t>
      </w:r>
      <w:r w:rsidR="009E2706" w:rsidRPr="00B66752">
        <w:rPr>
          <w:rFonts w:ascii="Book Antiqua" w:eastAsiaTheme="minorEastAsia" w:hAnsi="Book Antiqua"/>
          <w:color w:val="000000" w:themeColor="text1"/>
          <w:szCs w:val="24"/>
        </w:rPr>
        <w:t>las gestiones de Discover PR bajo el Contrato de Promoción.</w:t>
      </w:r>
    </w:p>
    <w:p w14:paraId="1EE6CCEA" w14:textId="77777777" w:rsidR="009F0588" w:rsidRPr="00291290" w:rsidRDefault="009F0588" w:rsidP="009F0588">
      <w:pPr>
        <w:jc w:val="both"/>
        <w:rPr>
          <w:rFonts w:ascii="Book Antiqua" w:hAnsi="Book Antiqua"/>
          <w:b/>
          <w:szCs w:val="24"/>
        </w:rPr>
      </w:pPr>
    </w:p>
    <w:p w14:paraId="4F4C86E7" w14:textId="07C4464B" w:rsidR="0094618C" w:rsidRPr="00291290" w:rsidRDefault="0094618C" w:rsidP="00541FC2">
      <w:pPr>
        <w:spacing w:line="480" w:lineRule="auto"/>
        <w:jc w:val="both"/>
        <w:rPr>
          <w:rFonts w:ascii="Book Antiqua" w:hAnsi="Book Antiqua"/>
          <w:i/>
          <w:iCs/>
          <w:szCs w:val="24"/>
        </w:rPr>
      </w:pPr>
      <w:r w:rsidRPr="00291290">
        <w:rPr>
          <w:rFonts w:ascii="Book Antiqua" w:hAnsi="Book Antiqua"/>
          <w:i/>
          <w:iCs/>
          <w:szCs w:val="24"/>
        </w:rPr>
        <w:t>DECR</w:t>
      </w:r>
      <w:r w:rsidRPr="00291290">
        <w:rPr>
          <w:rFonts w:ascii="Book Antiqua" w:hAnsi="Book Antiqua"/>
          <w:i/>
          <w:szCs w:val="24"/>
        </w:rPr>
        <w:t>É</w:t>
      </w:r>
      <w:r w:rsidRPr="00291290">
        <w:rPr>
          <w:rFonts w:ascii="Book Antiqua" w:hAnsi="Book Antiqua"/>
          <w:i/>
          <w:iCs/>
          <w:szCs w:val="24"/>
        </w:rPr>
        <w:t>TASE POR LA ASAMBLEA LEGISLATIVA DE PUERTO RICO:</w:t>
      </w:r>
    </w:p>
    <w:p w14:paraId="46347132" w14:textId="77777777" w:rsidR="0094618C" w:rsidRPr="00291290" w:rsidRDefault="0094618C" w:rsidP="0094618C">
      <w:pPr>
        <w:spacing w:line="480" w:lineRule="auto"/>
        <w:jc w:val="both"/>
        <w:rPr>
          <w:rFonts w:ascii="Book Antiqua" w:hAnsi="Book Antiqua"/>
          <w:bCs/>
          <w:szCs w:val="24"/>
        </w:rPr>
        <w:sectPr w:rsidR="0094618C" w:rsidRPr="00291290" w:rsidSect="0094618C">
          <w:headerReference w:type="even" r:id="rId8"/>
          <w:headerReference w:type="default" r:id="rId9"/>
          <w:headerReference w:type="first" r:id="rId10"/>
          <w:type w:val="continuous"/>
          <w:pgSz w:w="12240" w:h="15840" w:code="1"/>
          <w:pgMar w:top="1440" w:right="1440" w:bottom="1440" w:left="1440" w:header="720" w:footer="720" w:gutter="0"/>
          <w:cols w:space="720"/>
          <w:titlePg/>
          <w:docGrid w:linePitch="360"/>
        </w:sectPr>
      </w:pPr>
    </w:p>
    <w:p w14:paraId="1CD2A0C3" w14:textId="337A7CC4" w:rsidR="0094618C" w:rsidRPr="00B66752" w:rsidRDefault="0094618C" w:rsidP="0094618C">
      <w:pPr>
        <w:spacing w:line="480" w:lineRule="auto"/>
        <w:ind w:firstLine="720"/>
        <w:jc w:val="both"/>
        <w:rPr>
          <w:rFonts w:ascii="Book Antiqua" w:hAnsi="Book Antiqua"/>
          <w:b/>
          <w:bCs/>
          <w:szCs w:val="24"/>
        </w:rPr>
      </w:pPr>
      <w:r w:rsidRPr="00B66752">
        <w:rPr>
          <w:rFonts w:ascii="Book Antiqua" w:hAnsi="Book Antiqua"/>
          <w:b/>
          <w:bCs/>
          <w:szCs w:val="24"/>
        </w:rPr>
        <w:t xml:space="preserve">Capítulo I – Creación de </w:t>
      </w:r>
      <w:r w:rsidR="009D15BC" w:rsidRPr="00B66752">
        <w:rPr>
          <w:rFonts w:ascii="Book Antiqua" w:hAnsi="Book Antiqua"/>
          <w:b/>
          <w:bCs/>
          <w:szCs w:val="24"/>
        </w:rPr>
        <w:t xml:space="preserve">la </w:t>
      </w:r>
      <w:r w:rsidRPr="00B66752">
        <w:rPr>
          <w:rFonts w:ascii="Book Antiqua" w:hAnsi="Book Antiqua"/>
          <w:b/>
          <w:bCs/>
          <w:szCs w:val="24"/>
        </w:rPr>
        <w:t xml:space="preserve">Compañía de Turismo </w:t>
      </w:r>
    </w:p>
    <w:p w14:paraId="34820999" w14:textId="5F7ED9BE" w:rsidR="0094618C" w:rsidRPr="00B66752" w:rsidRDefault="00107A56" w:rsidP="0094618C">
      <w:pPr>
        <w:spacing w:line="480" w:lineRule="auto"/>
        <w:ind w:firstLine="720"/>
        <w:jc w:val="both"/>
        <w:rPr>
          <w:rFonts w:ascii="Book Antiqua" w:hAnsi="Book Antiqua"/>
          <w:b/>
          <w:szCs w:val="24"/>
        </w:rPr>
      </w:pPr>
      <w:r w:rsidRPr="00B66752">
        <w:rPr>
          <w:rFonts w:ascii="Book Antiqua" w:hAnsi="Book Antiqua"/>
          <w:b/>
          <w:szCs w:val="24"/>
        </w:rPr>
        <w:t>Artículo 1</w:t>
      </w:r>
      <w:r w:rsidR="009D15BC" w:rsidRPr="00B66752">
        <w:rPr>
          <w:rFonts w:ascii="Book Antiqua" w:hAnsi="Book Antiqua"/>
          <w:b/>
          <w:szCs w:val="24"/>
        </w:rPr>
        <w:t>.01</w:t>
      </w:r>
      <w:r w:rsidR="0094618C" w:rsidRPr="00B66752">
        <w:rPr>
          <w:rFonts w:ascii="Book Antiqua" w:hAnsi="Book Antiqua"/>
          <w:b/>
          <w:szCs w:val="24"/>
        </w:rPr>
        <w:t xml:space="preserve"> - Título.  </w:t>
      </w:r>
    </w:p>
    <w:p w14:paraId="36FFECF2" w14:textId="21A36840"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Esta Ley se conocerá y podrá citarse como “Ley de la Compañía de Turismo de Puerto Rico”. </w:t>
      </w:r>
    </w:p>
    <w:p w14:paraId="76820090" w14:textId="32A69F51" w:rsidR="0094618C" w:rsidRPr="00B66752" w:rsidRDefault="00107A56" w:rsidP="0094618C">
      <w:pPr>
        <w:spacing w:line="480" w:lineRule="auto"/>
        <w:ind w:firstLine="720"/>
        <w:jc w:val="both"/>
        <w:rPr>
          <w:rFonts w:ascii="Book Antiqua" w:hAnsi="Book Antiqua"/>
          <w:b/>
          <w:szCs w:val="24"/>
        </w:rPr>
      </w:pPr>
      <w:r w:rsidRPr="00B66752">
        <w:rPr>
          <w:rFonts w:ascii="Book Antiqua" w:hAnsi="Book Antiqua"/>
          <w:b/>
          <w:szCs w:val="24"/>
        </w:rPr>
        <w:t xml:space="preserve">Artículo </w:t>
      </w:r>
      <w:r w:rsidR="009D15BC" w:rsidRPr="00B66752">
        <w:rPr>
          <w:rFonts w:ascii="Book Antiqua" w:hAnsi="Book Antiqua"/>
          <w:b/>
          <w:szCs w:val="24"/>
        </w:rPr>
        <w:t>1.0</w:t>
      </w:r>
      <w:r w:rsidRPr="00B66752">
        <w:rPr>
          <w:rFonts w:ascii="Book Antiqua" w:hAnsi="Book Antiqua"/>
          <w:b/>
          <w:szCs w:val="24"/>
        </w:rPr>
        <w:t>2</w:t>
      </w:r>
      <w:r w:rsidR="0094618C" w:rsidRPr="00B66752">
        <w:rPr>
          <w:rFonts w:ascii="Book Antiqua" w:hAnsi="Book Antiqua"/>
          <w:b/>
          <w:szCs w:val="24"/>
        </w:rPr>
        <w:t xml:space="preserve"> - Creación. </w:t>
      </w:r>
    </w:p>
    <w:p w14:paraId="1ED15CAB" w14:textId="3044BD00"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Se crea una corporación pública e instrumentalidad del </w:t>
      </w:r>
      <w:r w:rsidR="00220C62" w:rsidRPr="00B66752">
        <w:rPr>
          <w:rFonts w:ascii="Book Antiqua" w:hAnsi="Book Antiqua"/>
          <w:szCs w:val="24"/>
        </w:rPr>
        <w:t>Gobierno</w:t>
      </w:r>
      <w:r w:rsidRPr="00B66752">
        <w:rPr>
          <w:rFonts w:ascii="Book Antiqua" w:hAnsi="Book Antiqua"/>
          <w:szCs w:val="24"/>
        </w:rPr>
        <w:t xml:space="preserve"> de Puerto Rico con el nombre “Compañía de Turismo de Puerto Rico”.</w:t>
      </w:r>
    </w:p>
    <w:p w14:paraId="4C6C191B" w14:textId="63E34961" w:rsidR="009D15BC" w:rsidRPr="00B66752" w:rsidRDefault="009D15BC" w:rsidP="0094618C">
      <w:pPr>
        <w:spacing w:line="480" w:lineRule="auto"/>
        <w:ind w:firstLine="720"/>
        <w:jc w:val="both"/>
        <w:rPr>
          <w:rFonts w:ascii="Book Antiqua" w:hAnsi="Book Antiqua"/>
          <w:b/>
          <w:bCs/>
          <w:szCs w:val="24"/>
        </w:rPr>
      </w:pPr>
      <w:r w:rsidRPr="00B66752">
        <w:rPr>
          <w:rFonts w:ascii="Book Antiqua" w:hAnsi="Book Antiqua"/>
          <w:b/>
          <w:bCs/>
          <w:szCs w:val="24"/>
        </w:rPr>
        <w:t>Artículo 1.03 - Definiciones</w:t>
      </w:r>
    </w:p>
    <w:p w14:paraId="117B0D91" w14:textId="178E9C0C"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 </w:t>
      </w:r>
      <w:r w:rsidR="00FB34D6" w:rsidRPr="00B66752">
        <w:rPr>
          <w:rFonts w:ascii="Book Antiqua" w:hAnsi="Book Antiqua"/>
          <w:szCs w:val="24"/>
        </w:rPr>
        <w:t>A los propósitos de este Capítulo, los siguientes términos tendrán el significado que a continuación se expresa:</w:t>
      </w:r>
    </w:p>
    <w:p w14:paraId="06836A21" w14:textId="1CB8FF14" w:rsidR="00FB34D6" w:rsidRPr="00B66752" w:rsidRDefault="00FB34D6" w:rsidP="0006294E">
      <w:pPr>
        <w:pStyle w:val="ListParagraph"/>
        <w:numPr>
          <w:ilvl w:val="0"/>
          <w:numId w:val="14"/>
        </w:numPr>
        <w:spacing w:line="480" w:lineRule="auto"/>
        <w:jc w:val="both"/>
        <w:rPr>
          <w:rFonts w:ascii="Book Antiqua" w:hAnsi="Book Antiqua"/>
          <w:szCs w:val="24"/>
        </w:rPr>
      </w:pPr>
      <w:r w:rsidRPr="00B66752">
        <w:rPr>
          <w:rFonts w:ascii="Book Antiqua" w:hAnsi="Book Antiqua"/>
          <w:szCs w:val="24"/>
        </w:rPr>
        <w:t xml:space="preserve">“Compañía de Turismo” – Significa la </w:t>
      </w:r>
      <w:r w:rsidR="00B41B30" w:rsidRPr="00B66752">
        <w:rPr>
          <w:rFonts w:ascii="Book Antiqua" w:hAnsi="Book Antiqua"/>
          <w:szCs w:val="24"/>
        </w:rPr>
        <w:t xml:space="preserve">corporación pública a denominarse </w:t>
      </w:r>
      <w:r w:rsidRPr="00B66752">
        <w:rPr>
          <w:rFonts w:ascii="Book Antiqua" w:hAnsi="Book Antiqua"/>
          <w:szCs w:val="24"/>
        </w:rPr>
        <w:t>Compañía de Turismo de Puerto Rico que se crea en virtud de esta Ley</w:t>
      </w:r>
      <w:r w:rsidR="002B15B0" w:rsidRPr="00B66752">
        <w:rPr>
          <w:rFonts w:ascii="Book Antiqua" w:hAnsi="Book Antiqua"/>
          <w:szCs w:val="24"/>
        </w:rPr>
        <w:t>, incluyendo sus divisiones y subsidiarias</w:t>
      </w:r>
      <w:r w:rsidRPr="00B66752">
        <w:rPr>
          <w:rFonts w:ascii="Book Antiqua" w:hAnsi="Book Antiqua"/>
          <w:szCs w:val="24"/>
        </w:rPr>
        <w:t>.</w:t>
      </w:r>
    </w:p>
    <w:p w14:paraId="3720F96E" w14:textId="1F1FE7CE" w:rsidR="00FB34D6" w:rsidRPr="00B66752" w:rsidRDefault="00FB34D6" w:rsidP="0006294E">
      <w:pPr>
        <w:pStyle w:val="ListParagraph"/>
        <w:numPr>
          <w:ilvl w:val="0"/>
          <w:numId w:val="14"/>
        </w:numPr>
        <w:spacing w:line="480" w:lineRule="auto"/>
        <w:jc w:val="both"/>
        <w:rPr>
          <w:rFonts w:ascii="Book Antiqua" w:hAnsi="Book Antiqua"/>
          <w:szCs w:val="24"/>
        </w:rPr>
      </w:pPr>
      <w:r w:rsidRPr="00B66752">
        <w:rPr>
          <w:rFonts w:ascii="Book Antiqua" w:hAnsi="Book Antiqua"/>
          <w:szCs w:val="24"/>
        </w:rPr>
        <w:t>“Director</w:t>
      </w:r>
      <w:r w:rsidR="00CE063B" w:rsidRPr="00B66752">
        <w:rPr>
          <w:rFonts w:ascii="Book Antiqua" w:hAnsi="Book Antiqua"/>
          <w:szCs w:val="24"/>
        </w:rPr>
        <w:t xml:space="preserve"> </w:t>
      </w:r>
      <w:r w:rsidRPr="00B66752">
        <w:rPr>
          <w:rFonts w:ascii="Book Antiqua" w:hAnsi="Book Antiqua"/>
          <w:szCs w:val="24"/>
        </w:rPr>
        <w:t>Ejecutivo” – Significa el Director</w:t>
      </w:r>
      <w:r w:rsidR="00CE063B" w:rsidRPr="00B66752">
        <w:rPr>
          <w:rFonts w:ascii="Book Antiqua" w:hAnsi="Book Antiqua"/>
          <w:szCs w:val="24"/>
        </w:rPr>
        <w:t xml:space="preserve"> </w:t>
      </w:r>
      <w:r w:rsidRPr="00B66752">
        <w:rPr>
          <w:rFonts w:ascii="Book Antiqua" w:hAnsi="Book Antiqua"/>
          <w:szCs w:val="24"/>
        </w:rPr>
        <w:t>Ejecutivo de la Compañía de Turismo; posición creada en virtud de esta Ley.</w:t>
      </w:r>
    </w:p>
    <w:p w14:paraId="3D92B52A" w14:textId="47ED5731" w:rsidR="00FB34D6" w:rsidRPr="00B66752" w:rsidRDefault="00FB34D6" w:rsidP="0006294E">
      <w:pPr>
        <w:pStyle w:val="ListParagraph"/>
        <w:numPr>
          <w:ilvl w:val="0"/>
          <w:numId w:val="14"/>
        </w:numPr>
        <w:spacing w:line="480" w:lineRule="auto"/>
        <w:jc w:val="both"/>
        <w:rPr>
          <w:rFonts w:ascii="Book Antiqua" w:hAnsi="Book Antiqua"/>
          <w:szCs w:val="24"/>
        </w:rPr>
      </w:pPr>
      <w:r w:rsidRPr="00B66752">
        <w:rPr>
          <w:rFonts w:ascii="Book Antiqua" w:hAnsi="Book Antiqua"/>
          <w:szCs w:val="24"/>
        </w:rPr>
        <w:lastRenderedPageBreak/>
        <w:t>“D</w:t>
      </w:r>
      <w:r w:rsidR="00157247" w:rsidRPr="00B66752">
        <w:rPr>
          <w:rFonts w:ascii="Book Antiqua" w:hAnsi="Book Antiqua"/>
          <w:szCs w:val="24"/>
        </w:rPr>
        <w:t>iscover PR</w:t>
      </w:r>
      <w:r w:rsidRPr="00B66752">
        <w:rPr>
          <w:rFonts w:ascii="Book Antiqua" w:hAnsi="Book Antiqua"/>
          <w:szCs w:val="24"/>
        </w:rPr>
        <w:t>” – Significa la Corporación para la Promoción de Puerto Rico como Destino, Inc. creada en virtud de la Ley 17-2017, conocida como la “Ley para la Promoción de Puerto Rico como Destino</w:t>
      </w:r>
      <w:r w:rsidR="00282A88" w:rsidRPr="00B66752">
        <w:rPr>
          <w:rFonts w:ascii="Book Antiqua" w:hAnsi="Book Antiqua"/>
          <w:szCs w:val="24"/>
        </w:rPr>
        <w:t>”</w:t>
      </w:r>
      <w:r w:rsidRPr="00B66752">
        <w:rPr>
          <w:rFonts w:ascii="Book Antiqua" w:hAnsi="Book Antiqua"/>
          <w:szCs w:val="24"/>
        </w:rPr>
        <w:t>.</w:t>
      </w:r>
    </w:p>
    <w:p w14:paraId="6270B0A9" w14:textId="649B8E29" w:rsidR="001C798B" w:rsidRPr="00B66752" w:rsidRDefault="00FB34D6" w:rsidP="001C798B">
      <w:pPr>
        <w:pStyle w:val="ListParagraph"/>
        <w:numPr>
          <w:ilvl w:val="0"/>
          <w:numId w:val="14"/>
        </w:numPr>
        <w:spacing w:line="480" w:lineRule="auto"/>
        <w:jc w:val="both"/>
        <w:rPr>
          <w:rFonts w:ascii="Book Antiqua" w:hAnsi="Book Antiqua"/>
          <w:szCs w:val="24"/>
        </w:rPr>
      </w:pPr>
      <w:r w:rsidRPr="00B66752">
        <w:rPr>
          <w:rFonts w:ascii="Book Antiqua" w:hAnsi="Book Antiqua"/>
          <w:szCs w:val="24"/>
        </w:rPr>
        <w:t xml:space="preserve">“Junta de Directores” – Significa la Junta de Directores de la Compañía de Turismo; </w:t>
      </w:r>
      <w:r w:rsidR="00157247" w:rsidRPr="00B66752">
        <w:rPr>
          <w:rFonts w:ascii="Book Antiqua" w:hAnsi="Book Antiqua"/>
          <w:szCs w:val="24"/>
        </w:rPr>
        <w:t>organismo rector de la misma,</w:t>
      </w:r>
      <w:r w:rsidRPr="00B66752">
        <w:rPr>
          <w:rFonts w:ascii="Book Antiqua" w:hAnsi="Book Antiqua"/>
          <w:szCs w:val="24"/>
        </w:rPr>
        <w:t xml:space="preserve"> creado en virtud de esta Ley.</w:t>
      </w:r>
    </w:p>
    <w:p w14:paraId="5AE91735" w14:textId="57EB30ED" w:rsidR="0006294E" w:rsidRPr="00B66752" w:rsidRDefault="0006294E" w:rsidP="0006294E">
      <w:pPr>
        <w:pStyle w:val="ListParagraph"/>
        <w:numPr>
          <w:ilvl w:val="0"/>
          <w:numId w:val="14"/>
        </w:numPr>
        <w:spacing w:line="480" w:lineRule="auto"/>
        <w:jc w:val="both"/>
        <w:rPr>
          <w:rFonts w:ascii="Book Antiqua" w:hAnsi="Book Antiqua"/>
          <w:szCs w:val="24"/>
        </w:rPr>
      </w:pPr>
      <w:r w:rsidRPr="00B66752">
        <w:rPr>
          <w:rFonts w:ascii="Book Antiqua" w:hAnsi="Book Antiqua"/>
          <w:szCs w:val="24"/>
        </w:rPr>
        <w:t>“Ley de Ética Gubernamental” – Significa la Ley 1-2012, según enmendada, conocida como la “Ley Orgánica de la Oficina de Ética Gubernamental de Puerto Rico</w:t>
      </w:r>
      <w:r w:rsidR="0044174B" w:rsidRPr="00B66752">
        <w:rPr>
          <w:rFonts w:ascii="Book Antiqua" w:hAnsi="Book Antiqua"/>
          <w:szCs w:val="24"/>
        </w:rPr>
        <w:t>”</w:t>
      </w:r>
      <w:r w:rsidRPr="00B66752">
        <w:rPr>
          <w:rFonts w:ascii="Book Antiqua" w:hAnsi="Book Antiqua"/>
          <w:szCs w:val="24"/>
        </w:rPr>
        <w:t xml:space="preserve"> o cualquier ley sucesora.</w:t>
      </w:r>
    </w:p>
    <w:p w14:paraId="399B014D" w14:textId="708F5CE8" w:rsidR="0044174B" w:rsidRPr="00B66752" w:rsidRDefault="0044174B" w:rsidP="0044174B">
      <w:pPr>
        <w:pStyle w:val="ListParagraph"/>
        <w:numPr>
          <w:ilvl w:val="0"/>
          <w:numId w:val="14"/>
        </w:numPr>
        <w:spacing w:line="480" w:lineRule="auto"/>
        <w:jc w:val="both"/>
        <w:rPr>
          <w:rFonts w:ascii="Book Antiqua" w:hAnsi="Book Antiqua"/>
          <w:szCs w:val="24"/>
        </w:rPr>
      </w:pPr>
      <w:r w:rsidRPr="00B66752">
        <w:rPr>
          <w:rFonts w:ascii="Book Antiqua" w:hAnsi="Book Antiqua"/>
          <w:szCs w:val="24"/>
        </w:rPr>
        <w:t>“Ley de la Administración de Servicios Generales” – Significa la Ley 73-2019, según enmendada, conocida como la “Ley de la Administración de Servicios Generales para la Centralización de las Compras del Gobierno de Puerto Rico de 2019” o cualquier ley sucesora.</w:t>
      </w:r>
    </w:p>
    <w:p w14:paraId="32E63381" w14:textId="64D0DD99" w:rsidR="0006294E" w:rsidRPr="00B66752" w:rsidRDefault="0006294E" w:rsidP="0006294E">
      <w:pPr>
        <w:pStyle w:val="ListParagraph"/>
        <w:numPr>
          <w:ilvl w:val="0"/>
          <w:numId w:val="14"/>
        </w:numPr>
        <w:spacing w:line="480" w:lineRule="auto"/>
        <w:jc w:val="both"/>
        <w:rPr>
          <w:rFonts w:ascii="Book Antiqua" w:hAnsi="Book Antiqua"/>
          <w:szCs w:val="24"/>
        </w:rPr>
      </w:pPr>
      <w:r w:rsidRPr="00B66752">
        <w:rPr>
          <w:rFonts w:ascii="Book Antiqua" w:hAnsi="Book Antiqua"/>
          <w:szCs w:val="24"/>
        </w:rPr>
        <w:t>“Ley de Procedimiento Administrativo Uniforme” - Significa la Ley 38-2017, según enmendada, conocida como la “Ley Orgánica de Procedimiento Administrativo Uniforme del Gobierno de Puerto Rico</w:t>
      </w:r>
      <w:r w:rsidR="00282A88" w:rsidRPr="00B66752">
        <w:rPr>
          <w:rFonts w:ascii="Book Antiqua" w:hAnsi="Book Antiqua"/>
          <w:szCs w:val="24"/>
        </w:rPr>
        <w:t>”</w:t>
      </w:r>
      <w:r w:rsidRPr="00B66752">
        <w:rPr>
          <w:rFonts w:ascii="Book Antiqua" w:hAnsi="Book Antiqua"/>
          <w:szCs w:val="24"/>
        </w:rPr>
        <w:t xml:space="preserve"> o cualquier ley sucesora.</w:t>
      </w:r>
    </w:p>
    <w:p w14:paraId="56F9A208" w14:textId="10A590F3" w:rsidR="0094618C" w:rsidRPr="00B66752" w:rsidRDefault="004203E0" w:rsidP="0094618C">
      <w:pPr>
        <w:spacing w:line="480" w:lineRule="auto"/>
        <w:ind w:firstLine="720"/>
        <w:jc w:val="both"/>
        <w:rPr>
          <w:rFonts w:ascii="Book Antiqua" w:hAnsi="Book Antiqua"/>
          <w:b/>
          <w:szCs w:val="24"/>
        </w:rPr>
      </w:pPr>
      <w:r w:rsidRPr="00B66752">
        <w:rPr>
          <w:rFonts w:ascii="Book Antiqua" w:hAnsi="Book Antiqua"/>
          <w:b/>
          <w:szCs w:val="24"/>
        </w:rPr>
        <w:t xml:space="preserve">Artículo </w:t>
      </w:r>
      <w:r w:rsidR="009D15BC" w:rsidRPr="00B66752">
        <w:rPr>
          <w:rFonts w:ascii="Book Antiqua" w:hAnsi="Book Antiqua"/>
          <w:b/>
          <w:szCs w:val="24"/>
        </w:rPr>
        <w:t xml:space="preserve">1.04 </w:t>
      </w:r>
      <w:r w:rsidR="0094618C" w:rsidRPr="00B66752">
        <w:rPr>
          <w:rFonts w:ascii="Book Antiqua" w:hAnsi="Book Antiqua"/>
          <w:b/>
          <w:szCs w:val="24"/>
        </w:rPr>
        <w:t xml:space="preserve">– Junta de Directores </w:t>
      </w:r>
    </w:p>
    <w:p w14:paraId="62A3F056" w14:textId="60F48D3D" w:rsidR="0094618C" w:rsidRPr="00B66752" w:rsidRDefault="00D83C4A" w:rsidP="00797A7F">
      <w:pPr>
        <w:spacing w:line="480" w:lineRule="auto"/>
        <w:ind w:firstLine="720"/>
        <w:jc w:val="both"/>
        <w:rPr>
          <w:rFonts w:ascii="Book Antiqua" w:hAnsi="Book Antiqua"/>
          <w:szCs w:val="24"/>
        </w:rPr>
      </w:pPr>
      <w:r w:rsidRPr="00B66752">
        <w:rPr>
          <w:rFonts w:ascii="Book Antiqua" w:hAnsi="Book Antiqua"/>
          <w:szCs w:val="24"/>
        </w:rPr>
        <w:t xml:space="preserve">La Junta de Directores estará compuesta por siete (7) </w:t>
      </w:r>
      <w:r w:rsidR="00D67FAB" w:rsidRPr="00B66752">
        <w:rPr>
          <w:rFonts w:ascii="Book Antiqua" w:hAnsi="Book Antiqua"/>
          <w:szCs w:val="24"/>
        </w:rPr>
        <w:t>miembros, a</w:t>
      </w:r>
      <w:r w:rsidRPr="00B66752">
        <w:rPr>
          <w:rFonts w:ascii="Book Antiqua" w:hAnsi="Book Antiqua"/>
          <w:szCs w:val="24"/>
        </w:rPr>
        <w:t xml:space="preserve"> saber: el Secretario del Departamento de Desarrollo Económico y Comercio; </w:t>
      </w:r>
      <w:r w:rsidR="00D67FAB" w:rsidRPr="00B66752">
        <w:rPr>
          <w:rFonts w:ascii="Book Antiqua" w:hAnsi="Book Antiqua"/>
          <w:szCs w:val="24"/>
        </w:rPr>
        <w:t>Director Ejecutivo de la Autoridad de los Puertos</w:t>
      </w:r>
      <w:r w:rsidR="008C51D1" w:rsidRPr="00B66752">
        <w:rPr>
          <w:rFonts w:ascii="Book Antiqua" w:hAnsi="Book Antiqua"/>
          <w:szCs w:val="24"/>
        </w:rPr>
        <w:t>;</w:t>
      </w:r>
      <w:r w:rsidR="00A70EB3" w:rsidRPr="00B66752">
        <w:rPr>
          <w:rFonts w:ascii="Book Antiqua" w:hAnsi="Book Antiqua"/>
          <w:szCs w:val="24"/>
        </w:rPr>
        <w:t xml:space="preserve"> Secretario del Departamento de Recursos Naturales y Ambientales;</w:t>
      </w:r>
      <w:r w:rsidR="00A9650F" w:rsidRPr="00B66752">
        <w:rPr>
          <w:rFonts w:ascii="Book Antiqua" w:hAnsi="Book Antiqua"/>
          <w:szCs w:val="24"/>
        </w:rPr>
        <w:t xml:space="preserve"> Secretario del Departamento de Transportación y Obras Públicas; </w:t>
      </w:r>
      <w:r w:rsidRPr="00B66752">
        <w:rPr>
          <w:rFonts w:ascii="Book Antiqua" w:hAnsi="Book Antiqua"/>
          <w:szCs w:val="24"/>
        </w:rPr>
        <w:t>y</w:t>
      </w:r>
      <w:r w:rsidR="00D418AE" w:rsidRPr="00B66752">
        <w:rPr>
          <w:rFonts w:ascii="Book Antiqua" w:hAnsi="Book Antiqua"/>
          <w:szCs w:val="24"/>
        </w:rPr>
        <w:t xml:space="preserve"> tres (3) ciudadanos particulares</w:t>
      </w:r>
      <w:r w:rsidR="00114148" w:rsidRPr="00B66752">
        <w:rPr>
          <w:rFonts w:ascii="Book Antiqua" w:hAnsi="Book Antiqua"/>
          <w:szCs w:val="24"/>
        </w:rPr>
        <w:t>,</w:t>
      </w:r>
      <w:r w:rsidR="00D418AE" w:rsidRPr="00B66752">
        <w:rPr>
          <w:rFonts w:ascii="Book Antiqua" w:hAnsi="Book Antiqua"/>
          <w:szCs w:val="24"/>
        </w:rPr>
        <w:t xml:space="preserve"> </w:t>
      </w:r>
      <w:r w:rsidR="00C558CD" w:rsidRPr="00B66752">
        <w:rPr>
          <w:rFonts w:ascii="Book Antiqua" w:hAnsi="Book Antiqua"/>
          <w:szCs w:val="24"/>
        </w:rPr>
        <w:t xml:space="preserve">con experiencia en el sector turístico o en desarrollo </w:t>
      </w:r>
      <w:r w:rsidR="00C558CD" w:rsidRPr="00B66752">
        <w:rPr>
          <w:rFonts w:ascii="Book Antiqua" w:hAnsi="Book Antiqua"/>
          <w:szCs w:val="24"/>
        </w:rPr>
        <w:lastRenderedPageBreak/>
        <w:t xml:space="preserve">económico, </w:t>
      </w:r>
      <w:r w:rsidR="00D418AE" w:rsidRPr="00B66752">
        <w:rPr>
          <w:rFonts w:ascii="Book Antiqua" w:hAnsi="Book Antiqua"/>
          <w:szCs w:val="24"/>
        </w:rPr>
        <w:t xml:space="preserve">nombrados por </w:t>
      </w:r>
      <w:r w:rsidR="006852AF" w:rsidRPr="00B66752">
        <w:rPr>
          <w:rFonts w:ascii="Book Antiqua" w:hAnsi="Book Antiqua"/>
          <w:szCs w:val="24"/>
        </w:rPr>
        <w:t xml:space="preserve">el (la) Gobernador (a) </w:t>
      </w:r>
      <w:r w:rsidR="00114148" w:rsidRPr="00B66752">
        <w:rPr>
          <w:rFonts w:ascii="Book Antiqua" w:hAnsi="Book Antiqua"/>
          <w:szCs w:val="24"/>
        </w:rPr>
        <w:t>con el consejo y consentimiento del Senado</w:t>
      </w:r>
      <w:r w:rsidR="005830F0" w:rsidRPr="00B66752">
        <w:rPr>
          <w:rFonts w:ascii="Book Antiqua" w:hAnsi="Book Antiqua"/>
          <w:szCs w:val="24"/>
        </w:rPr>
        <w:t xml:space="preserve"> de Puerto Rico</w:t>
      </w:r>
      <w:r w:rsidR="00114148" w:rsidRPr="00B66752">
        <w:rPr>
          <w:rFonts w:ascii="Book Antiqua" w:hAnsi="Book Antiqua"/>
          <w:szCs w:val="24"/>
        </w:rPr>
        <w:t xml:space="preserve"> </w:t>
      </w:r>
      <w:r w:rsidR="00D418AE" w:rsidRPr="00B66752">
        <w:rPr>
          <w:rFonts w:ascii="Book Antiqua" w:hAnsi="Book Antiqua"/>
          <w:szCs w:val="24"/>
        </w:rPr>
        <w:t xml:space="preserve">por un </w:t>
      </w:r>
      <w:r w:rsidR="008D50D6" w:rsidRPr="00B66752">
        <w:rPr>
          <w:rFonts w:ascii="Book Antiqua" w:hAnsi="Book Antiqua"/>
          <w:szCs w:val="24"/>
        </w:rPr>
        <w:t>término</w:t>
      </w:r>
      <w:r w:rsidR="00D418AE" w:rsidRPr="00B66752">
        <w:rPr>
          <w:rFonts w:ascii="Book Antiqua" w:hAnsi="Book Antiqua"/>
          <w:szCs w:val="24"/>
        </w:rPr>
        <w:t xml:space="preserve"> de </w:t>
      </w:r>
      <w:r w:rsidR="0048516D" w:rsidRPr="00B66752">
        <w:rPr>
          <w:rFonts w:ascii="Book Antiqua" w:hAnsi="Book Antiqua"/>
          <w:szCs w:val="24"/>
        </w:rPr>
        <w:t xml:space="preserve">hasta </w:t>
      </w:r>
      <w:r w:rsidR="00D418AE" w:rsidRPr="00B66752">
        <w:rPr>
          <w:rFonts w:ascii="Book Antiqua" w:hAnsi="Book Antiqua"/>
          <w:szCs w:val="24"/>
        </w:rPr>
        <w:t xml:space="preserve">cuatro </w:t>
      </w:r>
      <w:r w:rsidR="008D50D6" w:rsidRPr="00B66752">
        <w:rPr>
          <w:rFonts w:ascii="Book Antiqua" w:hAnsi="Book Antiqua"/>
          <w:szCs w:val="24"/>
        </w:rPr>
        <w:t>años</w:t>
      </w:r>
      <w:r w:rsidR="00D418AE" w:rsidRPr="00B66752">
        <w:rPr>
          <w:rFonts w:ascii="Book Antiqua" w:hAnsi="Book Antiqua"/>
          <w:szCs w:val="24"/>
        </w:rPr>
        <w:t xml:space="preserve">, </w:t>
      </w:r>
      <w:r w:rsidR="008D50D6" w:rsidRPr="00B66752">
        <w:rPr>
          <w:rFonts w:ascii="Book Antiqua" w:hAnsi="Book Antiqua"/>
          <w:szCs w:val="24"/>
        </w:rPr>
        <w:t>disponiéndose</w:t>
      </w:r>
      <w:r w:rsidR="00D418AE" w:rsidRPr="00B66752">
        <w:rPr>
          <w:rFonts w:ascii="Book Antiqua" w:hAnsi="Book Antiqua"/>
          <w:szCs w:val="24"/>
        </w:rPr>
        <w:t xml:space="preserve"> que el nombramiento no </w:t>
      </w:r>
      <w:r w:rsidR="008D50D6" w:rsidRPr="00B66752">
        <w:rPr>
          <w:rFonts w:ascii="Book Antiqua" w:hAnsi="Book Antiqua"/>
          <w:szCs w:val="24"/>
        </w:rPr>
        <w:t>excederá</w:t>
      </w:r>
      <w:r w:rsidR="00D418AE" w:rsidRPr="00B66752">
        <w:rPr>
          <w:rFonts w:ascii="Book Antiqua" w:hAnsi="Book Antiqua"/>
          <w:szCs w:val="24"/>
        </w:rPr>
        <w:t xml:space="preserve"> el </w:t>
      </w:r>
      <w:r w:rsidR="008D50D6" w:rsidRPr="00B66752">
        <w:rPr>
          <w:rFonts w:ascii="Book Antiqua" w:hAnsi="Book Antiqua"/>
          <w:szCs w:val="24"/>
        </w:rPr>
        <w:t>término</w:t>
      </w:r>
      <w:r w:rsidR="00D418AE" w:rsidRPr="00B66752">
        <w:rPr>
          <w:rFonts w:ascii="Book Antiqua" w:hAnsi="Book Antiqua"/>
          <w:szCs w:val="24"/>
        </w:rPr>
        <w:t xml:space="preserve"> por el cual </w:t>
      </w:r>
      <w:r w:rsidR="006852AF" w:rsidRPr="00B66752">
        <w:rPr>
          <w:rFonts w:ascii="Book Antiqua" w:hAnsi="Book Antiqua"/>
          <w:szCs w:val="24"/>
        </w:rPr>
        <w:t xml:space="preserve">el (la) Gobernador (a) </w:t>
      </w:r>
      <w:r w:rsidR="00D418AE" w:rsidRPr="00B66752">
        <w:rPr>
          <w:rFonts w:ascii="Book Antiqua" w:hAnsi="Book Antiqua"/>
          <w:szCs w:val="24"/>
        </w:rPr>
        <w:t>que lo nombró fue elegido.</w:t>
      </w:r>
      <w:r w:rsidR="0048516D" w:rsidRPr="00B66752">
        <w:rPr>
          <w:rFonts w:ascii="Book Antiqua" w:hAnsi="Book Antiqua"/>
          <w:szCs w:val="24"/>
        </w:rPr>
        <w:t xml:space="preserve"> </w:t>
      </w:r>
      <w:r w:rsidR="00AC4DF1" w:rsidRPr="00B66752">
        <w:rPr>
          <w:rFonts w:ascii="Book Antiqua" w:hAnsi="Book Antiqua"/>
          <w:szCs w:val="24"/>
        </w:rPr>
        <w:t>Además, e</w:t>
      </w:r>
      <w:r w:rsidR="007B4013" w:rsidRPr="00B66752">
        <w:rPr>
          <w:rFonts w:ascii="Book Antiqua" w:hAnsi="Book Antiqua"/>
          <w:szCs w:val="24"/>
        </w:rPr>
        <w:t xml:space="preserve">l(la) Gobernador(a) </w:t>
      </w:r>
      <w:r w:rsidR="00AC4DF1" w:rsidRPr="00B66752">
        <w:rPr>
          <w:rFonts w:ascii="Book Antiqua" w:hAnsi="Book Antiqua"/>
          <w:szCs w:val="24"/>
        </w:rPr>
        <w:t>designará al Presidente de la Junta de Directores de entre uno d</w:t>
      </w:r>
      <w:r w:rsidR="00D039F9" w:rsidRPr="00B66752">
        <w:rPr>
          <w:rFonts w:ascii="Book Antiqua" w:hAnsi="Book Antiqua"/>
          <w:szCs w:val="24"/>
        </w:rPr>
        <w:t>e sus</w:t>
      </w:r>
      <w:r w:rsidR="00AC4DF1" w:rsidRPr="00B66752">
        <w:rPr>
          <w:rFonts w:ascii="Book Antiqua" w:hAnsi="Book Antiqua"/>
          <w:szCs w:val="24"/>
        </w:rPr>
        <w:t xml:space="preserve"> miembros. </w:t>
      </w:r>
      <w:r w:rsidR="0048516D" w:rsidRPr="00B66752">
        <w:rPr>
          <w:rFonts w:ascii="Book Antiqua" w:hAnsi="Book Antiqua"/>
          <w:szCs w:val="24"/>
        </w:rPr>
        <w:t xml:space="preserve">Los miembros de la Junta de Directores podrán servir por más de un término, pero para ello, tendrán que ser renominados por el(la) Gobernador(a) y su nombramiento recibir </w:t>
      </w:r>
      <w:r w:rsidR="003218F8" w:rsidRPr="00B66752">
        <w:rPr>
          <w:rFonts w:ascii="Book Antiqua" w:hAnsi="Book Antiqua"/>
          <w:szCs w:val="24"/>
        </w:rPr>
        <w:t xml:space="preserve">nuevamente </w:t>
      </w:r>
      <w:r w:rsidR="0048516D" w:rsidRPr="00B66752">
        <w:rPr>
          <w:rFonts w:ascii="Book Antiqua" w:hAnsi="Book Antiqua"/>
          <w:szCs w:val="24"/>
        </w:rPr>
        <w:t>el consejo y consentimiento del Senado</w:t>
      </w:r>
      <w:r w:rsidR="005830F0" w:rsidRPr="00B66752">
        <w:rPr>
          <w:rFonts w:ascii="Book Antiqua" w:hAnsi="Book Antiqua"/>
          <w:szCs w:val="24"/>
        </w:rPr>
        <w:t xml:space="preserve"> de Puerto Rico</w:t>
      </w:r>
      <w:r w:rsidR="0048516D" w:rsidRPr="00B66752">
        <w:rPr>
          <w:rFonts w:ascii="Book Antiqua" w:hAnsi="Book Antiqua"/>
          <w:szCs w:val="24"/>
        </w:rPr>
        <w:t xml:space="preserve">. </w:t>
      </w:r>
      <w:r w:rsidR="00797A7F" w:rsidRPr="00B66752">
        <w:rPr>
          <w:rFonts w:ascii="Book Antiqua" w:hAnsi="Book Antiqua"/>
          <w:szCs w:val="24"/>
        </w:rPr>
        <w:t xml:space="preserve">  </w:t>
      </w:r>
    </w:p>
    <w:p w14:paraId="76F9AC56" w14:textId="4480803E" w:rsidR="00E34CE9" w:rsidRPr="00B66752" w:rsidRDefault="00CF2709" w:rsidP="00231FA6">
      <w:pPr>
        <w:spacing w:line="480" w:lineRule="auto"/>
        <w:ind w:firstLine="720"/>
        <w:jc w:val="both"/>
        <w:rPr>
          <w:rFonts w:ascii="Book Antiqua" w:hAnsi="Book Antiqua"/>
          <w:szCs w:val="24"/>
        </w:rPr>
      </w:pPr>
      <w:r w:rsidRPr="00B66752">
        <w:rPr>
          <w:rFonts w:ascii="Book Antiqua" w:hAnsi="Book Antiqua"/>
          <w:szCs w:val="24"/>
        </w:rPr>
        <w:t>En un período no mayor de treinta (30) días después de aprobada esta Ley, el Presidente de la Junta de Directores convocará a los miembros de la misma, quienes se reunirán, y se organizarán debidamente</w:t>
      </w:r>
      <w:r w:rsidR="00654622" w:rsidRPr="00B66752">
        <w:rPr>
          <w:rFonts w:ascii="Book Antiqua" w:hAnsi="Book Antiqua"/>
          <w:szCs w:val="24"/>
        </w:rPr>
        <w:t xml:space="preserve">. La Junta de Directores se reunirá, por lo menos cuatro (4) veces al año, pero sin limitarse a poder convocar reuniones especiales según </w:t>
      </w:r>
      <w:r w:rsidR="00157247" w:rsidRPr="00B66752">
        <w:rPr>
          <w:rFonts w:ascii="Book Antiqua" w:hAnsi="Book Antiqua"/>
          <w:szCs w:val="24"/>
        </w:rPr>
        <w:t>lo entienda</w:t>
      </w:r>
      <w:r w:rsidR="00654622" w:rsidRPr="00B66752">
        <w:rPr>
          <w:rFonts w:ascii="Book Antiqua" w:hAnsi="Book Antiqua"/>
          <w:szCs w:val="24"/>
        </w:rPr>
        <w:t xml:space="preserve"> necesario.</w:t>
      </w:r>
      <w:r w:rsidRPr="00B66752">
        <w:rPr>
          <w:rFonts w:ascii="Book Antiqua" w:hAnsi="Book Antiqua"/>
          <w:szCs w:val="24"/>
        </w:rPr>
        <w:t xml:space="preserve"> </w:t>
      </w:r>
    </w:p>
    <w:p w14:paraId="7AC48667" w14:textId="33643B33" w:rsidR="00654622" w:rsidRPr="00B66752" w:rsidRDefault="00654622" w:rsidP="00231FA6">
      <w:pPr>
        <w:spacing w:line="480" w:lineRule="auto"/>
        <w:ind w:firstLine="720"/>
        <w:jc w:val="both"/>
        <w:rPr>
          <w:rFonts w:ascii="Book Antiqua" w:hAnsi="Book Antiqua"/>
          <w:szCs w:val="24"/>
        </w:rPr>
      </w:pPr>
      <w:r w:rsidRPr="00B66752">
        <w:rPr>
          <w:rFonts w:ascii="Book Antiqua" w:hAnsi="Book Antiqua"/>
          <w:szCs w:val="24"/>
        </w:rPr>
        <w:t>El Director Ejecutivo de la Compañía de Turismo tendrá participación plena en todas las reuniones de la Junta de Directores, pero no tendrá voto en las deliberaciones de la misma.</w:t>
      </w:r>
      <w:r w:rsidR="00CF1963" w:rsidRPr="00B66752">
        <w:rPr>
          <w:rFonts w:ascii="Book Antiqua" w:hAnsi="Book Antiqua"/>
          <w:szCs w:val="24"/>
        </w:rPr>
        <w:t xml:space="preserve"> No obstante, </w:t>
      </w:r>
      <w:r w:rsidR="00157247" w:rsidRPr="00B66752">
        <w:rPr>
          <w:rFonts w:ascii="Book Antiqua" w:hAnsi="Book Antiqua"/>
          <w:szCs w:val="24"/>
        </w:rPr>
        <w:t xml:space="preserve">de manera excepcional y siempre fundamentando dicha decisión, </w:t>
      </w:r>
      <w:r w:rsidR="00CF1963" w:rsidRPr="00B66752">
        <w:rPr>
          <w:rFonts w:ascii="Book Antiqua" w:hAnsi="Book Antiqua"/>
          <w:szCs w:val="24"/>
        </w:rPr>
        <w:t xml:space="preserve">los miembros de la Junta de Directores se reservan la facultad </w:t>
      </w:r>
      <w:r w:rsidR="00157247" w:rsidRPr="00B66752">
        <w:rPr>
          <w:rFonts w:ascii="Book Antiqua" w:hAnsi="Book Antiqua"/>
          <w:szCs w:val="24"/>
        </w:rPr>
        <w:t>de</w:t>
      </w:r>
      <w:r w:rsidR="00CF1963" w:rsidRPr="00B66752">
        <w:rPr>
          <w:rFonts w:ascii="Book Antiqua" w:hAnsi="Book Antiqua"/>
          <w:szCs w:val="24"/>
        </w:rPr>
        <w:t xml:space="preserve"> </w:t>
      </w:r>
      <w:r w:rsidR="00157247" w:rsidRPr="00B66752">
        <w:rPr>
          <w:rFonts w:ascii="Book Antiqua" w:hAnsi="Book Antiqua"/>
          <w:szCs w:val="24"/>
        </w:rPr>
        <w:t xml:space="preserve">poder </w:t>
      </w:r>
      <w:r w:rsidR="00CF1963" w:rsidRPr="00B66752">
        <w:rPr>
          <w:rFonts w:ascii="Book Antiqua" w:hAnsi="Book Antiqua"/>
          <w:szCs w:val="24"/>
        </w:rPr>
        <w:t>reunirse exclusivamente los miembros.</w:t>
      </w:r>
    </w:p>
    <w:p w14:paraId="1CB4D2F2" w14:textId="225A37B7" w:rsidR="00231FA6" w:rsidRPr="00B66752" w:rsidRDefault="001B023B" w:rsidP="00231FA6">
      <w:pPr>
        <w:spacing w:line="480" w:lineRule="auto"/>
        <w:ind w:firstLine="720"/>
        <w:jc w:val="both"/>
        <w:rPr>
          <w:rFonts w:ascii="Book Antiqua" w:hAnsi="Book Antiqua"/>
          <w:szCs w:val="24"/>
        </w:rPr>
      </w:pPr>
      <w:r w:rsidRPr="00B66752">
        <w:rPr>
          <w:rFonts w:ascii="Book Antiqua" w:hAnsi="Book Antiqua"/>
          <w:szCs w:val="24"/>
        </w:rPr>
        <w:t xml:space="preserve">Todo miembro de </w:t>
      </w:r>
      <w:r w:rsidR="00231FA6" w:rsidRPr="00B66752">
        <w:rPr>
          <w:rFonts w:ascii="Book Antiqua" w:hAnsi="Book Antiqua"/>
          <w:szCs w:val="24"/>
        </w:rPr>
        <w:t>la Junta</w:t>
      </w:r>
      <w:r w:rsidRPr="00B66752">
        <w:rPr>
          <w:rFonts w:ascii="Book Antiqua" w:hAnsi="Book Antiqua"/>
          <w:szCs w:val="24"/>
        </w:rPr>
        <w:t xml:space="preserve"> de Directores</w:t>
      </w:r>
      <w:r w:rsidR="00231FA6" w:rsidRPr="00B66752">
        <w:rPr>
          <w:rFonts w:ascii="Book Antiqua" w:hAnsi="Book Antiqua"/>
          <w:szCs w:val="24"/>
        </w:rPr>
        <w:t xml:space="preserve">, </w:t>
      </w:r>
      <w:r w:rsidRPr="00B66752">
        <w:rPr>
          <w:rFonts w:ascii="Book Antiqua" w:hAnsi="Book Antiqua"/>
          <w:szCs w:val="24"/>
        </w:rPr>
        <w:t xml:space="preserve">tendrá </w:t>
      </w:r>
      <w:r w:rsidR="00231FA6" w:rsidRPr="00B66752">
        <w:rPr>
          <w:rFonts w:ascii="Book Antiqua" w:hAnsi="Book Antiqua"/>
          <w:szCs w:val="24"/>
        </w:rPr>
        <w:t xml:space="preserve">que cumplir con las disposiciones de radicación de informes anuales </w:t>
      </w:r>
      <w:r w:rsidRPr="00B66752">
        <w:rPr>
          <w:rFonts w:ascii="Book Antiqua" w:hAnsi="Book Antiqua"/>
          <w:szCs w:val="24"/>
        </w:rPr>
        <w:t>conforme se requiere por la Ley de Ética Gubernamental</w:t>
      </w:r>
      <w:r w:rsidR="00231FA6" w:rsidRPr="00B66752">
        <w:rPr>
          <w:rFonts w:ascii="Book Antiqua" w:hAnsi="Book Antiqua"/>
          <w:szCs w:val="24"/>
        </w:rPr>
        <w:t>. Los miembros de la Junta</w:t>
      </w:r>
      <w:r w:rsidRPr="00B66752">
        <w:rPr>
          <w:rFonts w:ascii="Book Antiqua" w:hAnsi="Book Antiqua"/>
          <w:szCs w:val="24"/>
        </w:rPr>
        <w:t xml:space="preserve"> de Directores</w:t>
      </w:r>
      <w:r w:rsidR="00231FA6" w:rsidRPr="00B66752">
        <w:rPr>
          <w:rFonts w:ascii="Book Antiqua" w:hAnsi="Book Antiqua"/>
          <w:szCs w:val="24"/>
        </w:rPr>
        <w:t xml:space="preserve"> no recibirán compensación alguna por sus servicios. No obstante, la Compañía</w:t>
      </w:r>
      <w:r w:rsidRPr="00B66752">
        <w:rPr>
          <w:rFonts w:ascii="Book Antiqua" w:hAnsi="Book Antiqua"/>
          <w:szCs w:val="24"/>
        </w:rPr>
        <w:t xml:space="preserve"> de Turismo</w:t>
      </w:r>
      <w:r w:rsidR="00231FA6" w:rsidRPr="00B66752">
        <w:rPr>
          <w:rFonts w:ascii="Book Antiqua" w:hAnsi="Book Antiqua"/>
          <w:szCs w:val="24"/>
        </w:rPr>
        <w:t xml:space="preserve"> les </w:t>
      </w:r>
      <w:r w:rsidR="00231FA6" w:rsidRPr="00B66752">
        <w:rPr>
          <w:rFonts w:ascii="Book Antiqua" w:hAnsi="Book Antiqua"/>
          <w:szCs w:val="24"/>
        </w:rPr>
        <w:lastRenderedPageBreak/>
        <w:t xml:space="preserve">podrá reembolsar gastos incurridos en el ejercicio de sus deberes, según sea establecido en </w:t>
      </w:r>
      <w:r w:rsidRPr="00B66752">
        <w:rPr>
          <w:rFonts w:ascii="Book Antiqua" w:hAnsi="Book Antiqua"/>
          <w:szCs w:val="24"/>
        </w:rPr>
        <w:t xml:space="preserve">su </w:t>
      </w:r>
      <w:r w:rsidR="00231FA6" w:rsidRPr="00B66752">
        <w:rPr>
          <w:rFonts w:ascii="Book Antiqua" w:hAnsi="Book Antiqua"/>
          <w:szCs w:val="24"/>
        </w:rPr>
        <w:t>Reglamento de Personal.</w:t>
      </w:r>
    </w:p>
    <w:p w14:paraId="00E55C5C" w14:textId="7EE92088" w:rsidR="003218F8" w:rsidRPr="00B66752" w:rsidRDefault="003218F8" w:rsidP="00231FA6">
      <w:pPr>
        <w:spacing w:line="480" w:lineRule="auto"/>
        <w:ind w:firstLine="720"/>
        <w:jc w:val="both"/>
        <w:rPr>
          <w:rFonts w:ascii="Book Antiqua" w:hAnsi="Book Antiqua"/>
          <w:szCs w:val="24"/>
        </w:rPr>
      </w:pPr>
      <w:r w:rsidRPr="00B66752">
        <w:rPr>
          <w:rFonts w:ascii="Book Antiqua" w:hAnsi="Book Antiqua"/>
          <w:szCs w:val="24"/>
        </w:rPr>
        <w:t>Artículo 1.05 – Facultades, deberes y funciones de la Junta de Directores</w:t>
      </w:r>
    </w:p>
    <w:p w14:paraId="20E8DB53" w14:textId="0DA45008" w:rsidR="003218F8" w:rsidRPr="00B66752" w:rsidRDefault="003218F8" w:rsidP="00231FA6">
      <w:pPr>
        <w:spacing w:line="480" w:lineRule="auto"/>
        <w:ind w:firstLine="720"/>
        <w:jc w:val="both"/>
        <w:rPr>
          <w:rFonts w:ascii="Book Antiqua" w:hAnsi="Book Antiqua"/>
          <w:szCs w:val="24"/>
        </w:rPr>
      </w:pPr>
      <w:r w:rsidRPr="00B66752">
        <w:rPr>
          <w:rFonts w:ascii="Book Antiqua" w:hAnsi="Book Antiqua"/>
          <w:szCs w:val="24"/>
        </w:rPr>
        <w:t>La Junta de Directores</w:t>
      </w:r>
      <w:r w:rsidR="00540AFE" w:rsidRPr="00B66752">
        <w:rPr>
          <w:rFonts w:ascii="Book Antiqua" w:hAnsi="Book Antiqua"/>
          <w:szCs w:val="24"/>
        </w:rPr>
        <w:t>, en su responsabilidad primaria como organismo rector de la Compañía de Turismo, tendrá todos los poderes, deberes, facultades, atribuciones y prerrogativas inherentes a su cargo, entre los cuales se enumeran los siguientes, sin que ello constituya una limitación:</w:t>
      </w:r>
    </w:p>
    <w:p w14:paraId="250DCC50" w14:textId="3D0388E2" w:rsidR="00540AFE" w:rsidRPr="00B66752" w:rsidRDefault="00540AFE" w:rsidP="003218F8">
      <w:pPr>
        <w:pStyle w:val="ListParagraph"/>
        <w:numPr>
          <w:ilvl w:val="0"/>
          <w:numId w:val="15"/>
        </w:numPr>
        <w:spacing w:line="480" w:lineRule="auto"/>
        <w:jc w:val="both"/>
        <w:rPr>
          <w:rFonts w:ascii="Book Antiqua" w:hAnsi="Book Antiqua"/>
          <w:szCs w:val="24"/>
        </w:rPr>
      </w:pPr>
      <w:r w:rsidRPr="00B66752">
        <w:rPr>
          <w:rFonts w:ascii="Book Antiqua" w:hAnsi="Book Antiqua"/>
          <w:szCs w:val="24"/>
        </w:rPr>
        <w:t>Seleccionar y nombrar al Director Ejecutivo</w:t>
      </w:r>
      <w:r w:rsidR="004D2957" w:rsidRPr="00B66752">
        <w:rPr>
          <w:rFonts w:ascii="Book Antiqua" w:hAnsi="Book Antiqua"/>
          <w:szCs w:val="24"/>
        </w:rPr>
        <w:t xml:space="preserve"> y fijar su salario y emolumentos.</w:t>
      </w:r>
    </w:p>
    <w:p w14:paraId="571A4EC4" w14:textId="78640E8B" w:rsidR="00432F9F" w:rsidRPr="00B66752" w:rsidRDefault="000678F1" w:rsidP="002218DD">
      <w:pPr>
        <w:pStyle w:val="ListParagraph"/>
        <w:numPr>
          <w:ilvl w:val="0"/>
          <w:numId w:val="15"/>
        </w:numPr>
        <w:spacing w:line="480" w:lineRule="auto"/>
        <w:jc w:val="both"/>
        <w:rPr>
          <w:rFonts w:ascii="Book Antiqua" w:hAnsi="Book Antiqua"/>
          <w:szCs w:val="24"/>
        </w:rPr>
      </w:pPr>
      <w:r w:rsidRPr="00B66752">
        <w:rPr>
          <w:rFonts w:ascii="Book Antiqua" w:hAnsi="Book Antiqua"/>
          <w:szCs w:val="24"/>
        </w:rPr>
        <w:t>Adoptar</w:t>
      </w:r>
      <w:r w:rsidR="00CF2709" w:rsidRPr="00B66752">
        <w:rPr>
          <w:rFonts w:ascii="Book Antiqua" w:hAnsi="Book Antiqua"/>
          <w:szCs w:val="24"/>
        </w:rPr>
        <w:t xml:space="preserve"> un reglamento interno para su administración, conforme a la Ley de Procedimiento Administrativo Uniforme.</w:t>
      </w:r>
      <w:r w:rsidR="002218DD" w:rsidRPr="00B66752">
        <w:rPr>
          <w:rFonts w:ascii="Book Antiqua" w:hAnsi="Book Antiqua"/>
          <w:szCs w:val="24"/>
        </w:rPr>
        <w:t xml:space="preserve"> Además, ésta deberá adoptar sus propios estatutos y by-laws de funcionamiento interno.</w:t>
      </w:r>
    </w:p>
    <w:p w14:paraId="22356001" w14:textId="77777777" w:rsidR="002C36FC" w:rsidRPr="00B66752" w:rsidRDefault="00633906" w:rsidP="003218F8">
      <w:pPr>
        <w:pStyle w:val="ListParagraph"/>
        <w:numPr>
          <w:ilvl w:val="0"/>
          <w:numId w:val="15"/>
        </w:numPr>
        <w:spacing w:line="480" w:lineRule="auto"/>
        <w:jc w:val="both"/>
        <w:rPr>
          <w:rFonts w:ascii="Book Antiqua" w:hAnsi="Book Antiqua"/>
          <w:szCs w:val="24"/>
        </w:rPr>
      </w:pPr>
      <w:r w:rsidRPr="00B66752">
        <w:rPr>
          <w:rFonts w:ascii="Book Antiqua" w:hAnsi="Book Antiqua"/>
          <w:szCs w:val="24"/>
        </w:rPr>
        <w:t>Aprobar el Presupuesto Operacional de la Compañía de Turismo que le sea sometido por el Director Ejecutivo</w:t>
      </w:r>
      <w:r w:rsidR="002C36FC" w:rsidRPr="00B66752">
        <w:rPr>
          <w:rFonts w:ascii="Book Antiqua" w:hAnsi="Book Antiqua"/>
          <w:szCs w:val="24"/>
        </w:rPr>
        <w:t>.</w:t>
      </w:r>
    </w:p>
    <w:p w14:paraId="4D04DF89" w14:textId="1A9069F7" w:rsidR="00633906" w:rsidRPr="00B66752" w:rsidRDefault="002C36FC" w:rsidP="003218F8">
      <w:pPr>
        <w:pStyle w:val="ListParagraph"/>
        <w:numPr>
          <w:ilvl w:val="0"/>
          <w:numId w:val="15"/>
        </w:numPr>
        <w:spacing w:line="480" w:lineRule="auto"/>
        <w:jc w:val="both"/>
        <w:rPr>
          <w:rFonts w:ascii="Book Antiqua" w:hAnsi="Book Antiqua"/>
          <w:szCs w:val="24"/>
        </w:rPr>
      </w:pPr>
      <w:r w:rsidRPr="00B66752">
        <w:rPr>
          <w:rFonts w:ascii="Book Antiqua" w:hAnsi="Book Antiqua"/>
          <w:szCs w:val="24"/>
        </w:rPr>
        <w:t>Aprobar e</w:t>
      </w:r>
      <w:r w:rsidR="00EF2B80" w:rsidRPr="00B66752">
        <w:rPr>
          <w:rFonts w:ascii="Book Antiqua" w:hAnsi="Book Antiqua"/>
          <w:szCs w:val="24"/>
        </w:rPr>
        <w:t xml:space="preserve">l Informe Anual de Logros </w:t>
      </w:r>
      <w:r w:rsidRPr="00B66752">
        <w:rPr>
          <w:rFonts w:ascii="Book Antiqua" w:hAnsi="Book Antiqua"/>
          <w:szCs w:val="24"/>
        </w:rPr>
        <w:t>según se dispone en el Artículo 1.14</w:t>
      </w:r>
      <w:r w:rsidR="00EF2B80" w:rsidRPr="00B66752">
        <w:rPr>
          <w:rFonts w:ascii="Book Antiqua" w:hAnsi="Book Antiqua"/>
          <w:szCs w:val="24"/>
        </w:rPr>
        <w:t>.</w:t>
      </w:r>
    </w:p>
    <w:p w14:paraId="6C0DDB3B" w14:textId="574F55CC" w:rsidR="00540AFE" w:rsidRPr="00B66752" w:rsidRDefault="00540AFE" w:rsidP="00540AFE">
      <w:pPr>
        <w:pStyle w:val="ListParagraph"/>
        <w:numPr>
          <w:ilvl w:val="0"/>
          <w:numId w:val="15"/>
        </w:numPr>
        <w:spacing w:line="480" w:lineRule="auto"/>
        <w:jc w:val="both"/>
        <w:rPr>
          <w:rFonts w:ascii="Book Antiqua" w:hAnsi="Book Antiqua"/>
          <w:szCs w:val="24"/>
        </w:rPr>
      </w:pPr>
      <w:r w:rsidRPr="00B66752">
        <w:rPr>
          <w:rFonts w:ascii="Book Antiqua" w:hAnsi="Book Antiqua"/>
          <w:szCs w:val="24"/>
        </w:rPr>
        <w:t xml:space="preserve">Autorizar </w:t>
      </w:r>
      <w:r w:rsidR="002D381C" w:rsidRPr="00B66752">
        <w:rPr>
          <w:rFonts w:ascii="Book Antiqua" w:hAnsi="Book Antiqua"/>
          <w:szCs w:val="24"/>
        </w:rPr>
        <w:t>aquel</w:t>
      </w:r>
      <w:r w:rsidRPr="00B66752">
        <w:rPr>
          <w:rFonts w:ascii="Book Antiqua" w:hAnsi="Book Antiqua"/>
          <w:szCs w:val="24"/>
        </w:rPr>
        <w:t>los contratos de servicios profesionales o compras en exceso de trescientos setenta y cinco mil (375,000) dólares</w:t>
      </w:r>
      <w:r w:rsidR="002D381C" w:rsidRPr="00B66752">
        <w:rPr>
          <w:rFonts w:ascii="Book Antiqua" w:hAnsi="Book Antiqua"/>
          <w:szCs w:val="24"/>
        </w:rPr>
        <w:t>, que le sean sometidos por el Director Ejecutivo</w:t>
      </w:r>
      <w:r w:rsidRPr="00B66752">
        <w:rPr>
          <w:rFonts w:ascii="Book Antiqua" w:hAnsi="Book Antiqua"/>
          <w:szCs w:val="24"/>
        </w:rPr>
        <w:t>.  En el ejercicio de esta función, la Junta de Dir</w:t>
      </w:r>
      <w:r w:rsidR="00D93AA6" w:rsidRPr="00B66752">
        <w:rPr>
          <w:rFonts w:ascii="Book Antiqua" w:hAnsi="Book Antiqua"/>
          <w:szCs w:val="24"/>
        </w:rPr>
        <w:t>ectores no</w:t>
      </w:r>
      <w:r w:rsidRPr="00B66752">
        <w:rPr>
          <w:rFonts w:ascii="Book Antiqua" w:hAnsi="Book Antiqua"/>
          <w:szCs w:val="24"/>
        </w:rPr>
        <w:t xml:space="preserve"> podrá constituir</w:t>
      </w:r>
      <w:r w:rsidR="00D93AA6" w:rsidRPr="00B66752">
        <w:rPr>
          <w:rFonts w:ascii="Book Antiqua" w:hAnsi="Book Antiqua"/>
          <w:szCs w:val="24"/>
        </w:rPr>
        <w:t>se en</w:t>
      </w:r>
      <w:r w:rsidRPr="00B66752">
        <w:rPr>
          <w:rFonts w:ascii="Book Antiqua" w:hAnsi="Book Antiqua"/>
          <w:szCs w:val="24"/>
        </w:rPr>
        <w:t xml:space="preserve"> comités para la consideración </w:t>
      </w:r>
      <w:r w:rsidR="00D93AA6" w:rsidRPr="00B66752">
        <w:rPr>
          <w:rFonts w:ascii="Book Antiqua" w:hAnsi="Book Antiqua"/>
          <w:szCs w:val="24"/>
        </w:rPr>
        <w:t>y/</w:t>
      </w:r>
      <w:r w:rsidRPr="00B66752">
        <w:rPr>
          <w:rFonts w:ascii="Book Antiqua" w:hAnsi="Book Antiqua"/>
          <w:szCs w:val="24"/>
        </w:rPr>
        <w:t xml:space="preserve">o aprobación de los </w:t>
      </w:r>
      <w:r w:rsidR="00D93AA6" w:rsidRPr="00B66752">
        <w:rPr>
          <w:rFonts w:ascii="Book Antiqua" w:hAnsi="Book Antiqua"/>
          <w:szCs w:val="24"/>
        </w:rPr>
        <w:t>mismo</w:t>
      </w:r>
      <w:r w:rsidRPr="00B66752">
        <w:rPr>
          <w:rFonts w:ascii="Book Antiqua" w:hAnsi="Book Antiqua"/>
          <w:szCs w:val="24"/>
        </w:rPr>
        <w:t>s.</w:t>
      </w:r>
    </w:p>
    <w:p w14:paraId="52DC584E" w14:textId="592293D8" w:rsidR="00321E3C" w:rsidRPr="00B66752" w:rsidRDefault="00321E3C" w:rsidP="00540AFE">
      <w:pPr>
        <w:pStyle w:val="ListParagraph"/>
        <w:numPr>
          <w:ilvl w:val="0"/>
          <w:numId w:val="15"/>
        </w:numPr>
        <w:spacing w:line="480" w:lineRule="auto"/>
        <w:jc w:val="both"/>
        <w:rPr>
          <w:rFonts w:ascii="Book Antiqua" w:hAnsi="Book Antiqua"/>
          <w:szCs w:val="24"/>
        </w:rPr>
      </w:pPr>
      <w:r w:rsidRPr="00B66752">
        <w:rPr>
          <w:rFonts w:ascii="Book Antiqua" w:hAnsi="Book Antiqua"/>
          <w:szCs w:val="24"/>
        </w:rPr>
        <w:t xml:space="preserve">Evaluar y acoger el informe anual de </w:t>
      </w:r>
      <w:r w:rsidR="006E13A4" w:rsidRPr="00B66752">
        <w:rPr>
          <w:rFonts w:ascii="Book Antiqua" w:hAnsi="Book Antiqua"/>
          <w:szCs w:val="24"/>
        </w:rPr>
        <w:t>A</w:t>
      </w:r>
      <w:r w:rsidRPr="00B66752">
        <w:rPr>
          <w:rFonts w:ascii="Book Antiqua" w:hAnsi="Book Antiqua"/>
          <w:szCs w:val="24"/>
        </w:rPr>
        <w:t>uditoría</w:t>
      </w:r>
      <w:r w:rsidR="006E13A4" w:rsidRPr="00B66752">
        <w:rPr>
          <w:rFonts w:ascii="Book Antiqua" w:hAnsi="Book Antiqua"/>
          <w:szCs w:val="24"/>
        </w:rPr>
        <w:t xml:space="preserve"> General</w:t>
      </w:r>
      <w:r w:rsidRPr="00B66752">
        <w:rPr>
          <w:rFonts w:ascii="Book Antiqua" w:hAnsi="Book Antiqua"/>
          <w:szCs w:val="24"/>
        </w:rPr>
        <w:t xml:space="preserve"> que sobre las operaciones y el funcionamiento de la Compañía de Turismo le remitirá el Director Ejecutivo</w:t>
      </w:r>
      <w:r w:rsidR="00A16AA0" w:rsidRPr="00B66752">
        <w:rPr>
          <w:rFonts w:ascii="Book Antiqua" w:hAnsi="Book Antiqua"/>
          <w:szCs w:val="24"/>
        </w:rPr>
        <w:t>, previo al inicio de cada año fiscal</w:t>
      </w:r>
      <w:r w:rsidRPr="00B66752">
        <w:rPr>
          <w:rFonts w:ascii="Book Antiqua" w:hAnsi="Book Antiqua"/>
          <w:szCs w:val="24"/>
        </w:rPr>
        <w:t xml:space="preserve">. </w:t>
      </w:r>
    </w:p>
    <w:p w14:paraId="4BC69304" w14:textId="05324842" w:rsidR="00D16A54" w:rsidRPr="00B66752" w:rsidRDefault="00D16A54" w:rsidP="00D16A54">
      <w:pPr>
        <w:pStyle w:val="ListParagraph"/>
        <w:numPr>
          <w:ilvl w:val="0"/>
          <w:numId w:val="15"/>
        </w:numPr>
        <w:spacing w:line="480" w:lineRule="auto"/>
        <w:jc w:val="both"/>
        <w:rPr>
          <w:rFonts w:ascii="Book Antiqua" w:hAnsi="Book Antiqua"/>
          <w:szCs w:val="24"/>
        </w:rPr>
      </w:pPr>
      <w:r w:rsidRPr="00B66752">
        <w:rPr>
          <w:rFonts w:ascii="Book Antiqua" w:hAnsi="Book Antiqua"/>
          <w:szCs w:val="24"/>
        </w:rPr>
        <w:lastRenderedPageBreak/>
        <w:t xml:space="preserve">A propuesta del Director Ejecutivo, autorizar </w:t>
      </w:r>
      <w:r w:rsidR="00AA2CB6" w:rsidRPr="00B66752">
        <w:rPr>
          <w:rFonts w:ascii="Book Antiqua" w:hAnsi="Book Antiqua"/>
          <w:szCs w:val="24"/>
        </w:rPr>
        <w:t xml:space="preserve">cualquier cambio en la organización de la Compañía de Turismo que conlleve la modificación, fusión, abolición o transferencia de funciones, como </w:t>
      </w:r>
      <w:r w:rsidRPr="00B66752">
        <w:rPr>
          <w:rFonts w:ascii="Book Antiqua" w:hAnsi="Book Antiqua"/>
          <w:szCs w:val="24"/>
        </w:rPr>
        <w:t>el establecimiento de aquellas</w:t>
      </w:r>
      <w:r w:rsidR="00AA2CB6" w:rsidRPr="00B66752">
        <w:rPr>
          <w:rFonts w:ascii="Book Antiqua" w:hAnsi="Book Antiqua"/>
          <w:szCs w:val="24"/>
        </w:rPr>
        <w:t xml:space="preserve"> nuevas</w:t>
      </w:r>
      <w:r w:rsidRPr="00B66752">
        <w:rPr>
          <w:rFonts w:ascii="Book Antiqua" w:hAnsi="Book Antiqua"/>
          <w:szCs w:val="24"/>
        </w:rPr>
        <w:t xml:space="preserve"> divisiones y subsidiarias de la Compañía de Turismo, que permitan atender de manera más eficiente y efectiva los objetivos de política pública requeridos por esta Ley.</w:t>
      </w:r>
    </w:p>
    <w:p w14:paraId="489960EA" w14:textId="05551892" w:rsidR="002218DD" w:rsidRPr="00B66752" w:rsidRDefault="002218DD" w:rsidP="002218DD">
      <w:pPr>
        <w:pStyle w:val="ListParagraph"/>
        <w:numPr>
          <w:ilvl w:val="0"/>
          <w:numId w:val="15"/>
        </w:numPr>
        <w:spacing w:line="480" w:lineRule="auto"/>
        <w:jc w:val="both"/>
        <w:rPr>
          <w:rFonts w:ascii="Book Antiqua" w:hAnsi="Book Antiqua"/>
          <w:szCs w:val="24"/>
        </w:rPr>
      </w:pPr>
      <w:r w:rsidRPr="00B66752">
        <w:rPr>
          <w:rFonts w:ascii="Book Antiqua" w:hAnsi="Book Antiqua"/>
          <w:szCs w:val="24"/>
        </w:rPr>
        <w:t>Aprobar todo Plan Estratégico de la Compañía de Turismo que le sea sometido por el Director Ejecutivo.</w:t>
      </w:r>
    </w:p>
    <w:p w14:paraId="728F5498" w14:textId="2032D447" w:rsidR="00540AFE" w:rsidRPr="00B66752" w:rsidRDefault="00D93AA6" w:rsidP="00D16A54">
      <w:pPr>
        <w:pStyle w:val="ListParagraph"/>
        <w:numPr>
          <w:ilvl w:val="0"/>
          <w:numId w:val="15"/>
        </w:numPr>
        <w:spacing w:line="480" w:lineRule="auto"/>
        <w:jc w:val="both"/>
        <w:rPr>
          <w:rFonts w:ascii="Book Antiqua" w:hAnsi="Book Antiqua"/>
          <w:szCs w:val="24"/>
        </w:rPr>
      </w:pPr>
      <w:r w:rsidRPr="00B66752">
        <w:rPr>
          <w:rFonts w:ascii="Book Antiqua" w:hAnsi="Book Antiqua"/>
          <w:szCs w:val="24"/>
        </w:rPr>
        <w:t>A</w:t>
      </w:r>
      <w:r w:rsidR="00540AFE" w:rsidRPr="00B66752">
        <w:rPr>
          <w:rFonts w:ascii="Book Antiqua" w:hAnsi="Book Antiqua"/>
          <w:szCs w:val="24"/>
        </w:rPr>
        <w:t>consejar al Director Ejecutivo de la Compañía de Turismo y al Gobernador(a) de Puerto Rico en cualquier materia que le sea referida</w:t>
      </w:r>
      <w:r w:rsidR="002D381C" w:rsidRPr="00B66752">
        <w:rPr>
          <w:rFonts w:ascii="Book Antiqua" w:hAnsi="Book Antiqua"/>
          <w:szCs w:val="24"/>
        </w:rPr>
        <w:t>.</w:t>
      </w:r>
    </w:p>
    <w:p w14:paraId="5521D977" w14:textId="03183138" w:rsidR="0094618C" w:rsidRPr="00B66752" w:rsidRDefault="004203E0" w:rsidP="00220C62">
      <w:pPr>
        <w:spacing w:line="480" w:lineRule="auto"/>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9D15BC" w:rsidRPr="00B66752">
        <w:rPr>
          <w:rFonts w:ascii="Book Antiqua" w:hAnsi="Book Antiqua"/>
          <w:b/>
          <w:szCs w:val="24"/>
        </w:rPr>
        <w:t>1.0</w:t>
      </w:r>
      <w:r w:rsidR="003218F8" w:rsidRPr="00B66752">
        <w:rPr>
          <w:rFonts w:ascii="Book Antiqua" w:hAnsi="Book Antiqua"/>
          <w:b/>
          <w:szCs w:val="24"/>
        </w:rPr>
        <w:t>6</w:t>
      </w:r>
      <w:r w:rsidR="009D15BC" w:rsidRPr="00B66752">
        <w:rPr>
          <w:rFonts w:ascii="Book Antiqua" w:hAnsi="Book Antiqua"/>
          <w:b/>
          <w:szCs w:val="24"/>
        </w:rPr>
        <w:t xml:space="preserve"> </w:t>
      </w:r>
      <w:r w:rsidR="0094618C" w:rsidRPr="00B66752">
        <w:rPr>
          <w:rFonts w:ascii="Book Antiqua" w:hAnsi="Book Antiqua"/>
          <w:b/>
          <w:szCs w:val="24"/>
        </w:rPr>
        <w:t>– Director Ejecutivo de la Compañía</w:t>
      </w:r>
      <w:r w:rsidR="00D105A2" w:rsidRPr="00B66752">
        <w:rPr>
          <w:rFonts w:ascii="Book Antiqua" w:hAnsi="Book Antiqua"/>
          <w:b/>
          <w:szCs w:val="24"/>
        </w:rPr>
        <w:t xml:space="preserve"> de Turismo</w:t>
      </w:r>
      <w:r w:rsidR="0094618C" w:rsidRPr="00B66752">
        <w:rPr>
          <w:rFonts w:ascii="Book Antiqua" w:hAnsi="Book Antiqua"/>
          <w:b/>
          <w:szCs w:val="24"/>
        </w:rPr>
        <w:t xml:space="preserve"> </w:t>
      </w:r>
    </w:p>
    <w:p w14:paraId="41811AFC" w14:textId="60EAE8C2"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El Director Ejecutivo de la Compañía</w:t>
      </w:r>
      <w:r w:rsidR="001B023B" w:rsidRPr="00B66752">
        <w:rPr>
          <w:rFonts w:ascii="Book Antiqua" w:hAnsi="Book Antiqua"/>
          <w:szCs w:val="24"/>
        </w:rPr>
        <w:t xml:space="preserve"> de Turismo</w:t>
      </w:r>
      <w:r w:rsidRPr="00B66752">
        <w:rPr>
          <w:rFonts w:ascii="Book Antiqua" w:hAnsi="Book Antiqua"/>
          <w:szCs w:val="24"/>
        </w:rPr>
        <w:t xml:space="preserve"> será nombrado por </w:t>
      </w:r>
      <w:r w:rsidR="00652A03" w:rsidRPr="00B66752">
        <w:rPr>
          <w:rFonts w:ascii="Book Antiqua" w:hAnsi="Book Antiqua"/>
          <w:szCs w:val="24"/>
        </w:rPr>
        <w:t>la Junta</w:t>
      </w:r>
      <w:r w:rsidR="001B023B" w:rsidRPr="00B66752">
        <w:rPr>
          <w:rFonts w:ascii="Book Antiqua" w:hAnsi="Book Antiqua"/>
          <w:szCs w:val="24"/>
        </w:rPr>
        <w:t xml:space="preserve"> de Directores</w:t>
      </w:r>
      <w:r w:rsidR="00652A03" w:rsidRPr="00B66752">
        <w:rPr>
          <w:rFonts w:ascii="Book Antiqua" w:hAnsi="Book Antiqua"/>
          <w:szCs w:val="24"/>
        </w:rPr>
        <w:t>.</w:t>
      </w:r>
      <w:r w:rsidRPr="00B66752">
        <w:rPr>
          <w:rFonts w:ascii="Book Antiqua" w:hAnsi="Book Antiqua"/>
          <w:szCs w:val="24"/>
        </w:rPr>
        <w:t xml:space="preserve"> Se seleccionará exclusivamente a base de méritos, los cuales se determinarán tomando en consideración la preparación técnica, pericia, experiencia y otras cualidades que especialmente le capaciten para realizar los fines de esta Ley.  </w:t>
      </w:r>
    </w:p>
    <w:p w14:paraId="22B2ADC7" w14:textId="36BDD15B"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El Director Ejecutivo será una persona residente de Puerto Rico al momento de su nombramiento. El cargo de Director Ejecutivo solo podrá ser desempeñado por una persona mayor de edad, que sea de reconocida capacidad profesional, que no haya sido convicto de delito grave o menos grave que implique depravación moral, con conocimiento en el campo de la administración pública, la gestión gubernamental y, además, que posea preparación académica y amplio conocimiento de la industria turística. </w:t>
      </w:r>
      <w:r w:rsidR="00220C62" w:rsidRPr="00B66752">
        <w:rPr>
          <w:rFonts w:ascii="Book Antiqua" w:hAnsi="Book Antiqua"/>
          <w:szCs w:val="24"/>
        </w:rPr>
        <w:t xml:space="preserve">El salario del Director Ejecutivo de la Compañía </w:t>
      </w:r>
      <w:r w:rsidR="001B023B" w:rsidRPr="00B66752">
        <w:rPr>
          <w:rFonts w:ascii="Book Antiqua" w:hAnsi="Book Antiqua"/>
          <w:szCs w:val="24"/>
        </w:rPr>
        <w:t xml:space="preserve">de Turismo </w:t>
      </w:r>
      <w:r w:rsidR="00220C62" w:rsidRPr="00B66752">
        <w:rPr>
          <w:rFonts w:ascii="Book Antiqua" w:hAnsi="Book Antiqua"/>
          <w:szCs w:val="24"/>
        </w:rPr>
        <w:t xml:space="preserve">será fijado por </w:t>
      </w:r>
      <w:r w:rsidR="00220C62" w:rsidRPr="00B66752">
        <w:rPr>
          <w:rFonts w:ascii="Book Antiqua" w:hAnsi="Book Antiqua"/>
          <w:szCs w:val="24"/>
        </w:rPr>
        <w:lastRenderedPageBreak/>
        <w:t>la Junta</w:t>
      </w:r>
      <w:r w:rsidR="001B023B" w:rsidRPr="00B66752">
        <w:rPr>
          <w:rFonts w:ascii="Book Antiqua" w:hAnsi="Book Antiqua"/>
          <w:szCs w:val="24"/>
        </w:rPr>
        <w:t xml:space="preserve"> de Directores</w:t>
      </w:r>
      <w:r w:rsidR="00220C62" w:rsidRPr="00B66752">
        <w:rPr>
          <w:rFonts w:ascii="Book Antiqua" w:hAnsi="Book Antiqua"/>
          <w:szCs w:val="24"/>
        </w:rPr>
        <w:t xml:space="preserve">.  </w:t>
      </w:r>
      <w:r w:rsidRPr="00B66752">
        <w:rPr>
          <w:rFonts w:ascii="Book Antiqua" w:hAnsi="Book Antiqua"/>
          <w:szCs w:val="24"/>
        </w:rPr>
        <w:t xml:space="preserve">El Director Ejecutivo nombrará un Sub-Director Ejecutivo que reúna sus mismas cualificaciones y le fijará su sueldo que deberá ser al menos diez por ciento (10%) menor al del Director Ejecutivo. En caso de ausencia o incapacidad temporal, muerte, renuncia o separación del Director Ejecutivo, el Sub-Director Ejecutivo, ejercerá las funciones y deberes del Director Ejecutivo, como Director Ejecutivo Interino, hasta que se reintegre el Director Ejecutivo o hasta que su sustituto sea nombrado y tome posesión.  En caso de que se produzcan simultáneamente ausencias temporales o vacantes en ambos cargos, </w:t>
      </w:r>
      <w:r w:rsidR="008F69BD" w:rsidRPr="00B66752">
        <w:rPr>
          <w:rFonts w:ascii="Book Antiqua" w:hAnsi="Book Antiqua"/>
          <w:szCs w:val="24"/>
        </w:rPr>
        <w:t>el (la) Gobernador (a)</w:t>
      </w:r>
      <w:r w:rsidRPr="00B66752">
        <w:rPr>
          <w:rFonts w:ascii="Book Antiqua" w:hAnsi="Book Antiqua"/>
          <w:szCs w:val="24"/>
        </w:rPr>
        <w:t xml:space="preserve"> nombrará a un Director Ejecutivo Interino, hasta tanto </w:t>
      </w:r>
      <w:r w:rsidR="00184A15" w:rsidRPr="00B66752">
        <w:rPr>
          <w:rFonts w:ascii="Book Antiqua" w:hAnsi="Book Antiqua"/>
          <w:szCs w:val="24"/>
        </w:rPr>
        <w:t xml:space="preserve">la Junta de Directores nombre a un nuevo </w:t>
      </w:r>
      <w:r w:rsidRPr="00B66752">
        <w:rPr>
          <w:rFonts w:ascii="Book Antiqua" w:hAnsi="Book Antiqua"/>
          <w:szCs w:val="24"/>
        </w:rPr>
        <w:t>Director Ejecutivo.</w:t>
      </w:r>
    </w:p>
    <w:p w14:paraId="44B33981" w14:textId="29C1A64A" w:rsidR="0094618C" w:rsidRPr="00B66752" w:rsidRDefault="005830F0" w:rsidP="0094618C">
      <w:pPr>
        <w:spacing w:line="480" w:lineRule="auto"/>
        <w:ind w:firstLine="720"/>
        <w:jc w:val="both"/>
        <w:rPr>
          <w:rFonts w:ascii="Book Antiqua" w:hAnsi="Book Antiqua"/>
          <w:szCs w:val="24"/>
        </w:rPr>
      </w:pPr>
      <w:r w:rsidRPr="00B66752">
        <w:rPr>
          <w:rFonts w:ascii="Book Antiqua" w:hAnsi="Book Antiqua"/>
          <w:szCs w:val="24"/>
        </w:rPr>
        <w:t xml:space="preserve">El Director Ejecutivo </w:t>
      </w:r>
      <w:r w:rsidR="0094618C" w:rsidRPr="00B66752">
        <w:rPr>
          <w:rFonts w:ascii="Book Antiqua" w:hAnsi="Book Antiqua"/>
          <w:szCs w:val="24"/>
        </w:rPr>
        <w:t xml:space="preserve">será el </w:t>
      </w:r>
      <w:r w:rsidRPr="00B66752">
        <w:rPr>
          <w:rFonts w:ascii="Book Antiqua" w:hAnsi="Book Antiqua"/>
          <w:szCs w:val="24"/>
        </w:rPr>
        <w:t xml:space="preserve">principal </w:t>
      </w:r>
      <w:r w:rsidR="0094618C" w:rsidRPr="00B66752">
        <w:rPr>
          <w:rFonts w:ascii="Book Antiqua" w:hAnsi="Book Antiqua"/>
          <w:szCs w:val="24"/>
        </w:rPr>
        <w:t>funcionario ejecutivo de la Compañía</w:t>
      </w:r>
      <w:r w:rsidRPr="00B66752">
        <w:rPr>
          <w:rFonts w:ascii="Book Antiqua" w:hAnsi="Book Antiqua"/>
          <w:szCs w:val="24"/>
        </w:rPr>
        <w:t xml:space="preserve"> de Turismo y </w:t>
      </w:r>
      <w:r w:rsidR="0094618C" w:rsidRPr="00B66752">
        <w:rPr>
          <w:rFonts w:ascii="Book Antiqua" w:hAnsi="Book Antiqua"/>
          <w:szCs w:val="24"/>
        </w:rPr>
        <w:t>tendrá todos los poderes y deberes que le sean asignados por esta Ley</w:t>
      </w:r>
      <w:r w:rsidR="00425AE8" w:rsidRPr="00B66752">
        <w:rPr>
          <w:rFonts w:ascii="Book Antiqua" w:hAnsi="Book Antiqua"/>
          <w:szCs w:val="24"/>
        </w:rPr>
        <w:t xml:space="preserve"> </w:t>
      </w:r>
      <w:r w:rsidR="007B5252" w:rsidRPr="00B66752">
        <w:rPr>
          <w:rFonts w:ascii="Book Antiqua" w:hAnsi="Book Antiqua"/>
          <w:szCs w:val="24"/>
        </w:rPr>
        <w:t>y la</w:t>
      </w:r>
      <w:r w:rsidR="00425AE8" w:rsidRPr="00B66752">
        <w:rPr>
          <w:rFonts w:ascii="Book Antiqua" w:hAnsi="Book Antiqua"/>
          <w:szCs w:val="24"/>
        </w:rPr>
        <w:t xml:space="preserve"> Junta</w:t>
      </w:r>
      <w:r w:rsidRPr="00B66752">
        <w:rPr>
          <w:rFonts w:ascii="Book Antiqua" w:hAnsi="Book Antiqua"/>
          <w:szCs w:val="24"/>
        </w:rPr>
        <w:t xml:space="preserve"> de Directores</w:t>
      </w:r>
      <w:r w:rsidR="0094618C" w:rsidRPr="00B66752">
        <w:rPr>
          <w:rFonts w:ascii="Book Antiqua" w:hAnsi="Book Antiqua"/>
          <w:szCs w:val="24"/>
        </w:rPr>
        <w:t>. Será responsable por la ejecución de su política y por la supervisión general de las fases operacionales de la Compañía</w:t>
      </w:r>
      <w:r w:rsidRPr="00B66752">
        <w:rPr>
          <w:rFonts w:ascii="Book Antiqua" w:hAnsi="Book Antiqua"/>
          <w:szCs w:val="24"/>
        </w:rPr>
        <w:t xml:space="preserve"> de Turismo</w:t>
      </w:r>
      <w:r w:rsidR="0094618C" w:rsidRPr="00B66752">
        <w:rPr>
          <w:rFonts w:ascii="Book Antiqua" w:hAnsi="Book Antiqua"/>
          <w:szCs w:val="24"/>
        </w:rPr>
        <w:t xml:space="preserve"> y tendrá a su cargo la supervisión general de los funcionarios, empleados y agentes de </w:t>
      </w:r>
      <w:r w:rsidRPr="00B66752">
        <w:rPr>
          <w:rFonts w:ascii="Book Antiqua" w:hAnsi="Book Antiqua"/>
          <w:szCs w:val="24"/>
        </w:rPr>
        <w:t>ésta</w:t>
      </w:r>
      <w:r w:rsidR="0094618C" w:rsidRPr="00B66752">
        <w:rPr>
          <w:rFonts w:ascii="Book Antiqua" w:hAnsi="Book Antiqua"/>
          <w:szCs w:val="24"/>
        </w:rPr>
        <w:t xml:space="preserve">. </w:t>
      </w:r>
    </w:p>
    <w:p w14:paraId="053A04E9" w14:textId="4FB82557" w:rsidR="0094618C" w:rsidRPr="00B66752" w:rsidRDefault="004203E0" w:rsidP="0094618C">
      <w:pPr>
        <w:spacing w:line="480" w:lineRule="auto"/>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9D15BC" w:rsidRPr="00B66752">
        <w:rPr>
          <w:rFonts w:ascii="Book Antiqua" w:hAnsi="Book Antiqua"/>
          <w:b/>
          <w:szCs w:val="24"/>
        </w:rPr>
        <w:t>1.0</w:t>
      </w:r>
      <w:r w:rsidR="003F7963" w:rsidRPr="00B66752">
        <w:rPr>
          <w:rFonts w:ascii="Book Antiqua" w:hAnsi="Book Antiqua"/>
          <w:b/>
          <w:szCs w:val="24"/>
        </w:rPr>
        <w:t>7</w:t>
      </w:r>
      <w:r w:rsidR="009D15BC" w:rsidRPr="00B66752">
        <w:rPr>
          <w:rFonts w:ascii="Book Antiqua" w:hAnsi="Book Antiqua"/>
          <w:b/>
          <w:szCs w:val="24"/>
        </w:rPr>
        <w:t xml:space="preserve"> </w:t>
      </w:r>
      <w:r w:rsidR="0094618C" w:rsidRPr="00B66752">
        <w:rPr>
          <w:rFonts w:ascii="Book Antiqua" w:hAnsi="Book Antiqua"/>
          <w:b/>
          <w:szCs w:val="24"/>
        </w:rPr>
        <w:t>-</w:t>
      </w:r>
      <w:r w:rsidR="009D15BC" w:rsidRPr="00B66752">
        <w:rPr>
          <w:rFonts w:ascii="Book Antiqua" w:hAnsi="Book Antiqua"/>
          <w:b/>
          <w:szCs w:val="24"/>
        </w:rPr>
        <w:t xml:space="preserve"> </w:t>
      </w:r>
      <w:r w:rsidR="0094618C" w:rsidRPr="00B66752">
        <w:rPr>
          <w:rFonts w:ascii="Book Antiqua" w:hAnsi="Book Antiqua"/>
          <w:b/>
          <w:szCs w:val="24"/>
        </w:rPr>
        <w:t>Facultades, Deberes y Funciones del Director Ejecutivo</w:t>
      </w:r>
    </w:p>
    <w:p w14:paraId="7A5869A7" w14:textId="03CB2928"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El Director Ejecutivo de la Compañía</w:t>
      </w:r>
      <w:r w:rsidR="005733DD" w:rsidRPr="00B66752">
        <w:rPr>
          <w:rFonts w:ascii="Book Antiqua" w:hAnsi="Book Antiqua"/>
          <w:szCs w:val="24"/>
        </w:rPr>
        <w:t xml:space="preserve"> de Turismo</w:t>
      </w:r>
      <w:r w:rsidRPr="00B66752">
        <w:rPr>
          <w:rFonts w:ascii="Book Antiqua" w:hAnsi="Book Antiqua"/>
          <w:szCs w:val="24"/>
        </w:rPr>
        <w:t>, además de las facultades, deberes y funciones conferidas por la presente Ley</w:t>
      </w:r>
      <w:r w:rsidR="003F7963" w:rsidRPr="00B66752">
        <w:rPr>
          <w:rFonts w:ascii="Book Antiqua" w:hAnsi="Book Antiqua"/>
          <w:szCs w:val="24"/>
        </w:rPr>
        <w:t xml:space="preserve"> y por otras leyes</w:t>
      </w:r>
      <w:r w:rsidRPr="00B66752">
        <w:rPr>
          <w:rFonts w:ascii="Book Antiqua" w:hAnsi="Book Antiqua"/>
          <w:szCs w:val="24"/>
        </w:rPr>
        <w:t>, tendrá todos los poderes, deberes, facultades, atribuciones y prerrogativas inherentes a su cargo</w:t>
      </w:r>
      <w:r w:rsidR="005733DD" w:rsidRPr="00B66752">
        <w:rPr>
          <w:rFonts w:ascii="Book Antiqua" w:hAnsi="Book Antiqua"/>
          <w:szCs w:val="24"/>
        </w:rPr>
        <w:t>,</w:t>
      </w:r>
      <w:r w:rsidRPr="00B66752">
        <w:rPr>
          <w:rFonts w:ascii="Book Antiqua" w:hAnsi="Book Antiqua"/>
          <w:szCs w:val="24"/>
        </w:rPr>
        <w:t xml:space="preserve"> entre los cuales se enumeran los siguientes, sin que ello constituya una limitación:</w:t>
      </w:r>
    </w:p>
    <w:p w14:paraId="46D232C7" w14:textId="47D45050" w:rsidR="0094618C" w:rsidRPr="00B66752" w:rsidRDefault="0094618C" w:rsidP="0064196F">
      <w:pPr>
        <w:numPr>
          <w:ilvl w:val="0"/>
          <w:numId w:val="1"/>
        </w:numPr>
        <w:spacing w:line="480" w:lineRule="auto"/>
        <w:jc w:val="both"/>
        <w:rPr>
          <w:rFonts w:ascii="Book Antiqua" w:hAnsi="Book Antiqua"/>
          <w:szCs w:val="24"/>
        </w:rPr>
      </w:pPr>
      <w:r w:rsidRPr="00B66752">
        <w:rPr>
          <w:rFonts w:ascii="Book Antiqua" w:hAnsi="Book Antiqua"/>
          <w:szCs w:val="24"/>
        </w:rPr>
        <w:t>Asesorar al Gobernador y a la Asamblea Legislativa en todos los asuntos relacionados con la misión y funciones de la Compañía</w:t>
      </w:r>
      <w:r w:rsidR="005733DD" w:rsidRPr="00B66752">
        <w:rPr>
          <w:rFonts w:ascii="Book Antiqua" w:hAnsi="Book Antiqua"/>
          <w:szCs w:val="24"/>
        </w:rPr>
        <w:t xml:space="preserve"> de Turismo</w:t>
      </w:r>
      <w:r w:rsidRPr="00B66752">
        <w:rPr>
          <w:rFonts w:ascii="Book Antiqua" w:hAnsi="Book Antiqua"/>
          <w:szCs w:val="24"/>
        </w:rPr>
        <w:t xml:space="preserve">. </w:t>
      </w:r>
    </w:p>
    <w:p w14:paraId="68B9F4C0" w14:textId="76BF6373" w:rsidR="0094618C" w:rsidRPr="00B66752" w:rsidRDefault="00602DAC" w:rsidP="0064196F">
      <w:pPr>
        <w:numPr>
          <w:ilvl w:val="0"/>
          <w:numId w:val="1"/>
        </w:numPr>
        <w:spacing w:line="480" w:lineRule="auto"/>
        <w:jc w:val="both"/>
        <w:rPr>
          <w:rFonts w:ascii="Book Antiqua" w:hAnsi="Book Antiqua"/>
          <w:szCs w:val="24"/>
        </w:rPr>
      </w:pPr>
      <w:r w:rsidRPr="00B66752">
        <w:rPr>
          <w:rFonts w:ascii="Book Antiqua" w:hAnsi="Book Antiqua"/>
          <w:szCs w:val="24"/>
        </w:rPr>
        <w:lastRenderedPageBreak/>
        <w:t xml:space="preserve">Asesorar y colaborar con el(la) Gobernador(a) </w:t>
      </w:r>
      <w:r w:rsidR="0094618C" w:rsidRPr="00B66752">
        <w:rPr>
          <w:rFonts w:ascii="Book Antiqua" w:hAnsi="Book Antiqua"/>
          <w:szCs w:val="24"/>
        </w:rPr>
        <w:t xml:space="preserve">en la </w:t>
      </w:r>
      <w:r w:rsidRPr="00B66752">
        <w:rPr>
          <w:rFonts w:ascii="Book Antiqua" w:hAnsi="Book Antiqua"/>
          <w:szCs w:val="24"/>
        </w:rPr>
        <w:t xml:space="preserve">implementación </w:t>
      </w:r>
      <w:r w:rsidR="0094618C" w:rsidRPr="00B66752">
        <w:rPr>
          <w:rFonts w:ascii="Book Antiqua" w:hAnsi="Book Antiqua"/>
          <w:szCs w:val="24"/>
        </w:rPr>
        <w:t xml:space="preserve">de la política pública </w:t>
      </w:r>
      <w:r w:rsidRPr="00B66752">
        <w:rPr>
          <w:rFonts w:ascii="Book Antiqua" w:hAnsi="Book Antiqua"/>
          <w:szCs w:val="24"/>
        </w:rPr>
        <w:t xml:space="preserve">de </w:t>
      </w:r>
      <w:r w:rsidR="0094618C" w:rsidRPr="00B66752">
        <w:rPr>
          <w:rFonts w:ascii="Book Antiqua" w:hAnsi="Book Antiqua"/>
          <w:szCs w:val="24"/>
        </w:rPr>
        <w:t>forma integral y coordinada</w:t>
      </w:r>
      <w:r w:rsidRPr="00B66752">
        <w:rPr>
          <w:rFonts w:ascii="Book Antiqua" w:hAnsi="Book Antiqua"/>
          <w:szCs w:val="24"/>
        </w:rPr>
        <w:t>, como también asesorar a la Asamblea Legislativa en la formulación de ajustes y cambios a la política pública existente</w:t>
      </w:r>
      <w:r w:rsidR="0094618C" w:rsidRPr="00B66752">
        <w:rPr>
          <w:rFonts w:ascii="Book Antiqua" w:hAnsi="Book Antiqua"/>
          <w:szCs w:val="24"/>
        </w:rPr>
        <w:t xml:space="preserve">.  </w:t>
      </w:r>
    </w:p>
    <w:p w14:paraId="3BA6A87A" w14:textId="2A05C2ED" w:rsidR="0094618C" w:rsidRPr="00B66752" w:rsidRDefault="0094618C" w:rsidP="0064196F">
      <w:pPr>
        <w:numPr>
          <w:ilvl w:val="0"/>
          <w:numId w:val="1"/>
        </w:numPr>
        <w:spacing w:line="480" w:lineRule="auto"/>
        <w:jc w:val="both"/>
        <w:rPr>
          <w:rFonts w:ascii="Book Antiqua" w:hAnsi="Book Antiqua"/>
          <w:szCs w:val="24"/>
        </w:rPr>
      </w:pPr>
      <w:r w:rsidRPr="00B66752">
        <w:rPr>
          <w:rFonts w:ascii="Book Antiqua" w:hAnsi="Book Antiqua"/>
          <w:szCs w:val="24"/>
        </w:rPr>
        <w:t xml:space="preserve">Coordinar la planificación estratégica en forma integral para todos los sectores que lo componen, así como revisar, armonizar y aprobar los planes sectoriales de las divisiones. </w:t>
      </w:r>
      <w:r w:rsidR="005733DD" w:rsidRPr="00B66752">
        <w:rPr>
          <w:rFonts w:ascii="Book Antiqua" w:hAnsi="Book Antiqua"/>
          <w:szCs w:val="24"/>
        </w:rPr>
        <w:t xml:space="preserve">Además, tendrá la responsabilidad de definir </w:t>
      </w:r>
      <w:r w:rsidRPr="00B66752">
        <w:rPr>
          <w:rFonts w:ascii="Book Antiqua" w:hAnsi="Book Antiqua"/>
          <w:szCs w:val="24"/>
        </w:rPr>
        <w:t>políticas, estrategias y prioridades conforme a los planes estratégicos del turismo para Puerto Rico</w:t>
      </w:r>
      <w:r w:rsidR="002D381C" w:rsidRPr="00B66752">
        <w:rPr>
          <w:rFonts w:ascii="Book Antiqua" w:hAnsi="Book Antiqua"/>
          <w:szCs w:val="24"/>
        </w:rPr>
        <w:t>, según aprobados estos últimos por la Junta de Directores</w:t>
      </w:r>
      <w:r w:rsidRPr="00B66752">
        <w:rPr>
          <w:rFonts w:ascii="Book Antiqua" w:hAnsi="Book Antiqua"/>
          <w:szCs w:val="24"/>
        </w:rPr>
        <w:t>.</w:t>
      </w:r>
    </w:p>
    <w:p w14:paraId="4C0E1B8A" w14:textId="1AF7038D" w:rsidR="0094618C" w:rsidRPr="00B66752" w:rsidRDefault="0094618C" w:rsidP="0064196F">
      <w:pPr>
        <w:numPr>
          <w:ilvl w:val="0"/>
          <w:numId w:val="1"/>
        </w:numPr>
        <w:spacing w:line="480" w:lineRule="auto"/>
        <w:jc w:val="both"/>
        <w:rPr>
          <w:rFonts w:ascii="Book Antiqua" w:hAnsi="Book Antiqua"/>
          <w:szCs w:val="24"/>
        </w:rPr>
      </w:pPr>
      <w:r w:rsidRPr="00B66752">
        <w:rPr>
          <w:rFonts w:ascii="Book Antiqua" w:hAnsi="Book Antiqua"/>
          <w:szCs w:val="24"/>
        </w:rPr>
        <w:t>Llevar a cabo estudios e investigaciones, de turismo, industria del visitante y de otra índole relacionada con nuestr</w:t>
      </w:r>
      <w:r w:rsidR="00220C62" w:rsidRPr="00B66752">
        <w:rPr>
          <w:rFonts w:ascii="Book Antiqua" w:hAnsi="Book Antiqua"/>
          <w:szCs w:val="24"/>
        </w:rPr>
        <w:t xml:space="preserve">a Isla </w:t>
      </w:r>
      <w:r w:rsidRPr="00B66752">
        <w:rPr>
          <w:rFonts w:ascii="Book Antiqua" w:hAnsi="Book Antiqua"/>
          <w:szCs w:val="24"/>
        </w:rPr>
        <w:t>y de otras jurisdicciones, con el propósito de orientar los programas y actividades de la Compañía</w:t>
      </w:r>
      <w:r w:rsidR="004202A3" w:rsidRPr="00B66752">
        <w:rPr>
          <w:rFonts w:ascii="Book Antiqua" w:hAnsi="Book Antiqua"/>
          <w:szCs w:val="24"/>
        </w:rPr>
        <w:t xml:space="preserve"> de Turismo</w:t>
      </w:r>
      <w:r w:rsidRPr="00B66752">
        <w:rPr>
          <w:rFonts w:ascii="Book Antiqua" w:hAnsi="Book Antiqua"/>
          <w:szCs w:val="24"/>
        </w:rPr>
        <w:t>, identificar oportunidades, anticipar situaciones problemáticas y trazar nuevas estrategias.</w:t>
      </w:r>
    </w:p>
    <w:p w14:paraId="390FE1BD" w14:textId="6F667BB8" w:rsidR="0094618C" w:rsidRPr="00B66752" w:rsidRDefault="004D2957" w:rsidP="0064196F">
      <w:pPr>
        <w:numPr>
          <w:ilvl w:val="0"/>
          <w:numId w:val="1"/>
        </w:numPr>
        <w:spacing w:line="480" w:lineRule="auto"/>
        <w:jc w:val="both"/>
        <w:rPr>
          <w:rFonts w:ascii="Book Antiqua" w:hAnsi="Book Antiqua"/>
          <w:szCs w:val="24"/>
        </w:rPr>
      </w:pPr>
      <w:r w:rsidRPr="00B66752">
        <w:rPr>
          <w:rFonts w:ascii="Book Antiqua" w:hAnsi="Book Antiqua"/>
          <w:szCs w:val="24"/>
        </w:rPr>
        <w:t xml:space="preserve">Asesorar, coordinar </w:t>
      </w:r>
      <w:r w:rsidR="0094618C" w:rsidRPr="00B66752">
        <w:rPr>
          <w:rFonts w:ascii="Book Antiqua" w:hAnsi="Book Antiqua"/>
          <w:szCs w:val="24"/>
        </w:rPr>
        <w:t>y supervisar la administración y las operaciones de las divisiones de la Compañía</w:t>
      </w:r>
      <w:r w:rsidR="008F6734" w:rsidRPr="00B66752">
        <w:rPr>
          <w:rFonts w:ascii="Book Antiqua" w:hAnsi="Book Antiqua"/>
          <w:szCs w:val="24"/>
        </w:rPr>
        <w:t xml:space="preserve"> de Turismo</w:t>
      </w:r>
      <w:r w:rsidR="0094618C" w:rsidRPr="00B66752">
        <w:rPr>
          <w:rFonts w:ascii="Book Antiqua" w:hAnsi="Book Antiqua"/>
          <w:szCs w:val="24"/>
        </w:rPr>
        <w:t xml:space="preserve">, así como las comunicaciones, las relaciones públicas y las campañas promocionales de </w:t>
      </w:r>
      <w:r w:rsidR="008F6734" w:rsidRPr="00B66752">
        <w:rPr>
          <w:rFonts w:ascii="Book Antiqua" w:hAnsi="Book Antiqua"/>
          <w:szCs w:val="24"/>
        </w:rPr>
        <w:t xml:space="preserve">ésta </w:t>
      </w:r>
      <w:r w:rsidR="0094618C" w:rsidRPr="00B66752">
        <w:rPr>
          <w:rFonts w:ascii="Book Antiqua" w:hAnsi="Book Antiqua"/>
          <w:szCs w:val="24"/>
        </w:rPr>
        <w:t>y sus divisiones, conforme a las normas, metas, objetivos y política pública y trazar nuevas estrategias.</w:t>
      </w:r>
    </w:p>
    <w:p w14:paraId="79B9161C" w14:textId="220D5022" w:rsidR="0094618C" w:rsidRPr="00B66752" w:rsidRDefault="0094618C" w:rsidP="0064196F">
      <w:pPr>
        <w:numPr>
          <w:ilvl w:val="0"/>
          <w:numId w:val="1"/>
        </w:numPr>
        <w:spacing w:line="480" w:lineRule="auto"/>
        <w:jc w:val="both"/>
        <w:rPr>
          <w:rFonts w:ascii="Book Antiqua" w:hAnsi="Book Antiqua"/>
          <w:szCs w:val="24"/>
        </w:rPr>
      </w:pPr>
      <w:r w:rsidRPr="00B66752">
        <w:rPr>
          <w:rFonts w:ascii="Book Antiqua" w:hAnsi="Book Antiqua"/>
          <w:szCs w:val="24"/>
        </w:rPr>
        <w:t>Evaluar y auditar el funcionamiento de las divisiones</w:t>
      </w:r>
      <w:r w:rsidR="003F5501" w:rsidRPr="00B66752">
        <w:rPr>
          <w:rFonts w:ascii="Book Antiqua" w:hAnsi="Book Antiqua"/>
          <w:szCs w:val="24"/>
        </w:rPr>
        <w:t xml:space="preserve"> y subsidiarias</w:t>
      </w:r>
      <w:r w:rsidRPr="00B66752">
        <w:rPr>
          <w:rFonts w:ascii="Book Antiqua" w:hAnsi="Book Antiqua"/>
          <w:szCs w:val="24"/>
        </w:rPr>
        <w:t xml:space="preserve"> de la Compañía</w:t>
      </w:r>
      <w:r w:rsidR="008F6734" w:rsidRPr="00B66752">
        <w:rPr>
          <w:rFonts w:ascii="Book Antiqua" w:hAnsi="Book Antiqua"/>
          <w:szCs w:val="24"/>
        </w:rPr>
        <w:t xml:space="preserve"> de Turismo</w:t>
      </w:r>
      <w:r w:rsidRPr="00B66752">
        <w:rPr>
          <w:rFonts w:ascii="Book Antiqua" w:hAnsi="Book Antiqua"/>
          <w:szCs w:val="24"/>
        </w:rPr>
        <w:t xml:space="preserve">, </w:t>
      </w:r>
      <w:r w:rsidR="008F6734" w:rsidRPr="00B66752">
        <w:rPr>
          <w:rFonts w:ascii="Book Antiqua" w:hAnsi="Book Antiqua"/>
          <w:szCs w:val="24"/>
        </w:rPr>
        <w:t xml:space="preserve">adoptar </w:t>
      </w:r>
      <w:r w:rsidRPr="00B66752">
        <w:rPr>
          <w:rFonts w:ascii="Book Antiqua" w:hAnsi="Book Antiqua"/>
          <w:szCs w:val="24"/>
        </w:rPr>
        <w:t>las medidas necesarias para mantener el organismo funcionando eficientemente</w:t>
      </w:r>
      <w:r w:rsidR="000848E9" w:rsidRPr="00B66752">
        <w:rPr>
          <w:rFonts w:ascii="Book Antiqua" w:hAnsi="Book Antiqua"/>
          <w:szCs w:val="24"/>
        </w:rPr>
        <w:t xml:space="preserve"> </w:t>
      </w:r>
      <w:r w:rsidR="00484C2D" w:rsidRPr="00B66752">
        <w:rPr>
          <w:rFonts w:ascii="Book Antiqua" w:hAnsi="Book Antiqua"/>
          <w:szCs w:val="24"/>
        </w:rPr>
        <w:t xml:space="preserve">y rendirle aquellos informes </w:t>
      </w:r>
      <w:r w:rsidR="00484C2D" w:rsidRPr="00B66752">
        <w:rPr>
          <w:rFonts w:ascii="Book Antiqua" w:hAnsi="Book Antiqua"/>
          <w:szCs w:val="24"/>
        </w:rPr>
        <w:lastRenderedPageBreak/>
        <w:t>pertinentes</w:t>
      </w:r>
      <w:r w:rsidR="000848E9" w:rsidRPr="00B66752">
        <w:rPr>
          <w:rFonts w:ascii="Book Antiqua" w:hAnsi="Book Antiqua"/>
          <w:szCs w:val="24"/>
        </w:rPr>
        <w:t xml:space="preserve"> al Gobernador(a) y a la Asamblea Legislativa </w:t>
      </w:r>
      <w:r w:rsidR="00484C2D" w:rsidRPr="00B66752">
        <w:rPr>
          <w:rFonts w:ascii="Book Antiqua" w:hAnsi="Book Antiqua"/>
          <w:szCs w:val="24"/>
        </w:rPr>
        <w:t>referente a</w:t>
      </w:r>
      <w:r w:rsidR="000848E9" w:rsidRPr="00B66752">
        <w:rPr>
          <w:rFonts w:ascii="Book Antiqua" w:hAnsi="Book Antiqua"/>
          <w:szCs w:val="24"/>
        </w:rPr>
        <w:t xml:space="preserve"> estas gestiones</w:t>
      </w:r>
      <w:r w:rsidR="005E7CFD" w:rsidRPr="00B66752">
        <w:rPr>
          <w:rFonts w:ascii="Book Antiqua" w:hAnsi="Book Antiqua"/>
          <w:szCs w:val="24"/>
        </w:rPr>
        <w:t xml:space="preserve">. </w:t>
      </w:r>
      <w:r w:rsidR="00C3035A" w:rsidRPr="00B66752">
        <w:rPr>
          <w:rFonts w:ascii="Book Antiqua" w:hAnsi="Book Antiqua"/>
          <w:szCs w:val="24"/>
        </w:rPr>
        <w:t>De igual manera, previo al inicio de cada año fiscal, el Director Ejecutivo le someterá a la Junta de Directores para su aprobación una A</w:t>
      </w:r>
      <w:r w:rsidR="001C08E3" w:rsidRPr="00B66752">
        <w:rPr>
          <w:rFonts w:ascii="Book Antiqua" w:hAnsi="Book Antiqua"/>
          <w:szCs w:val="24"/>
        </w:rPr>
        <w:t xml:space="preserve">uditoría </w:t>
      </w:r>
      <w:r w:rsidR="00C3035A" w:rsidRPr="00B66752">
        <w:rPr>
          <w:rFonts w:ascii="Book Antiqua" w:hAnsi="Book Antiqua"/>
          <w:szCs w:val="24"/>
        </w:rPr>
        <w:t>G</w:t>
      </w:r>
      <w:r w:rsidR="001C08E3" w:rsidRPr="00B66752">
        <w:rPr>
          <w:rFonts w:ascii="Book Antiqua" w:hAnsi="Book Antiqua"/>
          <w:szCs w:val="24"/>
        </w:rPr>
        <w:t>eneral de las operaciones y el funcionamiento de la Compañía de Turismo</w:t>
      </w:r>
      <w:r w:rsidR="00C3035A" w:rsidRPr="00B66752">
        <w:rPr>
          <w:rFonts w:ascii="Book Antiqua" w:hAnsi="Book Antiqua"/>
          <w:szCs w:val="24"/>
        </w:rPr>
        <w:t>.</w:t>
      </w:r>
    </w:p>
    <w:p w14:paraId="1FAFC08A" w14:textId="3D57E588" w:rsidR="0094618C" w:rsidRPr="00B66752" w:rsidRDefault="0094618C" w:rsidP="0064196F">
      <w:pPr>
        <w:numPr>
          <w:ilvl w:val="0"/>
          <w:numId w:val="1"/>
        </w:numPr>
        <w:spacing w:line="480" w:lineRule="auto"/>
        <w:jc w:val="both"/>
        <w:rPr>
          <w:rFonts w:ascii="Book Antiqua" w:hAnsi="Book Antiqua"/>
          <w:szCs w:val="24"/>
        </w:rPr>
      </w:pPr>
      <w:r w:rsidRPr="00B66752">
        <w:rPr>
          <w:rFonts w:ascii="Book Antiqua" w:hAnsi="Book Antiqua"/>
          <w:szCs w:val="24"/>
        </w:rPr>
        <w:t>Establecer la coordinación de todo lo relacionado con la planificación, promoción y desarrollo de proyectos especiales</w:t>
      </w:r>
      <w:r w:rsidR="00FF708B" w:rsidRPr="00B66752">
        <w:rPr>
          <w:rFonts w:ascii="Book Antiqua" w:hAnsi="Book Antiqua"/>
          <w:szCs w:val="24"/>
        </w:rPr>
        <w:t xml:space="preserve"> en Puerto Rico</w:t>
      </w:r>
      <w:r w:rsidRPr="00B66752">
        <w:rPr>
          <w:rFonts w:ascii="Book Antiqua" w:hAnsi="Book Antiqua"/>
          <w:szCs w:val="24"/>
        </w:rPr>
        <w:t xml:space="preserve"> de importancia que envuelvan la participación de varios o todas las divisiones de la Compañía</w:t>
      </w:r>
      <w:r w:rsidR="009F7705" w:rsidRPr="00B66752">
        <w:rPr>
          <w:rFonts w:ascii="Book Antiqua" w:hAnsi="Book Antiqua"/>
          <w:szCs w:val="24"/>
        </w:rPr>
        <w:t xml:space="preserve"> de Turismo</w:t>
      </w:r>
      <w:r w:rsidRPr="00B66752">
        <w:rPr>
          <w:rFonts w:ascii="Book Antiqua" w:hAnsi="Book Antiqua"/>
          <w:szCs w:val="24"/>
        </w:rPr>
        <w:t xml:space="preserve"> y otros organismos gubernamentales fuera de este.</w:t>
      </w:r>
    </w:p>
    <w:p w14:paraId="1E8A93B0" w14:textId="024C67E4" w:rsidR="006D3073" w:rsidRPr="00B66752" w:rsidRDefault="00786F87" w:rsidP="00166BD8">
      <w:pPr>
        <w:pStyle w:val="ListParagraph"/>
        <w:spacing w:line="480" w:lineRule="auto"/>
        <w:jc w:val="both"/>
        <w:rPr>
          <w:rFonts w:ascii="Book Antiqua" w:hAnsi="Book Antiqua"/>
        </w:rPr>
      </w:pPr>
      <w:r w:rsidRPr="00B66752">
        <w:rPr>
          <w:rFonts w:ascii="Book Antiqua" w:hAnsi="Book Antiqua"/>
        </w:rPr>
        <w:t xml:space="preserve">h) </w:t>
      </w:r>
      <w:r w:rsidR="00F93559" w:rsidRPr="00B66752">
        <w:rPr>
          <w:rFonts w:ascii="Book Antiqua" w:hAnsi="Book Antiqua"/>
        </w:rPr>
        <w:t>T</w:t>
      </w:r>
      <w:r w:rsidR="009F7705" w:rsidRPr="00B66752">
        <w:rPr>
          <w:rFonts w:ascii="Book Antiqua" w:hAnsi="Book Antiqua"/>
        </w:rPr>
        <w:t xml:space="preserve">rabajar en el diseño </w:t>
      </w:r>
      <w:r w:rsidR="00453B42" w:rsidRPr="00B66752">
        <w:rPr>
          <w:rFonts w:ascii="Book Antiqua" w:hAnsi="Book Antiqua"/>
        </w:rPr>
        <w:t xml:space="preserve">del </w:t>
      </w:r>
      <w:r w:rsidR="00391CBD" w:rsidRPr="00B66752">
        <w:rPr>
          <w:rFonts w:ascii="Book Antiqua" w:hAnsi="Book Antiqua"/>
        </w:rPr>
        <w:t>Plan de Manejo y desarrollo del destino para Puerto Rico</w:t>
      </w:r>
      <w:r w:rsidR="001E2F30" w:rsidRPr="00B66752">
        <w:rPr>
          <w:rFonts w:ascii="Book Antiqua" w:hAnsi="Book Antiqua"/>
        </w:rPr>
        <w:t xml:space="preserve"> en colaboración con </w:t>
      </w:r>
      <w:r w:rsidR="00066AB0" w:rsidRPr="00B66752">
        <w:rPr>
          <w:rFonts w:ascii="Book Antiqua" w:hAnsi="Book Antiqua"/>
        </w:rPr>
        <w:t>Discover PR</w:t>
      </w:r>
      <w:r w:rsidR="00391CBD" w:rsidRPr="00B66752">
        <w:rPr>
          <w:rFonts w:ascii="Book Antiqua" w:hAnsi="Book Antiqua"/>
        </w:rPr>
        <w:t>.</w:t>
      </w:r>
    </w:p>
    <w:p w14:paraId="5030E3C3" w14:textId="7121A8CD" w:rsidR="0094618C" w:rsidRPr="00B66752" w:rsidRDefault="00786F87" w:rsidP="00166BD8">
      <w:pPr>
        <w:spacing w:line="480" w:lineRule="auto"/>
        <w:ind w:left="720"/>
        <w:jc w:val="both"/>
        <w:rPr>
          <w:rFonts w:ascii="Book Antiqua" w:hAnsi="Book Antiqua"/>
          <w:szCs w:val="24"/>
        </w:rPr>
      </w:pPr>
      <w:r w:rsidRPr="00B66752">
        <w:rPr>
          <w:rFonts w:ascii="Book Antiqua" w:hAnsi="Book Antiqua"/>
          <w:szCs w:val="24"/>
        </w:rPr>
        <w:t xml:space="preserve">i) </w:t>
      </w:r>
      <w:r w:rsidR="00F93559" w:rsidRPr="00B66752">
        <w:rPr>
          <w:rFonts w:ascii="Book Antiqua" w:hAnsi="Book Antiqua"/>
          <w:szCs w:val="24"/>
        </w:rPr>
        <w:t>E</w:t>
      </w:r>
      <w:r w:rsidR="007C2461" w:rsidRPr="00B66752">
        <w:rPr>
          <w:rFonts w:ascii="Book Antiqua" w:hAnsi="Book Antiqua"/>
          <w:szCs w:val="24"/>
        </w:rPr>
        <w:t xml:space="preserve">n conformidad con la normativa jurídica y fiscal aplicable como corporación pública del Gobierno de Puerto Rico, el Director Ejecutivo de la Compañía de Turismo deberá preparar </w:t>
      </w:r>
      <w:r w:rsidR="0094618C" w:rsidRPr="00B66752">
        <w:rPr>
          <w:rFonts w:ascii="Book Antiqua" w:hAnsi="Book Antiqua"/>
          <w:szCs w:val="24"/>
        </w:rPr>
        <w:t xml:space="preserve">anualmente </w:t>
      </w:r>
      <w:r w:rsidR="007C2461" w:rsidRPr="00B66752">
        <w:rPr>
          <w:rFonts w:ascii="Book Antiqua" w:hAnsi="Book Antiqua"/>
          <w:szCs w:val="24"/>
        </w:rPr>
        <w:t xml:space="preserve">el </w:t>
      </w:r>
      <w:r w:rsidR="00A9423F" w:rsidRPr="00B66752">
        <w:rPr>
          <w:rFonts w:ascii="Book Antiqua" w:hAnsi="Book Antiqua"/>
          <w:szCs w:val="24"/>
        </w:rPr>
        <w:t xml:space="preserve">Presupuesto Operacional </w:t>
      </w:r>
      <w:r w:rsidR="0094618C" w:rsidRPr="00B66752">
        <w:rPr>
          <w:rFonts w:ascii="Book Antiqua" w:hAnsi="Book Antiqua"/>
          <w:szCs w:val="24"/>
        </w:rPr>
        <w:t>de la Compañía</w:t>
      </w:r>
      <w:r w:rsidR="009F7705" w:rsidRPr="00B66752">
        <w:rPr>
          <w:rFonts w:ascii="Book Antiqua" w:hAnsi="Book Antiqua"/>
          <w:szCs w:val="24"/>
        </w:rPr>
        <w:t xml:space="preserve"> de Turismo</w:t>
      </w:r>
      <w:r w:rsidR="007C2461" w:rsidRPr="00B66752">
        <w:rPr>
          <w:rFonts w:ascii="Book Antiqua" w:hAnsi="Book Antiqua"/>
          <w:szCs w:val="24"/>
        </w:rPr>
        <w:t xml:space="preserve">. Una vez aprobado por </w:t>
      </w:r>
      <w:r w:rsidRPr="00B66752">
        <w:rPr>
          <w:rFonts w:ascii="Book Antiqua" w:hAnsi="Book Antiqua"/>
          <w:szCs w:val="24"/>
        </w:rPr>
        <w:t>la Junta de Directores</w:t>
      </w:r>
      <w:r w:rsidR="007C2461" w:rsidRPr="00B66752">
        <w:rPr>
          <w:rFonts w:ascii="Book Antiqua" w:hAnsi="Book Antiqua"/>
          <w:szCs w:val="24"/>
        </w:rPr>
        <w:t>, el Director Ejecutivo le dará curso al mismo y lo someterá al Gobernador(a) y a todas las demás partes así requeridas en ley.</w:t>
      </w:r>
      <w:r w:rsidR="0094618C" w:rsidRPr="00B66752">
        <w:rPr>
          <w:rFonts w:ascii="Book Antiqua" w:hAnsi="Book Antiqua"/>
          <w:szCs w:val="24"/>
        </w:rPr>
        <w:t xml:space="preserve"> </w:t>
      </w:r>
    </w:p>
    <w:p w14:paraId="21DB57FB" w14:textId="0E2A2271" w:rsidR="0094618C" w:rsidRPr="00B66752" w:rsidRDefault="00166BD8" w:rsidP="00166BD8">
      <w:pPr>
        <w:spacing w:line="480" w:lineRule="auto"/>
        <w:ind w:left="720"/>
        <w:jc w:val="both"/>
        <w:rPr>
          <w:rFonts w:ascii="Book Antiqua" w:hAnsi="Book Antiqua"/>
          <w:szCs w:val="24"/>
        </w:rPr>
      </w:pPr>
      <w:r w:rsidRPr="00B66752">
        <w:rPr>
          <w:rFonts w:ascii="Book Antiqua" w:hAnsi="Book Antiqua"/>
          <w:szCs w:val="24"/>
        </w:rPr>
        <w:t>j</w:t>
      </w:r>
      <w:r w:rsidR="00F93559" w:rsidRPr="00B66752">
        <w:rPr>
          <w:rFonts w:ascii="Book Antiqua" w:hAnsi="Book Antiqua"/>
          <w:szCs w:val="24"/>
        </w:rPr>
        <w:t xml:space="preserve">) </w:t>
      </w:r>
      <w:r w:rsidR="00786F87" w:rsidRPr="00B66752">
        <w:rPr>
          <w:rFonts w:ascii="Book Antiqua" w:hAnsi="Book Antiqua"/>
          <w:szCs w:val="24"/>
        </w:rPr>
        <w:t>Someter ante la consideración de la Junta de Directores todo cambio</w:t>
      </w:r>
      <w:r w:rsidR="0094618C" w:rsidRPr="00B66752">
        <w:rPr>
          <w:rFonts w:ascii="Book Antiqua" w:hAnsi="Book Antiqua"/>
          <w:szCs w:val="24"/>
        </w:rPr>
        <w:t xml:space="preserve"> en la organización de la Compañía</w:t>
      </w:r>
      <w:r w:rsidR="009F7705" w:rsidRPr="00B66752">
        <w:rPr>
          <w:rFonts w:ascii="Book Antiqua" w:hAnsi="Book Antiqua"/>
          <w:szCs w:val="24"/>
        </w:rPr>
        <w:t xml:space="preserve"> de Turismo</w:t>
      </w:r>
      <w:r w:rsidR="0094618C" w:rsidRPr="00B66752">
        <w:rPr>
          <w:rFonts w:ascii="Book Antiqua" w:hAnsi="Book Antiqua"/>
          <w:szCs w:val="24"/>
        </w:rPr>
        <w:t xml:space="preserve"> que conlleven la modificación, fusión, abolición o transferencia de funciones </w:t>
      </w:r>
      <w:r w:rsidR="009F7705" w:rsidRPr="00B66752">
        <w:rPr>
          <w:rFonts w:ascii="Book Antiqua" w:hAnsi="Book Antiqua"/>
          <w:szCs w:val="24"/>
        </w:rPr>
        <w:t xml:space="preserve">y </w:t>
      </w:r>
      <w:r w:rsidR="0094618C" w:rsidRPr="00B66752">
        <w:rPr>
          <w:rFonts w:ascii="Book Antiqua" w:hAnsi="Book Antiqua"/>
          <w:szCs w:val="24"/>
        </w:rPr>
        <w:t>programas bajo su jurisdicción</w:t>
      </w:r>
      <w:r w:rsidR="00CD35FF" w:rsidRPr="00B66752">
        <w:rPr>
          <w:rFonts w:ascii="Book Antiqua" w:hAnsi="Book Antiqua"/>
          <w:szCs w:val="24"/>
        </w:rPr>
        <w:t xml:space="preserve">; incluyendo hasta la creación de subsidiarias que se estimen necesarias y pertinentes para lograr los objetivos de política pública según dispuestos por esta Ley. </w:t>
      </w:r>
      <w:r w:rsidR="00786F87" w:rsidRPr="00B66752">
        <w:rPr>
          <w:rFonts w:ascii="Book Antiqua" w:hAnsi="Book Antiqua"/>
          <w:szCs w:val="24"/>
        </w:rPr>
        <w:t>Una vez aprobado por la Junta de D</w:t>
      </w:r>
      <w:r w:rsidR="000F3351" w:rsidRPr="00B66752">
        <w:rPr>
          <w:rFonts w:ascii="Book Antiqua" w:hAnsi="Book Antiqua"/>
          <w:szCs w:val="24"/>
        </w:rPr>
        <w:t xml:space="preserve">irectores, la Directora Ejecutiva le </w:t>
      </w:r>
      <w:r w:rsidR="000F3351" w:rsidRPr="00B66752">
        <w:rPr>
          <w:rFonts w:ascii="Book Antiqua" w:hAnsi="Book Antiqua"/>
          <w:szCs w:val="24"/>
        </w:rPr>
        <w:lastRenderedPageBreak/>
        <w:t xml:space="preserve">someterá </w:t>
      </w:r>
      <w:r w:rsidR="002919E8" w:rsidRPr="00B66752">
        <w:rPr>
          <w:rFonts w:ascii="Book Antiqua" w:hAnsi="Book Antiqua"/>
          <w:szCs w:val="24"/>
        </w:rPr>
        <w:t>dicha recomendación</w:t>
      </w:r>
      <w:r w:rsidR="000F3351" w:rsidRPr="00B66752">
        <w:rPr>
          <w:rFonts w:ascii="Book Antiqua" w:hAnsi="Book Antiqua"/>
          <w:szCs w:val="24"/>
        </w:rPr>
        <w:t xml:space="preserve"> al Gobernador(a) y, de contar con su aval, procederá</w:t>
      </w:r>
      <w:r w:rsidR="00C504ED" w:rsidRPr="00B66752">
        <w:rPr>
          <w:rFonts w:ascii="Book Antiqua" w:hAnsi="Book Antiqua"/>
          <w:szCs w:val="24"/>
        </w:rPr>
        <w:t xml:space="preserve"> a someter </w:t>
      </w:r>
      <w:r w:rsidR="002919E8" w:rsidRPr="00B66752">
        <w:rPr>
          <w:rFonts w:ascii="Book Antiqua" w:hAnsi="Book Antiqua"/>
          <w:szCs w:val="24"/>
        </w:rPr>
        <w:t>la misma</w:t>
      </w:r>
      <w:r w:rsidR="00C504ED" w:rsidRPr="00B66752">
        <w:rPr>
          <w:rFonts w:ascii="Book Antiqua" w:hAnsi="Book Antiqua"/>
          <w:szCs w:val="24"/>
        </w:rPr>
        <w:t xml:space="preserve"> a la Asamblea Legislativa para su debida consideración</w:t>
      </w:r>
      <w:r w:rsidR="0094618C" w:rsidRPr="00B66752">
        <w:rPr>
          <w:rFonts w:ascii="Book Antiqua" w:hAnsi="Book Antiqua"/>
          <w:szCs w:val="24"/>
        </w:rPr>
        <w:t>.</w:t>
      </w:r>
    </w:p>
    <w:p w14:paraId="65C495C4" w14:textId="61B9A47A" w:rsidR="0094618C" w:rsidRPr="00B66752" w:rsidRDefault="00F93559" w:rsidP="00166BD8">
      <w:pPr>
        <w:spacing w:line="480" w:lineRule="auto"/>
        <w:ind w:left="720"/>
        <w:jc w:val="both"/>
        <w:rPr>
          <w:rFonts w:ascii="Book Antiqua" w:hAnsi="Book Antiqua"/>
          <w:szCs w:val="24"/>
        </w:rPr>
      </w:pPr>
      <w:r w:rsidRPr="00B66752">
        <w:rPr>
          <w:rFonts w:ascii="Book Antiqua" w:hAnsi="Book Antiqua"/>
          <w:szCs w:val="24"/>
        </w:rPr>
        <w:t xml:space="preserve">k) </w:t>
      </w:r>
      <w:r w:rsidR="0094618C" w:rsidRPr="00B66752">
        <w:rPr>
          <w:rFonts w:ascii="Book Antiqua" w:hAnsi="Book Antiqua"/>
          <w:szCs w:val="24"/>
        </w:rPr>
        <w:t>Recibirá los reglamentos a ser adoptados por las divisiones de la Compañía</w:t>
      </w:r>
      <w:r w:rsidR="009F7705" w:rsidRPr="00B66752">
        <w:rPr>
          <w:rFonts w:ascii="Book Antiqua" w:hAnsi="Book Antiqua"/>
          <w:szCs w:val="24"/>
        </w:rPr>
        <w:t xml:space="preserve"> de Turismo</w:t>
      </w:r>
      <w:r w:rsidR="0094618C" w:rsidRPr="00B66752">
        <w:rPr>
          <w:rFonts w:ascii="Book Antiqua" w:hAnsi="Book Antiqua"/>
          <w:szCs w:val="24"/>
        </w:rPr>
        <w:t xml:space="preserve">, así como cualquier enmienda o derogación a los mismos. Los directores o el principal funcionario de </w:t>
      </w:r>
      <w:r w:rsidR="009F7705" w:rsidRPr="00B66752">
        <w:rPr>
          <w:rFonts w:ascii="Book Antiqua" w:hAnsi="Book Antiqua"/>
          <w:szCs w:val="24"/>
        </w:rPr>
        <w:t xml:space="preserve">cada una de sus </w:t>
      </w:r>
      <w:r w:rsidR="0094618C" w:rsidRPr="00B66752">
        <w:rPr>
          <w:rFonts w:ascii="Book Antiqua" w:hAnsi="Book Antiqua"/>
          <w:szCs w:val="24"/>
        </w:rPr>
        <w:t xml:space="preserve">divisiones </w:t>
      </w:r>
      <w:r w:rsidR="009F7705" w:rsidRPr="00B66752">
        <w:rPr>
          <w:rFonts w:ascii="Book Antiqua" w:hAnsi="Book Antiqua"/>
          <w:szCs w:val="24"/>
        </w:rPr>
        <w:t xml:space="preserve">deberá </w:t>
      </w:r>
      <w:r w:rsidR="0094618C" w:rsidRPr="00B66752">
        <w:rPr>
          <w:rFonts w:ascii="Book Antiqua" w:hAnsi="Book Antiqua"/>
          <w:szCs w:val="24"/>
        </w:rPr>
        <w:t>preparar y someter al Director</w:t>
      </w:r>
      <w:r w:rsidR="005F0080">
        <w:rPr>
          <w:rFonts w:ascii="Book Antiqua" w:hAnsi="Book Antiqua"/>
          <w:szCs w:val="24"/>
        </w:rPr>
        <w:t xml:space="preserve"> </w:t>
      </w:r>
      <w:r w:rsidR="0094618C" w:rsidRPr="00B66752">
        <w:rPr>
          <w:rFonts w:ascii="Book Antiqua" w:hAnsi="Book Antiqua"/>
          <w:szCs w:val="24"/>
        </w:rPr>
        <w:t xml:space="preserve">Ejecutivo los reglamentos necesarios, incluyendo cualquier enmienda, o derogación de </w:t>
      </w:r>
      <w:r w:rsidR="001B6462" w:rsidRPr="00B66752">
        <w:rPr>
          <w:rFonts w:ascii="Book Antiqua" w:hAnsi="Book Antiqua"/>
          <w:szCs w:val="24"/>
        </w:rPr>
        <w:t>aquellos que estén vigentes</w:t>
      </w:r>
      <w:r w:rsidR="0094618C" w:rsidRPr="00B66752">
        <w:rPr>
          <w:rFonts w:ascii="Book Antiqua" w:hAnsi="Book Antiqua"/>
          <w:szCs w:val="24"/>
        </w:rPr>
        <w:t>.</w:t>
      </w:r>
    </w:p>
    <w:p w14:paraId="7543067D" w14:textId="19AB4A4F" w:rsidR="0094618C" w:rsidRPr="00B66752" w:rsidRDefault="00F93559" w:rsidP="00166BD8">
      <w:pPr>
        <w:spacing w:line="480" w:lineRule="auto"/>
        <w:ind w:left="720"/>
        <w:jc w:val="both"/>
        <w:rPr>
          <w:rFonts w:ascii="Book Antiqua" w:hAnsi="Book Antiqua"/>
          <w:szCs w:val="24"/>
        </w:rPr>
      </w:pPr>
      <w:r w:rsidRPr="00B66752">
        <w:rPr>
          <w:rFonts w:ascii="Book Antiqua" w:hAnsi="Book Antiqua"/>
          <w:szCs w:val="24"/>
        </w:rPr>
        <w:t xml:space="preserve">l) </w:t>
      </w:r>
      <w:r w:rsidR="0094618C" w:rsidRPr="00B66752">
        <w:rPr>
          <w:rFonts w:ascii="Book Antiqua" w:hAnsi="Book Antiqua"/>
          <w:szCs w:val="24"/>
        </w:rPr>
        <w:t xml:space="preserve">Rendir </w:t>
      </w:r>
      <w:r w:rsidR="001B6462" w:rsidRPr="00B66752">
        <w:rPr>
          <w:rFonts w:ascii="Book Antiqua" w:hAnsi="Book Antiqua"/>
          <w:szCs w:val="24"/>
        </w:rPr>
        <w:t xml:space="preserve">ante la consideración de la Junta de Directores </w:t>
      </w:r>
      <w:r w:rsidR="0094618C" w:rsidRPr="00B66752">
        <w:rPr>
          <w:rFonts w:ascii="Book Antiqua" w:hAnsi="Book Antiqua"/>
          <w:szCs w:val="24"/>
        </w:rPr>
        <w:t xml:space="preserve">un </w:t>
      </w:r>
      <w:r w:rsidR="00EF2B80" w:rsidRPr="00B66752">
        <w:rPr>
          <w:rFonts w:ascii="Book Antiqua" w:hAnsi="Book Antiqua"/>
          <w:szCs w:val="24"/>
        </w:rPr>
        <w:t xml:space="preserve">Informe Anual de Logros </w:t>
      </w:r>
      <w:r w:rsidR="0094618C" w:rsidRPr="00B66752">
        <w:rPr>
          <w:rFonts w:ascii="Book Antiqua" w:hAnsi="Book Antiqua"/>
          <w:szCs w:val="24"/>
        </w:rPr>
        <w:t>de la Compañía</w:t>
      </w:r>
      <w:r w:rsidR="00A65903" w:rsidRPr="00B66752">
        <w:rPr>
          <w:rFonts w:ascii="Book Antiqua" w:hAnsi="Book Antiqua"/>
          <w:szCs w:val="24"/>
        </w:rPr>
        <w:t xml:space="preserve"> de Turismo</w:t>
      </w:r>
      <w:r w:rsidR="00EF2B80" w:rsidRPr="00B66752">
        <w:rPr>
          <w:rFonts w:ascii="Book Antiqua" w:hAnsi="Book Antiqua"/>
          <w:szCs w:val="24"/>
        </w:rPr>
        <w:t xml:space="preserve"> a ser anejado al Presupuesto Operacional</w:t>
      </w:r>
      <w:r w:rsidR="001B6462" w:rsidRPr="00B66752">
        <w:rPr>
          <w:rFonts w:ascii="Book Antiqua" w:hAnsi="Book Antiqua"/>
          <w:szCs w:val="24"/>
        </w:rPr>
        <w:t>.</w:t>
      </w:r>
      <w:r w:rsidR="0094618C" w:rsidRPr="00B66752">
        <w:rPr>
          <w:rFonts w:ascii="Book Antiqua" w:hAnsi="Book Antiqua"/>
          <w:szCs w:val="24"/>
        </w:rPr>
        <w:t xml:space="preserve"> </w:t>
      </w:r>
      <w:r w:rsidR="001B6462" w:rsidRPr="00B66752">
        <w:rPr>
          <w:rFonts w:ascii="Book Antiqua" w:hAnsi="Book Antiqua"/>
          <w:szCs w:val="24"/>
        </w:rPr>
        <w:t xml:space="preserve">Una vez aprobado por la Junta de Directores, la Directora Ejecutiva le someterá el mismo </w:t>
      </w:r>
      <w:r w:rsidR="0094618C" w:rsidRPr="00B66752">
        <w:rPr>
          <w:rFonts w:ascii="Book Antiqua" w:hAnsi="Book Antiqua"/>
          <w:szCs w:val="24"/>
        </w:rPr>
        <w:t>al Gobernador</w:t>
      </w:r>
      <w:r w:rsidR="00A65903" w:rsidRPr="00B66752">
        <w:rPr>
          <w:rFonts w:ascii="Book Antiqua" w:hAnsi="Book Antiqua"/>
          <w:szCs w:val="24"/>
        </w:rPr>
        <w:t>(a)</w:t>
      </w:r>
      <w:r w:rsidR="0094618C" w:rsidRPr="00B66752">
        <w:rPr>
          <w:rFonts w:ascii="Book Antiqua" w:hAnsi="Book Antiqua"/>
          <w:szCs w:val="24"/>
        </w:rPr>
        <w:t xml:space="preserve"> y a la Asamblea Legislativa</w:t>
      </w:r>
      <w:r w:rsidR="001B6462" w:rsidRPr="00B66752">
        <w:rPr>
          <w:rFonts w:ascii="Book Antiqua" w:hAnsi="Book Antiqua"/>
          <w:szCs w:val="24"/>
        </w:rPr>
        <w:t xml:space="preserve"> como parte del proceso presupuestario</w:t>
      </w:r>
      <w:r w:rsidR="0094618C" w:rsidRPr="00B66752">
        <w:rPr>
          <w:rFonts w:ascii="Book Antiqua" w:hAnsi="Book Antiqua"/>
          <w:szCs w:val="24"/>
        </w:rPr>
        <w:t xml:space="preserve">. Los directores o el principal funcionario de las divisiones </w:t>
      </w:r>
      <w:r w:rsidR="005C3200" w:rsidRPr="00B66752">
        <w:rPr>
          <w:rFonts w:ascii="Book Antiqua" w:hAnsi="Book Antiqua"/>
          <w:szCs w:val="24"/>
        </w:rPr>
        <w:t xml:space="preserve">y subsidiarias </w:t>
      </w:r>
      <w:r w:rsidR="0094618C" w:rsidRPr="00B66752">
        <w:rPr>
          <w:rFonts w:ascii="Book Antiqua" w:hAnsi="Book Antiqua"/>
          <w:szCs w:val="24"/>
        </w:rPr>
        <w:t>de la Compañía</w:t>
      </w:r>
      <w:r w:rsidR="00A65903" w:rsidRPr="00B66752">
        <w:rPr>
          <w:rFonts w:ascii="Book Antiqua" w:hAnsi="Book Antiqua"/>
          <w:szCs w:val="24"/>
        </w:rPr>
        <w:t xml:space="preserve"> de Turismo</w:t>
      </w:r>
      <w:r w:rsidR="0094618C" w:rsidRPr="00B66752">
        <w:rPr>
          <w:rFonts w:ascii="Book Antiqua" w:hAnsi="Book Antiqua"/>
          <w:szCs w:val="24"/>
        </w:rPr>
        <w:t xml:space="preserve"> someterán su informe anual al Director Ejecutivo</w:t>
      </w:r>
      <w:r w:rsidR="00227A1B" w:rsidRPr="00B66752">
        <w:rPr>
          <w:rFonts w:ascii="Book Antiqua" w:hAnsi="Book Antiqua"/>
          <w:szCs w:val="24"/>
        </w:rPr>
        <w:t xml:space="preserve"> para dicho propósito</w:t>
      </w:r>
      <w:r w:rsidR="0094618C" w:rsidRPr="00B66752">
        <w:rPr>
          <w:rFonts w:ascii="Book Antiqua" w:hAnsi="Book Antiqua"/>
          <w:szCs w:val="24"/>
        </w:rPr>
        <w:t>.</w:t>
      </w:r>
    </w:p>
    <w:p w14:paraId="3127CD0B" w14:textId="39EA21E4" w:rsidR="0094618C" w:rsidRPr="00B66752" w:rsidRDefault="00F93559" w:rsidP="00166BD8">
      <w:pPr>
        <w:spacing w:line="480" w:lineRule="auto"/>
        <w:ind w:left="720"/>
        <w:jc w:val="both"/>
        <w:rPr>
          <w:rFonts w:ascii="Book Antiqua" w:hAnsi="Book Antiqua"/>
          <w:szCs w:val="24"/>
        </w:rPr>
      </w:pPr>
      <w:r w:rsidRPr="00B66752">
        <w:rPr>
          <w:rFonts w:ascii="Book Antiqua" w:hAnsi="Book Antiqua"/>
          <w:szCs w:val="24"/>
        </w:rPr>
        <w:t xml:space="preserve">m) </w:t>
      </w:r>
      <w:r w:rsidR="0094618C" w:rsidRPr="00B66752">
        <w:rPr>
          <w:rFonts w:ascii="Book Antiqua" w:hAnsi="Book Antiqua"/>
          <w:szCs w:val="24"/>
        </w:rPr>
        <w:t>Desarrollar e implementar reglas, normas y procedimientos de aplicación general a la Compañía</w:t>
      </w:r>
      <w:r w:rsidR="00A65903" w:rsidRPr="00B66752">
        <w:rPr>
          <w:rFonts w:ascii="Book Antiqua" w:hAnsi="Book Antiqua"/>
          <w:szCs w:val="24"/>
        </w:rPr>
        <w:t xml:space="preserve"> de Turismo</w:t>
      </w:r>
      <w:r w:rsidR="0094618C" w:rsidRPr="00B66752">
        <w:rPr>
          <w:rFonts w:ascii="Book Antiqua" w:hAnsi="Book Antiqua"/>
          <w:szCs w:val="24"/>
        </w:rPr>
        <w:t>, así como aprobar las de aplicación particular a las divisiones, excepto en el caso en que el Director Ejecutivo haya delegado tal aprobación.</w:t>
      </w:r>
    </w:p>
    <w:p w14:paraId="0300E5A3" w14:textId="4F1112A7" w:rsidR="0094618C" w:rsidRPr="00B66752" w:rsidRDefault="00CA6FFA" w:rsidP="00166BD8">
      <w:pPr>
        <w:spacing w:line="480" w:lineRule="auto"/>
        <w:ind w:left="720"/>
        <w:jc w:val="both"/>
        <w:rPr>
          <w:rFonts w:ascii="Book Antiqua" w:hAnsi="Book Antiqua"/>
          <w:szCs w:val="24"/>
        </w:rPr>
      </w:pPr>
      <w:r w:rsidRPr="00B66752">
        <w:rPr>
          <w:rFonts w:ascii="Book Antiqua" w:hAnsi="Book Antiqua"/>
          <w:szCs w:val="24"/>
        </w:rPr>
        <w:t xml:space="preserve">n) </w:t>
      </w:r>
      <w:r w:rsidR="0094618C" w:rsidRPr="00B66752">
        <w:rPr>
          <w:rFonts w:ascii="Book Antiqua" w:hAnsi="Book Antiqua"/>
          <w:szCs w:val="24"/>
        </w:rPr>
        <w:t>Promover, mediante los mecanismos que estime necesarios, la participación ciudadana y del sector empresarial privado en las funciones de la Compañía</w:t>
      </w:r>
      <w:r w:rsidR="00A65903" w:rsidRPr="00B66752">
        <w:rPr>
          <w:rFonts w:ascii="Book Antiqua" w:hAnsi="Book Antiqua"/>
          <w:szCs w:val="24"/>
        </w:rPr>
        <w:t xml:space="preserve"> de Turismo</w:t>
      </w:r>
      <w:r w:rsidR="0094618C" w:rsidRPr="00B66752">
        <w:rPr>
          <w:rFonts w:ascii="Book Antiqua" w:hAnsi="Book Antiqua"/>
          <w:szCs w:val="24"/>
        </w:rPr>
        <w:t>.</w:t>
      </w:r>
    </w:p>
    <w:p w14:paraId="572387C3" w14:textId="1F6B31A7" w:rsidR="0094618C" w:rsidRPr="00B66752" w:rsidRDefault="00CA6FFA" w:rsidP="00166BD8">
      <w:pPr>
        <w:spacing w:line="480" w:lineRule="auto"/>
        <w:ind w:left="720"/>
        <w:jc w:val="both"/>
        <w:rPr>
          <w:rFonts w:ascii="Book Antiqua" w:hAnsi="Book Antiqua"/>
          <w:szCs w:val="24"/>
        </w:rPr>
      </w:pPr>
      <w:r w:rsidRPr="00B66752">
        <w:rPr>
          <w:rFonts w:ascii="Book Antiqua" w:hAnsi="Book Antiqua"/>
          <w:szCs w:val="24"/>
        </w:rPr>
        <w:lastRenderedPageBreak/>
        <w:t xml:space="preserve">o) </w:t>
      </w:r>
      <w:r w:rsidR="0094618C" w:rsidRPr="00B66752">
        <w:rPr>
          <w:rFonts w:ascii="Book Antiqua" w:hAnsi="Book Antiqua"/>
          <w:szCs w:val="24"/>
        </w:rPr>
        <w:t>Delegar en funcionarios o empleados de la Compañía</w:t>
      </w:r>
      <w:r w:rsidR="00A65903" w:rsidRPr="00B66752">
        <w:rPr>
          <w:rFonts w:ascii="Book Antiqua" w:hAnsi="Book Antiqua"/>
          <w:szCs w:val="24"/>
        </w:rPr>
        <w:t xml:space="preserve"> de Turismo</w:t>
      </w:r>
      <w:r w:rsidR="0094618C" w:rsidRPr="00B66752">
        <w:rPr>
          <w:rFonts w:ascii="Book Antiqua" w:hAnsi="Book Antiqua"/>
          <w:szCs w:val="24"/>
        </w:rPr>
        <w:t>, incluyendo los organismos que constituyen componentes administrativos del mismo, cualquier poder, facultades, deberes o funciones que le hayan sido conferido, excepto que la facultad de adoptar o aprobar reglamentos es indelegable, así como cualquier otra facultad que sea indelegable por mandato de ley.</w:t>
      </w:r>
    </w:p>
    <w:p w14:paraId="19744DD0" w14:textId="014B8AFB" w:rsidR="0094618C" w:rsidRPr="00B66752" w:rsidRDefault="00CA6FFA" w:rsidP="00166BD8">
      <w:pPr>
        <w:spacing w:line="480" w:lineRule="auto"/>
        <w:ind w:left="720"/>
        <w:jc w:val="both"/>
        <w:rPr>
          <w:rFonts w:ascii="Book Antiqua" w:hAnsi="Book Antiqua"/>
          <w:szCs w:val="24"/>
        </w:rPr>
      </w:pPr>
      <w:r w:rsidRPr="00B66752">
        <w:rPr>
          <w:rFonts w:ascii="Book Antiqua" w:hAnsi="Book Antiqua"/>
          <w:szCs w:val="24"/>
        </w:rPr>
        <w:t xml:space="preserve">p) </w:t>
      </w:r>
      <w:r w:rsidR="00432F9F" w:rsidRPr="00B66752">
        <w:rPr>
          <w:rFonts w:ascii="Book Antiqua" w:hAnsi="Book Antiqua"/>
          <w:szCs w:val="24"/>
        </w:rPr>
        <w:t xml:space="preserve">Dar cumplimiento a </w:t>
      </w:r>
      <w:r w:rsidR="0094618C" w:rsidRPr="00B66752">
        <w:rPr>
          <w:rFonts w:ascii="Book Antiqua" w:hAnsi="Book Antiqua"/>
          <w:szCs w:val="24"/>
        </w:rPr>
        <w:t>los acuerdos</w:t>
      </w:r>
      <w:r w:rsidR="00EF2B80" w:rsidRPr="00B66752">
        <w:rPr>
          <w:rFonts w:ascii="Book Antiqua" w:hAnsi="Book Antiqua"/>
          <w:szCs w:val="24"/>
        </w:rPr>
        <w:t xml:space="preserve"> y asuntos</w:t>
      </w:r>
      <w:r w:rsidR="0094618C" w:rsidRPr="00B66752">
        <w:rPr>
          <w:rFonts w:ascii="Book Antiqua" w:hAnsi="Book Antiqua"/>
          <w:szCs w:val="24"/>
        </w:rPr>
        <w:t xml:space="preserve"> que se adopten por </w:t>
      </w:r>
      <w:r w:rsidR="00432F9F" w:rsidRPr="00B66752">
        <w:rPr>
          <w:rFonts w:ascii="Book Antiqua" w:hAnsi="Book Antiqua"/>
          <w:szCs w:val="24"/>
        </w:rPr>
        <w:t>la Junta de Directores</w:t>
      </w:r>
      <w:r w:rsidR="0094618C" w:rsidRPr="00B66752">
        <w:rPr>
          <w:rFonts w:ascii="Book Antiqua" w:hAnsi="Book Antiqua"/>
          <w:szCs w:val="24"/>
        </w:rPr>
        <w:t>.</w:t>
      </w:r>
    </w:p>
    <w:p w14:paraId="4B417249" w14:textId="36A36E47" w:rsidR="0094618C" w:rsidRPr="00B66752" w:rsidRDefault="00CA6FFA" w:rsidP="00166BD8">
      <w:pPr>
        <w:spacing w:line="480" w:lineRule="auto"/>
        <w:ind w:left="720"/>
        <w:jc w:val="both"/>
        <w:rPr>
          <w:rFonts w:ascii="Book Antiqua" w:hAnsi="Book Antiqua"/>
          <w:szCs w:val="24"/>
        </w:rPr>
      </w:pPr>
      <w:r w:rsidRPr="00B66752">
        <w:rPr>
          <w:rFonts w:ascii="Book Antiqua" w:hAnsi="Book Antiqua"/>
          <w:szCs w:val="24"/>
        </w:rPr>
        <w:t xml:space="preserve">q) </w:t>
      </w:r>
      <w:r w:rsidR="0094618C" w:rsidRPr="00B66752">
        <w:rPr>
          <w:rFonts w:ascii="Book Antiqua" w:hAnsi="Book Antiqua"/>
          <w:szCs w:val="24"/>
        </w:rPr>
        <w:t xml:space="preserve">Crear las </w:t>
      </w:r>
      <w:r w:rsidR="00A65903" w:rsidRPr="00B66752">
        <w:rPr>
          <w:rFonts w:ascii="Book Antiqua" w:hAnsi="Book Antiqua"/>
          <w:szCs w:val="24"/>
        </w:rPr>
        <w:t xml:space="preserve">subsidiarias, </w:t>
      </w:r>
      <w:r w:rsidR="0094618C" w:rsidRPr="00B66752">
        <w:rPr>
          <w:rFonts w:ascii="Book Antiqua" w:hAnsi="Book Antiqua"/>
          <w:szCs w:val="24"/>
        </w:rPr>
        <w:t>divisiones, juntas y comités asesores necesarios para el buen funcionamiento de la Compañía</w:t>
      </w:r>
      <w:r w:rsidR="00A65903" w:rsidRPr="00B66752">
        <w:rPr>
          <w:rFonts w:ascii="Book Antiqua" w:hAnsi="Book Antiqua"/>
          <w:szCs w:val="24"/>
        </w:rPr>
        <w:t xml:space="preserve"> de Turismo</w:t>
      </w:r>
      <w:r w:rsidR="0094618C" w:rsidRPr="00B66752">
        <w:rPr>
          <w:rFonts w:ascii="Book Antiqua" w:hAnsi="Book Antiqua"/>
          <w:szCs w:val="24"/>
        </w:rPr>
        <w:t>.</w:t>
      </w:r>
    </w:p>
    <w:p w14:paraId="04A60AE2" w14:textId="4C03BB53" w:rsidR="0082192C" w:rsidRPr="00B66752" w:rsidRDefault="00CA6FFA" w:rsidP="00166BD8">
      <w:pPr>
        <w:spacing w:line="480" w:lineRule="auto"/>
        <w:ind w:left="720"/>
        <w:jc w:val="both"/>
        <w:rPr>
          <w:rFonts w:ascii="Book Antiqua" w:hAnsi="Book Antiqua"/>
          <w:szCs w:val="24"/>
        </w:rPr>
      </w:pPr>
      <w:r w:rsidRPr="00B66752">
        <w:rPr>
          <w:rFonts w:ascii="Book Antiqua" w:hAnsi="Book Antiqua"/>
          <w:szCs w:val="24"/>
        </w:rPr>
        <w:t xml:space="preserve">r) </w:t>
      </w:r>
      <w:r w:rsidR="0094618C" w:rsidRPr="00B66752">
        <w:rPr>
          <w:rFonts w:ascii="Book Antiqua" w:hAnsi="Book Antiqua"/>
          <w:szCs w:val="24"/>
        </w:rPr>
        <w:t>Supervisar el cumplimiento de la política pública de turismo regional.</w:t>
      </w:r>
    </w:p>
    <w:p w14:paraId="5502E2E5" w14:textId="0AF2C742" w:rsidR="00484C2D" w:rsidRPr="00B66752" w:rsidRDefault="00CA6FFA" w:rsidP="00166BD8">
      <w:pPr>
        <w:spacing w:line="480" w:lineRule="auto"/>
        <w:ind w:left="720"/>
        <w:jc w:val="both"/>
        <w:rPr>
          <w:rFonts w:ascii="Book Antiqua" w:hAnsi="Book Antiqua"/>
          <w:szCs w:val="24"/>
        </w:rPr>
      </w:pPr>
      <w:r w:rsidRPr="00B66752">
        <w:rPr>
          <w:rFonts w:ascii="Book Antiqua" w:hAnsi="Book Antiqua"/>
          <w:szCs w:val="24"/>
        </w:rPr>
        <w:t xml:space="preserve">s) </w:t>
      </w:r>
      <w:r w:rsidR="000E01C8" w:rsidRPr="00B66752">
        <w:rPr>
          <w:rFonts w:ascii="Book Antiqua" w:hAnsi="Book Antiqua"/>
          <w:szCs w:val="24"/>
        </w:rPr>
        <w:t>En todas aquellas instancias en donde no sean de aplicabilidad las disposiciones de la Ley de la Administración de Servicios Generales, s</w:t>
      </w:r>
      <w:r w:rsidR="0082192C" w:rsidRPr="00B66752">
        <w:rPr>
          <w:rFonts w:ascii="Book Antiqua" w:hAnsi="Book Antiqua"/>
          <w:szCs w:val="24"/>
        </w:rPr>
        <w:t xml:space="preserve">uscribir contratos de servicios profesionales o compras cuya cuantía no exceda de trescientos setenta y cinco mil (375,000) dólares, siempre y cuando el gasto se encuentre contemplado en el </w:t>
      </w:r>
      <w:r w:rsidR="00EF2B80" w:rsidRPr="00B66752">
        <w:rPr>
          <w:rFonts w:ascii="Book Antiqua" w:hAnsi="Book Antiqua"/>
          <w:szCs w:val="24"/>
        </w:rPr>
        <w:t>P</w:t>
      </w:r>
      <w:r w:rsidR="0082192C" w:rsidRPr="00B66752">
        <w:rPr>
          <w:rFonts w:ascii="Book Antiqua" w:hAnsi="Book Antiqua"/>
          <w:szCs w:val="24"/>
        </w:rPr>
        <w:t>resupuesto</w:t>
      </w:r>
      <w:r w:rsidR="00EF2B80" w:rsidRPr="00B66752">
        <w:rPr>
          <w:rFonts w:ascii="Book Antiqua" w:hAnsi="Book Antiqua"/>
          <w:szCs w:val="24"/>
        </w:rPr>
        <w:t xml:space="preserve"> Operacional</w:t>
      </w:r>
      <w:r w:rsidR="0082192C" w:rsidRPr="00B66752">
        <w:rPr>
          <w:rFonts w:ascii="Book Antiqua" w:hAnsi="Book Antiqua"/>
          <w:szCs w:val="24"/>
        </w:rPr>
        <w:t xml:space="preserve"> para el año fiscal correspondiente</w:t>
      </w:r>
      <w:r w:rsidR="00EF2B80" w:rsidRPr="00B66752">
        <w:rPr>
          <w:rFonts w:ascii="Book Antiqua" w:hAnsi="Book Antiqua"/>
          <w:szCs w:val="24"/>
        </w:rPr>
        <w:t>.</w:t>
      </w:r>
    </w:p>
    <w:p w14:paraId="3296D3AF" w14:textId="57FF5DF6" w:rsidR="0094618C" w:rsidRPr="00B66752" w:rsidRDefault="004203E0" w:rsidP="0094618C">
      <w:pPr>
        <w:spacing w:line="480" w:lineRule="auto"/>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9D15BC" w:rsidRPr="00B66752">
        <w:rPr>
          <w:rFonts w:ascii="Book Antiqua" w:hAnsi="Book Antiqua"/>
          <w:b/>
          <w:szCs w:val="24"/>
        </w:rPr>
        <w:t>1.0</w:t>
      </w:r>
      <w:r w:rsidR="00AE450F" w:rsidRPr="00B66752">
        <w:rPr>
          <w:rFonts w:ascii="Book Antiqua" w:hAnsi="Book Antiqua"/>
          <w:b/>
          <w:szCs w:val="24"/>
        </w:rPr>
        <w:t>8</w:t>
      </w:r>
      <w:r w:rsidR="009D15BC" w:rsidRPr="00B66752">
        <w:rPr>
          <w:rFonts w:ascii="Book Antiqua" w:hAnsi="Book Antiqua"/>
          <w:b/>
          <w:szCs w:val="24"/>
        </w:rPr>
        <w:t xml:space="preserve"> </w:t>
      </w:r>
      <w:r w:rsidR="0094618C" w:rsidRPr="00B66752">
        <w:rPr>
          <w:rFonts w:ascii="Book Antiqua" w:hAnsi="Book Antiqua"/>
          <w:b/>
          <w:szCs w:val="24"/>
        </w:rPr>
        <w:t xml:space="preserve">- Derechos, Deberes y Poderes de la Compañía. </w:t>
      </w:r>
    </w:p>
    <w:p w14:paraId="44A6A26E" w14:textId="5237E64B"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La Compañía</w:t>
      </w:r>
      <w:r w:rsidR="0067575C" w:rsidRPr="00B66752">
        <w:rPr>
          <w:rFonts w:ascii="Book Antiqua" w:hAnsi="Book Antiqua"/>
          <w:szCs w:val="24"/>
        </w:rPr>
        <w:t xml:space="preserve"> </w:t>
      </w:r>
      <w:r w:rsidR="00396A18" w:rsidRPr="00B66752">
        <w:rPr>
          <w:rFonts w:ascii="Book Antiqua" w:hAnsi="Book Antiqua"/>
          <w:szCs w:val="24"/>
        </w:rPr>
        <w:t>de Turismo</w:t>
      </w:r>
      <w:r w:rsidRPr="00B66752">
        <w:rPr>
          <w:rFonts w:ascii="Book Antiqua" w:hAnsi="Book Antiqua"/>
          <w:szCs w:val="24"/>
        </w:rPr>
        <w:t xml:space="preserve"> tendrá y podrá ejercer los derechos, deberes y poderes que sean necesarios o convenientes para promover, desarrollar y mejorar la industria turística, incluyendo, pero sin intención de limitar, los siguientes: </w:t>
      </w:r>
    </w:p>
    <w:p w14:paraId="1925C58E" w14:textId="06AAE92B" w:rsidR="0094618C" w:rsidRPr="00B66752" w:rsidRDefault="0094618C" w:rsidP="0064196F">
      <w:pPr>
        <w:numPr>
          <w:ilvl w:val="0"/>
          <w:numId w:val="2"/>
        </w:numPr>
        <w:spacing w:line="480" w:lineRule="auto"/>
        <w:jc w:val="both"/>
        <w:rPr>
          <w:rFonts w:ascii="Book Antiqua" w:hAnsi="Book Antiqua"/>
          <w:szCs w:val="24"/>
        </w:rPr>
      </w:pPr>
      <w:r w:rsidRPr="00B66752">
        <w:rPr>
          <w:rFonts w:ascii="Book Antiqua" w:hAnsi="Book Antiqua"/>
          <w:szCs w:val="24"/>
        </w:rPr>
        <w:t xml:space="preserve">Tener sucesión perpetua. </w:t>
      </w:r>
    </w:p>
    <w:p w14:paraId="1D96F56D" w14:textId="72121BC4" w:rsidR="0094618C" w:rsidRPr="00B66752" w:rsidRDefault="0094618C" w:rsidP="0064196F">
      <w:pPr>
        <w:numPr>
          <w:ilvl w:val="0"/>
          <w:numId w:val="2"/>
        </w:numPr>
        <w:spacing w:line="480" w:lineRule="auto"/>
        <w:jc w:val="both"/>
        <w:rPr>
          <w:rFonts w:ascii="Book Antiqua" w:hAnsi="Book Antiqua"/>
          <w:szCs w:val="24"/>
        </w:rPr>
      </w:pPr>
      <w:r w:rsidRPr="00B66752">
        <w:rPr>
          <w:rFonts w:ascii="Book Antiqua" w:hAnsi="Book Antiqua"/>
          <w:szCs w:val="24"/>
        </w:rPr>
        <w:lastRenderedPageBreak/>
        <w:t xml:space="preserve">Formular, adoptar, enmendar y derogar reglas y reglamentos, según lo dispuesto por esta Ley, para regir su funcionamiento interno, así como aquellas reglas y reglamentos para ejercer y desempeñar los poderes, deberes y otras funciones turísticas que por ley se le conceden e imponen. </w:t>
      </w:r>
    </w:p>
    <w:p w14:paraId="40CBC4DF" w14:textId="576E4AF3" w:rsidR="0094618C" w:rsidRPr="00B66752" w:rsidRDefault="0094618C" w:rsidP="0064196F">
      <w:pPr>
        <w:numPr>
          <w:ilvl w:val="0"/>
          <w:numId w:val="2"/>
        </w:numPr>
        <w:spacing w:line="480" w:lineRule="auto"/>
        <w:jc w:val="both"/>
        <w:rPr>
          <w:rFonts w:ascii="Book Antiqua" w:hAnsi="Book Antiqua"/>
          <w:szCs w:val="24"/>
        </w:rPr>
      </w:pPr>
      <w:r w:rsidRPr="00B66752">
        <w:rPr>
          <w:rFonts w:ascii="Book Antiqua" w:hAnsi="Book Antiqua"/>
          <w:szCs w:val="24"/>
        </w:rPr>
        <w:t xml:space="preserve">Nombrar todos sus funcionarios, agentes y empleados y conferirles los poderes y facultades que estime propios: imponerles sus deberes y responsabilidades; fijarles, cambiarles y pagarles la remuneración adecuada; y reglamentar todos los asuntos de su personal. </w:t>
      </w:r>
    </w:p>
    <w:p w14:paraId="64D37438" w14:textId="7057014B" w:rsidR="0094618C" w:rsidRPr="00B66752" w:rsidRDefault="0094618C" w:rsidP="0064196F">
      <w:pPr>
        <w:numPr>
          <w:ilvl w:val="0"/>
          <w:numId w:val="2"/>
        </w:numPr>
        <w:spacing w:line="480" w:lineRule="auto"/>
        <w:jc w:val="both"/>
        <w:rPr>
          <w:rFonts w:ascii="Book Antiqua" w:hAnsi="Book Antiqua"/>
          <w:szCs w:val="24"/>
        </w:rPr>
      </w:pPr>
      <w:r w:rsidRPr="00B66752">
        <w:rPr>
          <w:rFonts w:ascii="Book Antiqua" w:hAnsi="Book Antiqua"/>
          <w:bCs/>
          <w:szCs w:val="24"/>
        </w:rPr>
        <w:t xml:space="preserve"> </w:t>
      </w:r>
      <w:r w:rsidRPr="00B66752">
        <w:rPr>
          <w:rFonts w:ascii="Book Antiqua" w:hAnsi="Book Antiqua"/>
          <w:szCs w:val="24"/>
        </w:rPr>
        <w:t>Demandar y ser demandado.</w:t>
      </w:r>
    </w:p>
    <w:p w14:paraId="6E4178DF" w14:textId="26B6B5FD" w:rsidR="0094618C" w:rsidRPr="00B66752" w:rsidRDefault="0094618C" w:rsidP="0064196F">
      <w:pPr>
        <w:numPr>
          <w:ilvl w:val="0"/>
          <w:numId w:val="2"/>
        </w:numPr>
        <w:spacing w:line="480" w:lineRule="auto"/>
        <w:jc w:val="both"/>
        <w:rPr>
          <w:rFonts w:ascii="Book Antiqua" w:hAnsi="Book Antiqua"/>
          <w:szCs w:val="24"/>
        </w:rPr>
      </w:pPr>
      <w:r w:rsidRPr="00B66752">
        <w:rPr>
          <w:rFonts w:ascii="Book Antiqua" w:hAnsi="Book Antiqua"/>
          <w:szCs w:val="24"/>
        </w:rPr>
        <w:t>Tener completo dominio e intervención sobre todas sus propiedades y actividades, incluyendo el poder de determinar el uso y la inversión de sus fondos</w:t>
      </w:r>
      <w:r w:rsidR="00FA3847" w:rsidRPr="00B66752">
        <w:rPr>
          <w:rFonts w:ascii="Book Antiqua" w:hAnsi="Book Antiqua"/>
          <w:szCs w:val="24"/>
        </w:rPr>
        <w:t xml:space="preserve"> presupuestados</w:t>
      </w:r>
      <w:r w:rsidRPr="00B66752">
        <w:rPr>
          <w:rFonts w:ascii="Book Antiqua" w:hAnsi="Book Antiqua"/>
          <w:szCs w:val="24"/>
        </w:rPr>
        <w:t xml:space="preserve">, y el carácter y la necesidad de todos los gastos y el modo cómo los mismos deberán incurrirse, autorizarse y pagarse. Tal determinación será final y definitiva. </w:t>
      </w:r>
    </w:p>
    <w:p w14:paraId="0225B650" w14:textId="08E06942" w:rsidR="0094618C" w:rsidRPr="00B66752" w:rsidRDefault="0094618C" w:rsidP="0064196F">
      <w:pPr>
        <w:numPr>
          <w:ilvl w:val="0"/>
          <w:numId w:val="2"/>
        </w:numPr>
        <w:spacing w:line="480" w:lineRule="auto"/>
        <w:jc w:val="both"/>
        <w:rPr>
          <w:rFonts w:ascii="Book Antiqua" w:hAnsi="Book Antiqua"/>
          <w:szCs w:val="24"/>
        </w:rPr>
      </w:pPr>
      <w:r w:rsidRPr="00B66752">
        <w:rPr>
          <w:rFonts w:ascii="Book Antiqua" w:hAnsi="Book Antiqua"/>
          <w:szCs w:val="24"/>
        </w:rPr>
        <w:t xml:space="preserve">Hacer contratos y formalizar todos los instrumentos que fueren necesarios o convenientes en el ejercicio de cualquiera de sus poderes. </w:t>
      </w:r>
    </w:p>
    <w:p w14:paraId="1B07C579" w14:textId="6CEC2C0D" w:rsidR="0094618C" w:rsidRPr="00B66752" w:rsidRDefault="0094618C" w:rsidP="0064196F">
      <w:pPr>
        <w:numPr>
          <w:ilvl w:val="0"/>
          <w:numId w:val="2"/>
        </w:numPr>
        <w:spacing w:line="480" w:lineRule="auto"/>
        <w:jc w:val="both"/>
        <w:rPr>
          <w:rFonts w:ascii="Book Antiqua" w:hAnsi="Book Antiqua"/>
          <w:szCs w:val="24"/>
        </w:rPr>
      </w:pPr>
      <w:r w:rsidRPr="00B66752">
        <w:rPr>
          <w:rFonts w:ascii="Book Antiqua" w:hAnsi="Book Antiqua"/>
          <w:szCs w:val="24"/>
        </w:rPr>
        <w:t>En los casos en que se estime necesario, crear componentes</w:t>
      </w:r>
      <w:r w:rsidR="004C227C" w:rsidRPr="00B66752">
        <w:rPr>
          <w:rFonts w:ascii="Book Antiqua" w:hAnsi="Book Antiqua"/>
          <w:szCs w:val="24"/>
        </w:rPr>
        <w:t xml:space="preserve">, </w:t>
      </w:r>
      <w:r w:rsidRPr="00B66752">
        <w:rPr>
          <w:rFonts w:ascii="Book Antiqua" w:hAnsi="Book Antiqua"/>
          <w:szCs w:val="24"/>
        </w:rPr>
        <w:t>dependencias</w:t>
      </w:r>
      <w:r w:rsidR="004C227C" w:rsidRPr="00B66752">
        <w:rPr>
          <w:rFonts w:ascii="Book Antiqua" w:hAnsi="Book Antiqua"/>
          <w:szCs w:val="24"/>
        </w:rPr>
        <w:t xml:space="preserve"> o</w:t>
      </w:r>
      <w:r w:rsidRPr="00B66752">
        <w:rPr>
          <w:rFonts w:ascii="Book Antiqua" w:hAnsi="Book Antiqua"/>
          <w:szCs w:val="24"/>
        </w:rPr>
        <w:t xml:space="preserve"> subsidiarias para el cumplimiento cabal de la misión que esta Ley encomienda.</w:t>
      </w:r>
    </w:p>
    <w:p w14:paraId="7AFD9089" w14:textId="087AE919" w:rsidR="0094618C" w:rsidRPr="00B66752" w:rsidRDefault="0094618C" w:rsidP="0064196F">
      <w:pPr>
        <w:numPr>
          <w:ilvl w:val="0"/>
          <w:numId w:val="2"/>
        </w:numPr>
        <w:spacing w:line="480" w:lineRule="auto"/>
        <w:jc w:val="both"/>
        <w:rPr>
          <w:rFonts w:ascii="Book Antiqua" w:hAnsi="Book Antiqua"/>
          <w:szCs w:val="24"/>
        </w:rPr>
      </w:pPr>
      <w:r w:rsidRPr="00B66752">
        <w:rPr>
          <w:rFonts w:ascii="Book Antiqua" w:hAnsi="Book Antiqua"/>
          <w:szCs w:val="24"/>
        </w:rPr>
        <w:t>Preparar, hacer preparar o modificar planos, proyectos y presupuesto para la construcción, reconstrucción, extensión, adición, mejora, ampliación o reparación de cualquier obra de la Compañía</w:t>
      </w:r>
      <w:r w:rsidR="00250EA7" w:rsidRPr="00B66752">
        <w:rPr>
          <w:rFonts w:ascii="Book Antiqua" w:hAnsi="Book Antiqua"/>
          <w:szCs w:val="24"/>
        </w:rPr>
        <w:t xml:space="preserve"> de Turismo</w:t>
      </w:r>
      <w:r w:rsidR="00460FDB" w:rsidRPr="00B66752">
        <w:rPr>
          <w:rFonts w:ascii="Book Antiqua" w:hAnsi="Book Antiqua"/>
          <w:szCs w:val="24"/>
        </w:rPr>
        <w:t xml:space="preserve"> </w:t>
      </w:r>
      <w:r w:rsidRPr="00B66752">
        <w:rPr>
          <w:rFonts w:ascii="Book Antiqua" w:hAnsi="Book Antiqua"/>
          <w:szCs w:val="24"/>
        </w:rPr>
        <w:t xml:space="preserve">, mediante contrato o </w:t>
      </w:r>
      <w:r w:rsidRPr="00B66752">
        <w:rPr>
          <w:rFonts w:ascii="Book Antiqua" w:hAnsi="Book Antiqua"/>
          <w:szCs w:val="24"/>
        </w:rPr>
        <w:lastRenderedPageBreak/>
        <w:t xml:space="preserve">bajo la dirección de sus propios funcionarios, agentes y empleados o por conducto o mediación de estos. </w:t>
      </w:r>
    </w:p>
    <w:p w14:paraId="39805655" w14:textId="14237062" w:rsidR="0094618C" w:rsidRPr="00B66752" w:rsidRDefault="0094618C" w:rsidP="0064196F">
      <w:pPr>
        <w:numPr>
          <w:ilvl w:val="0"/>
          <w:numId w:val="2"/>
        </w:numPr>
        <w:spacing w:line="480" w:lineRule="auto"/>
        <w:ind w:left="810" w:hanging="450"/>
        <w:jc w:val="both"/>
        <w:rPr>
          <w:rFonts w:ascii="Book Antiqua" w:hAnsi="Book Antiqua"/>
          <w:szCs w:val="24"/>
        </w:rPr>
      </w:pPr>
      <w:r w:rsidRPr="00B66752">
        <w:rPr>
          <w:rFonts w:ascii="Book Antiqua" w:hAnsi="Book Antiqua"/>
          <w:szCs w:val="24"/>
        </w:rPr>
        <w:t>Aceptar donaciones y hacer contratos, arrendamientos, convenios u otras transacciones con cualquier agencia federal</w:t>
      </w:r>
      <w:r w:rsidR="00F66966" w:rsidRPr="00B66752">
        <w:rPr>
          <w:rFonts w:ascii="Book Antiqua" w:hAnsi="Book Antiqua"/>
          <w:szCs w:val="24"/>
        </w:rPr>
        <w:t xml:space="preserve"> </w:t>
      </w:r>
      <w:r w:rsidR="00424357" w:rsidRPr="00B66752">
        <w:rPr>
          <w:rFonts w:ascii="Book Antiqua" w:hAnsi="Book Antiqua"/>
          <w:szCs w:val="24"/>
        </w:rPr>
        <w:t>o estatal</w:t>
      </w:r>
      <w:r w:rsidRPr="00B66752">
        <w:rPr>
          <w:rFonts w:ascii="Book Antiqua" w:hAnsi="Book Antiqua"/>
          <w:szCs w:val="24"/>
        </w:rPr>
        <w:t xml:space="preserve"> e invertir el producto de dichas donaciones o transacciones en cualquiera de sus fines corporativos. </w:t>
      </w:r>
    </w:p>
    <w:p w14:paraId="506957F6" w14:textId="2EFB31AE" w:rsidR="0094618C" w:rsidRPr="00B66752" w:rsidRDefault="0094618C" w:rsidP="0064196F">
      <w:pPr>
        <w:numPr>
          <w:ilvl w:val="0"/>
          <w:numId w:val="2"/>
        </w:numPr>
        <w:spacing w:line="480" w:lineRule="auto"/>
        <w:jc w:val="both"/>
        <w:rPr>
          <w:rFonts w:ascii="Book Antiqua" w:hAnsi="Book Antiqua"/>
          <w:szCs w:val="24"/>
        </w:rPr>
      </w:pPr>
      <w:r w:rsidRPr="00B66752">
        <w:rPr>
          <w:rFonts w:ascii="Book Antiqua" w:hAnsi="Book Antiqua"/>
          <w:szCs w:val="24"/>
        </w:rPr>
        <w:t xml:space="preserve">Aceptar, recibir, hacerse cargo, llevar a cabo y dirigir todas las funciones, facultades, obligaciones, negociados, oficinas, agencias, dependencias, personal, fondos, donativos, propiedades y bienes de toda índole que le sean cedidos, traspasados o transferidos por ley, por </w:t>
      </w:r>
      <w:r w:rsidR="008F69BD" w:rsidRPr="00B66752">
        <w:rPr>
          <w:rFonts w:ascii="Book Antiqua" w:hAnsi="Book Antiqua"/>
          <w:szCs w:val="24"/>
        </w:rPr>
        <w:t>el (la) Gobernador (a)</w:t>
      </w:r>
      <w:r w:rsidRPr="00B66752">
        <w:rPr>
          <w:rFonts w:ascii="Book Antiqua" w:hAnsi="Book Antiqua"/>
          <w:szCs w:val="24"/>
        </w:rPr>
        <w:t xml:space="preserve"> de Puerto Rico, por cualquier agencia </w:t>
      </w:r>
      <w:r w:rsidR="00E17BF1" w:rsidRPr="00B66752">
        <w:rPr>
          <w:rFonts w:ascii="Book Antiqua" w:hAnsi="Book Antiqua"/>
          <w:szCs w:val="24"/>
        </w:rPr>
        <w:t xml:space="preserve">estatal </w:t>
      </w:r>
      <w:r w:rsidRPr="00B66752">
        <w:rPr>
          <w:rFonts w:ascii="Book Antiqua" w:hAnsi="Book Antiqua"/>
          <w:szCs w:val="24"/>
        </w:rPr>
        <w:t xml:space="preserve">o </w:t>
      </w:r>
      <w:r w:rsidR="00E17BF1" w:rsidRPr="00B66752">
        <w:rPr>
          <w:rFonts w:ascii="Book Antiqua" w:hAnsi="Book Antiqua"/>
          <w:szCs w:val="24"/>
        </w:rPr>
        <w:t>federal</w:t>
      </w:r>
      <w:r w:rsidRPr="00B66752">
        <w:rPr>
          <w:rFonts w:ascii="Book Antiqua" w:hAnsi="Book Antiqua"/>
          <w:szCs w:val="24"/>
        </w:rPr>
        <w:t xml:space="preserve">. </w:t>
      </w:r>
    </w:p>
    <w:p w14:paraId="2F9D3D26" w14:textId="7D935F98" w:rsidR="0094618C" w:rsidRPr="00B66752" w:rsidRDefault="0094618C" w:rsidP="0064196F">
      <w:pPr>
        <w:numPr>
          <w:ilvl w:val="0"/>
          <w:numId w:val="2"/>
        </w:numPr>
        <w:spacing w:line="480" w:lineRule="auto"/>
        <w:jc w:val="both"/>
        <w:rPr>
          <w:rFonts w:ascii="Book Antiqua" w:hAnsi="Book Antiqua"/>
          <w:szCs w:val="24"/>
        </w:rPr>
      </w:pPr>
      <w:r w:rsidRPr="00B66752">
        <w:rPr>
          <w:rFonts w:ascii="Book Antiqua" w:hAnsi="Book Antiqua"/>
          <w:szCs w:val="24"/>
        </w:rPr>
        <w:t>Proponer, recomendar, adoptar y coordinar administrativamente con las agencias gubernamentales pertinentes</w:t>
      </w:r>
      <w:r w:rsidR="006B7028" w:rsidRPr="00B66752">
        <w:rPr>
          <w:rFonts w:ascii="Book Antiqua" w:hAnsi="Book Antiqua"/>
          <w:szCs w:val="24"/>
        </w:rPr>
        <w:t xml:space="preserve"> y municipios</w:t>
      </w:r>
      <w:r w:rsidRPr="00B66752">
        <w:rPr>
          <w:rFonts w:ascii="Book Antiqua" w:hAnsi="Book Antiqua"/>
          <w:szCs w:val="24"/>
        </w:rPr>
        <w:t>, medidas dirigidas, entre otros, a los siguientes aspectos:</w:t>
      </w:r>
    </w:p>
    <w:p w14:paraId="2C557760" w14:textId="59721A71" w:rsidR="0094618C" w:rsidRPr="00B66752" w:rsidRDefault="0094618C" w:rsidP="0064196F">
      <w:pPr>
        <w:numPr>
          <w:ilvl w:val="1"/>
          <w:numId w:val="2"/>
        </w:numPr>
        <w:spacing w:line="480" w:lineRule="auto"/>
        <w:jc w:val="both"/>
        <w:rPr>
          <w:rFonts w:ascii="Book Antiqua" w:hAnsi="Book Antiqua"/>
          <w:szCs w:val="24"/>
        </w:rPr>
      </w:pPr>
      <w:r w:rsidRPr="00B66752">
        <w:rPr>
          <w:rFonts w:ascii="Book Antiqua" w:hAnsi="Book Antiqua"/>
          <w:szCs w:val="24"/>
        </w:rPr>
        <w:t>Fomentar la calidad de los productos en el tráfico turístico;</w:t>
      </w:r>
    </w:p>
    <w:p w14:paraId="2CA8DEA9" w14:textId="37916AB3" w:rsidR="0094618C" w:rsidRPr="00B66752" w:rsidRDefault="0094618C" w:rsidP="0064196F">
      <w:pPr>
        <w:numPr>
          <w:ilvl w:val="1"/>
          <w:numId w:val="2"/>
        </w:numPr>
        <w:spacing w:line="480" w:lineRule="auto"/>
        <w:jc w:val="both"/>
        <w:rPr>
          <w:rFonts w:ascii="Book Antiqua" w:hAnsi="Book Antiqua"/>
          <w:szCs w:val="24"/>
        </w:rPr>
      </w:pPr>
      <w:r w:rsidRPr="00B66752">
        <w:rPr>
          <w:rFonts w:ascii="Book Antiqua" w:hAnsi="Book Antiqua"/>
          <w:szCs w:val="24"/>
        </w:rPr>
        <w:t xml:space="preserve">mantenimiento de las debidas condiciones higiénicas y de salubridad en las facilidades turísticas y otras relacionadas con la industria; </w:t>
      </w:r>
    </w:p>
    <w:p w14:paraId="7C2DAF5E" w14:textId="17A38A6B" w:rsidR="0094618C" w:rsidRPr="00B66752" w:rsidRDefault="0094618C" w:rsidP="0064196F">
      <w:pPr>
        <w:numPr>
          <w:ilvl w:val="1"/>
          <w:numId w:val="2"/>
        </w:numPr>
        <w:spacing w:line="480" w:lineRule="auto"/>
        <w:jc w:val="both"/>
        <w:rPr>
          <w:rFonts w:ascii="Book Antiqua" w:hAnsi="Book Antiqua"/>
          <w:szCs w:val="24"/>
        </w:rPr>
      </w:pPr>
      <w:r w:rsidRPr="00B66752">
        <w:rPr>
          <w:rFonts w:ascii="Book Antiqua" w:hAnsi="Book Antiqua"/>
          <w:szCs w:val="24"/>
        </w:rPr>
        <w:t xml:space="preserve">conservación de las bellezas naturales y de la salud ambiental; </w:t>
      </w:r>
    </w:p>
    <w:p w14:paraId="45BC62A1" w14:textId="33B0E844" w:rsidR="0094618C" w:rsidRPr="00B66752" w:rsidRDefault="0094618C" w:rsidP="0064196F">
      <w:pPr>
        <w:numPr>
          <w:ilvl w:val="1"/>
          <w:numId w:val="2"/>
        </w:numPr>
        <w:spacing w:line="480" w:lineRule="auto"/>
        <w:jc w:val="both"/>
        <w:rPr>
          <w:rFonts w:ascii="Book Antiqua" w:hAnsi="Book Antiqua"/>
          <w:szCs w:val="24"/>
        </w:rPr>
      </w:pPr>
      <w:r w:rsidRPr="00B66752">
        <w:rPr>
          <w:rFonts w:ascii="Book Antiqua" w:hAnsi="Book Antiqua"/>
          <w:szCs w:val="24"/>
        </w:rPr>
        <w:t xml:space="preserve">mejoramiento en los servicios de limpieza pública de calles, parques, playas, plazas, paseos, lagos, bosques, y otros lugares turísticos; </w:t>
      </w:r>
    </w:p>
    <w:p w14:paraId="6917DE7A" w14:textId="21B16910" w:rsidR="0094618C" w:rsidRPr="00B66752" w:rsidRDefault="0094618C" w:rsidP="0064196F">
      <w:pPr>
        <w:numPr>
          <w:ilvl w:val="1"/>
          <w:numId w:val="2"/>
        </w:numPr>
        <w:spacing w:line="480" w:lineRule="auto"/>
        <w:jc w:val="both"/>
        <w:rPr>
          <w:rFonts w:ascii="Book Antiqua" w:hAnsi="Book Antiqua"/>
          <w:szCs w:val="24"/>
        </w:rPr>
      </w:pPr>
      <w:r w:rsidRPr="00B66752">
        <w:rPr>
          <w:rFonts w:ascii="Book Antiqua" w:hAnsi="Book Antiqua"/>
          <w:szCs w:val="24"/>
        </w:rPr>
        <w:t>establecer y ejecutar, en coordinación con el Departamento de Transportación y Obras Públicas y la Autoridad de Carreteras</w:t>
      </w:r>
      <w:r w:rsidR="00903123" w:rsidRPr="00B66752">
        <w:rPr>
          <w:rFonts w:ascii="Book Antiqua" w:hAnsi="Book Antiqua"/>
          <w:szCs w:val="24"/>
        </w:rPr>
        <w:t xml:space="preserve"> y Transportación</w:t>
      </w:r>
      <w:r w:rsidRPr="00B66752">
        <w:rPr>
          <w:rFonts w:ascii="Book Antiqua" w:hAnsi="Book Antiqua"/>
          <w:szCs w:val="24"/>
        </w:rPr>
        <w:t xml:space="preserve">, un plan de rotulación para identificar las carreteras y </w:t>
      </w:r>
      <w:r w:rsidRPr="00B66752">
        <w:rPr>
          <w:rFonts w:ascii="Book Antiqua" w:hAnsi="Book Antiqua"/>
          <w:szCs w:val="24"/>
        </w:rPr>
        <w:lastRenderedPageBreak/>
        <w:t>áreas de interés turístico, histórico y cultural. Además, preparar mapas, y publicaciones informativas impresas y electrónicas, incluyendo páginas de Internet, en español, inglés y cualquier otro idioma que la Compañía de Turismo determine necesario luego de realizar un estudio de mercado;</w:t>
      </w:r>
    </w:p>
    <w:p w14:paraId="5C86F6BC" w14:textId="13E5CAFE" w:rsidR="0094618C" w:rsidRPr="00B66752" w:rsidRDefault="0094618C" w:rsidP="0064196F">
      <w:pPr>
        <w:numPr>
          <w:ilvl w:val="1"/>
          <w:numId w:val="2"/>
        </w:numPr>
        <w:spacing w:line="480" w:lineRule="auto"/>
        <w:jc w:val="both"/>
        <w:rPr>
          <w:rFonts w:ascii="Book Antiqua" w:hAnsi="Book Antiqua"/>
          <w:szCs w:val="24"/>
        </w:rPr>
      </w:pPr>
      <w:r w:rsidRPr="00B66752">
        <w:rPr>
          <w:rFonts w:ascii="Book Antiqua" w:hAnsi="Book Antiqua"/>
          <w:szCs w:val="24"/>
        </w:rPr>
        <w:t>conservación del orden y la protección a las personas y a la propiedad;</w:t>
      </w:r>
    </w:p>
    <w:p w14:paraId="62E2AADA" w14:textId="1822C19F" w:rsidR="0094618C" w:rsidRPr="00B66752" w:rsidRDefault="0094618C" w:rsidP="0064196F">
      <w:pPr>
        <w:numPr>
          <w:ilvl w:val="1"/>
          <w:numId w:val="2"/>
        </w:numPr>
        <w:spacing w:line="480" w:lineRule="auto"/>
        <w:jc w:val="both"/>
        <w:rPr>
          <w:rFonts w:ascii="Book Antiqua" w:hAnsi="Book Antiqua"/>
          <w:szCs w:val="24"/>
        </w:rPr>
      </w:pPr>
      <w:r w:rsidRPr="00B66752">
        <w:rPr>
          <w:rFonts w:ascii="Book Antiqua" w:hAnsi="Book Antiqua"/>
          <w:szCs w:val="24"/>
        </w:rPr>
        <w:t xml:space="preserve">mejoramiento en los servicios de comunicación y transportación por aire, mar y tierra, incluyendo los negocios de viajes y excursiones turísticas, no solo para el incremento del turismo, sino también para el incentivo de participación en las actividades industriales y comerciales de Puerto Rico; </w:t>
      </w:r>
    </w:p>
    <w:p w14:paraId="0FDFDE26" w14:textId="419B6CBB" w:rsidR="0094618C" w:rsidRPr="00B66752" w:rsidRDefault="0094618C" w:rsidP="0064196F">
      <w:pPr>
        <w:numPr>
          <w:ilvl w:val="1"/>
          <w:numId w:val="2"/>
        </w:numPr>
        <w:spacing w:line="480" w:lineRule="auto"/>
        <w:jc w:val="both"/>
        <w:rPr>
          <w:rFonts w:ascii="Book Antiqua" w:hAnsi="Book Antiqua"/>
          <w:szCs w:val="24"/>
        </w:rPr>
      </w:pPr>
      <w:r w:rsidRPr="00B66752">
        <w:rPr>
          <w:rFonts w:ascii="Book Antiqua" w:hAnsi="Book Antiqua"/>
          <w:szCs w:val="24"/>
        </w:rPr>
        <w:t xml:space="preserve">mejoramiento en los servicios de hospederías y restaurantes, incluyendo las normas de seguridad, el expediente de reclamaciones y demás facilidades de atención y alojamiento; </w:t>
      </w:r>
    </w:p>
    <w:p w14:paraId="0CB74C17" w14:textId="4102B6DA" w:rsidR="0094618C" w:rsidRPr="00B66752" w:rsidRDefault="0094618C" w:rsidP="0064196F">
      <w:pPr>
        <w:numPr>
          <w:ilvl w:val="1"/>
          <w:numId w:val="2"/>
        </w:numPr>
        <w:spacing w:line="480" w:lineRule="auto"/>
        <w:jc w:val="both"/>
        <w:rPr>
          <w:rFonts w:ascii="Book Antiqua" w:hAnsi="Book Antiqua"/>
          <w:szCs w:val="24"/>
        </w:rPr>
      </w:pPr>
      <w:r w:rsidRPr="00B66752">
        <w:rPr>
          <w:rFonts w:ascii="Book Antiqua" w:hAnsi="Book Antiqua"/>
          <w:bCs/>
          <w:szCs w:val="24"/>
        </w:rPr>
        <w:t>l</w:t>
      </w:r>
      <w:r w:rsidRPr="00B66752">
        <w:rPr>
          <w:rFonts w:ascii="Book Antiqua" w:hAnsi="Book Antiqua"/>
          <w:szCs w:val="24"/>
        </w:rPr>
        <w:t xml:space="preserve">ograr un máximo aprovechamiento de los recursos naturales y de las distintas regiones </w:t>
      </w:r>
      <w:r w:rsidR="00424357" w:rsidRPr="00B66752">
        <w:rPr>
          <w:rFonts w:ascii="Book Antiqua" w:hAnsi="Book Antiqua"/>
          <w:szCs w:val="24"/>
        </w:rPr>
        <w:t>de la Isla</w:t>
      </w:r>
      <w:r w:rsidRPr="00B66752">
        <w:rPr>
          <w:rFonts w:ascii="Book Antiqua" w:hAnsi="Book Antiqua"/>
          <w:szCs w:val="24"/>
        </w:rPr>
        <w:t xml:space="preserve">. Además, deberá promover y mercadear activamente el ecoturismo y los proyectos ecoturísticos, según definido en Ley 254-2006, según enmendada, conocida como “Ley de Política Pública para el Desarrollo Sostenible del Turismo en Puerto Rico”. </w:t>
      </w:r>
    </w:p>
    <w:p w14:paraId="024FFBC6" w14:textId="66CFAB6D" w:rsidR="0044285C" w:rsidRPr="00B66752" w:rsidRDefault="0094618C" w:rsidP="0044285C">
      <w:pPr>
        <w:numPr>
          <w:ilvl w:val="0"/>
          <w:numId w:val="2"/>
        </w:numPr>
        <w:spacing w:line="480" w:lineRule="auto"/>
        <w:jc w:val="both"/>
        <w:rPr>
          <w:rFonts w:ascii="Book Antiqua" w:hAnsi="Book Antiqua"/>
          <w:szCs w:val="24"/>
        </w:rPr>
      </w:pPr>
      <w:r w:rsidRPr="00B66752">
        <w:rPr>
          <w:rFonts w:ascii="Book Antiqua" w:hAnsi="Book Antiqua"/>
          <w:szCs w:val="24"/>
        </w:rPr>
        <w:t xml:space="preserve">Prestar dinero y garantizar préstamos otorgados por instituciones financieras a cualquier persona, firma, corporación u otra organización, mediante un Programa de Préstamos y Garantías de Préstamos a Empresas de Interés </w:t>
      </w:r>
      <w:r w:rsidRPr="00B66752">
        <w:rPr>
          <w:rFonts w:ascii="Book Antiqua" w:hAnsi="Book Antiqua"/>
          <w:szCs w:val="24"/>
        </w:rPr>
        <w:lastRenderedPageBreak/>
        <w:t>Turístico en Puerto Rico, cuando tales préstamos sean para usarse en promover, desarrollar y mejorar la industria turística de Puerto Rico. Todo préstamo o garantía, a ser otorgado por la Compañía</w:t>
      </w:r>
      <w:r w:rsidR="00017C5A" w:rsidRPr="00B66752">
        <w:rPr>
          <w:rFonts w:ascii="Book Antiqua" w:hAnsi="Book Antiqua"/>
          <w:szCs w:val="24"/>
        </w:rPr>
        <w:t xml:space="preserve"> de Turismo</w:t>
      </w:r>
      <w:r w:rsidRPr="00B66752">
        <w:rPr>
          <w:rFonts w:ascii="Book Antiqua" w:hAnsi="Book Antiqua"/>
          <w:szCs w:val="24"/>
        </w:rPr>
        <w:t xml:space="preserve">, deberá ser aprobado por la Junta </w:t>
      </w:r>
      <w:r w:rsidR="008735A1" w:rsidRPr="00B66752">
        <w:rPr>
          <w:rFonts w:ascii="Book Antiqua" w:hAnsi="Book Antiqua"/>
          <w:szCs w:val="24"/>
        </w:rPr>
        <w:t xml:space="preserve">de Directores </w:t>
      </w:r>
      <w:r w:rsidRPr="00B66752">
        <w:rPr>
          <w:rFonts w:ascii="Book Antiqua" w:hAnsi="Book Antiqua"/>
          <w:szCs w:val="24"/>
        </w:rPr>
        <w:t xml:space="preserve">y deberán cumplir con aquellos términos y condiciones que mediante reglamento se establezca. </w:t>
      </w:r>
    </w:p>
    <w:p w14:paraId="137B1200" w14:textId="565737A8" w:rsidR="0094618C" w:rsidRPr="00B66752" w:rsidRDefault="0094618C" w:rsidP="0044285C">
      <w:pPr>
        <w:numPr>
          <w:ilvl w:val="0"/>
          <w:numId w:val="2"/>
        </w:numPr>
        <w:tabs>
          <w:tab w:val="left" w:pos="900"/>
        </w:tabs>
        <w:spacing w:line="480" w:lineRule="auto"/>
        <w:jc w:val="both"/>
        <w:rPr>
          <w:rFonts w:ascii="Book Antiqua" w:hAnsi="Book Antiqua"/>
          <w:szCs w:val="24"/>
        </w:rPr>
      </w:pPr>
      <w:r w:rsidRPr="00B66752">
        <w:rPr>
          <w:rFonts w:ascii="Book Antiqua" w:hAnsi="Book Antiqua"/>
          <w:szCs w:val="24"/>
        </w:rPr>
        <w:t>Requerirles a todas las empresas de turismo que operen en Puerto Rico que suministren la información estadística necesaria, por vía electrónica o manual, para desarrollar una base de datos que contribuya al mercadeo y planificación efectiva de la actividad turística</w:t>
      </w:r>
      <w:r w:rsidR="00CF2709" w:rsidRPr="00B66752">
        <w:rPr>
          <w:rFonts w:ascii="Book Antiqua" w:hAnsi="Book Antiqua"/>
          <w:szCs w:val="24"/>
        </w:rPr>
        <w:t xml:space="preserve"> de la Compañía de Turismo o de</w:t>
      </w:r>
      <w:r w:rsidR="00007D0F" w:rsidRPr="00B66752">
        <w:rPr>
          <w:rFonts w:ascii="Book Antiqua" w:hAnsi="Book Antiqua"/>
          <w:szCs w:val="24"/>
        </w:rPr>
        <w:t xml:space="preserve"> Discover PR</w:t>
      </w:r>
      <w:r w:rsidRPr="00B66752">
        <w:rPr>
          <w:rFonts w:ascii="Book Antiqua" w:hAnsi="Book Antiqua"/>
          <w:szCs w:val="24"/>
        </w:rPr>
        <w:t xml:space="preserve">. La Compañía </w:t>
      </w:r>
      <w:r w:rsidR="00017C5A" w:rsidRPr="00B66752">
        <w:rPr>
          <w:rFonts w:ascii="Book Antiqua" w:hAnsi="Book Antiqua"/>
          <w:szCs w:val="24"/>
        </w:rPr>
        <w:t xml:space="preserve">de Turismo </w:t>
      </w:r>
      <w:r w:rsidRPr="00B66752">
        <w:rPr>
          <w:rFonts w:ascii="Book Antiqua" w:hAnsi="Book Antiqua"/>
          <w:szCs w:val="24"/>
        </w:rPr>
        <w:t>podrá establecer por Reglamento u Orden Administrativa un período de transición razonable para que aquellas empresas obligadas por esta Ley a suministrar los datos estadísticos lleven a cabo las gestiones pertinentes para cumplir con el envío de estos de manera electrónica. Al concluir dicho término, todas las empresas de turismo deberán remitir los datos requeridos de manera electrónica y el no hacerlo constituirá un incumplimiento con las disposiciones de esta Ley. Cada empresa de turismo deberá designar una persona contacto que esté a cargo de proveer las estadísticas necesarias a la Compañía</w:t>
      </w:r>
      <w:r w:rsidR="000E1633" w:rsidRPr="00B66752">
        <w:rPr>
          <w:rFonts w:ascii="Book Antiqua" w:hAnsi="Book Antiqua"/>
          <w:szCs w:val="24"/>
        </w:rPr>
        <w:t xml:space="preserve"> de Turismo</w:t>
      </w:r>
      <w:r w:rsidRPr="00B66752">
        <w:rPr>
          <w:rFonts w:ascii="Book Antiqua" w:hAnsi="Book Antiqua"/>
          <w:szCs w:val="24"/>
        </w:rPr>
        <w:t>. La Compañía de Turismo deberá clasificar las estadísticas entre empresas de turismo endosadas y no endosadas. Los requerimientos de este Artículo tendrán carácter obligatorio y deberán ser contestados dentro del término dispuesto por la Compañía</w:t>
      </w:r>
      <w:r w:rsidR="000E1633" w:rsidRPr="00B66752">
        <w:rPr>
          <w:rFonts w:ascii="Book Antiqua" w:hAnsi="Book Antiqua"/>
          <w:szCs w:val="24"/>
        </w:rPr>
        <w:t xml:space="preserve"> de Turismo</w:t>
      </w:r>
      <w:r w:rsidRPr="00B66752">
        <w:rPr>
          <w:rFonts w:ascii="Book Antiqua" w:hAnsi="Book Antiqua"/>
          <w:szCs w:val="24"/>
        </w:rPr>
        <w:t xml:space="preserve">. En específico y sin limitar, las empresas de turismo que operen en </w:t>
      </w:r>
      <w:r w:rsidRPr="00B66752">
        <w:rPr>
          <w:rFonts w:ascii="Book Antiqua" w:hAnsi="Book Antiqua"/>
          <w:szCs w:val="24"/>
        </w:rPr>
        <w:lastRenderedPageBreak/>
        <w:t>Puerto Rico y que registren huéspedes en sus facilidades, vendrán obligadas a suministrar los datos de los registros de los huéspedes, diez (10) días calendario después del cierre del mes en cuestión, junto con la planilla del canon por ocupación de habitación dispuesto en el Artículo 28(b) de la Ley 272-2003, según enmendada. Dicha información deberá incluir los siguientes datos: registros hoteleros y su origen; habitaciones rentadas; habitaciones disponibles; habitaciones fuera de servicio; tarifa promedio; tiempo de estadía; empleos y cualquier otra información adicional que la Compañía</w:t>
      </w:r>
      <w:r w:rsidR="000E1633" w:rsidRPr="00B66752">
        <w:rPr>
          <w:rFonts w:ascii="Book Antiqua" w:hAnsi="Book Antiqua"/>
          <w:szCs w:val="24"/>
        </w:rPr>
        <w:t xml:space="preserve"> de Turismo</w:t>
      </w:r>
      <w:r w:rsidRPr="00B66752">
        <w:rPr>
          <w:rFonts w:ascii="Book Antiqua" w:hAnsi="Book Antiqua"/>
          <w:szCs w:val="24"/>
        </w:rPr>
        <w:t xml:space="preserve"> estime necesaria. El incumplimiento con dichos requerimientos constituirá una violación a la obligación establecida en esta Ley de producir la información estadística pertinente. Dicha información se suplirá con carácter confidencial, en tanto y en cuanto la misma identifique datos íntimos o secretos de negocios que se puedan atar a personas naturales o jurídicas particulares. Sin embargo, se harán disponibles al público en general las cifras y datos agregados y los productos y análisis estadísticos que no identifiquen datos íntimos o secretos de negocios. Dicha información se suplirá con carácter confidencial, haciéndose disponibles las cifras agregadas a las empresas turísticas que las suplieron (sin divulgar datos individuales de las hospederías o empresas), así como a los inversionistas potenciales para ayudarles en el desarrollo de sus planes.</w:t>
      </w:r>
    </w:p>
    <w:p w14:paraId="65C9538B" w14:textId="72E14590" w:rsidR="0094618C" w:rsidRPr="00B66752" w:rsidRDefault="0094618C" w:rsidP="0064196F">
      <w:pPr>
        <w:numPr>
          <w:ilvl w:val="0"/>
          <w:numId w:val="2"/>
        </w:numPr>
        <w:spacing w:line="480" w:lineRule="auto"/>
        <w:jc w:val="both"/>
        <w:rPr>
          <w:rFonts w:ascii="Book Antiqua" w:hAnsi="Book Antiqua"/>
          <w:szCs w:val="24"/>
        </w:rPr>
      </w:pPr>
      <w:r w:rsidRPr="00B66752">
        <w:rPr>
          <w:rFonts w:ascii="Book Antiqua" w:hAnsi="Book Antiqua"/>
          <w:szCs w:val="24"/>
        </w:rPr>
        <w:t xml:space="preserve">Celebrar vistas públicas, citar testigos, emitir órdenes, resoluciones y decisiones, y realizar cualquier otra función de carácter cuasi judicial que fuese necesaria para implantar las disposiciones de este Capítulo. </w:t>
      </w:r>
    </w:p>
    <w:p w14:paraId="3F5B0300" w14:textId="5C6DB888" w:rsidR="0094618C" w:rsidRPr="00B66752" w:rsidRDefault="0094618C" w:rsidP="0064196F">
      <w:pPr>
        <w:numPr>
          <w:ilvl w:val="0"/>
          <w:numId w:val="2"/>
        </w:numPr>
        <w:spacing w:line="480" w:lineRule="auto"/>
        <w:jc w:val="both"/>
        <w:rPr>
          <w:rFonts w:ascii="Book Antiqua" w:hAnsi="Book Antiqua"/>
          <w:szCs w:val="24"/>
        </w:rPr>
      </w:pPr>
      <w:r w:rsidRPr="00B66752">
        <w:rPr>
          <w:rFonts w:ascii="Book Antiqua" w:hAnsi="Book Antiqua"/>
          <w:szCs w:val="24"/>
        </w:rPr>
        <w:lastRenderedPageBreak/>
        <w:t xml:space="preserve">Llevar a cabo vistas adjudicativas para ventilar querellas contra cualquier persona sujeta a su jurisdicción, motu proprio o a petición de parte interesada, según se provee en esta Ley e imponer las sanciones o multas que procedan de acuerdo con los reglamentos que a estos efectos haya promulgado conforme a </w:t>
      </w:r>
      <w:r w:rsidR="0068682E" w:rsidRPr="00B66752">
        <w:rPr>
          <w:rFonts w:ascii="Book Antiqua" w:hAnsi="Book Antiqua"/>
          <w:szCs w:val="24"/>
        </w:rPr>
        <w:t xml:space="preserve">la </w:t>
      </w:r>
      <w:r w:rsidRPr="00B66752">
        <w:rPr>
          <w:rFonts w:ascii="Book Antiqua" w:hAnsi="Book Antiqua"/>
          <w:szCs w:val="24"/>
        </w:rPr>
        <w:t>Ley de Procedimiento Administrativo Uniforme</w:t>
      </w:r>
      <w:r w:rsidR="0068682E" w:rsidRPr="00B66752">
        <w:rPr>
          <w:rFonts w:ascii="Book Antiqua" w:hAnsi="Book Antiqua"/>
          <w:szCs w:val="24"/>
        </w:rPr>
        <w:t>.</w:t>
      </w:r>
    </w:p>
    <w:p w14:paraId="0463D227" w14:textId="0F21ED26" w:rsidR="0094618C" w:rsidRPr="00B66752" w:rsidRDefault="0094618C" w:rsidP="0064196F">
      <w:pPr>
        <w:numPr>
          <w:ilvl w:val="0"/>
          <w:numId w:val="2"/>
        </w:numPr>
        <w:spacing w:line="480" w:lineRule="auto"/>
        <w:jc w:val="both"/>
        <w:rPr>
          <w:rFonts w:ascii="Book Antiqua" w:hAnsi="Book Antiqua"/>
          <w:szCs w:val="24"/>
        </w:rPr>
      </w:pPr>
      <w:r w:rsidRPr="00B66752">
        <w:rPr>
          <w:rFonts w:ascii="Book Antiqua" w:hAnsi="Book Antiqua"/>
          <w:szCs w:val="24"/>
        </w:rPr>
        <w:t xml:space="preserve">Por cuenta propia, o en representación de la persona que inició la queja o querella, investigar, expedir citaciones, requerir documentos que entienda pertinentes y dirimir prueba. </w:t>
      </w:r>
    </w:p>
    <w:p w14:paraId="01EB63C4" w14:textId="4991CCE4" w:rsidR="0094618C" w:rsidRPr="00B66752" w:rsidRDefault="0094618C" w:rsidP="0064196F">
      <w:pPr>
        <w:numPr>
          <w:ilvl w:val="0"/>
          <w:numId w:val="2"/>
        </w:numPr>
        <w:spacing w:line="480" w:lineRule="auto"/>
        <w:jc w:val="both"/>
        <w:rPr>
          <w:rFonts w:ascii="Book Antiqua" w:hAnsi="Book Antiqua"/>
          <w:szCs w:val="24"/>
        </w:rPr>
      </w:pPr>
      <w:r w:rsidRPr="00B66752">
        <w:rPr>
          <w:rFonts w:ascii="Book Antiqua" w:hAnsi="Book Antiqua"/>
          <w:szCs w:val="24"/>
        </w:rPr>
        <w:t>Poner en vigor e implantar una estructura administrativa con plenos poderes para fiscalizar las leyes y reglamentos aprobados a su amparo, resolver las querellas que se traigan ante su consideración y conceder los remedios pertinentes conforme a derecho.</w:t>
      </w:r>
    </w:p>
    <w:p w14:paraId="60423B87" w14:textId="2523206A" w:rsidR="0094618C" w:rsidRPr="00B66752" w:rsidRDefault="0094618C" w:rsidP="0064196F">
      <w:pPr>
        <w:numPr>
          <w:ilvl w:val="0"/>
          <w:numId w:val="2"/>
        </w:numPr>
        <w:spacing w:line="480" w:lineRule="auto"/>
        <w:jc w:val="both"/>
        <w:rPr>
          <w:rFonts w:ascii="Book Antiqua" w:hAnsi="Book Antiqua"/>
          <w:szCs w:val="24"/>
        </w:rPr>
      </w:pPr>
      <w:r w:rsidRPr="00B66752">
        <w:rPr>
          <w:rFonts w:ascii="Book Antiqua" w:hAnsi="Book Antiqua"/>
          <w:szCs w:val="24"/>
        </w:rPr>
        <w:t>Establecer las reglas y normas necesarias para la conducción de los procedimientos administrativos, tanto de reglamentación como de adjudicación que celebre conforme a la Ley de Procedimiento Administrativo Uniforme.</w:t>
      </w:r>
    </w:p>
    <w:p w14:paraId="618B9ACD" w14:textId="1B1EB5C2" w:rsidR="0094618C" w:rsidRPr="00B66752" w:rsidRDefault="0094618C" w:rsidP="0064196F">
      <w:pPr>
        <w:numPr>
          <w:ilvl w:val="0"/>
          <w:numId w:val="2"/>
        </w:numPr>
        <w:spacing w:line="480" w:lineRule="auto"/>
        <w:jc w:val="both"/>
        <w:rPr>
          <w:rFonts w:ascii="Book Antiqua" w:hAnsi="Book Antiqua"/>
          <w:szCs w:val="24"/>
        </w:rPr>
      </w:pPr>
      <w:r w:rsidRPr="00B66752">
        <w:rPr>
          <w:rFonts w:ascii="Book Antiqua" w:hAnsi="Book Antiqua"/>
          <w:szCs w:val="24"/>
        </w:rPr>
        <w:t xml:space="preserve">Emitir órdenes para compeler la comparecencia de testigos y la producción de documentos e información requerida. </w:t>
      </w:r>
    </w:p>
    <w:p w14:paraId="0192E3F5" w14:textId="3C8F4A40" w:rsidR="0094618C" w:rsidRPr="00B66752" w:rsidRDefault="0094618C" w:rsidP="0064196F">
      <w:pPr>
        <w:numPr>
          <w:ilvl w:val="0"/>
          <w:numId w:val="2"/>
        </w:numPr>
        <w:spacing w:line="480" w:lineRule="auto"/>
        <w:jc w:val="both"/>
        <w:rPr>
          <w:rFonts w:ascii="Book Antiqua" w:hAnsi="Book Antiqua"/>
          <w:szCs w:val="24"/>
        </w:rPr>
      </w:pPr>
      <w:r w:rsidRPr="00B66752">
        <w:rPr>
          <w:rFonts w:ascii="Book Antiqua" w:hAnsi="Book Antiqua"/>
          <w:szCs w:val="24"/>
        </w:rPr>
        <w:t>Interponer cualesquiera remedios legales necesarios para hacer efectivos los propósitos de esta Ley y hacer que se cumplan las reglas, reglamentos, órdenes, resoluciones y determinaciones de la Compañía</w:t>
      </w:r>
      <w:r w:rsidR="005F6D19" w:rsidRPr="00B66752">
        <w:rPr>
          <w:rFonts w:ascii="Book Antiqua" w:hAnsi="Book Antiqua"/>
          <w:szCs w:val="24"/>
        </w:rPr>
        <w:t xml:space="preserve"> de Turismo</w:t>
      </w:r>
      <w:r w:rsidRPr="00B66752">
        <w:rPr>
          <w:rFonts w:ascii="Book Antiqua" w:hAnsi="Book Antiqua"/>
          <w:szCs w:val="24"/>
        </w:rPr>
        <w:t xml:space="preserve">, incluyendo la </w:t>
      </w:r>
      <w:r w:rsidRPr="00B66752">
        <w:rPr>
          <w:rFonts w:ascii="Book Antiqua" w:hAnsi="Book Antiqua"/>
          <w:szCs w:val="24"/>
        </w:rPr>
        <w:lastRenderedPageBreak/>
        <w:t>facultad de imponer sanciones al amparo de la Ley de Procedimiento Administrativo Uniforme.</w:t>
      </w:r>
    </w:p>
    <w:p w14:paraId="5F26E16C" w14:textId="43AAC733" w:rsidR="0094618C" w:rsidRPr="00B66752" w:rsidRDefault="0094618C" w:rsidP="0064196F">
      <w:pPr>
        <w:numPr>
          <w:ilvl w:val="0"/>
          <w:numId w:val="2"/>
        </w:numPr>
        <w:spacing w:line="480" w:lineRule="auto"/>
        <w:jc w:val="both"/>
        <w:rPr>
          <w:rFonts w:ascii="Book Antiqua" w:hAnsi="Book Antiqua"/>
          <w:szCs w:val="24"/>
        </w:rPr>
      </w:pPr>
      <w:r w:rsidRPr="00B66752">
        <w:rPr>
          <w:rFonts w:ascii="Book Antiqua" w:hAnsi="Book Antiqua"/>
          <w:szCs w:val="24"/>
        </w:rPr>
        <w:t>Establecer y mantener un registro de las autorizaciones que conceda y en el cual indique, aquellas que han sido canceladas o suspendidas. Cualquier autorización de la Compañía</w:t>
      </w:r>
      <w:r w:rsidR="005F6D19" w:rsidRPr="00B66752">
        <w:rPr>
          <w:rFonts w:ascii="Book Antiqua" w:hAnsi="Book Antiqua"/>
          <w:szCs w:val="24"/>
        </w:rPr>
        <w:t xml:space="preserve"> de Turismo </w:t>
      </w:r>
      <w:r w:rsidRPr="00B66752">
        <w:rPr>
          <w:rFonts w:ascii="Book Antiqua" w:hAnsi="Book Antiqua"/>
          <w:szCs w:val="24"/>
        </w:rPr>
        <w:t xml:space="preserve">estará sujeta a la acción administrativa de suspensión, cancelación o cese de operaciones en caso de incumplimiento de las normas vigentes por parte de las entidades a las cuales les haya otorgado una autorización. </w:t>
      </w:r>
    </w:p>
    <w:p w14:paraId="0D1412E3" w14:textId="48D91B2D" w:rsidR="0094618C" w:rsidRPr="00B66752" w:rsidRDefault="0094618C" w:rsidP="0064196F">
      <w:pPr>
        <w:numPr>
          <w:ilvl w:val="0"/>
          <w:numId w:val="2"/>
        </w:numPr>
        <w:spacing w:line="480" w:lineRule="auto"/>
        <w:ind w:left="900" w:hanging="540"/>
        <w:jc w:val="both"/>
        <w:rPr>
          <w:rFonts w:ascii="Book Antiqua" w:hAnsi="Book Antiqua"/>
          <w:szCs w:val="24"/>
        </w:rPr>
      </w:pPr>
      <w:r w:rsidRPr="00B66752">
        <w:rPr>
          <w:rFonts w:ascii="Book Antiqua" w:hAnsi="Book Antiqua"/>
          <w:szCs w:val="24"/>
        </w:rPr>
        <w:t>Requerir de los agentes y mayoristas de viaje, la inclusión del número y tipo de licencia que los autoriza a operar en Puerto Rico, en cualquier promoción de ofertas de viajes publicada en los medios de comunicación de la Isla, así como también el desglose de todos los componentes de las ofertas de viaje.</w:t>
      </w:r>
    </w:p>
    <w:p w14:paraId="6FE0BAE4" w14:textId="24F49A78" w:rsidR="0094618C" w:rsidRPr="00B66752" w:rsidRDefault="0094618C" w:rsidP="0064196F">
      <w:pPr>
        <w:numPr>
          <w:ilvl w:val="0"/>
          <w:numId w:val="2"/>
        </w:numPr>
        <w:spacing w:line="480" w:lineRule="auto"/>
        <w:ind w:left="900" w:hanging="540"/>
        <w:jc w:val="both"/>
        <w:rPr>
          <w:rFonts w:ascii="Book Antiqua" w:hAnsi="Book Antiqua"/>
          <w:szCs w:val="24"/>
        </w:rPr>
      </w:pPr>
      <w:r w:rsidRPr="00B66752">
        <w:rPr>
          <w:rFonts w:ascii="Book Antiqua" w:hAnsi="Book Antiqua"/>
          <w:szCs w:val="24"/>
        </w:rPr>
        <w:t xml:space="preserve">Establecer un programa de certificación, promoción, mercadeo y educación </w:t>
      </w:r>
      <w:r w:rsidR="00A846AB" w:rsidRPr="00B66752">
        <w:rPr>
          <w:rFonts w:ascii="Book Antiqua" w:hAnsi="Book Antiqua"/>
          <w:szCs w:val="24"/>
        </w:rPr>
        <w:t>continua</w:t>
      </w:r>
      <w:r w:rsidRPr="00B66752">
        <w:rPr>
          <w:rFonts w:ascii="Book Antiqua" w:hAnsi="Book Antiqua"/>
          <w:szCs w:val="24"/>
        </w:rPr>
        <w:t xml:space="preserve"> dirigido a los Guías Turísticos. Además, deberá proveer cursos de educación continua para el mejoramiento de la profesión. Con el propósito de lograr el debido cumplimiento con las disposiciones de este inciso, se autoriza a la Compañía</w:t>
      </w:r>
      <w:r w:rsidR="005F6D19" w:rsidRPr="00B66752">
        <w:rPr>
          <w:rFonts w:ascii="Book Antiqua" w:hAnsi="Book Antiqua"/>
          <w:szCs w:val="24"/>
        </w:rPr>
        <w:t xml:space="preserve"> de Turismo</w:t>
      </w:r>
      <w:r w:rsidRPr="00B66752">
        <w:rPr>
          <w:rFonts w:ascii="Book Antiqua" w:hAnsi="Book Antiqua"/>
          <w:szCs w:val="24"/>
        </w:rPr>
        <w:t xml:space="preserve"> establecer un Consejo de Guías Turísticos, presidido por el Director Ejecutivo y compuesto por guías y representantes del sector de transportación turística y por los sectores de la industria turística que éste estime pertinente, que servirá de foro de discusión permanente para, entre otros, colaborar en el reglamento para regular todo lo concerniente a la certificación de Guías Turísticos que se ordena adoptar en esta Ley, y </w:t>
      </w:r>
      <w:r w:rsidRPr="00B66752">
        <w:rPr>
          <w:rFonts w:ascii="Book Antiqua" w:hAnsi="Book Antiqua"/>
          <w:szCs w:val="24"/>
        </w:rPr>
        <w:lastRenderedPageBreak/>
        <w:t xml:space="preserve">desarrollar un plan para el mejoramiento y capacitación profesional del Guía Turístico. </w:t>
      </w:r>
    </w:p>
    <w:p w14:paraId="0000C88F" w14:textId="6AC63AB1" w:rsidR="0094618C" w:rsidRPr="00B66752" w:rsidRDefault="0094618C" w:rsidP="0064196F">
      <w:pPr>
        <w:numPr>
          <w:ilvl w:val="0"/>
          <w:numId w:val="2"/>
        </w:numPr>
        <w:spacing w:line="480" w:lineRule="auto"/>
        <w:ind w:left="900" w:hanging="540"/>
        <w:jc w:val="both"/>
        <w:rPr>
          <w:rFonts w:ascii="Book Antiqua" w:hAnsi="Book Antiqua"/>
          <w:szCs w:val="24"/>
        </w:rPr>
      </w:pPr>
      <w:r w:rsidRPr="00B66752">
        <w:rPr>
          <w:rFonts w:ascii="Book Antiqua" w:hAnsi="Book Antiqua"/>
          <w:szCs w:val="24"/>
        </w:rPr>
        <w:t xml:space="preserve">Podrá reglamentar y otorgar certificaciones a las personas o entidades jurídicas que operen instalaciones, muelles o embarcaciones dedicadas a ofrecer servicios de turismo náutico, los cuales incluyen, sin que se entienda como una limitación: </w:t>
      </w:r>
    </w:p>
    <w:p w14:paraId="50E26C79" w14:textId="41CD4709" w:rsidR="0094618C" w:rsidRPr="00B66752" w:rsidRDefault="0094618C" w:rsidP="0064196F">
      <w:pPr>
        <w:numPr>
          <w:ilvl w:val="1"/>
          <w:numId w:val="2"/>
        </w:numPr>
        <w:spacing w:line="480" w:lineRule="auto"/>
        <w:jc w:val="both"/>
        <w:rPr>
          <w:rFonts w:ascii="Book Antiqua" w:hAnsi="Book Antiqua"/>
          <w:szCs w:val="24"/>
        </w:rPr>
      </w:pPr>
      <w:r w:rsidRPr="00B66752">
        <w:rPr>
          <w:rFonts w:ascii="Book Antiqua" w:hAnsi="Book Antiqua"/>
          <w:szCs w:val="24"/>
        </w:rPr>
        <w:t>el arrendamiento o flete de embarcaciones para el ocio, recreación y fines educativos de turistas;</w:t>
      </w:r>
    </w:p>
    <w:p w14:paraId="4EBE3872" w14:textId="7260C011" w:rsidR="0094618C" w:rsidRPr="00B66752" w:rsidRDefault="0094618C" w:rsidP="0064196F">
      <w:pPr>
        <w:numPr>
          <w:ilvl w:val="1"/>
          <w:numId w:val="2"/>
        </w:numPr>
        <w:spacing w:line="480" w:lineRule="auto"/>
        <w:jc w:val="both"/>
        <w:rPr>
          <w:rFonts w:ascii="Book Antiqua" w:hAnsi="Book Antiqua"/>
          <w:szCs w:val="24"/>
        </w:rPr>
      </w:pPr>
      <w:r w:rsidRPr="00B66752">
        <w:rPr>
          <w:rFonts w:ascii="Book Antiqua" w:hAnsi="Book Antiqua"/>
          <w:szCs w:val="24"/>
        </w:rPr>
        <w:t>el arrendamiento de motoras acuáticas y otros equipos similares a huéspedes de un hotel, condohotel, régimen de derecho de multipropiedad o club vacacional, o el cual esté ubicado dentro de un destino o complejo turístico (“resort”);</w:t>
      </w:r>
    </w:p>
    <w:p w14:paraId="6F8D0C84" w14:textId="1CBCE13F" w:rsidR="0094618C" w:rsidRPr="00B66752" w:rsidRDefault="0094618C" w:rsidP="0064196F">
      <w:pPr>
        <w:numPr>
          <w:ilvl w:val="1"/>
          <w:numId w:val="2"/>
        </w:numPr>
        <w:spacing w:line="480" w:lineRule="auto"/>
        <w:jc w:val="both"/>
        <w:rPr>
          <w:rFonts w:ascii="Book Antiqua" w:hAnsi="Book Antiqua"/>
          <w:szCs w:val="24"/>
        </w:rPr>
      </w:pPr>
      <w:r w:rsidRPr="00B66752">
        <w:rPr>
          <w:rFonts w:ascii="Book Antiqua" w:hAnsi="Book Antiqua"/>
          <w:szCs w:val="24"/>
        </w:rPr>
        <w:t>los servicios ofrecidos por instalaciones o muelles a embarcaciones dedicadas al turismo náutico para el entretenimiento y ocio de los huéspedes, a cambio de remuneración en aguas dentro y fuera de Puerto Rico; y</w:t>
      </w:r>
    </w:p>
    <w:p w14:paraId="000F1B3B" w14:textId="7B62917A" w:rsidR="0094618C" w:rsidRPr="00B66752" w:rsidRDefault="0094618C" w:rsidP="0064196F">
      <w:pPr>
        <w:numPr>
          <w:ilvl w:val="1"/>
          <w:numId w:val="2"/>
        </w:numPr>
        <w:spacing w:line="480" w:lineRule="auto"/>
        <w:jc w:val="both"/>
        <w:rPr>
          <w:rFonts w:ascii="Book Antiqua" w:hAnsi="Book Antiqua"/>
          <w:szCs w:val="24"/>
        </w:rPr>
      </w:pPr>
      <w:r w:rsidRPr="00B66752">
        <w:rPr>
          <w:rFonts w:ascii="Book Antiqua" w:hAnsi="Book Antiqua"/>
          <w:szCs w:val="24"/>
        </w:rPr>
        <w:t>A su vez, la Compañía</w:t>
      </w:r>
      <w:r w:rsidR="00D133F4" w:rsidRPr="00B66752">
        <w:rPr>
          <w:rFonts w:ascii="Book Antiqua" w:hAnsi="Book Antiqua"/>
          <w:szCs w:val="24"/>
        </w:rPr>
        <w:t xml:space="preserve"> de Turismo</w:t>
      </w:r>
      <w:r w:rsidRPr="00B66752">
        <w:rPr>
          <w:rFonts w:ascii="Book Antiqua" w:hAnsi="Book Antiqua"/>
          <w:szCs w:val="24"/>
        </w:rPr>
        <w:t xml:space="preserve"> podrá investigar, intervenir e imponer multas administrativas u otras sanciones a las personas o entidades jurídicas que operen instalaciones, muelles o embarcaciones dedicadas a ofrecer servicios de turismo náutico. </w:t>
      </w:r>
    </w:p>
    <w:p w14:paraId="7A478877" w14:textId="15C55C15" w:rsidR="0094618C" w:rsidRPr="00B66752" w:rsidRDefault="0094618C" w:rsidP="00845DA2">
      <w:pPr>
        <w:numPr>
          <w:ilvl w:val="0"/>
          <w:numId w:val="2"/>
        </w:numPr>
        <w:spacing w:line="480" w:lineRule="auto"/>
        <w:ind w:left="810" w:hanging="630"/>
        <w:jc w:val="both"/>
        <w:rPr>
          <w:rFonts w:ascii="Book Antiqua" w:hAnsi="Book Antiqua"/>
          <w:szCs w:val="24"/>
        </w:rPr>
      </w:pPr>
      <w:r w:rsidRPr="00B66752">
        <w:rPr>
          <w:rFonts w:ascii="Book Antiqua" w:hAnsi="Book Antiqua"/>
          <w:szCs w:val="24"/>
        </w:rPr>
        <w:t xml:space="preserve">Establecer, entre otras estrategias e iniciativas que puedan desarrollarse, un programa de promoción </w:t>
      </w:r>
      <w:r w:rsidR="006D6CE1" w:rsidRPr="00B66752">
        <w:rPr>
          <w:rFonts w:ascii="Book Antiqua" w:hAnsi="Book Antiqua"/>
          <w:szCs w:val="24"/>
        </w:rPr>
        <w:t xml:space="preserve">de turismo interno </w:t>
      </w:r>
      <w:r w:rsidRPr="00B66752">
        <w:rPr>
          <w:rFonts w:ascii="Book Antiqua" w:hAnsi="Book Antiqua"/>
          <w:szCs w:val="24"/>
        </w:rPr>
        <w:t xml:space="preserve">que tenga como fin mercadear </w:t>
      </w:r>
      <w:r w:rsidR="006D6CE1" w:rsidRPr="00B66752">
        <w:rPr>
          <w:rFonts w:ascii="Book Antiqua" w:hAnsi="Book Antiqua"/>
          <w:szCs w:val="24"/>
        </w:rPr>
        <w:t xml:space="preserve">los </w:t>
      </w:r>
      <w:r w:rsidR="006D6CE1" w:rsidRPr="00B66752">
        <w:rPr>
          <w:rFonts w:ascii="Book Antiqua" w:hAnsi="Book Antiqua"/>
          <w:szCs w:val="24"/>
        </w:rPr>
        <w:lastRenderedPageBreak/>
        <w:t xml:space="preserve">diversos destinos </w:t>
      </w:r>
      <w:r w:rsidRPr="00B66752">
        <w:rPr>
          <w:rFonts w:ascii="Book Antiqua" w:hAnsi="Book Antiqua"/>
          <w:szCs w:val="24"/>
        </w:rPr>
        <w:t>de turismo culinario, deportivo y recreativo, cultural, médico, de naturaleza y aventura, de lujo, de convenciones, entre otros. A los fines de asegurar el cabal desarrollo del programa, se dispone que la Compañía</w:t>
      </w:r>
      <w:r w:rsidR="00D133F4" w:rsidRPr="00B66752">
        <w:rPr>
          <w:rFonts w:ascii="Book Antiqua" w:hAnsi="Book Antiqua"/>
          <w:szCs w:val="24"/>
        </w:rPr>
        <w:t xml:space="preserve"> de Turismo</w:t>
      </w:r>
      <w:r w:rsidRPr="00B66752">
        <w:rPr>
          <w:rFonts w:ascii="Book Antiqua" w:hAnsi="Book Antiqua"/>
          <w:szCs w:val="24"/>
        </w:rPr>
        <w:t xml:space="preserve"> entre en acuerdos colaborativos con dueños de restaurantes, asociaciones y entidades deportivas, recreativas, culturales, médicas, ecológicas, de promoción de convenciones, entre otros, afines para el fomento, la creación y celebración de eventos turísticos gastronómicos, deportivos, recreativos, culturales, médicos, de naturaleza y aventura, de lujo, de convenciones, entre otros. </w:t>
      </w:r>
    </w:p>
    <w:p w14:paraId="500B1951" w14:textId="493E9A74" w:rsidR="0094618C" w:rsidRPr="00B66752" w:rsidRDefault="0094618C" w:rsidP="0064196F">
      <w:pPr>
        <w:numPr>
          <w:ilvl w:val="0"/>
          <w:numId w:val="2"/>
        </w:numPr>
        <w:spacing w:line="480" w:lineRule="auto"/>
        <w:ind w:left="810" w:hanging="450"/>
        <w:jc w:val="both"/>
        <w:rPr>
          <w:rFonts w:ascii="Book Antiqua" w:hAnsi="Book Antiqua"/>
          <w:szCs w:val="24"/>
        </w:rPr>
      </w:pPr>
      <w:r w:rsidRPr="00B66752">
        <w:rPr>
          <w:rFonts w:ascii="Book Antiqua" w:hAnsi="Book Antiqua"/>
          <w:szCs w:val="24"/>
        </w:rPr>
        <w:t>Coordinar y organizar todo lo concerniente a la adopción de nuevos programas, adscripción de nuevas entidades gubernamentales o la consolidación de estas.</w:t>
      </w:r>
    </w:p>
    <w:p w14:paraId="34463CA9" w14:textId="06EBC069" w:rsidR="00220C62" w:rsidRPr="00B66752" w:rsidRDefault="00220C62" w:rsidP="0064196F">
      <w:pPr>
        <w:numPr>
          <w:ilvl w:val="0"/>
          <w:numId w:val="2"/>
        </w:numPr>
        <w:spacing w:line="480" w:lineRule="auto"/>
        <w:ind w:left="810" w:hanging="540"/>
        <w:jc w:val="both"/>
        <w:rPr>
          <w:rFonts w:ascii="Book Antiqua" w:hAnsi="Book Antiqua"/>
          <w:szCs w:val="24"/>
        </w:rPr>
      </w:pPr>
      <w:r w:rsidRPr="00B66752">
        <w:rPr>
          <w:rFonts w:ascii="Book Antiqua" w:hAnsi="Book Antiqua"/>
          <w:szCs w:val="24"/>
        </w:rPr>
        <w:t>Desarrollar e implementar un programa para el embellecimiento de los puertos y aeropuertos</w:t>
      </w:r>
      <w:r w:rsidR="006B7028" w:rsidRPr="00B66752">
        <w:rPr>
          <w:rFonts w:ascii="Book Antiqua" w:hAnsi="Book Antiqua"/>
          <w:szCs w:val="24"/>
        </w:rPr>
        <w:t>, en coordinación con la Autoridad de los Puertos,</w:t>
      </w:r>
      <w:r w:rsidRPr="00B66752">
        <w:rPr>
          <w:rFonts w:ascii="Book Antiqua" w:hAnsi="Book Antiqua"/>
          <w:szCs w:val="24"/>
        </w:rPr>
        <w:t xml:space="preserve"> con el propósito de mejorar la experiencia del visitante.</w:t>
      </w:r>
    </w:p>
    <w:p w14:paraId="4361DA46" w14:textId="01FA03FB" w:rsidR="006B7028" w:rsidRPr="00B66752" w:rsidRDefault="006B7028" w:rsidP="0064196F">
      <w:pPr>
        <w:numPr>
          <w:ilvl w:val="0"/>
          <w:numId w:val="2"/>
        </w:numPr>
        <w:spacing w:line="480" w:lineRule="auto"/>
        <w:ind w:left="810" w:hanging="540"/>
        <w:jc w:val="both"/>
        <w:rPr>
          <w:rFonts w:ascii="Book Antiqua" w:hAnsi="Book Antiqua"/>
          <w:szCs w:val="24"/>
        </w:rPr>
      </w:pPr>
      <w:r w:rsidRPr="00B66752">
        <w:rPr>
          <w:rFonts w:ascii="Book Antiqua" w:hAnsi="Book Antiqua"/>
          <w:szCs w:val="24"/>
        </w:rPr>
        <w:t xml:space="preserve">Planificar, diseñar y/o construir cualquier obra de infraestructura que impacte lugares turísticos. </w:t>
      </w:r>
    </w:p>
    <w:p w14:paraId="672A6A05" w14:textId="2D504BE5" w:rsidR="00D360B0" w:rsidRPr="00B66752" w:rsidRDefault="00B077D3" w:rsidP="0064196F">
      <w:pPr>
        <w:numPr>
          <w:ilvl w:val="0"/>
          <w:numId w:val="2"/>
        </w:numPr>
        <w:spacing w:line="480" w:lineRule="auto"/>
        <w:ind w:left="810" w:hanging="540"/>
        <w:jc w:val="both"/>
        <w:rPr>
          <w:rFonts w:ascii="Book Antiqua" w:hAnsi="Book Antiqua"/>
          <w:szCs w:val="24"/>
        </w:rPr>
      </w:pPr>
      <w:r w:rsidRPr="00B66752">
        <w:rPr>
          <w:rFonts w:ascii="Book Antiqua" w:hAnsi="Book Antiqua"/>
          <w:szCs w:val="24"/>
        </w:rPr>
        <w:t>P</w:t>
      </w:r>
      <w:r w:rsidR="00D360B0" w:rsidRPr="00B66752">
        <w:rPr>
          <w:rFonts w:ascii="Book Antiqua" w:hAnsi="Book Antiqua"/>
          <w:szCs w:val="24"/>
        </w:rPr>
        <w:t>romoci</w:t>
      </w:r>
      <w:r w:rsidRPr="00B66752">
        <w:rPr>
          <w:rFonts w:ascii="Book Antiqua" w:hAnsi="Book Antiqua"/>
          <w:szCs w:val="24"/>
        </w:rPr>
        <w:t xml:space="preserve">onar el </w:t>
      </w:r>
      <w:r w:rsidR="00D360B0" w:rsidRPr="00B66752">
        <w:rPr>
          <w:rFonts w:ascii="Book Antiqua" w:hAnsi="Book Antiqua"/>
          <w:szCs w:val="24"/>
        </w:rPr>
        <w:t>turismo interno</w:t>
      </w:r>
      <w:r w:rsidRPr="00B66752">
        <w:rPr>
          <w:rFonts w:ascii="Book Antiqua" w:hAnsi="Book Antiqua"/>
          <w:szCs w:val="24"/>
        </w:rPr>
        <w:t xml:space="preserve"> de Puerto Rico.</w:t>
      </w:r>
    </w:p>
    <w:p w14:paraId="3F7ED430" w14:textId="7102235D" w:rsidR="00844E91" w:rsidRPr="00B66752" w:rsidRDefault="00844E91" w:rsidP="0064196F">
      <w:pPr>
        <w:numPr>
          <w:ilvl w:val="0"/>
          <w:numId w:val="2"/>
        </w:numPr>
        <w:spacing w:line="480" w:lineRule="auto"/>
        <w:ind w:left="810" w:hanging="540"/>
        <w:jc w:val="both"/>
        <w:rPr>
          <w:rFonts w:ascii="Book Antiqua" w:hAnsi="Book Antiqua"/>
          <w:szCs w:val="24"/>
        </w:rPr>
      </w:pPr>
      <w:r w:rsidRPr="00B66752">
        <w:rPr>
          <w:rFonts w:ascii="Book Antiqua" w:hAnsi="Book Antiqua"/>
          <w:szCs w:val="24"/>
        </w:rPr>
        <w:t>Formalizar acuerdos de colaboración con organismos gubernamentales y no gubernamentales.</w:t>
      </w:r>
    </w:p>
    <w:p w14:paraId="26181C42" w14:textId="0B618E83" w:rsidR="0094618C" w:rsidRPr="00B66752" w:rsidRDefault="0094618C" w:rsidP="0094618C">
      <w:pPr>
        <w:spacing w:line="480" w:lineRule="auto"/>
        <w:ind w:firstLine="720"/>
        <w:jc w:val="both"/>
        <w:rPr>
          <w:rFonts w:ascii="Book Antiqua" w:hAnsi="Book Antiqua"/>
          <w:b/>
          <w:bCs/>
          <w:szCs w:val="24"/>
        </w:rPr>
      </w:pPr>
      <w:r w:rsidRPr="00B66752">
        <w:rPr>
          <w:rFonts w:ascii="Book Antiqua" w:hAnsi="Book Antiqua"/>
          <w:szCs w:val="24"/>
        </w:rPr>
        <w:tab/>
      </w:r>
      <w:r w:rsidR="004203E0" w:rsidRPr="00B66752">
        <w:rPr>
          <w:rFonts w:ascii="Book Antiqua" w:hAnsi="Book Antiqua"/>
          <w:b/>
          <w:bCs/>
          <w:szCs w:val="24"/>
        </w:rPr>
        <w:t xml:space="preserve">Artículo </w:t>
      </w:r>
      <w:r w:rsidR="009D15BC" w:rsidRPr="00B66752">
        <w:rPr>
          <w:rFonts w:ascii="Book Antiqua" w:hAnsi="Book Antiqua"/>
          <w:b/>
          <w:bCs/>
          <w:szCs w:val="24"/>
        </w:rPr>
        <w:t>1.0</w:t>
      </w:r>
      <w:r w:rsidR="00AE450F" w:rsidRPr="00B66752">
        <w:rPr>
          <w:rFonts w:ascii="Book Antiqua" w:hAnsi="Book Antiqua"/>
          <w:b/>
          <w:bCs/>
          <w:szCs w:val="24"/>
        </w:rPr>
        <w:t>9</w:t>
      </w:r>
      <w:r w:rsidR="009D15BC" w:rsidRPr="00B66752">
        <w:rPr>
          <w:rFonts w:ascii="Book Antiqua" w:hAnsi="Book Antiqua"/>
          <w:b/>
          <w:bCs/>
          <w:szCs w:val="24"/>
        </w:rPr>
        <w:t xml:space="preserve"> </w:t>
      </w:r>
      <w:r w:rsidRPr="00B66752">
        <w:rPr>
          <w:rFonts w:ascii="Book Antiqua" w:hAnsi="Book Antiqua"/>
          <w:b/>
          <w:bCs/>
          <w:szCs w:val="24"/>
        </w:rPr>
        <w:t xml:space="preserve">- Obligaciones </w:t>
      </w:r>
    </w:p>
    <w:p w14:paraId="692B6A38" w14:textId="3BE2FCFB"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ab/>
        <w:t>La Compañía de Turismo de Puerto Rico será responsable de:</w:t>
      </w:r>
    </w:p>
    <w:p w14:paraId="549E9FF6" w14:textId="516754C6" w:rsidR="0094618C" w:rsidRPr="00B66752" w:rsidRDefault="0094618C" w:rsidP="0064196F">
      <w:pPr>
        <w:numPr>
          <w:ilvl w:val="0"/>
          <w:numId w:val="3"/>
        </w:numPr>
        <w:spacing w:line="480" w:lineRule="auto"/>
        <w:jc w:val="both"/>
        <w:rPr>
          <w:rFonts w:ascii="Book Antiqua" w:hAnsi="Book Antiqua"/>
          <w:szCs w:val="24"/>
        </w:rPr>
      </w:pPr>
      <w:r w:rsidRPr="00B66752">
        <w:rPr>
          <w:rFonts w:ascii="Book Antiqua" w:hAnsi="Book Antiqua"/>
          <w:szCs w:val="24"/>
        </w:rPr>
        <w:lastRenderedPageBreak/>
        <w:t xml:space="preserve">Adoptar, participar, organizar y estimular programas de promoción y atracción turística, tales como la preparación y publicación de libros, revistas, folletos, mapas, impresos de toda clase y películas que puedan ser distribuidas, circuladas y exhibidas en Puerto Rico. </w:t>
      </w:r>
    </w:p>
    <w:p w14:paraId="0D1BF3D2" w14:textId="1C5DE47A" w:rsidR="0094618C" w:rsidRPr="00B66752" w:rsidRDefault="0094618C" w:rsidP="0064196F">
      <w:pPr>
        <w:numPr>
          <w:ilvl w:val="0"/>
          <w:numId w:val="3"/>
        </w:numPr>
        <w:spacing w:line="480" w:lineRule="auto"/>
        <w:jc w:val="both"/>
        <w:rPr>
          <w:rFonts w:ascii="Book Antiqua" w:hAnsi="Book Antiqua"/>
          <w:szCs w:val="24"/>
        </w:rPr>
      </w:pPr>
      <w:r w:rsidRPr="00B66752">
        <w:rPr>
          <w:rFonts w:ascii="Book Antiqua" w:hAnsi="Book Antiqua"/>
          <w:szCs w:val="24"/>
        </w:rPr>
        <w:t>Participar, organizar, coordinar y estimular programas de promoción</w:t>
      </w:r>
      <w:r w:rsidR="00552D5B" w:rsidRPr="00B66752">
        <w:rPr>
          <w:rFonts w:ascii="Book Antiqua" w:hAnsi="Book Antiqua"/>
          <w:szCs w:val="24"/>
        </w:rPr>
        <w:t xml:space="preserve"> en Puerto Rico de toda</w:t>
      </w:r>
      <w:r w:rsidRPr="00B66752">
        <w:rPr>
          <w:rFonts w:ascii="Book Antiqua" w:hAnsi="Book Antiqua"/>
          <w:szCs w:val="24"/>
        </w:rPr>
        <w:t xml:space="preserve"> atracción turística que tengan como temas y objetivos principales los motivos autóctonos, la producción artística y cultural y las características distintivas de </w:t>
      </w:r>
      <w:r w:rsidR="00A43A3F" w:rsidRPr="00B66752">
        <w:rPr>
          <w:rFonts w:ascii="Book Antiqua" w:hAnsi="Book Antiqua"/>
          <w:szCs w:val="24"/>
        </w:rPr>
        <w:t>nuestra Isla</w:t>
      </w:r>
      <w:r w:rsidRPr="00B66752">
        <w:rPr>
          <w:rFonts w:ascii="Book Antiqua" w:hAnsi="Book Antiqua"/>
          <w:szCs w:val="24"/>
        </w:rPr>
        <w:t xml:space="preserve">, a fin de alentar en </w:t>
      </w:r>
      <w:r w:rsidR="00A43A3F" w:rsidRPr="00B66752">
        <w:rPr>
          <w:rFonts w:ascii="Book Antiqua" w:hAnsi="Book Antiqua"/>
          <w:szCs w:val="24"/>
        </w:rPr>
        <w:t xml:space="preserve">todo turista </w:t>
      </w:r>
      <w:r w:rsidRPr="00B66752">
        <w:rPr>
          <w:rFonts w:ascii="Book Antiqua" w:hAnsi="Book Antiqua"/>
          <w:szCs w:val="24"/>
        </w:rPr>
        <w:t xml:space="preserve">el interés en nuestra historia, cultura y personalidad de pueblo. </w:t>
      </w:r>
    </w:p>
    <w:p w14:paraId="45BF3A8B" w14:textId="289F4B20" w:rsidR="0094618C" w:rsidRPr="00B66752" w:rsidRDefault="0094618C" w:rsidP="0064196F">
      <w:pPr>
        <w:numPr>
          <w:ilvl w:val="0"/>
          <w:numId w:val="3"/>
        </w:numPr>
        <w:spacing w:line="480" w:lineRule="auto"/>
        <w:jc w:val="both"/>
        <w:rPr>
          <w:rFonts w:ascii="Book Antiqua" w:hAnsi="Book Antiqua"/>
          <w:szCs w:val="24"/>
        </w:rPr>
      </w:pPr>
      <w:r w:rsidRPr="00B66752">
        <w:rPr>
          <w:rFonts w:ascii="Book Antiqua" w:hAnsi="Book Antiqua"/>
          <w:szCs w:val="24"/>
        </w:rPr>
        <w:t>Hacer investigaciones de la opinión que los turistas han formado de</w:t>
      </w:r>
      <w:r w:rsidR="00220C62" w:rsidRPr="00B66752">
        <w:rPr>
          <w:rFonts w:ascii="Book Antiqua" w:hAnsi="Book Antiqua"/>
          <w:szCs w:val="24"/>
        </w:rPr>
        <w:t xml:space="preserve"> Puerto Rico</w:t>
      </w:r>
      <w:r w:rsidRPr="00B66752">
        <w:rPr>
          <w:rFonts w:ascii="Book Antiqua" w:hAnsi="Book Antiqua"/>
          <w:szCs w:val="24"/>
        </w:rPr>
        <w:t xml:space="preserve"> después de su visita o visitas; los problemas comunes que ellos confrontan; las críticas que expresan; y las medidas constructivas que se pueden llevar a cabo al respecto; hacer investigaciones científicas sobre el turismo potencial y su demanda, así como de las facilidades de la industria puertorriqueña para atender esas demandas por servicios; hacer investigaciones comparativas, particularmente con los principales competidores de Puerto Rico. Los resultados de todas estas investigaciones se publicarán por lo menos una vez al año, en o antes del 30 de junio. </w:t>
      </w:r>
    </w:p>
    <w:p w14:paraId="77273B5A" w14:textId="6C37BC5A" w:rsidR="0094618C" w:rsidRPr="00B66752" w:rsidRDefault="0094618C" w:rsidP="00563721">
      <w:pPr>
        <w:numPr>
          <w:ilvl w:val="0"/>
          <w:numId w:val="3"/>
        </w:numPr>
        <w:spacing w:line="480" w:lineRule="auto"/>
        <w:jc w:val="both"/>
        <w:rPr>
          <w:rFonts w:ascii="Book Antiqua" w:hAnsi="Book Antiqua"/>
          <w:szCs w:val="24"/>
        </w:rPr>
      </w:pPr>
      <w:r w:rsidRPr="00B66752">
        <w:rPr>
          <w:rFonts w:ascii="Book Antiqua" w:hAnsi="Book Antiqua"/>
          <w:szCs w:val="24"/>
        </w:rPr>
        <w:t xml:space="preserve">Promover el adiestramiento del personal necesario para las actividades turísticas, así como las oportunidades y la capacitación ejecutiva de empleados en la industria hotelera. </w:t>
      </w:r>
    </w:p>
    <w:p w14:paraId="6A50CDB6" w14:textId="5DE202EE" w:rsidR="0094618C" w:rsidRPr="00B66752" w:rsidRDefault="0094618C" w:rsidP="0064196F">
      <w:pPr>
        <w:numPr>
          <w:ilvl w:val="0"/>
          <w:numId w:val="3"/>
        </w:numPr>
        <w:spacing w:line="480" w:lineRule="auto"/>
        <w:jc w:val="both"/>
        <w:rPr>
          <w:rFonts w:ascii="Book Antiqua" w:hAnsi="Book Antiqua"/>
          <w:szCs w:val="24"/>
        </w:rPr>
      </w:pPr>
      <w:r w:rsidRPr="00B66752">
        <w:rPr>
          <w:rFonts w:ascii="Book Antiqua" w:hAnsi="Book Antiqua"/>
          <w:szCs w:val="24"/>
        </w:rPr>
        <w:lastRenderedPageBreak/>
        <w:t xml:space="preserve">Expedir certificados acreditativos para hoteles, condohoteles, clubes vacacionales, </w:t>
      </w:r>
      <w:r w:rsidR="0094388D" w:rsidRPr="00B66752">
        <w:rPr>
          <w:rFonts w:ascii="Book Antiqua" w:hAnsi="Book Antiqua"/>
          <w:szCs w:val="24"/>
        </w:rPr>
        <w:t>paradores</w:t>
      </w:r>
      <w:r w:rsidRPr="00B66752">
        <w:rPr>
          <w:rFonts w:ascii="Book Antiqua" w:hAnsi="Book Antiqua"/>
          <w:szCs w:val="24"/>
        </w:rPr>
        <w:t>, agro hospedajes, casas de huéspedes, villas turísticas, alojamientos a corto plazo, y otras facilidades y actividades turísticas en los que respecta a aspectos tales como clasificaciones y la categoría de la calidad de los servicios, las facilidades físicas, las condiciones higiénicas y de salubridad y la garantía y protección del público que a ellos concurra, cumplen con los requisitos establecidos mediante reglamentación por la Compañía</w:t>
      </w:r>
      <w:r w:rsidR="00D133F4" w:rsidRPr="00B66752">
        <w:rPr>
          <w:rFonts w:ascii="Book Antiqua" w:hAnsi="Book Antiqua"/>
          <w:szCs w:val="24"/>
        </w:rPr>
        <w:t xml:space="preserve"> de Turismo</w:t>
      </w:r>
      <w:r w:rsidRPr="00B66752">
        <w:rPr>
          <w:rFonts w:ascii="Book Antiqua" w:hAnsi="Book Antiqua"/>
          <w:szCs w:val="24"/>
        </w:rPr>
        <w:t xml:space="preserve"> para fines promocionales. Esta facultad no debe entenderse limitativa respecto a funciones similares de cualquier otra agencia o entidad gubernamental, porque las categorías y clasificaciones cumplen un fin promocional; ahora bien, el establecimiento de categorías o clasificaciones tampoco le impone responsabilidad a la Compañía</w:t>
      </w:r>
      <w:r w:rsidR="00D133F4" w:rsidRPr="00B66752">
        <w:rPr>
          <w:rFonts w:ascii="Book Antiqua" w:hAnsi="Book Antiqua"/>
          <w:szCs w:val="24"/>
        </w:rPr>
        <w:t xml:space="preserve"> de Turismo</w:t>
      </w:r>
      <w:r w:rsidRPr="00B66752">
        <w:rPr>
          <w:rFonts w:ascii="Book Antiqua" w:hAnsi="Book Antiqua"/>
          <w:szCs w:val="24"/>
        </w:rPr>
        <w:t xml:space="preserve"> por las funciones de las otras agencias o entidades gubernamentales.</w:t>
      </w:r>
    </w:p>
    <w:p w14:paraId="05A96CD2" w14:textId="5E61A9B6" w:rsidR="0094618C" w:rsidRPr="00B66752" w:rsidRDefault="0094618C" w:rsidP="0064196F">
      <w:pPr>
        <w:numPr>
          <w:ilvl w:val="0"/>
          <w:numId w:val="3"/>
        </w:numPr>
        <w:spacing w:line="480" w:lineRule="auto"/>
        <w:jc w:val="both"/>
        <w:rPr>
          <w:rFonts w:ascii="Book Antiqua" w:hAnsi="Book Antiqua"/>
          <w:szCs w:val="24"/>
        </w:rPr>
      </w:pPr>
      <w:r w:rsidRPr="00B66752">
        <w:rPr>
          <w:rFonts w:ascii="Book Antiqua" w:hAnsi="Book Antiqua"/>
          <w:szCs w:val="24"/>
        </w:rPr>
        <w:t xml:space="preserve">Estudiar, preparar, revisar y coordinar toda legislación que afecte o pueda afectar, o que en alguna forma esté relacionada con la industria del turismo, y hacer las recomendaciones necesarias o pertinentes al efecto. </w:t>
      </w:r>
    </w:p>
    <w:p w14:paraId="22D841B2" w14:textId="47D1C12A" w:rsidR="0094618C" w:rsidRPr="00B66752" w:rsidRDefault="0094618C" w:rsidP="0064196F">
      <w:pPr>
        <w:numPr>
          <w:ilvl w:val="0"/>
          <w:numId w:val="3"/>
        </w:numPr>
        <w:spacing w:line="480" w:lineRule="auto"/>
        <w:jc w:val="both"/>
        <w:rPr>
          <w:rFonts w:ascii="Book Antiqua" w:hAnsi="Book Antiqua"/>
          <w:szCs w:val="24"/>
        </w:rPr>
      </w:pPr>
      <w:r w:rsidRPr="00B66752">
        <w:rPr>
          <w:rFonts w:ascii="Book Antiqua" w:hAnsi="Book Antiqua"/>
          <w:szCs w:val="24"/>
        </w:rPr>
        <w:t>Estudiar, proponer y coordinar con la Junta de Planificación, un Plan Regulador para el fomento y desarrollo turístico de Puerto Rico. Disponiéndose, que la Compañía</w:t>
      </w:r>
      <w:r w:rsidR="00986B3A" w:rsidRPr="00B66752">
        <w:rPr>
          <w:rFonts w:ascii="Book Antiqua" w:hAnsi="Book Antiqua"/>
          <w:szCs w:val="24"/>
        </w:rPr>
        <w:t xml:space="preserve"> de Turismo</w:t>
      </w:r>
      <w:r w:rsidRPr="00B66752">
        <w:rPr>
          <w:rFonts w:ascii="Book Antiqua" w:hAnsi="Book Antiqua"/>
          <w:szCs w:val="24"/>
        </w:rPr>
        <w:t xml:space="preserve"> establecerá, en coordinación con los municipios, comités municipales y regionales de turismo, a fin de integrar a la comunidad en el proceso de planificación y desarrollo turístico. Los referidos comités se regirán por un reglamento que promulgará a esos efectos la Compañía </w:t>
      </w:r>
      <w:r w:rsidR="00986B3A" w:rsidRPr="00B66752">
        <w:rPr>
          <w:rFonts w:ascii="Book Antiqua" w:hAnsi="Book Antiqua"/>
          <w:szCs w:val="24"/>
        </w:rPr>
        <w:t xml:space="preserve">de Turismo </w:t>
      </w:r>
      <w:r w:rsidR="00086FE5" w:rsidRPr="00B66752">
        <w:rPr>
          <w:rFonts w:ascii="Book Antiqua" w:hAnsi="Book Antiqua"/>
          <w:szCs w:val="24"/>
        </w:rPr>
        <w:t xml:space="preserve">y </w:t>
      </w:r>
      <w:r w:rsidRPr="00B66752">
        <w:rPr>
          <w:rFonts w:ascii="Book Antiqua" w:hAnsi="Book Antiqua"/>
          <w:szCs w:val="24"/>
        </w:rPr>
        <w:lastRenderedPageBreak/>
        <w:t>estarán integrados</w:t>
      </w:r>
      <w:r w:rsidR="00086FE5" w:rsidRPr="00B66752">
        <w:rPr>
          <w:rFonts w:ascii="Book Antiqua" w:hAnsi="Book Antiqua"/>
          <w:szCs w:val="24"/>
        </w:rPr>
        <w:t>,</w:t>
      </w:r>
      <w:r w:rsidRPr="00B66752">
        <w:rPr>
          <w:rFonts w:ascii="Book Antiqua" w:hAnsi="Book Antiqua"/>
          <w:szCs w:val="24"/>
        </w:rPr>
        <w:t xml:space="preserve"> entre otros</w:t>
      </w:r>
      <w:r w:rsidR="00086FE5" w:rsidRPr="00B66752">
        <w:rPr>
          <w:rFonts w:ascii="Book Antiqua" w:hAnsi="Book Antiqua"/>
          <w:szCs w:val="24"/>
        </w:rPr>
        <w:t>,</w:t>
      </w:r>
      <w:r w:rsidRPr="00B66752">
        <w:rPr>
          <w:rFonts w:ascii="Book Antiqua" w:hAnsi="Book Antiqua"/>
          <w:szCs w:val="24"/>
        </w:rPr>
        <w:t xml:space="preserve"> por representantes de la industria hotelera y </w:t>
      </w:r>
      <w:r w:rsidR="0094388D" w:rsidRPr="00B66752">
        <w:rPr>
          <w:rFonts w:ascii="Book Antiqua" w:hAnsi="Book Antiqua"/>
          <w:szCs w:val="24"/>
        </w:rPr>
        <w:t>paradores</w:t>
      </w:r>
      <w:r w:rsidRPr="00B66752">
        <w:rPr>
          <w:rFonts w:ascii="Book Antiqua" w:hAnsi="Book Antiqua"/>
          <w:szCs w:val="24"/>
        </w:rPr>
        <w:t xml:space="preserve">, restaurantes y el sector del comercio y la banca, transportistas, historiadores, arquitectos, planificadores, ambientalistas y artesanos no más tarde de sesenta (60) días después de que la misma entre en vigor. Se garantizará la participación de al menos un representante de los residentes. </w:t>
      </w:r>
    </w:p>
    <w:p w14:paraId="5822494D" w14:textId="023FF37D" w:rsidR="0094618C" w:rsidRPr="00B66752" w:rsidRDefault="0094618C" w:rsidP="0064196F">
      <w:pPr>
        <w:numPr>
          <w:ilvl w:val="0"/>
          <w:numId w:val="3"/>
        </w:numPr>
        <w:spacing w:line="480" w:lineRule="auto"/>
        <w:jc w:val="both"/>
        <w:rPr>
          <w:rFonts w:ascii="Book Antiqua" w:hAnsi="Book Antiqua"/>
          <w:szCs w:val="24"/>
        </w:rPr>
      </w:pPr>
      <w:r w:rsidRPr="00B66752">
        <w:rPr>
          <w:rFonts w:ascii="Book Antiqua" w:hAnsi="Book Antiqua"/>
          <w:szCs w:val="24"/>
        </w:rPr>
        <w:t>Asesorar a l</w:t>
      </w:r>
      <w:r w:rsidR="00930FF7" w:rsidRPr="00B66752">
        <w:rPr>
          <w:rFonts w:ascii="Book Antiqua" w:hAnsi="Book Antiqua"/>
          <w:szCs w:val="24"/>
        </w:rPr>
        <w:t>os encargados de establecer el salario mínimo</w:t>
      </w:r>
      <w:r w:rsidR="00DC47BD" w:rsidRPr="00B66752">
        <w:rPr>
          <w:rFonts w:ascii="Book Antiqua" w:hAnsi="Book Antiqua"/>
          <w:szCs w:val="24"/>
        </w:rPr>
        <w:t xml:space="preserve"> en Puerto Rico</w:t>
      </w:r>
      <w:r w:rsidR="00930FF7" w:rsidRPr="00B66752">
        <w:rPr>
          <w:rFonts w:ascii="Book Antiqua" w:hAnsi="Book Antiqua"/>
          <w:szCs w:val="24"/>
        </w:rPr>
        <w:t xml:space="preserve"> o </w:t>
      </w:r>
      <w:r w:rsidRPr="00B66752">
        <w:rPr>
          <w:rFonts w:ascii="Book Antiqua" w:hAnsi="Book Antiqua"/>
          <w:szCs w:val="24"/>
        </w:rPr>
        <w:t xml:space="preserve">cualquier </w:t>
      </w:r>
      <w:r w:rsidR="00024390" w:rsidRPr="00B66752">
        <w:rPr>
          <w:rFonts w:ascii="Book Antiqua" w:hAnsi="Book Antiqua"/>
          <w:szCs w:val="24"/>
        </w:rPr>
        <w:t xml:space="preserve">entidad o </w:t>
      </w:r>
      <w:r w:rsidRPr="00B66752">
        <w:rPr>
          <w:rFonts w:ascii="Book Antiqua" w:hAnsi="Book Antiqua"/>
          <w:szCs w:val="24"/>
        </w:rPr>
        <w:t>comité</w:t>
      </w:r>
      <w:r w:rsidR="00024390" w:rsidRPr="00B66752">
        <w:rPr>
          <w:rFonts w:ascii="Book Antiqua" w:hAnsi="Book Antiqua"/>
          <w:szCs w:val="24"/>
        </w:rPr>
        <w:t xml:space="preserve"> a esos fines</w:t>
      </w:r>
      <w:r w:rsidR="00532A60" w:rsidRPr="00B66752">
        <w:rPr>
          <w:rFonts w:ascii="Book Antiqua" w:hAnsi="Book Antiqua"/>
          <w:szCs w:val="24"/>
        </w:rPr>
        <w:t>,</w:t>
      </w:r>
      <w:r w:rsidRPr="00B66752">
        <w:rPr>
          <w:rFonts w:ascii="Book Antiqua" w:hAnsi="Book Antiqua"/>
          <w:szCs w:val="24"/>
        </w:rPr>
        <w:t xml:space="preserve"> en relación con determinaciones que tomen sobre la industria del turismo. </w:t>
      </w:r>
    </w:p>
    <w:p w14:paraId="0FEE32AC" w14:textId="798A9B27" w:rsidR="0094618C" w:rsidRPr="00B66752" w:rsidRDefault="0094618C" w:rsidP="0064196F">
      <w:pPr>
        <w:numPr>
          <w:ilvl w:val="0"/>
          <w:numId w:val="3"/>
        </w:numPr>
        <w:spacing w:line="480" w:lineRule="auto"/>
        <w:jc w:val="both"/>
        <w:rPr>
          <w:rFonts w:ascii="Book Antiqua" w:hAnsi="Book Antiqua"/>
          <w:szCs w:val="24"/>
        </w:rPr>
      </w:pPr>
      <w:r w:rsidRPr="00B66752">
        <w:rPr>
          <w:rFonts w:ascii="Book Antiqua" w:hAnsi="Book Antiqua"/>
          <w:szCs w:val="24"/>
        </w:rPr>
        <w:t xml:space="preserve">Reglamentar, investigar, fiscalizar, intervenir y sancionar a aquellas personas o entidades jurídicas que se dediquen a proveer servicios de transportación turística terrestre en Puerto Rico con excepción de cualquier vehículo definido como “Autobús Especial” o “Empresa de Autobús Especial”. </w:t>
      </w:r>
    </w:p>
    <w:p w14:paraId="58FCC6F1" w14:textId="4357DBE7" w:rsidR="0094618C" w:rsidRPr="00B66752" w:rsidRDefault="0094618C" w:rsidP="0064196F">
      <w:pPr>
        <w:numPr>
          <w:ilvl w:val="0"/>
          <w:numId w:val="3"/>
        </w:numPr>
        <w:spacing w:line="480" w:lineRule="auto"/>
        <w:jc w:val="both"/>
        <w:rPr>
          <w:rFonts w:ascii="Book Antiqua" w:hAnsi="Book Antiqua"/>
          <w:szCs w:val="24"/>
        </w:rPr>
      </w:pPr>
      <w:r w:rsidRPr="00B66752">
        <w:rPr>
          <w:rFonts w:ascii="Book Antiqua" w:hAnsi="Book Antiqua"/>
          <w:szCs w:val="24"/>
        </w:rPr>
        <w:t xml:space="preserve">Desarrollar un Programa de Turismo de Naturaleza, en coordinación con </w:t>
      </w:r>
      <w:r w:rsidR="008A246E" w:rsidRPr="00B66752">
        <w:rPr>
          <w:rFonts w:ascii="Book Antiqua" w:hAnsi="Book Antiqua"/>
          <w:szCs w:val="24"/>
        </w:rPr>
        <w:t xml:space="preserve">el </w:t>
      </w:r>
      <w:r w:rsidR="00220C62" w:rsidRPr="00B66752">
        <w:rPr>
          <w:rFonts w:ascii="Book Antiqua" w:hAnsi="Book Antiqua"/>
          <w:szCs w:val="24"/>
        </w:rPr>
        <w:t xml:space="preserve">Departamento de Recursos </w:t>
      </w:r>
      <w:r w:rsidR="0094388D" w:rsidRPr="00B66752">
        <w:rPr>
          <w:rFonts w:ascii="Book Antiqua" w:hAnsi="Book Antiqua"/>
          <w:szCs w:val="24"/>
        </w:rPr>
        <w:t>Naturales</w:t>
      </w:r>
      <w:r w:rsidR="00220C62" w:rsidRPr="00B66752">
        <w:rPr>
          <w:rFonts w:ascii="Book Antiqua" w:hAnsi="Book Antiqua"/>
          <w:szCs w:val="24"/>
        </w:rPr>
        <w:t xml:space="preserve"> y Ambientales</w:t>
      </w:r>
      <w:r w:rsidR="00973B1E" w:rsidRPr="00B66752">
        <w:rPr>
          <w:rFonts w:ascii="Book Antiqua" w:hAnsi="Book Antiqua"/>
          <w:szCs w:val="24"/>
        </w:rPr>
        <w:t xml:space="preserve"> y </w:t>
      </w:r>
      <w:r w:rsidR="00007D0F" w:rsidRPr="00B66752">
        <w:rPr>
          <w:rFonts w:ascii="Book Antiqua" w:hAnsi="Book Antiqua"/>
          <w:szCs w:val="24"/>
        </w:rPr>
        <w:t>Discover PR</w:t>
      </w:r>
      <w:r w:rsidRPr="00B66752">
        <w:rPr>
          <w:rFonts w:ascii="Book Antiqua" w:hAnsi="Book Antiqua"/>
          <w:szCs w:val="24"/>
        </w:rPr>
        <w:t xml:space="preserve">, que promueva y mercadee atracciones turísticas de este tipo, sin limitarse a las comprendidas en el Sistema de Parques Nacionales de Puerto Rico; realizando, además, un inventario de dichos atractivos turísticos. </w:t>
      </w:r>
      <w:r w:rsidR="008A246E" w:rsidRPr="00B66752">
        <w:rPr>
          <w:rFonts w:ascii="Book Antiqua" w:hAnsi="Book Antiqua"/>
          <w:szCs w:val="24"/>
        </w:rPr>
        <w:t>Además, la Compañía de Turismo desarroll</w:t>
      </w:r>
      <w:r w:rsidR="006F7BFB" w:rsidRPr="00B66752">
        <w:rPr>
          <w:rFonts w:ascii="Book Antiqua" w:hAnsi="Book Antiqua"/>
          <w:szCs w:val="24"/>
        </w:rPr>
        <w:t>ará y pondrá en ejecución aquellos</w:t>
      </w:r>
      <w:r w:rsidR="008A246E" w:rsidRPr="00B66752">
        <w:rPr>
          <w:rFonts w:ascii="Book Antiqua" w:hAnsi="Book Antiqua"/>
          <w:szCs w:val="24"/>
        </w:rPr>
        <w:t xml:space="preserve"> memorandos de entendimiento y acuerdos de colaboración </w:t>
      </w:r>
      <w:r w:rsidR="006F7BFB" w:rsidRPr="00B66752">
        <w:rPr>
          <w:rFonts w:ascii="Book Antiqua" w:hAnsi="Book Antiqua"/>
          <w:szCs w:val="24"/>
        </w:rPr>
        <w:t xml:space="preserve">con el </w:t>
      </w:r>
      <w:r w:rsidR="008A246E" w:rsidRPr="00B66752">
        <w:rPr>
          <w:rFonts w:ascii="Book Antiqua" w:hAnsi="Book Antiqua"/>
          <w:szCs w:val="24"/>
        </w:rPr>
        <w:t xml:space="preserve">Departamento de Recursos Naturales y Ambientales </w:t>
      </w:r>
      <w:r w:rsidR="006F7BFB" w:rsidRPr="00B66752">
        <w:rPr>
          <w:rFonts w:ascii="Book Antiqua" w:hAnsi="Book Antiqua"/>
          <w:szCs w:val="24"/>
        </w:rPr>
        <w:t xml:space="preserve">que resulten ser necesarios </w:t>
      </w:r>
      <w:r w:rsidR="008A246E" w:rsidRPr="00B66752">
        <w:rPr>
          <w:rFonts w:ascii="Book Antiqua" w:hAnsi="Book Antiqua"/>
          <w:szCs w:val="24"/>
        </w:rPr>
        <w:t>para la planificación, organización, administración y operación del Sistema de Parques Nacionales.</w:t>
      </w:r>
    </w:p>
    <w:p w14:paraId="6964E27E" w14:textId="78C70A03" w:rsidR="00F41187" w:rsidRPr="00B66752" w:rsidRDefault="00F41187" w:rsidP="0064196F">
      <w:pPr>
        <w:numPr>
          <w:ilvl w:val="0"/>
          <w:numId w:val="3"/>
        </w:numPr>
        <w:spacing w:line="480" w:lineRule="auto"/>
        <w:jc w:val="both"/>
        <w:rPr>
          <w:rFonts w:ascii="Book Antiqua" w:hAnsi="Book Antiqua"/>
          <w:szCs w:val="24"/>
        </w:rPr>
      </w:pPr>
      <w:r w:rsidRPr="00B66752">
        <w:rPr>
          <w:rFonts w:ascii="Book Antiqua" w:hAnsi="Book Antiqua"/>
          <w:szCs w:val="24"/>
        </w:rPr>
        <w:lastRenderedPageBreak/>
        <w:t>Procurar, promover e invertir en el desarrollo y mejoras de infraestructura e instalaciones con el propósito de promover el desarrollo de la industria turística y mejorar la experiencia del visitante.</w:t>
      </w:r>
    </w:p>
    <w:p w14:paraId="7E970FDA" w14:textId="28FD52AF" w:rsidR="00D151D0" w:rsidRPr="00B66752" w:rsidRDefault="00ED2C21" w:rsidP="0064196F">
      <w:pPr>
        <w:numPr>
          <w:ilvl w:val="0"/>
          <w:numId w:val="3"/>
        </w:numPr>
        <w:spacing w:line="480" w:lineRule="auto"/>
        <w:jc w:val="both"/>
        <w:rPr>
          <w:rFonts w:ascii="Book Antiqua" w:hAnsi="Book Antiqua"/>
          <w:szCs w:val="24"/>
        </w:rPr>
      </w:pPr>
      <w:r w:rsidRPr="00B66752">
        <w:rPr>
          <w:rFonts w:ascii="Book Antiqua" w:hAnsi="Book Antiqua"/>
          <w:szCs w:val="24"/>
        </w:rPr>
        <w:t xml:space="preserve"> </w:t>
      </w:r>
      <w:r w:rsidR="0072436D" w:rsidRPr="00B66752">
        <w:rPr>
          <w:rFonts w:ascii="Book Antiqua" w:hAnsi="Book Antiqua"/>
          <w:szCs w:val="24"/>
        </w:rPr>
        <w:t>Estará a cargo de tod</w:t>
      </w:r>
      <w:r w:rsidR="008F5BEF" w:rsidRPr="00B66752">
        <w:rPr>
          <w:rFonts w:ascii="Book Antiqua" w:hAnsi="Book Antiqua"/>
          <w:szCs w:val="24"/>
        </w:rPr>
        <w:t xml:space="preserve">a las divisiones de Acceso Aéreo y Marítimo así como la promoción del turismo interno como motor de desarrollo </w:t>
      </w:r>
      <w:r w:rsidR="00F22974" w:rsidRPr="00B66752">
        <w:rPr>
          <w:rFonts w:ascii="Book Antiqua" w:hAnsi="Book Antiqua"/>
          <w:szCs w:val="24"/>
        </w:rPr>
        <w:t>económico.</w:t>
      </w:r>
    </w:p>
    <w:p w14:paraId="7B766DFB" w14:textId="081391F7" w:rsidR="0094618C" w:rsidRPr="00B66752" w:rsidRDefault="0094618C" w:rsidP="00F22974">
      <w:pPr>
        <w:numPr>
          <w:ilvl w:val="0"/>
          <w:numId w:val="3"/>
        </w:numPr>
        <w:tabs>
          <w:tab w:val="left" w:pos="720"/>
        </w:tabs>
        <w:spacing w:line="480" w:lineRule="auto"/>
        <w:ind w:left="630"/>
        <w:jc w:val="both"/>
        <w:rPr>
          <w:rFonts w:ascii="Book Antiqua" w:hAnsi="Book Antiqua"/>
          <w:szCs w:val="24"/>
        </w:rPr>
      </w:pPr>
      <w:r w:rsidRPr="00B66752">
        <w:rPr>
          <w:rFonts w:ascii="Book Antiqua" w:hAnsi="Book Antiqua"/>
          <w:szCs w:val="24"/>
        </w:rPr>
        <w:t>Reglamentar, investigar, intervenir y sancionar a aquellas personas o entidades dedicadas a la venta u ofrecimiento en venta de pasajes en Puerto Rico para el transporte aéreo, terrestre o acuático de personas para lugares dentro o fuera de Puerto Rico o que realicen reservaciones de alojamiento, entretenimiento o transportación terrestre o confección y venta de viajes integrales o excursiones dentro o fuera de Puerto Rico.</w:t>
      </w:r>
    </w:p>
    <w:p w14:paraId="32D97359" w14:textId="126D029F" w:rsidR="0094618C" w:rsidRPr="00B66752" w:rsidRDefault="0094618C" w:rsidP="0064196F">
      <w:pPr>
        <w:numPr>
          <w:ilvl w:val="0"/>
          <w:numId w:val="3"/>
        </w:numPr>
        <w:spacing w:line="480" w:lineRule="auto"/>
        <w:ind w:left="810" w:hanging="450"/>
        <w:jc w:val="both"/>
        <w:rPr>
          <w:rFonts w:ascii="Book Antiqua" w:hAnsi="Book Antiqua"/>
          <w:szCs w:val="24"/>
        </w:rPr>
      </w:pPr>
      <w:r w:rsidRPr="00B66752">
        <w:rPr>
          <w:rFonts w:ascii="Book Antiqua" w:hAnsi="Book Antiqua"/>
          <w:szCs w:val="24"/>
        </w:rPr>
        <w:t xml:space="preserve">Aprobar un reglamento para regular todo lo concerniente a la certificación de Guías Turísticos en el </w:t>
      </w:r>
      <w:r w:rsidR="00D44BB0" w:rsidRPr="00B66752">
        <w:rPr>
          <w:rFonts w:ascii="Book Antiqua" w:hAnsi="Book Antiqua"/>
          <w:szCs w:val="24"/>
        </w:rPr>
        <w:t>Gobierno</w:t>
      </w:r>
      <w:r w:rsidRPr="00B66752">
        <w:rPr>
          <w:rFonts w:ascii="Book Antiqua" w:hAnsi="Book Antiqua"/>
          <w:szCs w:val="24"/>
        </w:rPr>
        <w:t xml:space="preserve"> de Puerto Rico.</w:t>
      </w:r>
    </w:p>
    <w:p w14:paraId="7AD3CCB7" w14:textId="16126F61" w:rsidR="0094618C" w:rsidRPr="00B66752" w:rsidRDefault="0094618C" w:rsidP="0064196F">
      <w:pPr>
        <w:numPr>
          <w:ilvl w:val="0"/>
          <w:numId w:val="3"/>
        </w:numPr>
        <w:spacing w:line="480" w:lineRule="auto"/>
        <w:jc w:val="both"/>
        <w:rPr>
          <w:rFonts w:ascii="Book Antiqua" w:hAnsi="Book Antiqua"/>
          <w:szCs w:val="24"/>
        </w:rPr>
      </w:pPr>
      <w:r w:rsidRPr="00B66752">
        <w:rPr>
          <w:rFonts w:ascii="Book Antiqua" w:hAnsi="Book Antiqua"/>
          <w:szCs w:val="24"/>
        </w:rPr>
        <w:t xml:space="preserve">Establecer, componer y organizar </w:t>
      </w:r>
      <w:r w:rsidR="00220C62" w:rsidRPr="00B66752">
        <w:rPr>
          <w:rFonts w:ascii="Book Antiqua" w:hAnsi="Book Antiqua"/>
          <w:szCs w:val="24"/>
        </w:rPr>
        <w:t>un Programa de Turismo</w:t>
      </w:r>
      <w:r w:rsidRPr="00B66752">
        <w:rPr>
          <w:rFonts w:ascii="Book Antiqua" w:hAnsi="Book Antiqua"/>
          <w:szCs w:val="24"/>
        </w:rPr>
        <w:t xml:space="preserve"> Deportivo de Puerto Rico</w:t>
      </w:r>
      <w:r w:rsidR="00897D4C" w:rsidRPr="00B66752">
        <w:rPr>
          <w:rFonts w:ascii="Book Antiqua" w:hAnsi="Book Antiqua"/>
          <w:szCs w:val="24"/>
        </w:rPr>
        <w:t xml:space="preserve"> en coordinación con </w:t>
      </w:r>
      <w:r w:rsidR="00007D0F" w:rsidRPr="00B66752">
        <w:rPr>
          <w:rFonts w:ascii="Book Antiqua" w:hAnsi="Book Antiqua"/>
          <w:szCs w:val="24"/>
        </w:rPr>
        <w:t>Discover PR</w:t>
      </w:r>
      <w:r w:rsidRPr="00B66752">
        <w:rPr>
          <w:rFonts w:ascii="Book Antiqua" w:hAnsi="Book Antiqua"/>
          <w:szCs w:val="24"/>
        </w:rPr>
        <w:t xml:space="preserve">, que tendrá el deber de </w:t>
      </w:r>
      <w:r w:rsidR="00220C62" w:rsidRPr="00B66752">
        <w:rPr>
          <w:rFonts w:ascii="Book Antiqua" w:hAnsi="Book Antiqua"/>
          <w:szCs w:val="24"/>
        </w:rPr>
        <w:t>promover</w:t>
      </w:r>
      <w:r w:rsidRPr="00B66752">
        <w:rPr>
          <w:rFonts w:ascii="Book Antiqua" w:hAnsi="Book Antiqua"/>
          <w:szCs w:val="24"/>
        </w:rPr>
        <w:t xml:space="preserve"> el deporte como segmento de inversión económica y proyección de la Isla como destino. A su vez</w:t>
      </w:r>
      <w:r w:rsidR="00897D4C" w:rsidRPr="00B66752">
        <w:rPr>
          <w:rFonts w:ascii="Book Antiqua" w:hAnsi="Book Antiqua"/>
          <w:szCs w:val="24"/>
        </w:rPr>
        <w:t xml:space="preserve"> y también en coordinación con </w:t>
      </w:r>
      <w:r w:rsidR="00007D0F" w:rsidRPr="00B66752">
        <w:rPr>
          <w:rFonts w:ascii="Book Antiqua" w:hAnsi="Book Antiqua"/>
          <w:szCs w:val="24"/>
        </w:rPr>
        <w:t>Discover PR</w:t>
      </w:r>
      <w:r w:rsidRPr="00B66752">
        <w:rPr>
          <w:rFonts w:ascii="Book Antiqua" w:hAnsi="Book Antiqua"/>
          <w:szCs w:val="24"/>
        </w:rPr>
        <w:t xml:space="preserve">, preparará el plan estratégico para el ejercicio de aquellas manifestaciones de turismo deportivo con potencial para atraer beneficios económicos y de promoción para la Isla; promover el desarrollo de la infraestructura e instalaciones idóneas para la celebración de los diferentes eventos deportivos locales e internacionales; crear un inventario de infraestructura deportiva existente, a ser divulgado y accedido </w:t>
      </w:r>
      <w:r w:rsidRPr="00B66752">
        <w:rPr>
          <w:rFonts w:ascii="Book Antiqua" w:hAnsi="Book Antiqua"/>
          <w:szCs w:val="24"/>
        </w:rPr>
        <w:lastRenderedPageBreak/>
        <w:t xml:space="preserve">a través de la página electrónica de la agencia, tanto en el idioma español como en inglés; sin que se entienda una exclusión de cualquier otro idioma que permita su divulgación masiva; promover el mismo para la celebración de eventos deportivos provenientes del exterior y evaluará recomendaciones de inversión mediante apoyo económico a diversidad de eventos deportivos. </w:t>
      </w:r>
    </w:p>
    <w:p w14:paraId="78F6A810" w14:textId="7915ACA0" w:rsidR="0094618C" w:rsidRPr="00B66752" w:rsidRDefault="0094618C" w:rsidP="0064196F">
      <w:pPr>
        <w:numPr>
          <w:ilvl w:val="0"/>
          <w:numId w:val="3"/>
        </w:numPr>
        <w:spacing w:line="480" w:lineRule="auto"/>
        <w:jc w:val="both"/>
        <w:rPr>
          <w:rFonts w:ascii="Book Antiqua" w:hAnsi="Book Antiqua"/>
          <w:szCs w:val="24"/>
        </w:rPr>
      </w:pPr>
      <w:r w:rsidRPr="00B66752">
        <w:rPr>
          <w:rFonts w:ascii="Book Antiqua" w:hAnsi="Book Antiqua"/>
          <w:szCs w:val="24"/>
        </w:rPr>
        <w:t xml:space="preserve">Desarrollar e implantar un Programa de Guía al Turista que incluirá lo siguiente, sin que se entienda como una limitación, en: </w:t>
      </w:r>
    </w:p>
    <w:p w14:paraId="261C2E60" w14:textId="07C11E39" w:rsidR="0094618C" w:rsidRPr="00B66752" w:rsidRDefault="0094618C" w:rsidP="0064196F">
      <w:pPr>
        <w:numPr>
          <w:ilvl w:val="1"/>
          <w:numId w:val="3"/>
        </w:numPr>
        <w:spacing w:line="480" w:lineRule="auto"/>
        <w:jc w:val="both"/>
        <w:rPr>
          <w:rFonts w:ascii="Book Antiqua" w:hAnsi="Book Antiqua"/>
          <w:szCs w:val="24"/>
        </w:rPr>
      </w:pPr>
      <w:r w:rsidRPr="00B66752">
        <w:rPr>
          <w:rFonts w:ascii="Book Antiqua" w:hAnsi="Book Antiqua"/>
          <w:szCs w:val="24"/>
        </w:rPr>
        <w:t>Listado de los centros de información al turista en los aeropuertos, puertos, zonas y sitios turísticos sobre los lugares de interés turístico y cultural, hospederías, sistemas de transportación, actividades y eventos importantes, restaurantes, entre otros;</w:t>
      </w:r>
    </w:p>
    <w:p w14:paraId="07A9EF15" w14:textId="6C1DEE4F" w:rsidR="0094618C" w:rsidRPr="00B66752" w:rsidRDefault="0094618C" w:rsidP="0064196F">
      <w:pPr>
        <w:numPr>
          <w:ilvl w:val="1"/>
          <w:numId w:val="3"/>
        </w:numPr>
        <w:spacing w:line="480" w:lineRule="auto"/>
        <w:jc w:val="both"/>
        <w:rPr>
          <w:rFonts w:ascii="Book Antiqua" w:hAnsi="Book Antiqua"/>
          <w:szCs w:val="24"/>
        </w:rPr>
      </w:pPr>
      <w:r w:rsidRPr="00B66752">
        <w:rPr>
          <w:rFonts w:ascii="Book Antiqua" w:hAnsi="Book Antiqua"/>
          <w:szCs w:val="24"/>
        </w:rPr>
        <w:t>programas de recibimiento al turista en eventos especiales, convenciones y otras actividades endosadas por la Compañía</w:t>
      </w:r>
      <w:r w:rsidR="002B322A" w:rsidRPr="00B66752">
        <w:rPr>
          <w:rFonts w:ascii="Book Antiqua" w:hAnsi="Book Antiqua"/>
          <w:szCs w:val="24"/>
        </w:rPr>
        <w:t xml:space="preserve"> de Turismo</w:t>
      </w:r>
      <w:r w:rsidRPr="00B66752">
        <w:rPr>
          <w:rFonts w:ascii="Book Antiqua" w:hAnsi="Book Antiqua"/>
          <w:szCs w:val="24"/>
        </w:rPr>
        <w:t xml:space="preserve"> que consista en actividades, que podrán incluir de forma periódica presentaciones artísticas y/o musicales y exhibiciones artesanales y culturales en las facilidades de las terminales de los aeropuertos y puertos; </w:t>
      </w:r>
    </w:p>
    <w:p w14:paraId="16C2A425" w14:textId="73B64DF1" w:rsidR="0094618C" w:rsidRPr="00B66752" w:rsidRDefault="0094618C" w:rsidP="0064196F">
      <w:pPr>
        <w:numPr>
          <w:ilvl w:val="1"/>
          <w:numId w:val="3"/>
        </w:numPr>
        <w:spacing w:line="480" w:lineRule="auto"/>
        <w:jc w:val="both"/>
        <w:rPr>
          <w:rFonts w:ascii="Book Antiqua" w:hAnsi="Book Antiqua"/>
          <w:szCs w:val="24"/>
        </w:rPr>
      </w:pPr>
      <w:r w:rsidRPr="00B66752">
        <w:rPr>
          <w:rFonts w:ascii="Book Antiqua" w:hAnsi="Book Antiqua"/>
          <w:szCs w:val="24"/>
        </w:rPr>
        <w:t xml:space="preserve">una guía oficial para el turista que incluya, sin limitarse a, consejos e información importante para éste, de manera que pueda optimizar su visita a Puerto Rico; </w:t>
      </w:r>
    </w:p>
    <w:p w14:paraId="156F6196" w14:textId="721A19FC" w:rsidR="0094618C" w:rsidRPr="00B66752" w:rsidRDefault="0094618C" w:rsidP="0064196F">
      <w:pPr>
        <w:numPr>
          <w:ilvl w:val="1"/>
          <w:numId w:val="3"/>
        </w:numPr>
        <w:spacing w:line="480" w:lineRule="auto"/>
        <w:jc w:val="both"/>
        <w:rPr>
          <w:rFonts w:ascii="Book Antiqua" w:hAnsi="Book Antiqua"/>
          <w:szCs w:val="24"/>
        </w:rPr>
      </w:pPr>
      <w:r w:rsidRPr="00B66752">
        <w:rPr>
          <w:rFonts w:ascii="Book Antiqua" w:hAnsi="Book Antiqua"/>
          <w:szCs w:val="24"/>
        </w:rPr>
        <w:lastRenderedPageBreak/>
        <w:t>actividades en las principales zonas turísticas de Puerto Rico para proyectar nuestra cultura por medio de presentaciones artísticas y/o musicales.</w:t>
      </w:r>
    </w:p>
    <w:p w14:paraId="791F8F16" w14:textId="3E3A5E99" w:rsidR="00220C62" w:rsidRPr="00B66752" w:rsidRDefault="00220C62" w:rsidP="0064196F">
      <w:pPr>
        <w:numPr>
          <w:ilvl w:val="0"/>
          <w:numId w:val="3"/>
        </w:numPr>
        <w:spacing w:line="480" w:lineRule="auto"/>
        <w:jc w:val="both"/>
        <w:rPr>
          <w:rFonts w:ascii="Book Antiqua" w:hAnsi="Book Antiqua"/>
          <w:szCs w:val="24"/>
        </w:rPr>
      </w:pPr>
      <w:r w:rsidRPr="00B66752">
        <w:rPr>
          <w:rFonts w:ascii="Book Antiqua" w:hAnsi="Book Antiqua"/>
          <w:szCs w:val="24"/>
        </w:rPr>
        <w:t xml:space="preserve">Establecer, componer y organizar una División de Acceso Aéreo y Marítimo de Puerto Rico, que tendrá el deber de aumentar el flujo de tráfico aéreo y de cruceros.  </w:t>
      </w:r>
      <w:r w:rsidR="00CE140B" w:rsidRPr="00B66752">
        <w:rPr>
          <w:rFonts w:ascii="Book Antiqua" w:hAnsi="Book Antiqua"/>
          <w:szCs w:val="24"/>
        </w:rPr>
        <w:t xml:space="preserve">En todo lo relacionado con la promoción en el exterior de Puerto Rico como destino, esta División trabajará en plena coordinación con </w:t>
      </w:r>
      <w:r w:rsidR="00007D0F" w:rsidRPr="00B66752">
        <w:rPr>
          <w:rFonts w:ascii="Book Antiqua" w:hAnsi="Book Antiqua"/>
          <w:szCs w:val="24"/>
        </w:rPr>
        <w:t>Discover PR</w:t>
      </w:r>
      <w:r w:rsidR="0009273A" w:rsidRPr="00B66752">
        <w:rPr>
          <w:rFonts w:ascii="Book Antiqua" w:hAnsi="Book Antiqua"/>
          <w:szCs w:val="24"/>
        </w:rPr>
        <w:t>, en aras de cumplir con todas las exigencias en ley aquí dispuestas</w:t>
      </w:r>
      <w:r w:rsidR="00CE140B" w:rsidRPr="00B66752">
        <w:rPr>
          <w:rFonts w:ascii="Book Antiqua" w:hAnsi="Book Antiqua"/>
          <w:szCs w:val="24"/>
        </w:rPr>
        <w:t xml:space="preserve">. </w:t>
      </w:r>
      <w:r w:rsidRPr="00B66752">
        <w:rPr>
          <w:rFonts w:ascii="Book Antiqua" w:hAnsi="Book Antiqua"/>
          <w:szCs w:val="24"/>
        </w:rPr>
        <w:t>Las funciones y responsabilidades de la División incluirán:</w:t>
      </w:r>
    </w:p>
    <w:p w14:paraId="5EFF2578" w14:textId="77777777" w:rsidR="00220C62" w:rsidRPr="00B66752" w:rsidRDefault="00220C62" w:rsidP="0064196F">
      <w:pPr>
        <w:pStyle w:val="ListParagraph"/>
        <w:numPr>
          <w:ilvl w:val="0"/>
          <w:numId w:val="7"/>
        </w:numPr>
        <w:spacing w:line="480" w:lineRule="auto"/>
        <w:jc w:val="both"/>
        <w:rPr>
          <w:rFonts w:ascii="Book Antiqua" w:hAnsi="Book Antiqua"/>
          <w:szCs w:val="24"/>
        </w:rPr>
      </w:pPr>
      <w:r w:rsidRPr="00B66752">
        <w:rPr>
          <w:rFonts w:ascii="Book Antiqua" w:hAnsi="Book Antiqua"/>
          <w:szCs w:val="24"/>
        </w:rPr>
        <w:t>Promover nuevos incentivos gubernamentales para aerolíneas y compañías de cruceros.</w:t>
      </w:r>
    </w:p>
    <w:p w14:paraId="2303AF1E" w14:textId="77777777" w:rsidR="00220C62" w:rsidRPr="00B66752" w:rsidRDefault="00220C62" w:rsidP="0064196F">
      <w:pPr>
        <w:pStyle w:val="ListParagraph"/>
        <w:numPr>
          <w:ilvl w:val="0"/>
          <w:numId w:val="7"/>
        </w:numPr>
        <w:spacing w:line="480" w:lineRule="auto"/>
        <w:jc w:val="both"/>
        <w:rPr>
          <w:rFonts w:ascii="Book Antiqua" w:hAnsi="Book Antiqua"/>
          <w:szCs w:val="24"/>
        </w:rPr>
      </w:pPr>
      <w:r w:rsidRPr="00B66752">
        <w:rPr>
          <w:rFonts w:ascii="Book Antiqua" w:hAnsi="Book Antiqua"/>
          <w:szCs w:val="24"/>
        </w:rPr>
        <w:t>Actuar como enlace con otras entidades gubernamentales y privadas en la asistencia a las compañías de cruceros y aerolíneas para mejorar o crear nuevos servicios turísticos.</w:t>
      </w:r>
    </w:p>
    <w:p w14:paraId="492961F2" w14:textId="20FAC9C9" w:rsidR="00220C62" w:rsidRPr="00B66752" w:rsidRDefault="00220C62" w:rsidP="0064196F">
      <w:pPr>
        <w:pStyle w:val="ListParagraph"/>
        <w:numPr>
          <w:ilvl w:val="0"/>
          <w:numId w:val="7"/>
        </w:numPr>
        <w:spacing w:line="480" w:lineRule="auto"/>
        <w:jc w:val="both"/>
        <w:rPr>
          <w:rFonts w:ascii="Book Antiqua" w:hAnsi="Book Antiqua"/>
          <w:szCs w:val="24"/>
        </w:rPr>
      </w:pPr>
      <w:r w:rsidRPr="00B66752">
        <w:rPr>
          <w:rFonts w:ascii="Book Antiqua" w:hAnsi="Book Antiqua"/>
          <w:szCs w:val="24"/>
        </w:rPr>
        <w:t>Actuar como enlace entre las compañías de cruceros/líneas aéreas y los departamentos especializados de la Compañía</w:t>
      </w:r>
      <w:r w:rsidR="002B322A" w:rsidRPr="00B66752">
        <w:rPr>
          <w:rFonts w:ascii="Book Antiqua" w:hAnsi="Book Antiqua"/>
          <w:szCs w:val="24"/>
        </w:rPr>
        <w:t xml:space="preserve"> de Turismo</w:t>
      </w:r>
      <w:r w:rsidRPr="00B66752">
        <w:rPr>
          <w:rFonts w:ascii="Book Antiqua" w:hAnsi="Book Antiqua"/>
          <w:szCs w:val="24"/>
        </w:rPr>
        <w:t xml:space="preserve"> para proporcionar el conocimiento y análisis del mercado para la creación de nuevos productos turísticos para sus clientes.</w:t>
      </w:r>
    </w:p>
    <w:p w14:paraId="3BBF52B4" w14:textId="77777777" w:rsidR="00220C62" w:rsidRPr="00B66752" w:rsidRDefault="00220C62" w:rsidP="0064196F">
      <w:pPr>
        <w:pStyle w:val="ListParagraph"/>
        <w:numPr>
          <w:ilvl w:val="0"/>
          <w:numId w:val="7"/>
        </w:numPr>
        <w:spacing w:line="480" w:lineRule="auto"/>
        <w:jc w:val="both"/>
        <w:rPr>
          <w:rFonts w:ascii="Book Antiqua" w:hAnsi="Book Antiqua"/>
          <w:szCs w:val="24"/>
        </w:rPr>
      </w:pPr>
      <w:r w:rsidRPr="00B66752">
        <w:rPr>
          <w:rFonts w:ascii="Book Antiqua" w:hAnsi="Book Antiqua"/>
          <w:szCs w:val="24"/>
        </w:rPr>
        <w:t>Coordinar y ayudar a las ferias comerciales de cruceros y acceso aéreo.</w:t>
      </w:r>
    </w:p>
    <w:p w14:paraId="1AC2DE5E" w14:textId="3D8BFE8E" w:rsidR="00220C62" w:rsidRPr="00B66752" w:rsidRDefault="00220C62" w:rsidP="0064196F">
      <w:pPr>
        <w:pStyle w:val="ListParagraph"/>
        <w:numPr>
          <w:ilvl w:val="0"/>
          <w:numId w:val="7"/>
        </w:numPr>
        <w:spacing w:line="480" w:lineRule="auto"/>
        <w:jc w:val="both"/>
        <w:rPr>
          <w:rFonts w:ascii="Book Antiqua" w:hAnsi="Book Antiqua"/>
          <w:szCs w:val="24"/>
        </w:rPr>
      </w:pPr>
      <w:r w:rsidRPr="00B66752">
        <w:rPr>
          <w:rFonts w:ascii="Book Antiqua" w:hAnsi="Book Antiqua"/>
          <w:szCs w:val="24"/>
        </w:rPr>
        <w:t>Negociar cooperativas de mercadeo de acceso aéreo y marítimo</w:t>
      </w:r>
    </w:p>
    <w:p w14:paraId="2F20B9FD" w14:textId="5D626203" w:rsidR="00220C62" w:rsidRPr="00B66752" w:rsidRDefault="00220C62" w:rsidP="0064196F">
      <w:pPr>
        <w:pStyle w:val="ListParagraph"/>
        <w:numPr>
          <w:ilvl w:val="0"/>
          <w:numId w:val="7"/>
        </w:numPr>
        <w:spacing w:line="480" w:lineRule="auto"/>
        <w:jc w:val="both"/>
        <w:rPr>
          <w:rFonts w:ascii="Book Antiqua" w:hAnsi="Book Antiqua"/>
          <w:szCs w:val="24"/>
        </w:rPr>
      </w:pPr>
      <w:r w:rsidRPr="00B66752">
        <w:rPr>
          <w:rFonts w:ascii="Book Antiqua" w:hAnsi="Book Antiqua"/>
          <w:szCs w:val="24"/>
        </w:rPr>
        <w:t>Coordinar con todos los departamentos de Compañía</w:t>
      </w:r>
      <w:r w:rsidR="002B322A" w:rsidRPr="00B66752">
        <w:rPr>
          <w:rFonts w:ascii="Book Antiqua" w:hAnsi="Book Antiqua"/>
          <w:szCs w:val="24"/>
        </w:rPr>
        <w:t xml:space="preserve"> de Turismo</w:t>
      </w:r>
      <w:r w:rsidRPr="00B66752">
        <w:rPr>
          <w:rFonts w:ascii="Book Antiqua" w:hAnsi="Book Antiqua"/>
          <w:szCs w:val="24"/>
        </w:rPr>
        <w:t xml:space="preserve"> para la ejecución de las Cooperativas de Mercadeo</w:t>
      </w:r>
    </w:p>
    <w:p w14:paraId="131F185A" w14:textId="4C9C3DEF" w:rsidR="00220C62" w:rsidRPr="00B66752" w:rsidRDefault="0009273A" w:rsidP="0064196F">
      <w:pPr>
        <w:pStyle w:val="ListParagraph"/>
        <w:numPr>
          <w:ilvl w:val="0"/>
          <w:numId w:val="7"/>
        </w:numPr>
        <w:spacing w:line="480" w:lineRule="auto"/>
        <w:jc w:val="both"/>
        <w:rPr>
          <w:rFonts w:ascii="Book Antiqua" w:hAnsi="Book Antiqua"/>
          <w:szCs w:val="24"/>
        </w:rPr>
      </w:pPr>
      <w:r w:rsidRPr="00B66752">
        <w:rPr>
          <w:rFonts w:ascii="Book Antiqua" w:hAnsi="Book Antiqua"/>
          <w:szCs w:val="24"/>
        </w:rPr>
        <w:lastRenderedPageBreak/>
        <w:t xml:space="preserve">Coordinar todo lo concerniente a la </w:t>
      </w:r>
      <w:r w:rsidR="00220C62" w:rsidRPr="00B66752">
        <w:rPr>
          <w:rFonts w:ascii="Book Antiqua" w:hAnsi="Book Antiqua"/>
          <w:szCs w:val="24"/>
        </w:rPr>
        <w:t>publicidad en revistas de cruceros y aerolíneas</w:t>
      </w:r>
    </w:p>
    <w:p w14:paraId="13665240" w14:textId="77777777" w:rsidR="00220C62" w:rsidRPr="00B66752" w:rsidRDefault="00220C62" w:rsidP="0064196F">
      <w:pPr>
        <w:pStyle w:val="ListParagraph"/>
        <w:numPr>
          <w:ilvl w:val="0"/>
          <w:numId w:val="7"/>
        </w:numPr>
        <w:spacing w:line="480" w:lineRule="auto"/>
        <w:jc w:val="both"/>
        <w:rPr>
          <w:rFonts w:ascii="Book Antiqua" w:hAnsi="Book Antiqua"/>
          <w:szCs w:val="24"/>
        </w:rPr>
      </w:pPr>
      <w:r w:rsidRPr="00B66752">
        <w:rPr>
          <w:rFonts w:ascii="Book Antiqua" w:hAnsi="Book Antiqua"/>
          <w:szCs w:val="24"/>
        </w:rPr>
        <w:t>Trabajar junto con la Autoridad de los Puertos de Puerto Rico para vender y ayudar mejor a las líneas de cruceros</w:t>
      </w:r>
    </w:p>
    <w:p w14:paraId="168AF1BD" w14:textId="12935364" w:rsidR="00220C62" w:rsidRPr="00B66752" w:rsidRDefault="00220C62" w:rsidP="0064196F">
      <w:pPr>
        <w:pStyle w:val="ListParagraph"/>
        <w:numPr>
          <w:ilvl w:val="0"/>
          <w:numId w:val="7"/>
        </w:numPr>
        <w:spacing w:line="480" w:lineRule="auto"/>
        <w:ind w:left="1530" w:hanging="450"/>
        <w:jc w:val="both"/>
        <w:rPr>
          <w:rFonts w:ascii="Book Antiqua" w:hAnsi="Book Antiqua"/>
          <w:szCs w:val="24"/>
        </w:rPr>
      </w:pPr>
      <w:r w:rsidRPr="00B66752">
        <w:rPr>
          <w:rFonts w:ascii="Book Antiqua" w:hAnsi="Book Antiqua"/>
          <w:szCs w:val="24"/>
        </w:rPr>
        <w:t>Coordinar la Integración de Ventas, Publicidad y Mercadeo en Cooperativas de Aerolíneas</w:t>
      </w:r>
    </w:p>
    <w:p w14:paraId="20833D91" w14:textId="0EB2B6E8" w:rsidR="0094618C" w:rsidRPr="00B66752" w:rsidRDefault="0094618C" w:rsidP="0064196F">
      <w:pPr>
        <w:numPr>
          <w:ilvl w:val="0"/>
          <w:numId w:val="3"/>
        </w:numPr>
        <w:spacing w:line="480" w:lineRule="auto"/>
        <w:jc w:val="both"/>
        <w:rPr>
          <w:rFonts w:ascii="Book Antiqua" w:hAnsi="Book Antiqua"/>
          <w:szCs w:val="24"/>
        </w:rPr>
      </w:pPr>
      <w:r w:rsidRPr="00B66752">
        <w:rPr>
          <w:rFonts w:ascii="Book Antiqua" w:hAnsi="Book Antiqua"/>
          <w:szCs w:val="24"/>
        </w:rPr>
        <w:t>Fortalecer el uso de herramientas tecnológicas que faciliten y mejoren la experiencia en el destino tales como;</w:t>
      </w:r>
    </w:p>
    <w:p w14:paraId="0260F4CF" w14:textId="24A14E93" w:rsidR="0094618C" w:rsidRPr="00B66752" w:rsidRDefault="0094618C" w:rsidP="0064196F">
      <w:pPr>
        <w:numPr>
          <w:ilvl w:val="1"/>
          <w:numId w:val="3"/>
        </w:numPr>
        <w:spacing w:line="480" w:lineRule="auto"/>
        <w:jc w:val="both"/>
        <w:rPr>
          <w:rFonts w:ascii="Book Antiqua" w:hAnsi="Book Antiqua"/>
          <w:szCs w:val="24"/>
        </w:rPr>
      </w:pPr>
      <w:r w:rsidRPr="00B66752">
        <w:rPr>
          <w:rFonts w:ascii="Book Antiqua" w:hAnsi="Book Antiqua"/>
          <w:szCs w:val="24"/>
        </w:rPr>
        <w:t>Desarrollar de una guía turística digital ubicada en los centros de información con programas que permitan que el turista pueda realizar búsqueda de información turística de forma interactiva;</w:t>
      </w:r>
    </w:p>
    <w:p w14:paraId="73B38081" w14:textId="0866CD89" w:rsidR="0094618C" w:rsidRPr="00B66752" w:rsidRDefault="0094618C" w:rsidP="0064196F">
      <w:pPr>
        <w:numPr>
          <w:ilvl w:val="1"/>
          <w:numId w:val="3"/>
        </w:numPr>
        <w:spacing w:line="480" w:lineRule="auto"/>
        <w:jc w:val="both"/>
        <w:rPr>
          <w:rFonts w:ascii="Book Antiqua" w:hAnsi="Book Antiqua"/>
          <w:szCs w:val="24"/>
        </w:rPr>
      </w:pPr>
      <w:r w:rsidRPr="00B66752">
        <w:rPr>
          <w:rFonts w:ascii="Book Antiqua" w:hAnsi="Book Antiqua"/>
          <w:szCs w:val="24"/>
        </w:rPr>
        <w:t xml:space="preserve">establecer kioscos o máquinas digitales de información en áreas turísticas; </w:t>
      </w:r>
    </w:p>
    <w:p w14:paraId="1EFE68CF" w14:textId="1CB033F0" w:rsidR="0094618C" w:rsidRPr="00B66752" w:rsidRDefault="0094618C" w:rsidP="0064196F">
      <w:pPr>
        <w:numPr>
          <w:ilvl w:val="1"/>
          <w:numId w:val="3"/>
        </w:numPr>
        <w:spacing w:line="480" w:lineRule="auto"/>
        <w:jc w:val="both"/>
        <w:rPr>
          <w:rFonts w:ascii="Book Antiqua" w:hAnsi="Book Antiqua"/>
          <w:szCs w:val="24"/>
        </w:rPr>
      </w:pPr>
      <w:r w:rsidRPr="00B66752">
        <w:rPr>
          <w:rFonts w:ascii="Book Antiqua" w:hAnsi="Book Antiqua"/>
          <w:szCs w:val="24"/>
        </w:rPr>
        <w:t>fomentar el uso de la tecnología en la capacitación y adiestramientos;</w:t>
      </w:r>
    </w:p>
    <w:p w14:paraId="395E8D52" w14:textId="3D1515FF" w:rsidR="0094618C" w:rsidRPr="00B66752" w:rsidRDefault="0094618C" w:rsidP="0064196F">
      <w:pPr>
        <w:numPr>
          <w:ilvl w:val="1"/>
          <w:numId w:val="3"/>
        </w:numPr>
        <w:spacing w:line="480" w:lineRule="auto"/>
        <w:jc w:val="both"/>
        <w:rPr>
          <w:rFonts w:ascii="Book Antiqua" w:hAnsi="Book Antiqua"/>
          <w:szCs w:val="24"/>
        </w:rPr>
      </w:pPr>
      <w:r w:rsidRPr="00B66752">
        <w:rPr>
          <w:rFonts w:ascii="Book Antiqua" w:hAnsi="Book Antiqua"/>
          <w:szCs w:val="24"/>
        </w:rPr>
        <w:t xml:space="preserve">establecer aplicaciones móviles del destino o de las regiones turísticas que mejoren la experiencia del turista en la búsqueda y reservación de hospederías y actividades. </w:t>
      </w:r>
    </w:p>
    <w:p w14:paraId="7386C397" w14:textId="71F3F155" w:rsidR="0094618C" w:rsidRPr="00B66752" w:rsidRDefault="006F7BFB" w:rsidP="000A7F9F">
      <w:pPr>
        <w:spacing w:line="480" w:lineRule="auto"/>
        <w:ind w:left="720"/>
        <w:jc w:val="both"/>
        <w:rPr>
          <w:rFonts w:ascii="Book Antiqua" w:hAnsi="Book Antiqua"/>
          <w:szCs w:val="24"/>
        </w:rPr>
      </w:pPr>
      <w:r w:rsidRPr="00B66752">
        <w:rPr>
          <w:rFonts w:ascii="Book Antiqua" w:hAnsi="Book Antiqua"/>
          <w:szCs w:val="24"/>
        </w:rPr>
        <w:t xml:space="preserve">(s) </w:t>
      </w:r>
      <w:r w:rsidR="0094618C" w:rsidRPr="00B66752">
        <w:rPr>
          <w:rFonts w:ascii="Book Antiqua" w:hAnsi="Book Antiqua"/>
          <w:szCs w:val="24"/>
        </w:rPr>
        <w:t>Desarrollar, establecer, manejar y supervisar cualquier programa que le sea delegado mediante legislación.</w:t>
      </w:r>
    </w:p>
    <w:p w14:paraId="6E3445A5" w14:textId="21669115" w:rsidR="0094618C" w:rsidRPr="00B66752" w:rsidRDefault="0094618C" w:rsidP="0094618C">
      <w:pPr>
        <w:spacing w:line="480" w:lineRule="auto"/>
        <w:ind w:firstLine="720"/>
        <w:jc w:val="both"/>
        <w:rPr>
          <w:rFonts w:ascii="Book Antiqua" w:hAnsi="Book Antiqua"/>
          <w:b/>
          <w:szCs w:val="24"/>
        </w:rPr>
      </w:pPr>
      <w:r w:rsidRPr="00B66752">
        <w:rPr>
          <w:rFonts w:ascii="Book Antiqua" w:hAnsi="Book Antiqua"/>
          <w:bCs/>
          <w:szCs w:val="24"/>
        </w:rPr>
        <w:tab/>
      </w:r>
      <w:r w:rsidR="004203E0" w:rsidRPr="00B66752">
        <w:rPr>
          <w:rFonts w:ascii="Book Antiqua" w:hAnsi="Book Antiqua"/>
          <w:b/>
          <w:szCs w:val="24"/>
        </w:rPr>
        <w:t>Artículo</w:t>
      </w:r>
      <w:r w:rsidRPr="00B66752">
        <w:rPr>
          <w:rFonts w:ascii="Book Antiqua" w:hAnsi="Book Antiqua"/>
          <w:b/>
          <w:szCs w:val="24"/>
        </w:rPr>
        <w:t xml:space="preserve"> </w:t>
      </w:r>
      <w:r w:rsidR="00F5618A" w:rsidRPr="00B66752">
        <w:rPr>
          <w:rFonts w:ascii="Book Antiqua" w:hAnsi="Book Antiqua"/>
          <w:b/>
          <w:szCs w:val="24"/>
        </w:rPr>
        <w:t>1.</w:t>
      </w:r>
      <w:r w:rsidR="00AE450F" w:rsidRPr="00B66752">
        <w:rPr>
          <w:rFonts w:ascii="Book Antiqua" w:hAnsi="Book Antiqua"/>
          <w:b/>
          <w:szCs w:val="24"/>
        </w:rPr>
        <w:t>10</w:t>
      </w:r>
      <w:r w:rsidR="00F5618A" w:rsidRPr="00B66752">
        <w:rPr>
          <w:rFonts w:ascii="Book Antiqua" w:hAnsi="Book Antiqua"/>
          <w:b/>
          <w:szCs w:val="24"/>
        </w:rPr>
        <w:t xml:space="preserve"> </w:t>
      </w:r>
      <w:r w:rsidRPr="00B66752">
        <w:rPr>
          <w:rFonts w:ascii="Book Antiqua" w:hAnsi="Book Antiqua"/>
          <w:b/>
          <w:szCs w:val="24"/>
        </w:rPr>
        <w:t xml:space="preserve">– Personal </w:t>
      </w:r>
    </w:p>
    <w:p w14:paraId="293BC92D" w14:textId="65E4AD27" w:rsidR="0094618C" w:rsidRPr="00B66752" w:rsidRDefault="0094618C" w:rsidP="0064196F">
      <w:pPr>
        <w:numPr>
          <w:ilvl w:val="0"/>
          <w:numId w:val="4"/>
        </w:numPr>
        <w:spacing w:line="480" w:lineRule="auto"/>
        <w:jc w:val="both"/>
        <w:rPr>
          <w:rFonts w:ascii="Book Antiqua" w:hAnsi="Book Antiqua"/>
          <w:szCs w:val="24"/>
        </w:rPr>
      </w:pPr>
      <w:r w:rsidRPr="00B66752">
        <w:rPr>
          <w:rFonts w:ascii="Book Antiqua" w:hAnsi="Book Antiqua"/>
          <w:szCs w:val="24"/>
        </w:rPr>
        <w:t xml:space="preserve">Los nombramientos, separaciones, ascensos, traslados, ceses, reposiciones, suspensiones, licencias y cambios de categoría, remuneración o título de los </w:t>
      </w:r>
      <w:r w:rsidRPr="00B66752">
        <w:rPr>
          <w:rFonts w:ascii="Book Antiqua" w:hAnsi="Book Antiqua"/>
          <w:szCs w:val="24"/>
        </w:rPr>
        <w:lastRenderedPageBreak/>
        <w:t>funcionarios y empleados de la Compañía</w:t>
      </w:r>
      <w:r w:rsidR="002B322A" w:rsidRPr="00B66752">
        <w:rPr>
          <w:rFonts w:ascii="Book Antiqua" w:hAnsi="Book Antiqua"/>
          <w:szCs w:val="24"/>
        </w:rPr>
        <w:t xml:space="preserve"> de Turismo</w:t>
      </w:r>
      <w:r w:rsidRPr="00B66752">
        <w:rPr>
          <w:rFonts w:ascii="Book Antiqua" w:hAnsi="Book Antiqua"/>
          <w:szCs w:val="24"/>
        </w:rPr>
        <w:t xml:space="preserve"> se harán y permitirán como dispongan las normas y reglamentos de la Compañía</w:t>
      </w:r>
      <w:r w:rsidR="002B322A" w:rsidRPr="00B66752">
        <w:rPr>
          <w:rFonts w:ascii="Book Antiqua" w:hAnsi="Book Antiqua"/>
          <w:szCs w:val="24"/>
        </w:rPr>
        <w:t xml:space="preserve"> de Turismo</w:t>
      </w:r>
      <w:r w:rsidRPr="00B66752">
        <w:rPr>
          <w:rFonts w:ascii="Book Antiqua" w:hAnsi="Book Antiqua"/>
          <w:szCs w:val="24"/>
        </w:rPr>
        <w:t xml:space="preserve">. </w:t>
      </w:r>
    </w:p>
    <w:p w14:paraId="532976D8" w14:textId="5CC35AAD" w:rsidR="0094618C" w:rsidRPr="00B66752" w:rsidRDefault="0094618C" w:rsidP="0064196F">
      <w:pPr>
        <w:numPr>
          <w:ilvl w:val="0"/>
          <w:numId w:val="4"/>
        </w:numPr>
        <w:spacing w:line="480" w:lineRule="auto"/>
        <w:jc w:val="both"/>
        <w:rPr>
          <w:rFonts w:ascii="Book Antiqua" w:hAnsi="Book Antiqua"/>
          <w:szCs w:val="24"/>
        </w:rPr>
      </w:pPr>
      <w:r w:rsidRPr="00B66752">
        <w:rPr>
          <w:rFonts w:ascii="Book Antiqua" w:hAnsi="Book Antiqua"/>
          <w:szCs w:val="24"/>
        </w:rPr>
        <w:t xml:space="preserve">Los funcionarios y empleados de cualquier organismo o dependencia del </w:t>
      </w:r>
      <w:r w:rsidR="00220C62" w:rsidRPr="00B66752">
        <w:rPr>
          <w:rFonts w:ascii="Book Antiqua" w:hAnsi="Book Antiqua"/>
          <w:szCs w:val="24"/>
        </w:rPr>
        <w:t>Gobierno</w:t>
      </w:r>
      <w:r w:rsidRPr="00B66752">
        <w:rPr>
          <w:rFonts w:ascii="Book Antiqua" w:hAnsi="Book Antiqua"/>
          <w:szCs w:val="24"/>
        </w:rPr>
        <w:t xml:space="preserve"> de Puerto Rico podrán ser nombrados por la Compañía</w:t>
      </w:r>
      <w:r w:rsidR="00380D02" w:rsidRPr="00B66752">
        <w:rPr>
          <w:rFonts w:ascii="Book Antiqua" w:hAnsi="Book Antiqua"/>
          <w:szCs w:val="24"/>
        </w:rPr>
        <w:t xml:space="preserve"> de Turismo</w:t>
      </w:r>
      <w:r w:rsidRPr="00B66752">
        <w:rPr>
          <w:rFonts w:ascii="Book Antiqua" w:hAnsi="Book Antiqua"/>
          <w:szCs w:val="24"/>
        </w:rPr>
        <w:t xml:space="preserve"> sin necesidad de examen. </w:t>
      </w:r>
    </w:p>
    <w:p w14:paraId="21F7AC95" w14:textId="79A86F4D"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Los funcionarios o empleados estatales que sean nombrados por la Compañía</w:t>
      </w:r>
      <w:r w:rsidR="00380D02" w:rsidRPr="00B66752">
        <w:rPr>
          <w:rFonts w:ascii="Book Antiqua" w:hAnsi="Book Antiqua"/>
          <w:szCs w:val="24"/>
        </w:rPr>
        <w:t xml:space="preserve"> de Turismo</w:t>
      </w:r>
      <w:r w:rsidRPr="00B66752">
        <w:rPr>
          <w:rFonts w:ascii="Book Antiqua" w:hAnsi="Book Antiqua"/>
          <w:szCs w:val="24"/>
        </w:rPr>
        <w:t xml:space="preserve"> y que con anterioridad al nombramiento fueren beneficiarios de cualquier sistema o sistemas existentes de pensión, retiro o de fondo de ahorro y préstamos, continuarán teniendo después de dicho nombramiento los derechos, privilegios, obligaciones y status, respecto a los mismos, que la ley prescribe para los funcionarios y empleados que ocupan posiciones similares en el Gobierno Estatal; excepto, que si dentro del término de seis (6) meses después de tal nombramiento se indica la intención de separarlos del servicio, en tal caso su posición respecto a los mismos corresponderá al de los funcionarios o empleados que renuncien o sean separados del Gobierno Estatal.</w:t>
      </w:r>
    </w:p>
    <w:p w14:paraId="35A48926" w14:textId="450CEDBB"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Todos los empleados nombrados por la Compañía</w:t>
      </w:r>
      <w:r w:rsidR="00380D02" w:rsidRPr="00B66752">
        <w:rPr>
          <w:rFonts w:ascii="Book Antiqua" w:hAnsi="Book Antiqua"/>
          <w:szCs w:val="24"/>
        </w:rPr>
        <w:t xml:space="preserve"> de Turismo</w:t>
      </w:r>
      <w:r w:rsidRPr="00B66752">
        <w:rPr>
          <w:rFonts w:ascii="Book Antiqua" w:hAnsi="Book Antiqua"/>
          <w:szCs w:val="24"/>
        </w:rPr>
        <w:t xml:space="preserve"> que al tiempo de su nombramiento desempeñaban o hubieren desempeñado posiciones en el Gobierno Estatal o tenían algún derecho o estatus, conservarán las mismas condiciones respecto al Gobierno Estatal que tenían en el momento de entrar al servicio de la Compañía</w:t>
      </w:r>
      <w:r w:rsidR="00380D02" w:rsidRPr="00B66752">
        <w:rPr>
          <w:rFonts w:ascii="Book Antiqua" w:hAnsi="Book Antiqua"/>
          <w:szCs w:val="24"/>
        </w:rPr>
        <w:t xml:space="preserve"> de Turismo</w:t>
      </w:r>
      <w:r w:rsidRPr="00B66752">
        <w:rPr>
          <w:rFonts w:ascii="Book Antiqua" w:hAnsi="Book Antiqua"/>
          <w:szCs w:val="24"/>
        </w:rPr>
        <w:t>, o aquellas más ventajosas que la Oficina de Personal considere pertinentes al rango o posición alcanzado en la Compañía</w:t>
      </w:r>
      <w:r w:rsidR="00380D02" w:rsidRPr="00B66752">
        <w:rPr>
          <w:rFonts w:ascii="Book Antiqua" w:hAnsi="Book Antiqua"/>
          <w:szCs w:val="24"/>
        </w:rPr>
        <w:t xml:space="preserve"> de Turismo</w:t>
      </w:r>
      <w:r w:rsidRPr="00B66752">
        <w:rPr>
          <w:rFonts w:ascii="Book Antiqua" w:hAnsi="Book Antiqua"/>
          <w:szCs w:val="24"/>
        </w:rPr>
        <w:t xml:space="preserve">. </w:t>
      </w:r>
    </w:p>
    <w:p w14:paraId="0128EC7C" w14:textId="3FDCFBE0"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lastRenderedPageBreak/>
        <w:t>Todos los funcionarios y empleados nombrados para posiciones en la Compañía</w:t>
      </w:r>
      <w:r w:rsidR="00F873EC" w:rsidRPr="00B66752">
        <w:rPr>
          <w:rFonts w:ascii="Book Antiqua" w:hAnsi="Book Antiqua"/>
          <w:szCs w:val="24"/>
        </w:rPr>
        <w:t xml:space="preserve"> de Turismo</w:t>
      </w:r>
      <w:r w:rsidRPr="00B66752">
        <w:rPr>
          <w:rFonts w:ascii="Book Antiqua" w:hAnsi="Book Antiqua"/>
          <w:szCs w:val="24"/>
        </w:rPr>
        <w:t xml:space="preserve"> que en el momento de su nombramiento tenían, o más tarde adquirieran, algún derecho o status al amparo de las reglas y clasificaciones de la Oficina de Personal, para ser nombrados para alguna posición similar en el Gobierno Estatal tendrán, cuando así lo soliciten, los derechos, privilegios, obligaciones y status respecto a convertirse en beneficiarios de cualquier sistema o sistemas existentes de pensión, retiro o de fondo de ahorro y préstamo, como si hubiesen sido nombrados para una tal posición similar en el Gobierno Estatal. </w:t>
      </w:r>
    </w:p>
    <w:p w14:paraId="4FF55E8C" w14:textId="0939E7D3" w:rsidR="0094618C" w:rsidRPr="00B66752" w:rsidRDefault="0094618C" w:rsidP="0064196F">
      <w:pPr>
        <w:numPr>
          <w:ilvl w:val="0"/>
          <w:numId w:val="4"/>
        </w:numPr>
        <w:spacing w:line="480" w:lineRule="auto"/>
        <w:jc w:val="both"/>
        <w:rPr>
          <w:rFonts w:ascii="Book Antiqua" w:hAnsi="Book Antiqua"/>
          <w:szCs w:val="24"/>
        </w:rPr>
      </w:pPr>
      <w:r w:rsidRPr="00B66752">
        <w:rPr>
          <w:rFonts w:ascii="Book Antiqua" w:hAnsi="Book Antiqua"/>
          <w:szCs w:val="24"/>
        </w:rPr>
        <w:t>Los funcionarios y empleados de la Compañía</w:t>
      </w:r>
      <w:r w:rsidR="00F873EC" w:rsidRPr="00B66752">
        <w:rPr>
          <w:rFonts w:ascii="Book Antiqua" w:hAnsi="Book Antiqua"/>
          <w:szCs w:val="24"/>
        </w:rPr>
        <w:t xml:space="preserve"> de Turismo</w:t>
      </w:r>
      <w:r w:rsidRPr="00B66752">
        <w:rPr>
          <w:rFonts w:ascii="Book Antiqua" w:hAnsi="Book Antiqua"/>
          <w:szCs w:val="24"/>
        </w:rPr>
        <w:t xml:space="preserve"> tendrán derecho al pago de las dietas que sean autorizadas o aprobadas de acuerdo con los reglamentos de la Compañía</w:t>
      </w:r>
      <w:r w:rsidR="00F873EC" w:rsidRPr="00B66752">
        <w:rPr>
          <w:rFonts w:ascii="Book Antiqua" w:hAnsi="Book Antiqua"/>
          <w:szCs w:val="24"/>
        </w:rPr>
        <w:t xml:space="preserve"> de Turismo</w:t>
      </w:r>
      <w:r w:rsidRPr="00B66752">
        <w:rPr>
          <w:rFonts w:ascii="Book Antiqua" w:hAnsi="Book Antiqua"/>
          <w:szCs w:val="24"/>
        </w:rPr>
        <w:t xml:space="preserve">. </w:t>
      </w:r>
    </w:p>
    <w:p w14:paraId="0D119A00" w14:textId="16E1AD89" w:rsidR="0094618C" w:rsidRPr="00B66752" w:rsidRDefault="004203E0" w:rsidP="0094618C">
      <w:pPr>
        <w:spacing w:line="480" w:lineRule="auto"/>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F5618A" w:rsidRPr="00B66752">
        <w:rPr>
          <w:rFonts w:ascii="Book Antiqua" w:hAnsi="Book Antiqua"/>
          <w:b/>
          <w:szCs w:val="24"/>
        </w:rPr>
        <w:t>1.1</w:t>
      </w:r>
      <w:r w:rsidR="00AE450F" w:rsidRPr="00B66752">
        <w:rPr>
          <w:rFonts w:ascii="Book Antiqua" w:hAnsi="Book Antiqua"/>
          <w:b/>
          <w:szCs w:val="24"/>
        </w:rPr>
        <w:t>1</w:t>
      </w:r>
      <w:r w:rsidR="00F5618A" w:rsidRPr="00B66752">
        <w:rPr>
          <w:rFonts w:ascii="Book Antiqua" w:hAnsi="Book Antiqua"/>
          <w:b/>
          <w:szCs w:val="24"/>
        </w:rPr>
        <w:t xml:space="preserve"> </w:t>
      </w:r>
      <w:r w:rsidR="0094618C" w:rsidRPr="00B66752">
        <w:rPr>
          <w:rFonts w:ascii="Book Antiqua" w:hAnsi="Book Antiqua"/>
          <w:b/>
          <w:szCs w:val="24"/>
        </w:rPr>
        <w:t>- Vistas Públicas</w:t>
      </w:r>
    </w:p>
    <w:p w14:paraId="7BAF0A03" w14:textId="6C85183E"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De acuerdo con esta Ley, los reglamentos que la Compañía</w:t>
      </w:r>
      <w:r w:rsidR="00F873EC" w:rsidRPr="00B66752">
        <w:rPr>
          <w:rFonts w:ascii="Book Antiqua" w:hAnsi="Book Antiqua"/>
          <w:szCs w:val="24"/>
        </w:rPr>
        <w:t xml:space="preserve"> de Turismo</w:t>
      </w:r>
      <w:r w:rsidRPr="00B66752">
        <w:rPr>
          <w:rFonts w:ascii="Book Antiqua" w:hAnsi="Book Antiqua"/>
          <w:szCs w:val="24"/>
        </w:rPr>
        <w:t xml:space="preserve"> estime necesarios y convenientes adoptar para el eficaz desempeño de los poderes y deberes que por esta Ley se le imponen a la Compañía</w:t>
      </w:r>
      <w:r w:rsidR="00F873EC" w:rsidRPr="00B66752">
        <w:rPr>
          <w:rFonts w:ascii="Book Antiqua" w:hAnsi="Book Antiqua"/>
          <w:szCs w:val="24"/>
        </w:rPr>
        <w:t xml:space="preserve"> de Turismo</w:t>
      </w:r>
      <w:r w:rsidRPr="00B66752">
        <w:rPr>
          <w:rFonts w:ascii="Book Antiqua" w:hAnsi="Book Antiqua"/>
          <w:szCs w:val="24"/>
        </w:rPr>
        <w:t>, y que por su naturaleza afecten a terceros, estarán sujetos a los procedimientos establecidos en la Ley de Procedimiento Administrativo Uniforme</w:t>
      </w:r>
      <w:r w:rsidR="00612129" w:rsidRPr="00B66752">
        <w:rPr>
          <w:rFonts w:ascii="Book Antiqua" w:hAnsi="Book Antiqua"/>
          <w:szCs w:val="24"/>
        </w:rPr>
        <w:t>.</w:t>
      </w:r>
    </w:p>
    <w:p w14:paraId="388D8AA3" w14:textId="580BCAF8" w:rsidR="0094618C" w:rsidRPr="00B66752" w:rsidRDefault="004203E0" w:rsidP="0094618C">
      <w:pPr>
        <w:spacing w:line="480" w:lineRule="auto"/>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F5618A" w:rsidRPr="00B66752">
        <w:rPr>
          <w:rFonts w:ascii="Book Antiqua" w:hAnsi="Book Antiqua"/>
          <w:b/>
          <w:szCs w:val="24"/>
        </w:rPr>
        <w:t>1.1</w:t>
      </w:r>
      <w:r w:rsidR="00AE450F" w:rsidRPr="00B66752">
        <w:rPr>
          <w:rFonts w:ascii="Book Antiqua" w:hAnsi="Book Antiqua"/>
          <w:b/>
          <w:szCs w:val="24"/>
        </w:rPr>
        <w:t>2</w:t>
      </w:r>
      <w:r w:rsidR="00F5618A" w:rsidRPr="00B66752">
        <w:rPr>
          <w:rFonts w:ascii="Book Antiqua" w:hAnsi="Book Antiqua"/>
          <w:b/>
          <w:szCs w:val="24"/>
        </w:rPr>
        <w:t xml:space="preserve"> </w:t>
      </w:r>
      <w:r w:rsidR="0094618C" w:rsidRPr="00B66752">
        <w:rPr>
          <w:rFonts w:ascii="Book Antiqua" w:hAnsi="Book Antiqua"/>
          <w:b/>
          <w:szCs w:val="24"/>
        </w:rPr>
        <w:t>– Recomendaciones</w:t>
      </w:r>
      <w:r w:rsidR="006F7BFB" w:rsidRPr="00B66752">
        <w:rPr>
          <w:rFonts w:ascii="Book Antiqua" w:hAnsi="Book Antiqua"/>
          <w:b/>
          <w:szCs w:val="24"/>
        </w:rPr>
        <w:t xml:space="preserve"> de Préstamos</w:t>
      </w:r>
    </w:p>
    <w:p w14:paraId="581F1E2F" w14:textId="29FF55D6"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La Compañía</w:t>
      </w:r>
      <w:r w:rsidR="00F873EC" w:rsidRPr="00B66752">
        <w:rPr>
          <w:rFonts w:ascii="Book Antiqua" w:hAnsi="Book Antiqua"/>
          <w:szCs w:val="24"/>
        </w:rPr>
        <w:t xml:space="preserve"> de Turismo</w:t>
      </w:r>
      <w:r w:rsidRPr="00B66752">
        <w:rPr>
          <w:rFonts w:ascii="Book Antiqua" w:hAnsi="Book Antiqua"/>
          <w:szCs w:val="24"/>
        </w:rPr>
        <w:t xml:space="preserve"> podrá recomendar la concesión de préstamos, por cualquier entidad gubernamental o privada autorizada a concederlos a cualquier persona natural o jurídica dedicada a actividades turísticas en Puerto Rico, para la </w:t>
      </w:r>
      <w:r w:rsidRPr="00B66752">
        <w:rPr>
          <w:rFonts w:ascii="Book Antiqua" w:hAnsi="Book Antiqua"/>
          <w:szCs w:val="24"/>
        </w:rPr>
        <w:lastRenderedPageBreak/>
        <w:t>compra, establecimiento, conservación, reconstrucción y mejora de facilidades y equipo.</w:t>
      </w:r>
    </w:p>
    <w:p w14:paraId="7403C014" w14:textId="181DCA66" w:rsidR="0094618C" w:rsidRPr="00B66752" w:rsidRDefault="004203E0" w:rsidP="0094618C">
      <w:pPr>
        <w:spacing w:line="480" w:lineRule="auto"/>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F5618A" w:rsidRPr="00B66752">
        <w:rPr>
          <w:rFonts w:ascii="Book Antiqua" w:hAnsi="Book Antiqua"/>
          <w:b/>
          <w:szCs w:val="24"/>
        </w:rPr>
        <w:t>1.1</w:t>
      </w:r>
      <w:r w:rsidR="00AE450F" w:rsidRPr="00B66752">
        <w:rPr>
          <w:rFonts w:ascii="Book Antiqua" w:hAnsi="Book Antiqua"/>
          <w:b/>
          <w:szCs w:val="24"/>
        </w:rPr>
        <w:t>3</w:t>
      </w:r>
      <w:r w:rsidR="00F5618A" w:rsidRPr="00B66752">
        <w:rPr>
          <w:rFonts w:ascii="Book Antiqua" w:hAnsi="Book Antiqua"/>
          <w:b/>
          <w:szCs w:val="24"/>
        </w:rPr>
        <w:t xml:space="preserve"> </w:t>
      </w:r>
      <w:r w:rsidR="0094618C" w:rsidRPr="00B66752">
        <w:rPr>
          <w:rFonts w:ascii="Book Antiqua" w:hAnsi="Book Antiqua"/>
          <w:b/>
          <w:szCs w:val="24"/>
        </w:rPr>
        <w:t>– Fondos</w:t>
      </w:r>
      <w:r w:rsidR="006F7BFB" w:rsidRPr="00B66752">
        <w:rPr>
          <w:rFonts w:ascii="Book Antiqua" w:hAnsi="Book Antiqua"/>
          <w:b/>
          <w:szCs w:val="24"/>
        </w:rPr>
        <w:t xml:space="preserve"> de la Compañía de Turismo</w:t>
      </w:r>
    </w:p>
    <w:p w14:paraId="691BAB8D" w14:textId="73A200CE"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Todos los dineros de la Compañía</w:t>
      </w:r>
      <w:r w:rsidR="00F873EC" w:rsidRPr="00B66752">
        <w:rPr>
          <w:rFonts w:ascii="Book Antiqua" w:hAnsi="Book Antiqua"/>
          <w:szCs w:val="24"/>
        </w:rPr>
        <w:t xml:space="preserve"> de Turismo</w:t>
      </w:r>
      <w:r w:rsidRPr="00B66752">
        <w:rPr>
          <w:rFonts w:ascii="Book Antiqua" w:hAnsi="Book Antiqua"/>
          <w:szCs w:val="24"/>
        </w:rPr>
        <w:t xml:space="preserve"> se confiarán a depositarios reconocidos para los fondos del Gobierno de Puerto Rico, pero se mantendrán en cuenta o cuentas separadas e inscritas a nombre de la Compañía</w:t>
      </w:r>
      <w:r w:rsidR="00F873EC" w:rsidRPr="00B66752">
        <w:rPr>
          <w:rFonts w:ascii="Book Antiqua" w:hAnsi="Book Antiqua"/>
          <w:szCs w:val="24"/>
        </w:rPr>
        <w:t xml:space="preserve"> de Turismo</w:t>
      </w:r>
      <w:r w:rsidRPr="00B66752">
        <w:rPr>
          <w:rFonts w:ascii="Book Antiqua" w:hAnsi="Book Antiqua"/>
          <w:szCs w:val="24"/>
        </w:rPr>
        <w:t>. Los desembolsos se harán por ésta de acuerdo con los reglamentos y presupuestos aprobados según lo dispuesto por esta Ley</w:t>
      </w:r>
      <w:r w:rsidR="00AE0AA4" w:rsidRPr="00B66752">
        <w:rPr>
          <w:rFonts w:ascii="Book Antiqua" w:hAnsi="Book Antiqua"/>
          <w:szCs w:val="24"/>
        </w:rPr>
        <w:t xml:space="preserve"> </w:t>
      </w:r>
      <w:r w:rsidR="00651CCC" w:rsidRPr="00B66752">
        <w:rPr>
          <w:rFonts w:ascii="Book Antiqua" w:hAnsi="Book Antiqua"/>
          <w:szCs w:val="24"/>
        </w:rPr>
        <w:t>u</w:t>
      </w:r>
      <w:r w:rsidR="00612129" w:rsidRPr="00B66752">
        <w:rPr>
          <w:rFonts w:ascii="Book Antiqua" w:hAnsi="Book Antiqua"/>
          <w:szCs w:val="24"/>
        </w:rPr>
        <w:t xml:space="preserve"> </w:t>
      </w:r>
      <w:r w:rsidR="00996731" w:rsidRPr="00B66752">
        <w:rPr>
          <w:rFonts w:ascii="Book Antiqua" w:hAnsi="Book Antiqua"/>
          <w:szCs w:val="24"/>
        </w:rPr>
        <w:t>otras leyes aplicables</w:t>
      </w:r>
      <w:r w:rsidRPr="00B66752">
        <w:rPr>
          <w:rFonts w:ascii="Book Antiqua" w:hAnsi="Book Antiqua"/>
          <w:szCs w:val="24"/>
        </w:rPr>
        <w:t xml:space="preserve">. </w:t>
      </w:r>
    </w:p>
    <w:p w14:paraId="65913329" w14:textId="14D81D6B"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La Compañía</w:t>
      </w:r>
      <w:r w:rsidR="003B2EEC" w:rsidRPr="00B66752">
        <w:rPr>
          <w:rFonts w:ascii="Book Antiqua" w:hAnsi="Book Antiqua"/>
          <w:szCs w:val="24"/>
        </w:rPr>
        <w:t xml:space="preserve"> de Turismo</w:t>
      </w:r>
      <w:r w:rsidRPr="00B66752">
        <w:rPr>
          <w:rFonts w:ascii="Book Antiqua" w:hAnsi="Book Antiqua"/>
          <w:szCs w:val="24"/>
        </w:rPr>
        <w:t xml:space="preserve">, en consulta con el Secretario del Departamento de Hacienda de Puerto Rico, establecerá el sistema de contabilidad que se requiera para el adecuado control y registro estadístico de todos los ingresos y gastos pertenecientes, administrados o controlados por esta. Sus cuentas se llevarán en tal forma que puedan segregarse de acuerdo con las diferentes clases de actividades que lleva a cabo. </w:t>
      </w:r>
    </w:p>
    <w:p w14:paraId="63C0DA5F" w14:textId="10CBE102" w:rsidR="0094618C" w:rsidRPr="00B66752" w:rsidRDefault="004203E0" w:rsidP="0094618C">
      <w:pPr>
        <w:spacing w:line="480" w:lineRule="auto"/>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F5618A" w:rsidRPr="00B66752">
        <w:rPr>
          <w:rFonts w:ascii="Book Antiqua" w:hAnsi="Book Antiqua"/>
          <w:b/>
          <w:szCs w:val="24"/>
        </w:rPr>
        <w:t>1.1</w:t>
      </w:r>
      <w:r w:rsidR="00AE450F" w:rsidRPr="00B66752">
        <w:rPr>
          <w:rFonts w:ascii="Book Antiqua" w:hAnsi="Book Antiqua"/>
          <w:b/>
          <w:szCs w:val="24"/>
        </w:rPr>
        <w:t>4</w:t>
      </w:r>
      <w:r w:rsidR="00F5618A" w:rsidRPr="00B66752">
        <w:rPr>
          <w:rFonts w:ascii="Book Antiqua" w:hAnsi="Book Antiqua"/>
          <w:b/>
          <w:szCs w:val="24"/>
        </w:rPr>
        <w:t xml:space="preserve"> </w:t>
      </w:r>
      <w:r w:rsidR="0094618C" w:rsidRPr="00B66752">
        <w:rPr>
          <w:rFonts w:ascii="Book Antiqua" w:hAnsi="Book Antiqua"/>
          <w:b/>
          <w:szCs w:val="24"/>
        </w:rPr>
        <w:t>– Informes</w:t>
      </w:r>
    </w:p>
    <w:p w14:paraId="56A3078D" w14:textId="2FE70FFD" w:rsidR="0094618C" w:rsidRPr="00B66752" w:rsidRDefault="00593D5E" w:rsidP="0094618C">
      <w:pPr>
        <w:spacing w:line="480" w:lineRule="auto"/>
        <w:ind w:firstLine="720"/>
        <w:jc w:val="both"/>
        <w:rPr>
          <w:rFonts w:ascii="Book Antiqua" w:hAnsi="Book Antiqua"/>
          <w:szCs w:val="24"/>
        </w:rPr>
      </w:pPr>
      <w:r w:rsidRPr="00B66752">
        <w:rPr>
          <w:rFonts w:ascii="Book Antiqua" w:hAnsi="Book Antiqua"/>
          <w:szCs w:val="24"/>
        </w:rPr>
        <w:t>Una ve</w:t>
      </w:r>
      <w:r w:rsidR="00BC1387" w:rsidRPr="00B66752">
        <w:rPr>
          <w:rFonts w:ascii="Book Antiqua" w:hAnsi="Book Antiqua"/>
          <w:szCs w:val="24"/>
        </w:rPr>
        <w:t>z aprobado por la Junta de Directores y n</w:t>
      </w:r>
      <w:r w:rsidR="002C36FC" w:rsidRPr="00B66752">
        <w:rPr>
          <w:rFonts w:ascii="Book Antiqua" w:hAnsi="Book Antiqua"/>
          <w:szCs w:val="24"/>
        </w:rPr>
        <w:t xml:space="preserve">o más tarde del 15 de septiembre de cada año, la </w:t>
      </w:r>
      <w:r w:rsidR="0094618C" w:rsidRPr="00B66752">
        <w:rPr>
          <w:rFonts w:ascii="Book Antiqua" w:hAnsi="Book Antiqua"/>
          <w:szCs w:val="24"/>
        </w:rPr>
        <w:t>Compañía</w:t>
      </w:r>
      <w:r w:rsidR="003B2EEC" w:rsidRPr="00B66752">
        <w:rPr>
          <w:rFonts w:ascii="Book Antiqua" w:hAnsi="Book Antiqua"/>
          <w:szCs w:val="24"/>
        </w:rPr>
        <w:t xml:space="preserve"> de Turismo</w:t>
      </w:r>
      <w:r w:rsidR="002C36FC" w:rsidRPr="00B66752">
        <w:rPr>
          <w:rFonts w:ascii="Book Antiqua" w:hAnsi="Book Antiqua"/>
          <w:szCs w:val="24"/>
        </w:rPr>
        <w:t xml:space="preserve"> le</w:t>
      </w:r>
      <w:r w:rsidR="0094618C" w:rsidRPr="00B66752">
        <w:rPr>
          <w:rFonts w:ascii="Book Antiqua" w:hAnsi="Book Antiqua"/>
          <w:szCs w:val="24"/>
        </w:rPr>
        <w:t xml:space="preserve"> someterá al Gobernador</w:t>
      </w:r>
      <w:r w:rsidR="00FA16B1" w:rsidRPr="00B66752">
        <w:rPr>
          <w:rFonts w:ascii="Book Antiqua" w:hAnsi="Book Antiqua"/>
          <w:szCs w:val="24"/>
        </w:rPr>
        <w:t xml:space="preserve"> (a)</w:t>
      </w:r>
      <w:r w:rsidR="0094618C" w:rsidRPr="00B66752">
        <w:rPr>
          <w:rFonts w:ascii="Book Antiqua" w:hAnsi="Book Antiqua"/>
          <w:szCs w:val="24"/>
        </w:rPr>
        <w:t xml:space="preserve"> y a la Asamblea Legislativa, </w:t>
      </w:r>
      <w:r w:rsidR="002C36FC" w:rsidRPr="00B66752">
        <w:rPr>
          <w:rFonts w:ascii="Book Antiqua" w:hAnsi="Book Antiqua"/>
          <w:szCs w:val="24"/>
        </w:rPr>
        <w:t>un Informe Anual de Logros que, a cuanto menos, incluya lo siguiente</w:t>
      </w:r>
      <w:r w:rsidR="00612129" w:rsidRPr="00B66752">
        <w:rPr>
          <w:rFonts w:ascii="Book Antiqua" w:hAnsi="Book Antiqua"/>
          <w:szCs w:val="24"/>
        </w:rPr>
        <w:t>:</w:t>
      </w:r>
    </w:p>
    <w:p w14:paraId="1D6A5EC3" w14:textId="45EA164C" w:rsidR="0094618C" w:rsidRPr="00B66752" w:rsidRDefault="002C36FC" w:rsidP="0064196F">
      <w:pPr>
        <w:numPr>
          <w:ilvl w:val="0"/>
          <w:numId w:val="5"/>
        </w:numPr>
        <w:spacing w:line="480" w:lineRule="auto"/>
        <w:jc w:val="both"/>
        <w:rPr>
          <w:rFonts w:ascii="Book Antiqua" w:hAnsi="Book Antiqua"/>
          <w:szCs w:val="24"/>
        </w:rPr>
      </w:pPr>
      <w:r w:rsidRPr="00B66752">
        <w:rPr>
          <w:rFonts w:ascii="Book Antiqua" w:hAnsi="Book Antiqua"/>
          <w:szCs w:val="24"/>
        </w:rPr>
        <w:t xml:space="preserve">Su </w:t>
      </w:r>
      <w:r w:rsidR="0094618C" w:rsidRPr="00B66752">
        <w:rPr>
          <w:rFonts w:ascii="Book Antiqua" w:hAnsi="Book Antiqua"/>
          <w:szCs w:val="24"/>
        </w:rPr>
        <w:t xml:space="preserve">estado financiero; </w:t>
      </w:r>
    </w:p>
    <w:p w14:paraId="7695A474" w14:textId="6B51B786" w:rsidR="0094618C" w:rsidRPr="00B66752" w:rsidRDefault="002C36FC" w:rsidP="0064196F">
      <w:pPr>
        <w:numPr>
          <w:ilvl w:val="0"/>
          <w:numId w:val="5"/>
        </w:numPr>
        <w:spacing w:line="480" w:lineRule="auto"/>
        <w:jc w:val="both"/>
        <w:rPr>
          <w:rFonts w:ascii="Book Antiqua" w:hAnsi="Book Antiqua"/>
          <w:szCs w:val="24"/>
        </w:rPr>
      </w:pPr>
      <w:r w:rsidRPr="00B66752">
        <w:rPr>
          <w:rFonts w:ascii="Book Antiqua" w:hAnsi="Book Antiqua"/>
          <w:szCs w:val="24"/>
        </w:rPr>
        <w:t xml:space="preserve">Los </w:t>
      </w:r>
      <w:r w:rsidR="0094618C" w:rsidRPr="00B66752">
        <w:rPr>
          <w:rFonts w:ascii="Book Antiqua" w:hAnsi="Book Antiqua"/>
          <w:szCs w:val="24"/>
        </w:rPr>
        <w:t xml:space="preserve">negocios realizados durante el año precedente; </w:t>
      </w:r>
    </w:p>
    <w:p w14:paraId="0D96AB46" w14:textId="215A78C4" w:rsidR="00F6772C" w:rsidRPr="00B66752" w:rsidRDefault="00F6772C" w:rsidP="00F6772C">
      <w:pPr>
        <w:numPr>
          <w:ilvl w:val="0"/>
          <w:numId w:val="5"/>
        </w:numPr>
        <w:spacing w:line="480" w:lineRule="auto"/>
        <w:jc w:val="both"/>
        <w:rPr>
          <w:rFonts w:ascii="Book Antiqua" w:hAnsi="Book Antiqua"/>
          <w:szCs w:val="24"/>
        </w:rPr>
      </w:pPr>
      <w:r w:rsidRPr="00B66752">
        <w:rPr>
          <w:rFonts w:ascii="Book Antiqua" w:hAnsi="Book Antiqua"/>
          <w:szCs w:val="24"/>
        </w:rPr>
        <w:lastRenderedPageBreak/>
        <w:t>Una relación de las propiedades cedidas y traspasadas a la Compañía de Turismo</w:t>
      </w:r>
      <w:r w:rsidR="0032723F" w:rsidRPr="00B66752">
        <w:rPr>
          <w:rFonts w:ascii="Book Antiqua" w:hAnsi="Book Antiqua"/>
          <w:szCs w:val="24"/>
        </w:rPr>
        <w:t>, si alguna,</w:t>
      </w:r>
      <w:r w:rsidRPr="00B66752">
        <w:rPr>
          <w:rFonts w:ascii="Book Antiqua" w:hAnsi="Book Antiqua"/>
          <w:szCs w:val="24"/>
        </w:rPr>
        <w:t xml:space="preserve"> en virtud de lo dispuesto en el Artículo 1.17 y la valoración de dichas propiedades y</w:t>
      </w:r>
    </w:p>
    <w:p w14:paraId="7BB30239" w14:textId="7A974DB7" w:rsidR="005D1C47" w:rsidRPr="00B66752" w:rsidRDefault="008F3BBA" w:rsidP="008F3BBA">
      <w:pPr>
        <w:spacing w:line="480" w:lineRule="auto"/>
        <w:ind w:left="720"/>
        <w:jc w:val="both"/>
        <w:rPr>
          <w:rFonts w:ascii="Book Antiqua" w:hAnsi="Book Antiqua"/>
          <w:szCs w:val="24"/>
        </w:rPr>
      </w:pPr>
      <w:r w:rsidRPr="00B66752">
        <w:rPr>
          <w:rFonts w:ascii="Book Antiqua" w:hAnsi="Book Antiqua"/>
          <w:szCs w:val="24"/>
        </w:rPr>
        <w:t xml:space="preserve">(d) </w:t>
      </w:r>
      <w:r w:rsidR="002C36FC" w:rsidRPr="00B66752">
        <w:rPr>
          <w:rFonts w:ascii="Book Antiqua" w:hAnsi="Book Antiqua"/>
          <w:szCs w:val="24"/>
        </w:rPr>
        <w:t xml:space="preserve">El </w:t>
      </w:r>
      <w:r w:rsidR="0094618C" w:rsidRPr="00B66752">
        <w:rPr>
          <w:rFonts w:ascii="Book Antiqua" w:hAnsi="Book Antiqua"/>
          <w:szCs w:val="24"/>
        </w:rPr>
        <w:t>estado y progreso de todas sus empresas</w:t>
      </w:r>
      <w:r w:rsidR="0094388D" w:rsidRPr="00B66752">
        <w:rPr>
          <w:rFonts w:ascii="Book Antiqua" w:hAnsi="Book Antiqua"/>
          <w:szCs w:val="24"/>
        </w:rPr>
        <w:t>, subsidiarias</w:t>
      </w:r>
      <w:r w:rsidR="0094618C" w:rsidRPr="00B66752">
        <w:rPr>
          <w:rFonts w:ascii="Book Antiqua" w:hAnsi="Book Antiqua"/>
          <w:szCs w:val="24"/>
        </w:rPr>
        <w:t xml:space="preserve"> y actividades. </w:t>
      </w:r>
    </w:p>
    <w:p w14:paraId="4F18A69C" w14:textId="56A71128" w:rsidR="0094618C" w:rsidRPr="00B66752" w:rsidRDefault="004203E0" w:rsidP="0094618C">
      <w:pPr>
        <w:spacing w:line="480" w:lineRule="auto"/>
        <w:ind w:firstLine="720"/>
        <w:jc w:val="both"/>
        <w:rPr>
          <w:rFonts w:ascii="Book Antiqua" w:hAnsi="Book Antiqua"/>
          <w:b/>
          <w:szCs w:val="24"/>
        </w:rPr>
      </w:pPr>
      <w:r w:rsidRPr="00B66752">
        <w:rPr>
          <w:rFonts w:ascii="Book Antiqua" w:hAnsi="Book Antiqua"/>
          <w:b/>
          <w:szCs w:val="24"/>
        </w:rPr>
        <w:t xml:space="preserve">Artículo </w:t>
      </w:r>
      <w:r w:rsidR="00813527" w:rsidRPr="00B66752">
        <w:rPr>
          <w:rFonts w:ascii="Book Antiqua" w:hAnsi="Book Antiqua"/>
          <w:b/>
          <w:szCs w:val="24"/>
        </w:rPr>
        <w:t>1.1</w:t>
      </w:r>
      <w:r w:rsidR="00AE450F" w:rsidRPr="00B66752">
        <w:rPr>
          <w:rFonts w:ascii="Book Antiqua" w:hAnsi="Book Antiqua"/>
          <w:b/>
          <w:szCs w:val="24"/>
        </w:rPr>
        <w:t>5</w:t>
      </w:r>
      <w:r w:rsidR="00813527" w:rsidRPr="00B66752">
        <w:rPr>
          <w:rFonts w:ascii="Book Antiqua" w:hAnsi="Book Antiqua"/>
          <w:b/>
          <w:szCs w:val="24"/>
        </w:rPr>
        <w:t xml:space="preserve"> </w:t>
      </w:r>
      <w:r w:rsidR="0094618C" w:rsidRPr="00B66752">
        <w:rPr>
          <w:rFonts w:ascii="Book Antiqua" w:hAnsi="Book Antiqua"/>
          <w:b/>
          <w:szCs w:val="24"/>
        </w:rPr>
        <w:t xml:space="preserve">— Responsabilidad por Deudas </w:t>
      </w:r>
    </w:p>
    <w:p w14:paraId="0040AA95" w14:textId="6DD870FB"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Las deudas y demás obligaciones de la Compañía</w:t>
      </w:r>
      <w:r w:rsidR="003B2EEC" w:rsidRPr="00B66752">
        <w:rPr>
          <w:rFonts w:ascii="Book Antiqua" w:hAnsi="Book Antiqua"/>
          <w:szCs w:val="24"/>
        </w:rPr>
        <w:t xml:space="preserve"> de Turismo</w:t>
      </w:r>
      <w:r w:rsidRPr="00B66752">
        <w:rPr>
          <w:rFonts w:ascii="Book Antiqua" w:hAnsi="Book Antiqua"/>
          <w:szCs w:val="24"/>
        </w:rPr>
        <w:t xml:space="preserve"> no constituirán deudas u obligaciones del </w:t>
      </w:r>
      <w:r w:rsidR="00220C62" w:rsidRPr="00B66752">
        <w:rPr>
          <w:rFonts w:ascii="Book Antiqua" w:hAnsi="Book Antiqua"/>
          <w:szCs w:val="24"/>
        </w:rPr>
        <w:t>Gobierno</w:t>
      </w:r>
      <w:r w:rsidRPr="00B66752">
        <w:rPr>
          <w:rFonts w:ascii="Book Antiqua" w:hAnsi="Book Antiqua"/>
          <w:szCs w:val="24"/>
        </w:rPr>
        <w:t xml:space="preserve"> de Puerto Rico ni de ninguno de sus municipios u otras subdivisiones políticas y estos no tendrán responsabilidad en cuanto a las mismas, entendiéndose que no serán pagaderas de otros fondos que no sean los de la Compañía</w:t>
      </w:r>
      <w:r w:rsidR="003B2EEC" w:rsidRPr="00B66752">
        <w:rPr>
          <w:rFonts w:ascii="Book Antiqua" w:hAnsi="Book Antiqua"/>
          <w:szCs w:val="24"/>
        </w:rPr>
        <w:t xml:space="preserve"> de Turismo</w:t>
      </w:r>
      <w:r w:rsidRPr="00B66752">
        <w:rPr>
          <w:rFonts w:ascii="Book Antiqua" w:hAnsi="Book Antiqua"/>
          <w:szCs w:val="24"/>
        </w:rPr>
        <w:t xml:space="preserve">. </w:t>
      </w:r>
    </w:p>
    <w:p w14:paraId="70F2882F" w14:textId="3EAFC38B" w:rsidR="0094618C" w:rsidRPr="00B66752" w:rsidRDefault="004203E0" w:rsidP="0094618C">
      <w:pPr>
        <w:spacing w:line="480" w:lineRule="auto"/>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813527" w:rsidRPr="00B66752">
        <w:rPr>
          <w:rFonts w:ascii="Book Antiqua" w:hAnsi="Book Antiqua"/>
          <w:b/>
          <w:szCs w:val="24"/>
        </w:rPr>
        <w:t>1.1</w:t>
      </w:r>
      <w:r w:rsidR="00AE450F" w:rsidRPr="00B66752">
        <w:rPr>
          <w:rFonts w:ascii="Book Antiqua" w:hAnsi="Book Antiqua"/>
          <w:b/>
          <w:szCs w:val="24"/>
        </w:rPr>
        <w:t>6</w:t>
      </w:r>
      <w:r w:rsidR="00813527" w:rsidRPr="00B66752">
        <w:rPr>
          <w:rFonts w:ascii="Book Antiqua" w:hAnsi="Book Antiqua"/>
          <w:b/>
          <w:szCs w:val="24"/>
        </w:rPr>
        <w:t xml:space="preserve"> </w:t>
      </w:r>
      <w:r w:rsidR="0094618C" w:rsidRPr="00B66752">
        <w:rPr>
          <w:rFonts w:ascii="Book Antiqua" w:hAnsi="Book Antiqua"/>
          <w:b/>
          <w:szCs w:val="24"/>
        </w:rPr>
        <w:t xml:space="preserve">— Adquisición de Bienes </w:t>
      </w:r>
    </w:p>
    <w:p w14:paraId="202C78AA" w14:textId="422ED894"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Toda obra, proyecto, bienes muebles o inmuebles, corpóreos o incorpóreos con sus correspondientes accesorios, que la Compañía</w:t>
      </w:r>
      <w:r w:rsidR="008A178D" w:rsidRPr="00B66752">
        <w:rPr>
          <w:rFonts w:ascii="Book Antiqua" w:hAnsi="Book Antiqua"/>
          <w:szCs w:val="24"/>
        </w:rPr>
        <w:t xml:space="preserve"> de Turismo</w:t>
      </w:r>
      <w:r w:rsidRPr="00B66752">
        <w:rPr>
          <w:rFonts w:ascii="Book Antiqua" w:hAnsi="Book Antiqua"/>
          <w:szCs w:val="24"/>
        </w:rPr>
        <w:t xml:space="preserve"> estime necesario adquirir, utilizar o administrar, podrán ser expropiados por el </w:t>
      </w:r>
      <w:r w:rsidR="00220C62" w:rsidRPr="00B66752">
        <w:rPr>
          <w:rFonts w:ascii="Book Antiqua" w:hAnsi="Book Antiqua"/>
          <w:szCs w:val="24"/>
        </w:rPr>
        <w:t>Gobierno</w:t>
      </w:r>
      <w:r w:rsidRPr="00B66752">
        <w:rPr>
          <w:rFonts w:ascii="Book Antiqua" w:hAnsi="Book Antiqua"/>
          <w:szCs w:val="24"/>
        </w:rPr>
        <w:t xml:space="preserve"> de Puerto Rico, a su solicitud.</w:t>
      </w:r>
    </w:p>
    <w:p w14:paraId="41D6C3F6" w14:textId="58DC2815"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Cuando, a juicio de la Compañía</w:t>
      </w:r>
      <w:r w:rsidR="008A178D" w:rsidRPr="00B66752">
        <w:rPr>
          <w:rFonts w:ascii="Book Antiqua" w:hAnsi="Book Antiqua"/>
          <w:szCs w:val="24"/>
        </w:rPr>
        <w:t xml:space="preserve"> de Turismo</w:t>
      </w:r>
      <w:r w:rsidRPr="00B66752">
        <w:rPr>
          <w:rFonts w:ascii="Book Antiqua" w:hAnsi="Book Antiqua"/>
          <w:szCs w:val="24"/>
        </w:rPr>
        <w:t xml:space="preserve">, fuese necesario tomar posesión inmediata de bienes a ser expropiados en Puerto Rico, solicitará del </w:t>
      </w:r>
      <w:r w:rsidR="008F69BD" w:rsidRPr="00B66752">
        <w:rPr>
          <w:rFonts w:ascii="Book Antiqua" w:hAnsi="Book Antiqua"/>
          <w:szCs w:val="24"/>
        </w:rPr>
        <w:t xml:space="preserve">(de la) </w:t>
      </w:r>
      <w:r w:rsidRPr="00B66752">
        <w:rPr>
          <w:rFonts w:ascii="Book Antiqua" w:hAnsi="Book Antiqua"/>
          <w:szCs w:val="24"/>
        </w:rPr>
        <w:t xml:space="preserve">Gobernador </w:t>
      </w:r>
      <w:r w:rsidR="008F69BD" w:rsidRPr="00B66752">
        <w:rPr>
          <w:rFonts w:ascii="Book Antiqua" w:hAnsi="Book Antiqua"/>
          <w:szCs w:val="24"/>
        </w:rPr>
        <w:t xml:space="preserve">(a) </w:t>
      </w:r>
      <w:r w:rsidRPr="00B66752">
        <w:rPr>
          <w:rFonts w:ascii="Book Antiqua" w:hAnsi="Book Antiqua"/>
          <w:szCs w:val="24"/>
        </w:rPr>
        <w:t xml:space="preserve">que, a nombre y en representación del </w:t>
      </w:r>
      <w:r w:rsidR="00220C62" w:rsidRPr="00B66752">
        <w:rPr>
          <w:rFonts w:ascii="Book Antiqua" w:hAnsi="Book Antiqua"/>
          <w:szCs w:val="24"/>
        </w:rPr>
        <w:t>Gobierno</w:t>
      </w:r>
      <w:r w:rsidRPr="00B66752">
        <w:rPr>
          <w:rFonts w:ascii="Book Antiqua" w:hAnsi="Book Antiqua"/>
          <w:szCs w:val="24"/>
        </w:rPr>
        <w:t xml:space="preserve"> de Puerto Rico, los adquiera. </w:t>
      </w:r>
      <w:r w:rsidR="008F69BD" w:rsidRPr="00B66752">
        <w:rPr>
          <w:rFonts w:ascii="Book Antiqua" w:hAnsi="Book Antiqua"/>
          <w:szCs w:val="24"/>
        </w:rPr>
        <w:t>El (la) Gobernador (a)</w:t>
      </w:r>
      <w:r w:rsidRPr="00B66752">
        <w:rPr>
          <w:rFonts w:ascii="Book Antiqua" w:hAnsi="Book Antiqua"/>
          <w:szCs w:val="24"/>
        </w:rPr>
        <w:t xml:space="preserve"> tendrá facultad para adquirir utilizando cualquier medio autorizado por ley, para uso y beneficio de la Compañía</w:t>
      </w:r>
      <w:r w:rsidR="008A178D" w:rsidRPr="00B66752">
        <w:rPr>
          <w:rFonts w:ascii="Book Antiqua" w:hAnsi="Book Antiqua"/>
          <w:szCs w:val="24"/>
        </w:rPr>
        <w:t xml:space="preserve"> de Turismo</w:t>
      </w:r>
      <w:r w:rsidRPr="00B66752">
        <w:rPr>
          <w:rFonts w:ascii="Book Antiqua" w:hAnsi="Book Antiqua"/>
          <w:szCs w:val="24"/>
        </w:rPr>
        <w:t>, los bienes y derechos reales necesarios y adecuados para realizar los propósitos y fines de esta. La Compañía</w:t>
      </w:r>
      <w:r w:rsidR="008A178D" w:rsidRPr="00B66752">
        <w:rPr>
          <w:rFonts w:ascii="Book Antiqua" w:hAnsi="Book Antiqua"/>
          <w:szCs w:val="24"/>
        </w:rPr>
        <w:t xml:space="preserve"> de Turismo</w:t>
      </w:r>
      <w:r w:rsidRPr="00B66752">
        <w:rPr>
          <w:rFonts w:ascii="Book Antiqua" w:hAnsi="Book Antiqua"/>
          <w:szCs w:val="24"/>
        </w:rPr>
        <w:t xml:space="preserve"> deberá poner anticipadamente a disposición del </w:t>
      </w:r>
      <w:r w:rsidR="00220C62" w:rsidRPr="00B66752">
        <w:rPr>
          <w:rFonts w:ascii="Book Antiqua" w:hAnsi="Book Antiqua"/>
          <w:szCs w:val="24"/>
        </w:rPr>
        <w:t>Gobierno</w:t>
      </w:r>
      <w:r w:rsidRPr="00B66752">
        <w:rPr>
          <w:rFonts w:ascii="Book Antiqua" w:hAnsi="Book Antiqua"/>
          <w:szCs w:val="24"/>
        </w:rPr>
        <w:t xml:space="preserve"> de </w:t>
      </w:r>
      <w:r w:rsidRPr="00B66752">
        <w:rPr>
          <w:rFonts w:ascii="Book Antiqua" w:hAnsi="Book Antiqua"/>
          <w:szCs w:val="24"/>
        </w:rPr>
        <w:lastRenderedPageBreak/>
        <w:t>Puerto Rico los fondos necesarios que sean estimados como el valor de los bienes o derechos que se vayan a adquirir. La diferencia en valor que pueda decretar el tribunal podrá ser pagada del Tesoro Estatal, pero la Compañía</w:t>
      </w:r>
      <w:r w:rsidR="008A178D" w:rsidRPr="00B66752">
        <w:rPr>
          <w:rFonts w:ascii="Book Antiqua" w:hAnsi="Book Antiqua"/>
          <w:szCs w:val="24"/>
        </w:rPr>
        <w:t xml:space="preserve"> de Turismo</w:t>
      </w:r>
      <w:r w:rsidRPr="00B66752">
        <w:rPr>
          <w:rFonts w:ascii="Book Antiqua" w:hAnsi="Book Antiqua"/>
          <w:szCs w:val="24"/>
        </w:rPr>
        <w:t xml:space="preserve"> vendrá obligada a reembolsarle esa diferencia. Una vez hecha la totalidad del reembolso, el título de dicha propiedad será transferido a la Compañía</w:t>
      </w:r>
      <w:r w:rsidR="00871DDA" w:rsidRPr="00B66752">
        <w:rPr>
          <w:rFonts w:ascii="Book Antiqua" w:hAnsi="Book Antiqua"/>
          <w:szCs w:val="24"/>
        </w:rPr>
        <w:t xml:space="preserve"> de Turismo</w:t>
      </w:r>
      <w:r w:rsidRPr="00B66752">
        <w:rPr>
          <w:rFonts w:ascii="Book Antiqua" w:hAnsi="Book Antiqua"/>
          <w:szCs w:val="24"/>
        </w:rPr>
        <w:t xml:space="preserve">, por orden del tribunal, mediante constancia al efecto. En aquellos casos en que </w:t>
      </w:r>
      <w:r w:rsidR="008F69BD" w:rsidRPr="00B66752">
        <w:rPr>
          <w:rFonts w:ascii="Book Antiqua" w:hAnsi="Book Antiqua"/>
          <w:szCs w:val="24"/>
        </w:rPr>
        <w:t>el (la) Gobernador (a)</w:t>
      </w:r>
      <w:r w:rsidRPr="00B66752">
        <w:rPr>
          <w:rFonts w:ascii="Book Antiqua" w:hAnsi="Book Antiqua"/>
          <w:szCs w:val="24"/>
        </w:rPr>
        <w:t xml:space="preserve"> estime necesario y conveniente que el título sobre los bienes o derechos así adquiridos sea inscrito directamente a favor de la Compañía</w:t>
      </w:r>
      <w:r w:rsidR="00871DDA" w:rsidRPr="00B66752">
        <w:rPr>
          <w:rFonts w:ascii="Book Antiqua" w:hAnsi="Book Antiqua"/>
          <w:szCs w:val="24"/>
        </w:rPr>
        <w:t xml:space="preserve"> de Turismo</w:t>
      </w:r>
      <w:r w:rsidRPr="00B66752">
        <w:rPr>
          <w:rFonts w:ascii="Book Antiqua" w:hAnsi="Book Antiqua"/>
          <w:szCs w:val="24"/>
        </w:rPr>
        <w:t xml:space="preserve"> para acelerar el cumplimiento de los fines y propósitos para los cuales fue creada, podrá así solicitarlo al tribunal en cualquier momento dentro del procedimiento de expropiación forzosa y éste así lo ordenará. La facultad que por la presente se confiere no limitará ni restringirá, en forma alguna, la facultad propia de la Compañía</w:t>
      </w:r>
      <w:r w:rsidR="00871DDA" w:rsidRPr="00B66752">
        <w:rPr>
          <w:rFonts w:ascii="Book Antiqua" w:hAnsi="Book Antiqua"/>
          <w:szCs w:val="24"/>
        </w:rPr>
        <w:t xml:space="preserve"> de Turismo</w:t>
      </w:r>
      <w:r w:rsidRPr="00B66752">
        <w:rPr>
          <w:rFonts w:ascii="Book Antiqua" w:hAnsi="Book Antiqua"/>
          <w:szCs w:val="24"/>
        </w:rPr>
        <w:t xml:space="preserve"> para adquirir propiedades. </w:t>
      </w:r>
    </w:p>
    <w:p w14:paraId="1940804D" w14:textId="1C20FB05"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Los procedimientos de expropiación forzosa que se inicien por virtud de las disposiciones de esta Ley se tramitarán de acuerdo con lo dispuesto por la Ley General de Expropiación Forzosa de 12 de marzo de 1903, según enmendada</w:t>
      </w:r>
      <w:r w:rsidR="00D345B4" w:rsidRPr="00B66752">
        <w:rPr>
          <w:rFonts w:ascii="Book Antiqua" w:hAnsi="Book Antiqua"/>
          <w:szCs w:val="24"/>
        </w:rPr>
        <w:t>, como también conforme a toda otra ley general, reglamento u orden ejecutiva aplicable</w:t>
      </w:r>
      <w:r w:rsidRPr="00B66752">
        <w:rPr>
          <w:rFonts w:ascii="Book Antiqua" w:hAnsi="Book Antiqua"/>
          <w:szCs w:val="24"/>
        </w:rPr>
        <w:t>.</w:t>
      </w:r>
    </w:p>
    <w:p w14:paraId="7EC28F13" w14:textId="0F72ADEB" w:rsidR="0094618C" w:rsidRPr="00B66752" w:rsidRDefault="004203E0" w:rsidP="0094618C">
      <w:pPr>
        <w:spacing w:line="480" w:lineRule="auto"/>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813527" w:rsidRPr="00B66752">
        <w:rPr>
          <w:rFonts w:ascii="Book Antiqua" w:hAnsi="Book Antiqua"/>
          <w:b/>
          <w:szCs w:val="24"/>
        </w:rPr>
        <w:t>1.1</w:t>
      </w:r>
      <w:r w:rsidR="00AE450F" w:rsidRPr="00B66752">
        <w:rPr>
          <w:rFonts w:ascii="Book Antiqua" w:hAnsi="Book Antiqua"/>
          <w:b/>
          <w:szCs w:val="24"/>
        </w:rPr>
        <w:t>7</w:t>
      </w:r>
      <w:r w:rsidR="00813527" w:rsidRPr="00B66752">
        <w:rPr>
          <w:rFonts w:ascii="Book Antiqua" w:hAnsi="Book Antiqua"/>
          <w:b/>
          <w:szCs w:val="24"/>
        </w:rPr>
        <w:t xml:space="preserve"> </w:t>
      </w:r>
      <w:r w:rsidR="0094618C" w:rsidRPr="00B66752">
        <w:rPr>
          <w:rFonts w:ascii="Book Antiqua" w:hAnsi="Book Antiqua"/>
          <w:b/>
          <w:szCs w:val="24"/>
        </w:rPr>
        <w:t>— Traspaso de Bienes Públicos</w:t>
      </w:r>
    </w:p>
    <w:p w14:paraId="2497A268" w14:textId="5651F038"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El </w:t>
      </w:r>
      <w:r w:rsidR="00220C62" w:rsidRPr="00B66752">
        <w:rPr>
          <w:rFonts w:ascii="Book Antiqua" w:hAnsi="Book Antiqua"/>
          <w:szCs w:val="24"/>
        </w:rPr>
        <w:t>Gobierno</w:t>
      </w:r>
      <w:r w:rsidRPr="00B66752">
        <w:rPr>
          <w:rFonts w:ascii="Book Antiqua" w:hAnsi="Book Antiqua"/>
          <w:szCs w:val="24"/>
        </w:rPr>
        <w:t xml:space="preserve"> de Puerto Rico, sus agencias y subdivisiones políticas, quedan por la presente </w:t>
      </w:r>
      <w:r w:rsidR="00845342" w:rsidRPr="00B66752">
        <w:rPr>
          <w:rFonts w:ascii="Book Antiqua" w:hAnsi="Book Antiqua"/>
          <w:szCs w:val="24"/>
        </w:rPr>
        <w:t xml:space="preserve">autorizadas </w:t>
      </w:r>
      <w:r w:rsidRPr="00B66752">
        <w:rPr>
          <w:rFonts w:ascii="Book Antiqua" w:hAnsi="Book Antiqua"/>
          <w:szCs w:val="24"/>
        </w:rPr>
        <w:t>para ceder y traspasar a la Compañía</w:t>
      </w:r>
      <w:r w:rsidR="00871DDA" w:rsidRPr="00B66752">
        <w:rPr>
          <w:rFonts w:ascii="Book Antiqua" w:hAnsi="Book Antiqua"/>
          <w:szCs w:val="24"/>
        </w:rPr>
        <w:t xml:space="preserve"> de Turismo</w:t>
      </w:r>
      <w:r w:rsidRPr="00B66752">
        <w:rPr>
          <w:rFonts w:ascii="Book Antiqua" w:hAnsi="Book Antiqua"/>
          <w:szCs w:val="24"/>
        </w:rPr>
        <w:t xml:space="preserve">, bajo términos y condiciones razonables con la aprobación del </w:t>
      </w:r>
      <w:r w:rsidR="008F69BD" w:rsidRPr="00B66752">
        <w:rPr>
          <w:rFonts w:ascii="Book Antiqua" w:hAnsi="Book Antiqua"/>
          <w:szCs w:val="24"/>
        </w:rPr>
        <w:t xml:space="preserve">(de la) </w:t>
      </w:r>
      <w:r w:rsidRPr="00B66752">
        <w:rPr>
          <w:rFonts w:ascii="Book Antiqua" w:hAnsi="Book Antiqua"/>
          <w:szCs w:val="24"/>
        </w:rPr>
        <w:t xml:space="preserve">Gobernador </w:t>
      </w:r>
      <w:r w:rsidR="008F69BD" w:rsidRPr="00B66752">
        <w:rPr>
          <w:rFonts w:ascii="Book Antiqua" w:hAnsi="Book Antiqua"/>
          <w:szCs w:val="24"/>
        </w:rPr>
        <w:t xml:space="preserve">(a) </w:t>
      </w:r>
      <w:r w:rsidRPr="00B66752">
        <w:rPr>
          <w:rFonts w:ascii="Book Antiqua" w:hAnsi="Book Antiqua"/>
          <w:szCs w:val="24"/>
        </w:rPr>
        <w:t xml:space="preserve">sin necesidad de celebración de subasta pública, cualquier propiedad o interés sobre la </w:t>
      </w:r>
      <w:r w:rsidRPr="00B66752">
        <w:rPr>
          <w:rFonts w:ascii="Book Antiqua" w:hAnsi="Book Antiqua"/>
          <w:szCs w:val="24"/>
        </w:rPr>
        <w:lastRenderedPageBreak/>
        <w:t>misma, incluyendo bienes ya dedicados a uso público, que la Compañía</w:t>
      </w:r>
      <w:r w:rsidR="00871DDA" w:rsidRPr="00B66752">
        <w:rPr>
          <w:rFonts w:ascii="Book Antiqua" w:hAnsi="Book Antiqua"/>
          <w:szCs w:val="24"/>
        </w:rPr>
        <w:t xml:space="preserve"> de Turismo</w:t>
      </w:r>
      <w:r w:rsidRPr="00B66752">
        <w:rPr>
          <w:rFonts w:ascii="Book Antiqua" w:hAnsi="Book Antiqua"/>
          <w:szCs w:val="24"/>
        </w:rPr>
        <w:t xml:space="preserve"> crea necesario o conveniente para realizar sus propios fines. </w:t>
      </w:r>
    </w:p>
    <w:p w14:paraId="3528B223" w14:textId="004D8508"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El/la Secretario/a del Departamento de Transportación y Obras Públicas de Puerto Rico transferirá a la Compañía</w:t>
      </w:r>
      <w:r w:rsidR="005046BF" w:rsidRPr="00B66752">
        <w:rPr>
          <w:rFonts w:ascii="Book Antiqua" w:hAnsi="Book Antiqua"/>
          <w:szCs w:val="24"/>
        </w:rPr>
        <w:t xml:space="preserve"> de Turismo</w:t>
      </w:r>
      <w:r w:rsidRPr="00B66752">
        <w:rPr>
          <w:rFonts w:ascii="Book Antiqua" w:hAnsi="Book Antiqua"/>
          <w:szCs w:val="24"/>
        </w:rPr>
        <w:t>, libre de costo alguno, tal como si fueran aportaciones de fondos públicos y mediante la aprobación del</w:t>
      </w:r>
      <w:r w:rsidR="001E288C" w:rsidRPr="00B66752">
        <w:rPr>
          <w:rFonts w:ascii="Book Antiqua" w:hAnsi="Book Antiqua"/>
          <w:szCs w:val="24"/>
        </w:rPr>
        <w:t xml:space="preserve"> (de la)</w:t>
      </w:r>
      <w:r w:rsidRPr="00B66752">
        <w:rPr>
          <w:rFonts w:ascii="Book Antiqua" w:hAnsi="Book Antiqua"/>
          <w:szCs w:val="24"/>
        </w:rPr>
        <w:t xml:space="preserve"> Gobernador</w:t>
      </w:r>
      <w:r w:rsidR="0094388D" w:rsidRPr="00B66752">
        <w:rPr>
          <w:rFonts w:ascii="Book Antiqua" w:hAnsi="Book Antiqua"/>
          <w:szCs w:val="24"/>
        </w:rPr>
        <w:t>(a)</w:t>
      </w:r>
      <w:r w:rsidRPr="00B66752">
        <w:rPr>
          <w:rFonts w:ascii="Book Antiqua" w:hAnsi="Book Antiqua"/>
          <w:szCs w:val="24"/>
        </w:rPr>
        <w:t xml:space="preserve"> de Puerto Rico, los terrenos del </w:t>
      </w:r>
      <w:r w:rsidR="00845342" w:rsidRPr="00B66752">
        <w:rPr>
          <w:rFonts w:ascii="Book Antiqua" w:hAnsi="Book Antiqua"/>
          <w:szCs w:val="24"/>
        </w:rPr>
        <w:t xml:space="preserve">Gobierno de Puerto Rico </w:t>
      </w:r>
      <w:r w:rsidRPr="00B66752">
        <w:rPr>
          <w:rFonts w:ascii="Book Antiqua" w:hAnsi="Book Antiqua"/>
          <w:szCs w:val="24"/>
        </w:rPr>
        <w:t>que a juicio de la Compañía</w:t>
      </w:r>
      <w:r w:rsidR="005046BF" w:rsidRPr="00B66752">
        <w:rPr>
          <w:rFonts w:ascii="Book Antiqua" w:hAnsi="Book Antiqua"/>
          <w:szCs w:val="24"/>
        </w:rPr>
        <w:t xml:space="preserve"> de Turismo</w:t>
      </w:r>
      <w:r w:rsidRPr="00B66752">
        <w:rPr>
          <w:rFonts w:ascii="Book Antiqua" w:hAnsi="Book Antiqua"/>
          <w:szCs w:val="24"/>
        </w:rPr>
        <w:t xml:space="preserve"> sean necesarios para llevar a cabo sus fines y propósitos. </w:t>
      </w:r>
    </w:p>
    <w:p w14:paraId="3671B575" w14:textId="75CA2717"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Estas disposiciones no se interpretarán en el sentido de autorizar la cesión o traspaso de propiedad destinada a otros fines por disposición legislativa, ni limitarán o restringirán en forma alguna la facultad propia de la Compañía</w:t>
      </w:r>
      <w:r w:rsidR="005046BF" w:rsidRPr="00B66752">
        <w:rPr>
          <w:rFonts w:ascii="Book Antiqua" w:hAnsi="Book Antiqua"/>
          <w:szCs w:val="24"/>
        </w:rPr>
        <w:t xml:space="preserve"> de Turismo</w:t>
      </w:r>
      <w:r w:rsidRPr="00B66752">
        <w:rPr>
          <w:rFonts w:ascii="Book Antiqua" w:hAnsi="Book Antiqua"/>
          <w:szCs w:val="24"/>
        </w:rPr>
        <w:t xml:space="preserve"> para adquirir propiedades.</w:t>
      </w:r>
    </w:p>
    <w:p w14:paraId="338984CC" w14:textId="4A50A861" w:rsidR="0094618C" w:rsidRPr="00B66752" w:rsidRDefault="00EA2E04" w:rsidP="0094618C">
      <w:pPr>
        <w:spacing w:line="480" w:lineRule="auto"/>
        <w:ind w:firstLine="720"/>
        <w:jc w:val="both"/>
        <w:rPr>
          <w:rFonts w:ascii="Book Antiqua" w:hAnsi="Book Antiqua"/>
          <w:szCs w:val="24"/>
        </w:rPr>
      </w:pPr>
      <w:r w:rsidRPr="00B66752">
        <w:rPr>
          <w:rFonts w:ascii="Book Antiqua" w:hAnsi="Book Antiqua"/>
          <w:szCs w:val="24"/>
        </w:rPr>
        <w:t>La Compañía de Turismo</w:t>
      </w:r>
      <w:r w:rsidR="0094618C" w:rsidRPr="00B66752">
        <w:rPr>
          <w:rFonts w:ascii="Book Antiqua" w:hAnsi="Book Antiqua"/>
          <w:szCs w:val="24"/>
        </w:rPr>
        <w:t xml:space="preserve"> someterá anualmente a la Asamblea Legislativa una relación de las propiedades cedidas y traspasadas a la Compañía</w:t>
      </w:r>
      <w:r w:rsidR="00CE098F" w:rsidRPr="00B66752">
        <w:rPr>
          <w:rFonts w:ascii="Book Antiqua" w:hAnsi="Book Antiqua"/>
          <w:szCs w:val="24"/>
        </w:rPr>
        <w:t xml:space="preserve"> de Turismo</w:t>
      </w:r>
      <w:r w:rsidR="0094618C" w:rsidRPr="00B66752">
        <w:rPr>
          <w:rFonts w:ascii="Book Antiqua" w:hAnsi="Book Antiqua"/>
          <w:szCs w:val="24"/>
        </w:rPr>
        <w:t xml:space="preserve"> en virtud de la autorización aquí contenida y la valoración de dichas propiedades.</w:t>
      </w:r>
    </w:p>
    <w:p w14:paraId="699D8822" w14:textId="24C9E7CE" w:rsidR="00837038" w:rsidRPr="00B66752" w:rsidRDefault="00837038" w:rsidP="0094618C">
      <w:pPr>
        <w:spacing w:line="480" w:lineRule="auto"/>
        <w:ind w:firstLine="720"/>
        <w:jc w:val="both"/>
        <w:rPr>
          <w:rFonts w:ascii="Book Antiqua" w:hAnsi="Book Antiqua"/>
          <w:szCs w:val="24"/>
        </w:rPr>
      </w:pPr>
      <w:r w:rsidRPr="00B66752">
        <w:rPr>
          <w:rFonts w:ascii="Book Antiqua" w:hAnsi="Book Antiqua"/>
          <w:szCs w:val="24"/>
        </w:rPr>
        <w:t>Por último, toda cesión o traspaso a realizarse en conformidad con la facultad aquí dispuesta deberá cumplir con las leyes, reglamentos, convenios y órdenes administrativas aplicables.</w:t>
      </w:r>
    </w:p>
    <w:p w14:paraId="65C43942" w14:textId="1767F6AF" w:rsidR="0094618C" w:rsidRPr="00B66752" w:rsidRDefault="004203E0" w:rsidP="0094618C">
      <w:pPr>
        <w:spacing w:line="480" w:lineRule="auto"/>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813527" w:rsidRPr="00B66752">
        <w:rPr>
          <w:rFonts w:ascii="Book Antiqua" w:hAnsi="Book Antiqua"/>
          <w:b/>
          <w:szCs w:val="24"/>
        </w:rPr>
        <w:t>1.1</w:t>
      </w:r>
      <w:r w:rsidR="00AE450F" w:rsidRPr="00B66752">
        <w:rPr>
          <w:rFonts w:ascii="Book Antiqua" w:hAnsi="Book Antiqua"/>
          <w:b/>
          <w:szCs w:val="24"/>
        </w:rPr>
        <w:t>8</w:t>
      </w:r>
      <w:r w:rsidR="00813527" w:rsidRPr="00B66752">
        <w:rPr>
          <w:rFonts w:ascii="Book Antiqua" w:hAnsi="Book Antiqua"/>
          <w:b/>
          <w:szCs w:val="24"/>
        </w:rPr>
        <w:t xml:space="preserve"> </w:t>
      </w:r>
      <w:r w:rsidR="0094618C" w:rsidRPr="00B66752">
        <w:rPr>
          <w:rFonts w:ascii="Book Antiqua" w:hAnsi="Book Antiqua"/>
          <w:b/>
          <w:szCs w:val="24"/>
        </w:rPr>
        <w:t>— Gravámenes de Propiedades</w:t>
      </w:r>
    </w:p>
    <w:p w14:paraId="33D57CDB" w14:textId="02958E1B"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La Compañía</w:t>
      </w:r>
      <w:r w:rsidR="00CE098F" w:rsidRPr="00B66752">
        <w:rPr>
          <w:rFonts w:ascii="Book Antiqua" w:hAnsi="Book Antiqua"/>
          <w:szCs w:val="24"/>
        </w:rPr>
        <w:t xml:space="preserve"> de Turismo</w:t>
      </w:r>
      <w:r w:rsidRPr="00B66752">
        <w:rPr>
          <w:rFonts w:ascii="Book Antiqua" w:hAnsi="Book Antiqua"/>
          <w:szCs w:val="24"/>
        </w:rPr>
        <w:t xml:space="preserve"> estará sujeto a todas las obligaciones y gravámenes de las propiedades que se le transfieran y no tomará acción alguna que menoscabe las obligaciones y los deberes contractuales impuestos o asumidos por el </w:t>
      </w:r>
      <w:r w:rsidR="00EA2E04" w:rsidRPr="00B66752">
        <w:rPr>
          <w:rFonts w:ascii="Book Antiqua" w:hAnsi="Book Antiqua"/>
          <w:szCs w:val="24"/>
        </w:rPr>
        <w:t>Gobierno de Puerto Rico</w:t>
      </w:r>
      <w:r w:rsidRPr="00B66752">
        <w:rPr>
          <w:rFonts w:ascii="Book Antiqua" w:hAnsi="Book Antiqua"/>
          <w:szCs w:val="24"/>
        </w:rPr>
        <w:t xml:space="preserve">. </w:t>
      </w:r>
    </w:p>
    <w:p w14:paraId="15FA6D53" w14:textId="405756AB" w:rsidR="0094618C" w:rsidRPr="00B66752" w:rsidRDefault="004203E0" w:rsidP="0094618C">
      <w:pPr>
        <w:spacing w:line="480" w:lineRule="auto"/>
        <w:ind w:firstLine="720"/>
        <w:jc w:val="both"/>
        <w:rPr>
          <w:rFonts w:ascii="Book Antiqua" w:hAnsi="Book Antiqua"/>
          <w:b/>
          <w:szCs w:val="24"/>
        </w:rPr>
      </w:pPr>
      <w:r w:rsidRPr="00B66752">
        <w:rPr>
          <w:rFonts w:ascii="Book Antiqua" w:hAnsi="Book Antiqua"/>
          <w:b/>
          <w:szCs w:val="24"/>
        </w:rPr>
        <w:lastRenderedPageBreak/>
        <w:t>Artículo</w:t>
      </w:r>
      <w:r w:rsidR="0094618C" w:rsidRPr="00B66752">
        <w:rPr>
          <w:rFonts w:ascii="Book Antiqua" w:hAnsi="Book Antiqua"/>
          <w:b/>
          <w:szCs w:val="24"/>
        </w:rPr>
        <w:t xml:space="preserve"> </w:t>
      </w:r>
      <w:r w:rsidR="00813527" w:rsidRPr="00B66752">
        <w:rPr>
          <w:rFonts w:ascii="Book Antiqua" w:hAnsi="Book Antiqua"/>
          <w:b/>
          <w:szCs w:val="24"/>
        </w:rPr>
        <w:t>1.1</w:t>
      </w:r>
      <w:r w:rsidR="00AE450F" w:rsidRPr="00B66752">
        <w:rPr>
          <w:rFonts w:ascii="Book Antiqua" w:hAnsi="Book Antiqua"/>
          <w:b/>
          <w:szCs w:val="24"/>
        </w:rPr>
        <w:t>9</w:t>
      </w:r>
      <w:r w:rsidR="00813527" w:rsidRPr="00B66752">
        <w:rPr>
          <w:rFonts w:ascii="Book Antiqua" w:hAnsi="Book Antiqua"/>
          <w:b/>
          <w:szCs w:val="24"/>
        </w:rPr>
        <w:t xml:space="preserve"> </w:t>
      </w:r>
      <w:r w:rsidR="0094618C" w:rsidRPr="00B66752">
        <w:rPr>
          <w:rFonts w:ascii="Book Antiqua" w:hAnsi="Book Antiqua"/>
          <w:b/>
          <w:szCs w:val="24"/>
        </w:rPr>
        <w:t>— Exención del Pago de Contribuciones</w:t>
      </w:r>
    </w:p>
    <w:p w14:paraId="2599DDC6" w14:textId="4A1A1A6B"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Se resuelve y declara que los fines para los cuales se crea la Compañía</w:t>
      </w:r>
      <w:r w:rsidR="00CE098F" w:rsidRPr="00B66752">
        <w:rPr>
          <w:rFonts w:ascii="Book Antiqua" w:hAnsi="Book Antiqua"/>
          <w:szCs w:val="24"/>
        </w:rPr>
        <w:t xml:space="preserve"> de Turismo</w:t>
      </w:r>
      <w:r w:rsidRPr="00B66752">
        <w:rPr>
          <w:rFonts w:ascii="Book Antiqua" w:hAnsi="Book Antiqua"/>
          <w:szCs w:val="24"/>
        </w:rPr>
        <w:t xml:space="preserve"> y las actividades que desarrolle la Compañía</w:t>
      </w:r>
      <w:r w:rsidR="00CE098F" w:rsidRPr="00B66752">
        <w:rPr>
          <w:rFonts w:ascii="Book Antiqua" w:hAnsi="Book Antiqua"/>
          <w:szCs w:val="24"/>
        </w:rPr>
        <w:t xml:space="preserve"> de Turi</w:t>
      </w:r>
      <w:r w:rsidR="00B1242B" w:rsidRPr="00B66752">
        <w:rPr>
          <w:rFonts w:ascii="Book Antiqua" w:hAnsi="Book Antiqua"/>
          <w:szCs w:val="24"/>
        </w:rPr>
        <w:t>smo</w:t>
      </w:r>
      <w:r w:rsidRPr="00B66752">
        <w:rPr>
          <w:rFonts w:ascii="Book Antiqua" w:hAnsi="Book Antiqua"/>
          <w:szCs w:val="24"/>
        </w:rPr>
        <w:t xml:space="preserve"> y sus subsidiarias, son con fines y actividades públicas en beneficio general del </w:t>
      </w:r>
      <w:r w:rsidR="00220C62" w:rsidRPr="00B66752">
        <w:rPr>
          <w:rFonts w:ascii="Book Antiqua" w:hAnsi="Book Antiqua"/>
          <w:szCs w:val="24"/>
        </w:rPr>
        <w:t>Gobierno</w:t>
      </w:r>
      <w:r w:rsidRPr="00B66752">
        <w:rPr>
          <w:rFonts w:ascii="Book Antiqua" w:hAnsi="Book Antiqua"/>
          <w:szCs w:val="24"/>
        </w:rPr>
        <w:t xml:space="preserve"> de Puerto Rico. Por tanto, los bienes y actividades de la Compañía</w:t>
      </w:r>
      <w:r w:rsidR="00B1242B" w:rsidRPr="00B66752">
        <w:rPr>
          <w:rFonts w:ascii="Book Antiqua" w:hAnsi="Book Antiqua"/>
          <w:szCs w:val="24"/>
        </w:rPr>
        <w:t xml:space="preserve"> de Turismo</w:t>
      </w:r>
      <w:r w:rsidRPr="00B66752">
        <w:rPr>
          <w:rFonts w:ascii="Book Antiqua" w:hAnsi="Book Antiqua"/>
          <w:szCs w:val="24"/>
        </w:rPr>
        <w:t xml:space="preserve">, y cualesquiera subsidiarias </w:t>
      </w:r>
      <w:r w:rsidR="00334237" w:rsidRPr="00B66752">
        <w:rPr>
          <w:rFonts w:ascii="Book Antiqua" w:hAnsi="Book Antiqua"/>
          <w:szCs w:val="24"/>
        </w:rPr>
        <w:t>organizadas y controladas por ésta</w:t>
      </w:r>
      <w:r w:rsidRPr="00B66752">
        <w:rPr>
          <w:rFonts w:ascii="Book Antiqua" w:hAnsi="Book Antiqua"/>
          <w:szCs w:val="24"/>
        </w:rPr>
        <w:t xml:space="preserve">, al amparo de lo dispuesto en este Capítulo, estarán exentas del pago de toda clase de derechos, aranceles, o impuestos, estatales o municipales, así como de toda contribución. </w:t>
      </w:r>
    </w:p>
    <w:p w14:paraId="4866A35A" w14:textId="04ADF2C1"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La Compañía</w:t>
      </w:r>
      <w:r w:rsidR="00B1242B" w:rsidRPr="00B66752">
        <w:rPr>
          <w:rFonts w:ascii="Book Antiqua" w:hAnsi="Book Antiqua"/>
          <w:szCs w:val="24"/>
        </w:rPr>
        <w:t xml:space="preserve"> de Turismo</w:t>
      </w:r>
      <w:r w:rsidRPr="00B66752">
        <w:rPr>
          <w:rFonts w:ascii="Book Antiqua" w:hAnsi="Book Antiqua"/>
          <w:szCs w:val="24"/>
        </w:rPr>
        <w:t xml:space="preserve">, y cualquier corporación subsidiaria que sea organizada y controlada por la misma, estará también exenta del pago de derechos por la prosecución de procedimientos judiciales, la emisión de certificaciones en todas las oficinas del </w:t>
      </w:r>
      <w:r w:rsidR="00220C62" w:rsidRPr="00B66752">
        <w:rPr>
          <w:rFonts w:ascii="Book Antiqua" w:hAnsi="Book Antiqua"/>
          <w:szCs w:val="24"/>
        </w:rPr>
        <w:t>Gobierno de Puerto Rico</w:t>
      </w:r>
      <w:r w:rsidRPr="00B66752">
        <w:rPr>
          <w:rFonts w:ascii="Book Antiqua" w:hAnsi="Book Antiqua"/>
          <w:szCs w:val="24"/>
        </w:rPr>
        <w:t xml:space="preserve">, y el otorgamiento e inscripción en cualquier registro público de cualquier documento público. </w:t>
      </w:r>
    </w:p>
    <w:p w14:paraId="1A719AC7" w14:textId="6F6F825B" w:rsidR="0094618C" w:rsidRPr="00B66752" w:rsidRDefault="004203E0" w:rsidP="0094618C">
      <w:pPr>
        <w:spacing w:line="480" w:lineRule="auto"/>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813527" w:rsidRPr="00B66752">
        <w:rPr>
          <w:rFonts w:ascii="Book Antiqua" w:hAnsi="Book Antiqua"/>
          <w:b/>
          <w:szCs w:val="24"/>
        </w:rPr>
        <w:t>1.</w:t>
      </w:r>
      <w:r w:rsidR="00AE450F" w:rsidRPr="00B66752">
        <w:rPr>
          <w:rFonts w:ascii="Book Antiqua" w:hAnsi="Book Antiqua"/>
          <w:b/>
          <w:szCs w:val="24"/>
        </w:rPr>
        <w:t>20</w:t>
      </w:r>
      <w:r w:rsidR="00813527" w:rsidRPr="00B66752">
        <w:rPr>
          <w:rFonts w:ascii="Book Antiqua" w:hAnsi="Book Antiqua"/>
          <w:b/>
          <w:szCs w:val="24"/>
        </w:rPr>
        <w:t xml:space="preserve"> </w:t>
      </w:r>
      <w:r w:rsidR="0094618C" w:rsidRPr="00B66752">
        <w:rPr>
          <w:rFonts w:ascii="Book Antiqua" w:hAnsi="Book Antiqua"/>
          <w:b/>
          <w:szCs w:val="24"/>
        </w:rPr>
        <w:t xml:space="preserve">— Traspaso de Personal y Bienes de la Oficina de Turismo </w:t>
      </w:r>
    </w:p>
    <w:p w14:paraId="53245C62" w14:textId="5C51FBE0" w:rsidR="0094618C" w:rsidRPr="00B66752" w:rsidRDefault="00A04C25" w:rsidP="0094618C">
      <w:pPr>
        <w:spacing w:line="480" w:lineRule="auto"/>
        <w:ind w:firstLine="720"/>
        <w:jc w:val="both"/>
        <w:rPr>
          <w:rFonts w:ascii="Book Antiqua" w:hAnsi="Book Antiqua"/>
          <w:szCs w:val="24"/>
        </w:rPr>
      </w:pPr>
      <w:r w:rsidRPr="00B66752">
        <w:rPr>
          <w:rFonts w:ascii="Book Antiqua" w:hAnsi="Book Antiqua"/>
          <w:szCs w:val="24"/>
        </w:rPr>
        <w:t>En aras de cumplir con el mandato de esta Ley de establecer a la Compañía</w:t>
      </w:r>
      <w:r w:rsidR="00B1242B" w:rsidRPr="00B66752">
        <w:rPr>
          <w:rFonts w:ascii="Book Antiqua" w:hAnsi="Book Antiqua"/>
          <w:szCs w:val="24"/>
        </w:rPr>
        <w:t xml:space="preserve"> de Turismo</w:t>
      </w:r>
      <w:r w:rsidRPr="00B66752">
        <w:rPr>
          <w:rFonts w:ascii="Book Antiqua" w:hAnsi="Book Antiqua"/>
          <w:szCs w:val="24"/>
        </w:rPr>
        <w:t xml:space="preserve"> como un ente gubernamental totalmente independiente y separado del Departamento de Desarrollo Económico y Comercio y, sólo en aquellos casos que resulte necesario</w:t>
      </w:r>
      <w:r w:rsidR="00334237" w:rsidRPr="00B66752">
        <w:rPr>
          <w:rFonts w:ascii="Book Antiqua" w:hAnsi="Book Antiqua"/>
          <w:szCs w:val="24"/>
        </w:rPr>
        <w:t xml:space="preserve"> conforme a la realidad jurídica de la Oficina de Turismo del Departamento de Desarrollo Económico y Comercio al momento de advenir en vigencia esta Ley</w:t>
      </w:r>
      <w:r w:rsidRPr="00B66752">
        <w:rPr>
          <w:rFonts w:ascii="Book Antiqua" w:hAnsi="Book Antiqua"/>
          <w:szCs w:val="24"/>
        </w:rPr>
        <w:t xml:space="preserve">, se le </w:t>
      </w:r>
      <w:r w:rsidR="0094618C" w:rsidRPr="00B66752">
        <w:rPr>
          <w:rFonts w:ascii="Book Antiqua" w:hAnsi="Book Antiqua"/>
          <w:szCs w:val="24"/>
        </w:rPr>
        <w:t>traspasa a la Compañía</w:t>
      </w:r>
      <w:r w:rsidR="00645B9C" w:rsidRPr="00B66752">
        <w:rPr>
          <w:rFonts w:ascii="Book Antiqua" w:hAnsi="Book Antiqua"/>
          <w:szCs w:val="24"/>
        </w:rPr>
        <w:t xml:space="preserve"> de Turismo</w:t>
      </w:r>
      <w:r w:rsidR="0094618C" w:rsidRPr="00B66752">
        <w:rPr>
          <w:rFonts w:ascii="Book Antiqua" w:hAnsi="Book Antiqua"/>
          <w:szCs w:val="24"/>
        </w:rPr>
        <w:t xml:space="preserve"> todo el personal, equipo, materiales, archivos, funciones, propiedades, obligaciones y fondos presupuestarios de la Oficina de Turismo del Departamento de Desarrollo Económico y Comercio. </w:t>
      </w:r>
      <w:r w:rsidR="0094618C" w:rsidRPr="00B66752">
        <w:rPr>
          <w:rFonts w:ascii="Book Antiqua" w:hAnsi="Book Antiqua"/>
          <w:szCs w:val="24"/>
        </w:rPr>
        <w:lastRenderedPageBreak/>
        <w:t>También se le traspasan a la Compañía</w:t>
      </w:r>
      <w:r w:rsidR="00645B9C" w:rsidRPr="00B66752">
        <w:rPr>
          <w:rFonts w:ascii="Book Antiqua" w:hAnsi="Book Antiqua"/>
          <w:szCs w:val="24"/>
        </w:rPr>
        <w:t xml:space="preserve"> de Turismo</w:t>
      </w:r>
      <w:r w:rsidR="0094618C" w:rsidRPr="00B66752">
        <w:rPr>
          <w:rFonts w:ascii="Book Antiqua" w:hAnsi="Book Antiqua"/>
          <w:szCs w:val="24"/>
        </w:rPr>
        <w:t xml:space="preserve"> </w:t>
      </w:r>
      <w:r w:rsidRPr="00B66752">
        <w:rPr>
          <w:rFonts w:ascii="Book Antiqua" w:hAnsi="Book Antiqua"/>
          <w:szCs w:val="24"/>
        </w:rPr>
        <w:t xml:space="preserve">todos </w:t>
      </w:r>
      <w:r w:rsidR="0094618C" w:rsidRPr="00B66752">
        <w:rPr>
          <w:rFonts w:ascii="Book Antiqua" w:hAnsi="Book Antiqua"/>
          <w:szCs w:val="24"/>
        </w:rPr>
        <w:t>los poderes y facultades que</w:t>
      </w:r>
      <w:r w:rsidRPr="00B66752">
        <w:rPr>
          <w:rFonts w:ascii="Book Antiqua" w:hAnsi="Book Antiqua"/>
          <w:szCs w:val="24"/>
        </w:rPr>
        <w:t xml:space="preserve">, conforme a la Ley 141-2018, según enmendada, ostentaba </w:t>
      </w:r>
      <w:r w:rsidR="00151BEA" w:rsidRPr="00B66752">
        <w:rPr>
          <w:rFonts w:ascii="Book Antiqua" w:hAnsi="Book Antiqua"/>
          <w:szCs w:val="24"/>
        </w:rPr>
        <w:t xml:space="preserve">la Oficina de Turismo </w:t>
      </w:r>
      <w:r w:rsidRPr="00B66752">
        <w:rPr>
          <w:rFonts w:ascii="Book Antiqua" w:hAnsi="Book Antiqua"/>
          <w:szCs w:val="24"/>
        </w:rPr>
        <w:t xml:space="preserve">del </w:t>
      </w:r>
      <w:r w:rsidR="0094618C" w:rsidRPr="00B66752">
        <w:rPr>
          <w:rFonts w:ascii="Book Antiqua" w:hAnsi="Book Antiqua"/>
          <w:szCs w:val="24"/>
        </w:rPr>
        <w:t xml:space="preserve">Departamento de Desarrollo Económico y Comercio. </w:t>
      </w:r>
    </w:p>
    <w:p w14:paraId="4CF86CB7" w14:textId="3263EFFA"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Los funcionarios y empleados de la Oficina de Turismo del Departamento de Desarrollo Económico y Comercio que se transfieren a la Compañía</w:t>
      </w:r>
      <w:r w:rsidR="00645B9C" w:rsidRPr="00B66752">
        <w:rPr>
          <w:rFonts w:ascii="Book Antiqua" w:hAnsi="Book Antiqua"/>
          <w:szCs w:val="24"/>
        </w:rPr>
        <w:t xml:space="preserve"> de Turismo</w:t>
      </w:r>
      <w:r w:rsidRPr="00B66752">
        <w:rPr>
          <w:rFonts w:ascii="Book Antiqua" w:hAnsi="Book Antiqua"/>
          <w:szCs w:val="24"/>
        </w:rPr>
        <w:t xml:space="preserve"> en virtud de esta Ley, percibirán una retribución por lo menos igual a la que percibían al momento de ser efectiva su transferencia y seguirán disfrutando de cualquier beneficio en cualquier sistema de retiro o cualquier plan de ahorro y préstamos a los que hubieren estado acogidos, y de cualquier otro derecho, privilegio, obligación y status respecto a las funciones que han estado desempeñando en el Departamento de Desarrollo Económico y Comercio</w:t>
      </w:r>
      <w:r w:rsidR="0097634D" w:rsidRPr="00B66752">
        <w:rPr>
          <w:rFonts w:ascii="Book Antiqua" w:hAnsi="Book Antiqua"/>
          <w:szCs w:val="24"/>
        </w:rPr>
        <w:t>, si alguna</w:t>
      </w:r>
      <w:r w:rsidRPr="00B66752">
        <w:rPr>
          <w:rFonts w:ascii="Book Antiqua" w:hAnsi="Book Antiqua"/>
          <w:szCs w:val="24"/>
        </w:rPr>
        <w:t xml:space="preserve">. </w:t>
      </w:r>
    </w:p>
    <w:p w14:paraId="5E96AD92" w14:textId="555752B3" w:rsidR="0094618C" w:rsidRPr="00B66752" w:rsidRDefault="004203E0" w:rsidP="0094618C">
      <w:pPr>
        <w:spacing w:line="480" w:lineRule="auto"/>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813527" w:rsidRPr="00B66752">
        <w:rPr>
          <w:rFonts w:ascii="Book Antiqua" w:hAnsi="Book Antiqua"/>
          <w:b/>
          <w:szCs w:val="24"/>
        </w:rPr>
        <w:t>1.2</w:t>
      </w:r>
      <w:r w:rsidR="00AE450F" w:rsidRPr="00B66752">
        <w:rPr>
          <w:rFonts w:ascii="Book Antiqua" w:hAnsi="Book Antiqua"/>
          <w:b/>
          <w:szCs w:val="24"/>
        </w:rPr>
        <w:t>1</w:t>
      </w:r>
      <w:r w:rsidR="00813527" w:rsidRPr="00B66752">
        <w:rPr>
          <w:rFonts w:ascii="Book Antiqua" w:hAnsi="Book Antiqua"/>
          <w:b/>
          <w:szCs w:val="24"/>
        </w:rPr>
        <w:t xml:space="preserve"> </w:t>
      </w:r>
      <w:r w:rsidR="0094618C" w:rsidRPr="00B66752">
        <w:rPr>
          <w:rFonts w:ascii="Book Antiqua" w:hAnsi="Book Antiqua"/>
          <w:b/>
          <w:szCs w:val="24"/>
        </w:rPr>
        <w:t>— Prohibición de Injunction</w:t>
      </w:r>
    </w:p>
    <w:p w14:paraId="35F2D371" w14:textId="346E823B"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No se expedirá injunction alguno para impedir la aplicación de esta Ley o cualquier parte de esta. </w:t>
      </w:r>
    </w:p>
    <w:p w14:paraId="6EB21469" w14:textId="68E6B3CD" w:rsidR="0094618C" w:rsidRPr="00B66752" w:rsidRDefault="004203E0" w:rsidP="0094618C">
      <w:pPr>
        <w:spacing w:line="480" w:lineRule="auto"/>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741B2D" w:rsidRPr="00B66752">
        <w:rPr>
          <w:rFonts w:ascii="Book Antiqua" w:hAnsi="Book Antiqua"/>
          <w:b/>
          <w:szCs w:val="24"/>
        </w:rPr>
        <w:t>1.2</w:t>
      </w:r>
      <w:r w:rsidR="00AE450F" w:rsidRPr="00B66752">
        <w:rPr>
          <w:rFonts w:ascii="Book Antiqua" w:hAnsi="Book Antiqua"/>
          <w:b/>
          <w:szCs w:val="24"/>
        </w:rPr>
        <w:t>2</w:t>
      </w:r>
      <w:r w:rsidR="00741B2D" w:rsidRPr="00B66752">
        <w:rPr>
          <w:rFonts w:ascii="Book Antiqua" w:hAnsi="Book Antiqua"/>
          <w:b/>
          <w:szCs w:val="24"/>
        </w:rPr>
        <w:t xml:space="preserve"> </w:t>
      </w:r>
      <w:r w:rsidR="0094618C" w:rsidRPr="00B66752">
        <w:rPr>
          <w:rFonts w:ascii="Book Antiqua" w:hAnsi="Book Antiqua"/>
          <w:b/>
          <w:szCs w:val="24"/>
        </w:rPr>
        <w:t>— Penalidades</w:t>
      </w:r>
    </w:p>
    <w:p w14:paraId="076FA36D" w14:textId="71C76F1D"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Toda persona que infringiere cualquiera de las disposiciones de esta Ley, así como sus reglamentos, será culpable de un delito menos grave y, convicta que fuere, será castigada con multa no menor de mil (1,000) dólares, ni mayor de </w:t>
      </w:r>
      <w:r w:rsidR="002F4A53" w:rsidRPr="00B66752">
        <w:rPr>
          <w:rFonts w:ascii="Book Antiqua" w:hAnsi="Book Antiqua"/>
          <w:szCs w:val="24"/>
        </w:rPr>
        <w:t xml:space="preserve">cinco mil (5,000) </w:t>
      </w:r>
      <w:r w:rsidRPr="00B66752">
        <w:rPr>
          <w:rFonts w:ascii="Book Antiqua" w:hAnsi="Book Antiqua"/>
          <w:szCs w:val="24"/>
        </w:rPr>
        <w:t xml:space="preserve">dólares, o cárcel por un período no menor de un (1) mes ni mayor de seis (6) meses, o ambas penas a discreción del tribunal. </w:t>
      </w:r>
    </w:p>
    <w:p w14:paraId="24AD7688" w14:textId="33575FE5"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La Compañía</w:t>
      </w:r>
      <w:r w:rsidR="00645B9C" w:rsidRPr="00B66752">
        <w:rPr>
          <w:rFonts w:ascii="Book Antiqua" w:hAnsi="Book Antiqua"/>
          <w:szCs w:val="24"/>
        </w:rPr>
        <w:t xml:space="preserve"> de Turismo</w:t>
      </w:r>
      <w:r w:rsidRPr="00B66752">
        <w:rPr>
          <w:rFonts w:ascii="Book Antiqua" w:hAnsi="Book Antiqua"/>
          <w:szCs w:val="24"/>
        </w:rPr>
        <w:t xml:space="preserve"> estará facultada a retirar el endoso a las empresas que disfrutan del mismo al persistir en la negativa de suministrar las estadísticas </w:t>
      </w:r>
      <w:r w:rsidRPr="00B66752">
        <w:rPr>
          <w:rFonts w:ascii="Book Antiqua" w:hAnsi="Book Antiqua"/>
          <w:szCs w:val="24"/>
        </w:rPr>
        <w:lastRenderedPageBreak/>
        <w:t>requeridas por la Compañía</w:t>
      </w:r>
      <w:r w:rsidR="002E19B9" w:rsidRPr="00B66752">
        <w:rPr>
          <w:rFonts w:ascii="Book Antiqua" w:hAnsi="Book Antiqua"/>
          <w:szCs w:val="24"/>
        </w:rPr>
        <w:t xml:space="preserve"> de Turismo</w:t>
      </w:r>
      <w:r w:rsidRPr="00B66752">
        <w:rPr>
          <w:rFonts w:ascii="Book Antiqua" w:hAnsi="Book Antiqua"/>
          <w:szCs w:val="24"/>
        </w:rPr>
        <w:t xml:space="preserve"> en dos (2) ocasiones consecutivas. La Compañía</w:t>
      </w:r>
      <w:r w:rsidR="002E19B9" w:rsidRPr="00B66752">
        <w:rPr>
          <w:rFonts w:ascii="Book Antiqua" w:hAnsi="Book Antiqua"/>
          <w:szCs w:val="24"/>
        </w:rPr>
        <w:t xml:space="preserve"> de Turismo</w:t>
      </w:r>
      <w:r w:rsidRPr="00B66752">
        <w:rPr>
          <w:rFonts w:ascii="Book Antiqua" w:hAnsi="Book Antiqua"/>
          <w:szCs w:val="24"/>
        </w:rPr>
        <w:t xml:space="preserve"> también estará facultada a emitir multas administrativas hasta la cantidad máxima de </w:t>
      </w:r>
      <w:r w:rsidR="00684240" w:rsidRPr="00B66752">
        <w:rPr>
          <w:rFonts w:ascii="Book Antiqua" w:hAnsi="Book Antiqua"/>
          <w:szCs w:val="24"/>
        </w:rPr>
        <w:t xml:space="preserve">veinticinco mil </w:t>
      </w:r>
      <w:r w:rsidRPr="00B66752">
        <w:rPr>
          <w:rFonts w:ascii="Book Antiqua" w:hAnsi="Book Antiqua"/>
          <w:szCs w:val="24"/>
        </w:rPr>
        <w:t>(</w:t>
      </w:r>
      <w:r w:rsidR="00CB16B7" w:rsidRPr="00B66752">
        <w:rPr>
          <w:rFonts w:ascii="Book Antiqua" w:hAnsi="Book Antiqua"/>
          <w:szCs w:val="24"/>
        </w:rPr>
        <w:t>2</w:t>
      </w:r>
      <w:r w:rsidRPr="00B66752">
        <w:rPr>
          <w:rFonts w:ascii="Book Antiqua" w:hAnsi="Book Antiqua"/>
          <w:szCs w:val="24"/>
        </w:rPr>
        <w:t>5,000) dólares a las empresas que no sometan la información estadística requerida en dos (2) ocasiones o más.</w:t>
      </w:r>
    </w:p>
    <w:p w14:paraId="2D883409" w14:textId="050F84EC" w:rsidR="009C11D9" w:rsidRPr="00B66752" w:rsidRDefault="009C11D9" w:rsidP="0094618C">
      <w:pPr>
        <w:spacing w:line="480" w:lineRule="auto"/>
        <w:ind w:firstLine="720"/>
        <w:jc w:val="both"/>
        <w:rPr>
          <w:rFonts w:ascii="Book Antiqua" w:hAnsi="Book Antiqua"/>
          <w:b/>
          <w:bCs/>
          <w:szCs w:val="24"/>
        </w:rPr>
      </w:pPr>
      <w:r w:rsidRPr="00B66752">
        <w:rPr>
          <w:rFonts w:ascii="Book Antiqua" w:hAnsi="Book Antiqua"/>
          <w:b/>
          <w:bCs/>
          <w:szCs w:val="24"/>
        </w:rPr>
        <w:t>Artículo 1.2</w:t>
      </w:r>
      <w:r w:rsidR="00AE450F" w:rsidRPr="00B66752">
        <w:rPr>
          <w:rFonts w:ascii="Book Antiqua" w:hAnsi="Book Antiqua"/>
          <w:b/>
          <w:bCs/>
          <w:szCs w:val="24"/>
        </w:rPr>
        <w:t>3</w:t>
      </w:r>
      <w:r w:rsidR="004B71EE" w:rsidRPr="00B66752">
        <w:rPr>
          <w:rFonts w:ascii="Book Antiqua" w:hAnsi="Book Antiqua"/>
          <w:b/>
          <w:bCs/>
          <w:szCs w:val="24"/>
        </w:rPr>
        <w:t xml:space="preserve"> – Necesidades Operacionales y Presupuestarias</w:t>
      </w:r>
    </w:p>
    <w:p w14:paraId="16C94103" w14:textId="0C8CBEA9" w:rsidR="009C11D9" w:rsidRPr="00B66752" w:rsidRDefault="009C11D9" w:rsidP="0094618C">
      <w:pPr>
        <w:spacing w:line="480" w:lineRule="auto"/>
        <w:ind w:firstLine="720"/>
        <w:jc w:val="both"/>
        <w:rPr>
          <w:rFonts w:ascii="Book Antiqua" w:hAnsi="Book Antiqua"/>
          <w:szCs w:val="24"/>
        </w:rPr>
      </w:pPr>
      <w:r w:rsidRPr="00B66752">
        <w:rPr>
          <w:rFonts w:ascii="Book Antiqua" w:hAnsi="Book Antiqua"/>
          <w:szCs w:val="24"/>
        </w:rPr>
        <w:t>Si el Director Ejecutivo identifica que algunas de las obligaciones o requerimientos dispuestos por esta Ley o cualquier otra subsiguiente de carácter enmendatorio no pueden ser atendidos con el presupuesto y recursos operacionales existentes, éste tendrá que asegurarse que los mismos estén específicamente consignados en los presupuestos de años fiscales subsiguientes. Para esa gestión, la Compañía de Turismo podrá consultar y solicitar el apoyo de la Oficina de Gerencia y Presupuesto.</w:t>
      </w:r>
    </w:p>
    <w:p w14:paraId="476BE366" w14:textId="68910023" w:rsidR="0094618C" w:rsidRPr="00B66752" w:rsidRDefault="004203E0" w:rsidP="0094618C">
      <w:pPr>
        <w:spacing w:line="480" w:lineRule="auto"/>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741B2D" w:rsidRPr="00B66752">
        <w:rPr>
          <w:rFonts w:ascii="Book Antiqua" w:hAnsi="Book Antiqua"/>
          <w:b/>
          <w:szCs w:val="24"/>
        </w:rPr>
        <w:t>1.2</w:t>
      </w:r>
      <w:r w:rsidR="00AE450F" w:rsidRPr="00B66752">
        <w:rPr>
          <w:rFonts w:ascii="Book Antiqua" w:hAnsi="Book Antiqua"/>
          <w:b/>
          <w:szCs w:val="24"/>
        </w:rPr>
        <w:t>4</w:t>
      </w:r>
      <w:r w:rsidR="00741B2D" w:rsidRPr="00B66752">
        <w:rPr>
          <w:rFonts w:ascii="Book Antiqua" w:hAnsi="Book Antiqua"/>
          <w:b/>
          <w:szCs w:val="24"/>
        </w:rPr>
        <w:t xml:space="preserve"> </w:t>
      </w:r>
      <w:r w:rsidR="0094618C" w:rsidRPr="00B66752">
        <w:rPr>
          <w:rFonts w:ascii="Book Antiqua" w:hAnsi="Book Antiqua"/>
          <w:b/>
          <w:szCs w:val="24"/>
        </w:rPr>
        <w:t>— Disposiciones Especiales</w:t>
      </w:r>
    </w:p>
    <w:p w14:paraId="3B12BD18" w14:textId="4857F443"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Los reglamentos vigentes adoptados por el Departamento de Desarrollo Económico y Comercio aplicables a la Oficina de Turismo, así como los reglamentos adoptados bajo la Ley Núm. 10 de 18 de junio de 1970, según enmendada, seguirán en vigor como medio de implementación de esta Ley, en todo lo que no esté en conflicto con ella y hasta tanto sean sustituidos, enmendados o derogados por la Compañía</w:t>
      </w:r>
      <w:r w:rsidR="002E19B9" w:rsidRPr="00B66752">
        <w:rPr>
          <w:rFonts w:ascii="Book Antiqua" w:hAnsi="Book Antiqua"/>
          <w:szCs w:val="24"/>
        </w:rPr>
        <w:t xml:space="preserve"> de Turismo</w:t>
      </w:r>
      <w:r w:rsidRPr="00B66752">
        <w:rPr>
          <w:rFonts w:ascii="Book Antiqua" w:hAnsi="Book Antiqua"/>
          <w:szCs w:val="24"/>
        </w:rPr>
        <w:t xml:space="preserve">. </w:t>
      </w:r>
    </w:p>
    <w:p w14:paraId="19D9FF0C" w14:textId="23F13278" w:rsidR="0094618C" w:rsidRPr="00B66752" w:rsidRDefault="0094618C" w:rsidP="0094618C">
      <w:pPr>
        <w:spacing w:line="480" w:lineRule="auto"/>
        <w:ind w:firstLine="720"/>
        <w:jc w:val="both"/>
        <w:rPr>
          <w:rFonts w:ascii="Book Antiqua" w:hAnsi="Book Antiqua"/>
          <w:b/>
          <w:szCs w:val="24"/>
        </w:rPr>
      </w:pPr>
      <w:r w:rsidRPr="00B66752">
        <w:rPr>
          <w:rFonts w:ascii="Book Antiqua" w:hAnsi="Book Antiqua"/>
          <w:b/>
          <w:szCs w:val="24"/>
        </w:rPr>
        <w:t>Capítulo II – Enmiendas al Plan de Reorganización 4-1994</w:t>
      </w:r>
    </w:p>
    <w:p w14:paraId="1857B3A5" w14:textId="39C4B9D2" w:rsidR="0094618C" w:rsidRPr="00B66752" w:rsidRDefault="00234181" w:rsidP="0094618C">
      <w:pPr>
        <w:spacing w:line="480" w:lineRule="auto"/>
        <w:ind w:firstLine="720"/>
        <w:jc w:val="both"/>
        <w:rPr>
          <w:rFonts w:ascii="Book Antiqua" w:hAnsi="Book Antiqua"/>
          <w:szCs w:val="24"/>
        </w:rPr>
      </w:pPr>
      <w:r w:rsidRPr="00B66752">
        <w:rPr>
          <w:rFonts w:ascii="Book Antiqua" w:hAnsi="Book Antiqua"/>
          <w:b/>
          <w:szCs w:val="24"/>
        </w:rPr>
        <w:t>Artículo</w:t>
      </w:r>
      <w:r w:rsidR="0094618C" w:rsidRPr="00B66752">
        <w:rPr>
          <w:rFonts w:ascii="Book Antiqua" w:hAnsi="Book Antiqua"/>
          <w:szCs w:val="24"/>
        </w:rPr>
        <w:t xml:space="preserve"> </w:t>
      </w:r>
      <w:r w:rsidR="00741B2D" w:rsidRPr="00B66752">
        <w:rPr>
          <w:rFonts w:ascii="Book Antiqua" w:hAnsi="Book Antiqua"/>
          <w:b/>
          <w:bCs/>
          <w:szCs w:val="24"/>
        </w:rPr>
        <w:t xml:space="preserve">2.01 </w:t>
      </w:r>
      <w:r w:rsidR="0094618C" w:rsidRPr="00B66752">
        <w:rPr>
          <w:rFonts w:ascii="Book Antiqua" w:hAnsi="Book Antiqua"/>
          <w:szCs w:val="24"/>
        </w:rPr>
        <w:t xml:space="preserve">- Se enmienda el Artículo 5 del Plan de Reorganización 4-1994, según enmendado, para </w:t>
      </w:r>
      <w:r w:rsidR="00A76043" w:rsidRPr="00B66752">
        <w:rPr>
          <w:rFonts w:ascii="Book Antiqua" w:hAnsi="Book Antiqua"/>
          <w:szCs w:val="24"/>
        </w:rPr>
        <w:t xml:space="preserve">eliminar el inciso (b) (2) y disponer </w:t>
      </w:r>
      <w:r w:rsidR="0094618C" w:rsidRPr="00B66752">
        <w:rPr>
          <w:rFonts w:ascii="Book Antiqua" w:hAnsi="Book Antiqua"/>
          <w:szCs w:val="24"/>
        </w:rPr>
        <w:t>que lea como sigue:</w:t>
      </w:r>
    </w:p>
    <w:p w14:paraId="7534DD17" w14:textId="023CE639" w:rsidR="00A76043" w:rsidRPr="00B66752" w:rsidRDefault="00A76043" w:rsidP="00A76043">
      <w:pPr>
        <w:spacing w:line="480" w:lineRule="auto"/>
        <w:ind w:firstLine="720"/>
        <w:jc w:val="both"/>
        <w:rPr>
          <w:rFonts w:ascii="Book Antiqua" w:hAnsi="Book Antiqua"/>
          <w:szCs w:val="24"/>
        </w:rPr>
      </w:pPr>
      <w:r w:rsidRPr="00C26F9F">
        <w:rPr>
          <w:rFonts w:ascii="Book Antiqua" w:hAnsi="Book Antiqua"/>
          <w:szCs w:val="24"/>
        </w:rPr>
        <w:lastRenderedPageBreak/>
        <w:t>“A</w:t>
      </w:r>
      <w:r w:rsidRPr="00B66752">
        <w:rPr>
          <w:rFonts w:ascii="Book Antiqua" w:hAnsi="Book Antiqua"/>
          <w:szCs w:val="24"/>
        </w:rPr>
        <w:t xml:space="preserve">rtículo 5. — Componentes del Departamento. </w:t>
      </w:r>
    </w:p>
    <w:p w14:paraId="0812AC5A" w14:textId="77777777" w:rsidR="00A76043" w:rsidRPr="00B66752" w:rsidRDefault="00A76043" w:rsidP="00A76043">
      <w:pPr>
        <w:spacing w:line="480" w:lineRule="auto"/>
        <w:ind w:firstLine="720"/>
        <w:jc w:val="both"/>
        <w:rPr>
          <w:rFonts w:ascii="Book Antiqua" w:hAnsi="Book Antiqua"/>
          <w:szCs w:val="24"/>
        </w:rPr>
      </w:pPr>
      <w:r w:rsidRPr="00B66752">
        <w:rPr>
          <w:rFonts w:ascii="Book Antiqua" w:hAnsi="Book Antiqua"/>
          <w:szCs w:val="24"/>
        </w:rPr>
        <w:t xml:space="preserve">El Departamento estará integrado por los siguientes componentes: </w:t>
      </w:r>
    </w:p>
    <w:p w14:paraId="4F6AA8E0" w14:textId="065EC472" w:rsidR="00A76043" w:rsidRPr="00B66752" w:rsidRDefault="00A76043" w:rsidP="00A76043">
      <w:pPr>
        <w:spacing w:line="480" w:lineRule="auto"/>
        <w:ind w:firstLine="720"/>
        <w:jc w:val="both"/>
        <w:rPr>
          <w:rFonts w:ascii="Book Antiqua" w:hAnsi="Book Antiqua"/>
          <w:strike/>
          <w:szCs w:val="24"/>
        </w:rPr>
      </w:pPr>
      <w:r w:rsidRPr="00B66752">
        <w:rPr>
          <w:rFonts w:ascii="Book Antiqua" w:hAnsi="Book Antiqua"/>
          <w:szCs w:val="24"/>
        </w:rPr>
        <w:t xml:space="preserve">a) </w:t>
      </w:r>
      <w:r w:rsidR="008C65EB" w:rsidRPr="00B66752">
        <w:rPr>
          <w:rFonts w:ascii="Book Antiqua" w:hAnsi="Book Antiqua"/>
          <w:szCs w:val="24"/>
        </w:rPr>
        <w:t xml:space="preserve">… </w:t>
      </w:r>
    </w:p>
    <w:p w14:paraId="746C91E5" w14:textId="77777777" w:rsidR="00A76043" w:rsidRPr="00B66752" w:rsidRDefault="00A76043" w:rsidP="00A76043">
      <w:pPr>
        <w:spacing w:line="480" w:lineRule="auto"/>
        <w:ind w:firstLine="720"/>
        <w:jc w:val="both"/>
        <w:rPr>
          <w:rFonts w:ascii="Book Antiqua" w:hAnsi="Book Antiqua"/>
          <w:szCs w:val="24"/>
        </w:rPr>
      </w:pPr>
      <w:r w:rsidRPr="00B66752">
        <w:rPr>
          <w:rFonts w:ascii="Book Antiqua" w:hAnsi="Book Antiqua"/>
          <w:szCs w:val="24"/>
        </w:rPr>
        <w:t xml:space="preserve">b) Entidades Operacionales, las cuales se definen como aquellas entidades gubernamentales que se mantienen como corporaciones públicas adscritas al Departamento, hasta tanto el Secretario certifique que se cumplió con el proceso de transición correspondiente y cuyas enmiendas a las leyes habilitadoras contenidas en la Ley quedarán en suspenso hasta la fecha de la referida certificación del Secretario al Gobernador y la Asamblea Legislativa indicando que el proceso fue completado y en cuyo momento pasarán a ser Entidades Consolidadas, a saber: </w:t>
      </w:r>
    </w:p>
    <w:p w14:paraId="3D4A60B8" w14:textId="7A52E021" w:rsidR="00A76043" w:rsidRPr="00B66752" w:rsidRDefault="00A76043" w:rsidP="00B66752">
      <w:pPr>
        <w:spacing w:line="480" w:lineRule="auto"/>
        <w:ind w:firstLine="720"/>
        <w:jc w:val="both"/>
        <w:rPr>
          <w:rFonts w:ascii="Book Antiqua" w:hAnsi="Book Antiqua"/>
          <w:b/>
          <w:bCs/>
          <w:szCs w:val="24"/>
        </w:rPr>
      </w:pPr>
      <w:r w:rsidRPr="00B66752">
        <w:rPr>
          <w:rFonts w:ascii="Book Antiqua" w:hAnsi="Book Antiqua"/>
          <w:szCs w:val="24"/>
        </w:rPr>
        <w:t xml:space="preserve">(1) La Compañía de Comercio y Exportación, creada mediante la Ley 323–2003, según enmendada, conocida como “Ley de la Compañía de Comercio y Exportación”; </w:t>
      </w:r>
    </w:p>
    <w:p w14:paraId="4EC15DAD" w14:textId="7C0DF560" w:rsidR="0094618C" w:rsidRPr="00B66752" w:rsidRDefault="0094618C" w:rsidP="0094618C">
      <w:pPr>
        <w:spacing w:line="480" w:lineRule="auto"/>
        <w:ind w:firstLine="720"/>
        <w:jc w:val="both"/>
        <w:rPr>
          <w:rFonts w:ascii="Book Antiqua" w:hAnsi="Book Antiqua"/>
          <w:b/>
          <w:szCs w:val="24"/>
        </w:rPr>
      </w:pPr>
      <w:r w:rsidRPr="00B66752">
        <w:rPr>
          <w:rFonts w:ascii="Book Antiqua" w:hAnsi="Book Antiqua"/>
          <w:b/>
          <w:szCs w:val="24"/>
        </w:rPr>
        <w:t>Capítulo III – Enmiendas a la Ley de Impuesto sobre el Canon por Ocupación de Habitación del Estado Libre Asociado de Puerto Rico</w:t>
      </w:r>
    </w:p>
    <w:p w14:paraId="3475409A" w14:textId="20FE19D3" w:rsidR="0094618C" w:rsidRPr="00B66752" w:rsidRDefault="00DC489F" w:rsidP="0094618C">
      <w:pPr>
        <w:spacing w:line="480" w:lineRule="auto"/>
        <w:ind w:firstLine="720"/>
        <w:jc w:val="both"/>
        <w:rPr>
          <w:rFonts w:ascii="Book Antiqua" w:hAnsi="Book Antiqua"/>
          <w:szCs w:val="24"/>
        </w:rPr>
      </w:pPr>
      <w:r w:rsidRPr="00B66752">
        <w:rPr>
          <w:rFonts w:ascii="Book Antiqua" w:hAnsi="Book Antiqua"/>
          <w:b/>
          <w:szCs w:val="24"/>
        </w:rPr>
        <w:t>Artículo</w:t>
      </w:r>
      <w:r w:rsidR="00F23682" w:rsidRPr="00B66752">
        <w:rPr>
          <w:rFonts w:ascii="Book Antiqua" w:hAnsi="Book Antiqua"/>
          <w:szCs w:val="24"/>
        </w:rPr>
        <w:t xml:space="preserve"> </w:t>
      </w:r>
      <w:r w:rsidR="007B6C9B" w:rsidRPr="00B66752">
        <w:rPr>
          <w:rFonts w:ascii="Book Antiqua" w:hAnsi="Book Antiqua"/>
          <w:b/>
          <w:bCs/>
          <w:szCs w:val="24"/>
        </w:rPr>
        <w:t xml:space="preserve">3.01 </w:t>
      </w:r>
      <w:r w:rsidR="0094618C" w:rsidRPr="00B66752">
        <w:rPr>
          <w:rFonts w:ascii="Book Antiqua" w:hAnsi="Book Antiqua"/>
          <w:szCs w:val="24"/>
        </w:rPr>
        <w:t>- Se enmienda el Artículo 2 de la Ley 272-2003, según enmendada, para que lea como sigue:</w:t>
      </w:r>
    </w:p>
    <w:p w14:paraId="1CF4A4BC" w14:textId="5518C38A" w:rsidR="00371842" w:rsidRPr="00B66752" w:rsidRDefault="0094618C" w:rsidP="00371842">
      <w:pPr>
        <w:spacing w:line="480" w:lineRule="auto"/>
        <w:ind w:firstLine="720"/>
        <w:jc w:val="both"/>
        <w:rPr>
          <w:rFonts w:ascii="Book Antiqua" w:hAnsi="Book Antiqua"/>
          <w:szCs w:val="24"/>
        </w:rPr>
      </w:pPr>
      <w:r w:rsidRPr="00B66752">
        <w:rPr>
          <w:rFonts w:ascii="Book Antiqua" w:hAnsi="Book Antiqua"/>
          <w:szCs w:val="24"/>
        </w:rPr>
        <w:tab/>
      </w:r>
      <w:r w:rsidR="00371842" w:rsidRPr="00B66752">
        <w:rPr>
          <w:rFonts w:ascii="Book Antiqua" w:hAnsi="Book Antiqua"/>
          <w:szCs w:val="24"/>
        </w:rPr>
        <w:t xml:space="preserve">“Artículo 2. — Definiciones. </w:t>
      </w:r>
    </w:p>
    <w:p w14:paraId="70608FB8" w14:textId="77777777" w:rsidR="00371842" w:rsidRPr="00B66752" w:rsidRDefault="00371842" w:rsidP="00371842">
      <w:pPr>
        <w:spacing w:line="480" w:lineRule="auto"/>
        <w:ind w:firstLine="720"/>
        <w:jc w:val="both"/>
        <w:rPr>
          <w:rFonts w:ascii="Book Antiqua" w:hAnsi="Book Antiqua"/>
          <w:szCs w:val="24"/>
        </w:rPr>
      </w:pPr>
      <w:r w:rsidRPr="00B66752">
        <w:rPr>
          <w:rFonts w:ascii="Book Antiqua" w:hAnsi="Book Antiqua"/>
          <w:szCs w:val="24"/>
        </w:rPr>
        <w:t xml:space="preserve">A los propósitos de esta Ley, los siguientes términos tendrán el significado que a continuación se expresa: </w:t>
      </w:r>
    </w:p>
    <w:p w14:paraId="4376745D" w14:textId="03D10FB6" w:rsidR="00371842" w:rsidRPr="00B66752" w:rsidRDefault="00371842" w:rsidP="00371842">
      <w:pPr>
        <w:spacing w:line="480" w:lineRule="auto"/>
        <w:ind w:firstLine="720"/>
        <w:jc w:val="both"/>
        <w:rPr>
          <w:rFonts w:ascii="Book Antiqua" w:hAnsi="Book Antiqua"/>
          <w:szCs w:val="24"/>
        </w:rPr>
      </w:pPr>
      <w:r w:rsidRPr="00B66752">
        <w:rPr>
          <w:rFonts w:ascii="Book Antiqua" w:hAnsi="Book Antiqua"/>
          <w:szCs w:val="24"/>
        </w:rPr>
        <w:t xml:space="preserve">(1) Anotación — Significa la Deficiencia o Deuda del Contribuyente según sea determinada por la Compañía de Turismo, una vez la misma es registrada en el sistema de contabilidad de la Compañía de Turismo. </w:t>
      </w:r>
    </w:p>
    <w:p w14:paraId="325AEAA1" w14:textId="55276229" w:rsidR="00371842" w:rsidRPr="00B66752" w:rsidRDefault="00371842" w:rsidP="00371842">
      <w:pPr>
        <w:spacing w:line="480" w:lineRule="auto"/>
        <w:ind w:firstLine="720"/>
        <w:jc w:val="both"/>
        <w:rPr>
          <w:rFonts w:ascii="Book Antiqua" w:hAnsi="Book Antiqua"/>
          <w:szCs w:val="24"/>
        </w:rPr>
      </w:pPr>
      <w:r w:rsidRPr="00B66752">
        <w:rPr>
          <w:rFonts w:ascii="Book Antiqua" w:hAnsi="Book Antiqua"/>
          <w:szCs w:val="24"/>
        </w:rPr>
        <w:lastRenderedPageBreak/>
        <w:t xml:space="preserve">(2) </w:t>
      </w:r>
      <w:r w:rsidR="006C46CB" w:rsidRPr="00B66752">
        <w:rPr>
          <w:rFonts w:ascii="Book Antiqua" w:hAnsi="Book Antiqua"/>
          <w:szCs w:val="24"/>
        </w:rPr>
        <w:t>…</w:t>
      </w:r>
    </w:p>
    <w:p w14:paraId="64E7E9F8" w14:textId="16B133EF" w:rsidR="00371842" w:rsidRPr="00B66752" w:rsidRDefault="00371842" w:rsidP="00371842">
      <w:pPr>
        <w:spacing w:line="480" w:lineRule="auto"/>
        <w:ind w:firstLine="720"/>
        <w:jc w:val="both"/>
        <w:rPr>
          <w:rFonts w:ascii="Book Antiqua" w:hAnsi="Book Antiqua"/>
          <w:szCs w:val="24"/>
        </w:rPr>
      </w:pPr>
      <w:r w:rsidRPr="00B66752">
        <w:rPr>
          <w:rFonts w:ascii="Book Antiqua" w:hAnsi="Book Antiqua"/>
          <w:szCs w:val="24"/>
        </w:rPr>
        <w:t xml:space="preserve">(3) Procedimiento de Apremio — Significa el procedimiento que podrá utilizar la Compañía de Turismo para compeler al pago del Impuesto, o al cumplimiento de alguna otra obligación incluyendo, sin limitarse a, la presentación de una acción judicial, la anotación de un embargo y/o venta de bienes del Contribuyente deudor. </w:t>
      </w:r>
    </w:p>
    <w:p w14:paraId="3007B3E0" w14:textId="35D3F231" w:rsidR="00371842" w:rsidRPr="00B66752" w:rsidRDefault="00371842" w:rsidP="00371842">
      <w:pPr>
        <w:spacing w:line="480" w:lineRule="auto"/>
        <w:ind w:firstLine="720"/>
        <w:jc w:val="both"/>
        <w:rPr>
          <w:rFonts w:ascii="Book Antiqua" w:hAnsi="Book Antiqua"/>
          <w:szCs w:val="24"/>
        </w:rPr>
      </w:pPr>
      <w:r w:rsidRPr="00B66752">
        <w:rPr>
          <w:rFonts w:ascii="Book Antiqua" w:hAnsi="Book Antiqua"/>
          <w:szCs w:val="24"/>
        </w:rPr>
        <w:t xml:space="preserve">(4) Auditar — Significa el procedimiento mediante el cual la Compañía de Turismo tendrá la facultad de inspeccionar los registros de contabilidad y los procedimientos de una Hospedería por un contador adiestrado, según se define en el inciso (22) de este Artículo, con el propósito de verificar la precisión e integridad de los mismos. </w:t>
      </w:r>
    </w:p>
    <w:p w14:paraId="7ACF3DDF" w14:textId="4A045884" w:rsidR="007615C6" w:rsidRPr="00B66752" w:rsidRDefault="00371842" w:rsidP="007615C6">
      <w:pPr>
        <w:spacing w:line="480" w:lineRule="auto"/>
        <w:ind w:firstLine="720"/>
        <w:jc w:val="both"/>
        <w:rPr>
          <w:rFonts w:ascii="Book Antiqua" w:hAnsi="Book Antiqua"/>
          <w:szCs w:val="24"/>
        </w:rPr>
      </w:pPr>
      <w:r w:rsidRPr="00B66752">
        <w:rPr>
          <w:rFonts w:ascii="Book Antiqua" w:hAnsi="Book Antiqua"/>
          <w:szCs w:val="24"/>
        </w:rPr>
        <w:t>(5)</w:t>
      </w:r>
      <w:r w:rsidR="00B75B83" w:rsidRPr="00B66752">
        <w:rPr>
          <w:rFonts w:ascii="Book Antiqua" w:hAnsi="Book Antiqua"/>
          <w:szCs w:val="24"/>
        </w:rPr>
        <w:t xml:space="preserve"> …</w:t>
      </w:r>
    </w:p>
    <w:p w14:paraId="464BEADF" w14:textId="1F687C3A" w:rsidR="007615C6" w:rsidRPr="00B66752" w:rsidRDefault="007615C6" w:rsidP="007615C6">
      <w:pPr>
        <w:spacing w:line="480" w:lineRule="auto"/>
        <w:ind w:firstLine="720"/>
        <w:jc w:val="both"/>
        <w:rPr>
          <w:rFonts w:ascii="Book Antiqua" w:hAnsi="Book Antiqua"/>
          <w:szCs w:val="24"/>
        </w:rPr>
      </w:pPr>
      <w:r w:rsidRPr="00B66752">
        <w:rPr>
          <w:rFonts w:ascii="Book Antiqua" w:hAnsi="Book Antiqua"/>
          <w:szCs w:val="24"/>
        </w:rPr>
        <w:t>…</w:t>
      </w:r>
    </w:p>
    <w:p w14:paraId="30A836B2" w14:textId="572A2ABF" w:rsidR="00371842" w:rsidRPr="00B66752" w:rsidRDefault="00371842" w:rsidP="00371842">
      <w:pPr>
        <w:spacing w:line="480" w:lineRule="auto"/>
        <w:ind w:firstLine="720"/>
        <w:jc w:val="both"/>
        <w:rPr>
          <w:rFonts w:ascii="Book Antiqua" w:hAnsi="Book Antiqua"/>
          <w:szCs w:val="24"/>
        </w:rPr>
      </w:pPr>
      <w:r w:rsidRPr="00B66752">
        <w:rPr>
          <w:rFonts w:ascii="Book Antiqua" w:hAnsi="Book Antiqua"/>
          <w:szCs w:val="24"/>
        </w:rPr>
        <w:t xml:space="preserve">(8) Canon por Ocupación de Habitación — Significa la Tarifa que le sea facturada a un Ocupante o Huésped por un Hostelero por la ocupación de cualquier habitación de una Hospedería, valorado en términos de dinero, ya sea recibido en moneda de curso legal o en cualquier otra forma e incluyendo, pero sin limitarse a entradas en efectivo, cheque de gerente o crédito. La definición de Canon por Ocupación de Habitación incluirá, sin limitarse a, el dinero recibido por la Hospedería por concepto de Habitaciones Cobradas pero no Utilizadas y por concepto de Penalidades por Habitación y por concepto de cualesquiera cargos, tarifas o impuestos adicionales (fees, resort fees y/o taxes) que le sea facturada a un Ocupante o Huésped por concepto de la estadía en una Hospedería. En caso de ofertas, especiales, paquetes </w:t>
      </w:r>
      <w:r w:rsidRPr="00B66752">
        <w:rPr>
          <w:rFonts w:ascii="Book Antiqua" w:hAnsi="Book Antiqua"/>
          <w:szCs w:val="24"/>
        </w:rPr>
        <w:lastRenderedPageBreak/>
        <w:t xml:space="preserve">de estadías o programas de descuentos, que sean vendidas u ofrecidas por cualquier medio incluyendo, pero sin limitarse a, Internet o cualquier aplicación tecnológica, se deberá excluir del canon por ocupación de habitación aquellas partidas reembolsables por concepto de depósitos de garantía (security deposits) facturadas al ocupante o huésped, así como aquellas comisiones por concepto del servicio brindado por el intermediario, siempre y cuando dichas Comisiones sean divulgadas a la Compañía de Turismo al momento de someter su planilla mensual y evidenciadas debidamente por parte del Hostelero a la Compañía de Turismo. Si las comisiones son pagadas al intermediario dentro de la Tarifa cargada por el Hostelero al Ocupante o Huésped, entonces dicha Comisión estará sujeta al canon por ocupación de habitación. En aquellos casos en los cuales la cantidad facturada al Ocupante o Huésped sea diferente a la recibida por el Hostelero, se entenderá que el Canon por Ocupación de Habitación será el que resulte más alto de los dos. </w:t>
      </w:r>
    </w:p>
    <w:p w14:paraId="7D32FBC9" w14:textId="7628D353" w:rsidR="002B650A" w:rsidRPr="00B66752" w:rsidRDefault="00371842" w:rsidP="002B650A">
      <w:pPr>
        <w:spacing w:line="480" w:lineRule="auto"/>
        <w:ind w:firstLine="720"/>
        <w:jc w:val="both"/>
        <w:rPr>
          <w:rFonts w:ascii="Book Antiqua" w:hAnsi="Book Antiqua"/>
          <w:szCs w:val="24"/>
        </w:rPr>
      </w:pPr>
      <w:r w:rsidRPr="00B66752">
        <w:rPr>
          <w:rFonts w:ascii="Book Antiqua" w:hAnsi="Book Antiqua"/>
          <w:szCs w:val="24"/>
        </w:rPr>
        <w:t xml:space="preserve">(9) </w:t>
      </w:r>
      <w:r w:rsidR="002B650A" w:rsidRPr="00B66752">
        <w:rPr>
          <w:rFonts w:ascii="Book Antiqua" w:hAnsi="Book Antiqua"/>
          <w:szCs w:val="24"/>
        </w:rPr>
        <w:t>…</w:t>
      </w:r>
    </w:p>
    <w:p w14:paraId="0A5F4326" w14:textId="6C4C1C16" w:rsidR="002B650A" w:rsidRPr="00B66752" w:rsidRDefault="002B650A" w:rsidP="002B650A">
      <w:pPr>
        <w:spacing w:line="480" w:lineRule="auto"/>
        <w:ind w:firstLine="720"/>
        <w:jc w:val="both"/>
        <w:rPr>
          <w:rFonts w:ascii="Book Antiqua" w:hAnsi="Book Antiqua"/>
          <w:szCs w:val="24"/>
        </w:rPr>
      </w:pPr>
      <w:r w:rsidRPr="00B66752">
        <w:rPr>
          <w:rFonts w:ascii="Book Antiqua" w:hAnsi="Book Antiqua"/>
          <w:szCs w:val="24"/>
        </w:rPr>
        <w:t>…</w:t>
      </w:r>
    </w:p>
    <w:p w14:paraId="4E0F1687" w14:textId="0BB686D2" w:rsidR="00371842" w:rsidRPr="00B66752" w:rsidRDefault="00371842" w:rsidP="00371842">
      <w:pPr>
        <w:spacing w:line="480" w:lineRule="auto"/>
        <w:ind w:firstLine="720"/>
        <w:jc w:val="both"/>
        <w:rPr>
          <w:rFonts w:ascii="Book Antiqua" w:hAnsi="Book Antiqua"/>
          <w:szCs w:val="24"/>
        </w:rPr>
      </w:pPr>
      <w:r w:rsidRPr="00B66752">
        <w:rPr>
          <w:rFonts w:ascii="Book Antiqua" w:hAnsi="Book Antiqua"/>
          <w:szCs w:val="24"/>
        </w:rPr>
        <w:t>(13) Compañía de Turismo — Significa la Compañía de Turismo de Puerto Rico</w:t>
      </w:r>
      <w:r w:rsidR="008836FD" w:rsidRPr="00B66752">
        <w:rPr>
          <w:rFonts w:ascii="Book Antiqua" w:hAnsi="Book Antiqua"/>
          <w:szCs w:val="24"/>
        </w:rPr>
        <w:t>, una corporación</w:t>
      </w:r>
      <w:r w:rsidR="0030360C" w:rsidRPr="00B66752">
        <w:rPr>
          <w:rFonts w:ascii="Book Antiqua" w:hAnsi="Book Antiqua"/>
          <w:szCs w:val="24"/>
        </w:rPr>
        <w:t xml:space="preserve"> pública</w:t>
      </w:r>
      <w:r w:rsidR="008836FD" w:rsidRPr="00B66752">
        <w:rPr>
          <w:rFonts w:ascii="Book Antiqua" w:hAnsi="Book Antiqua"/>
          <w:szCs w:val="24"/>
        </w:rPr>
        <w:t xml:space="preserve"> e instr</w:t>
      </w:r>
      <w:r w:rsidR="00E30963" w:rsidRPr="00B66752">
        <w:rPr>
          <w:rFonts w:ascii="Book Antiqua" w:hAnsi="Book Antiqua"/>
          <w:szCs w:val="24"/>
        </w:rPr>
        <w:t>umentalidad del Gobierno de Puerto Rico</w:t>
      </w:r>
      <w:r w:rsidRPr="00B66752">
        <w:rPr>
          <w:rFonts w:ascii="Book Antiqua" w:hAnsi="Book Antiqua"/>
          <w:szCs w:val="24"/>
        </w:rPr>
        <w:t xml:space="preserve">. </w:t>
      </w:r>
    </w:p>
    <w:p w14:paraId="33E0088B" w14:textId="0374D8C4" w:rsidR="00371842" w:rsidRPr="00B66752" w:rsidRDefault="00371842" w:rsidP="00371842">
      <w:pPr>
        <w:spacing w:line="480" w:lineRule="auto"/>
        <w:ind w:firstLine="720"/>
        <w:jc w:val="both"/>
        <w:rPr>
          <w:rFonts w:ascii="Book Antiqua" w:hAnsi="Book Antiqua"/>
          <w:szCs w:val="24"/>
        </w:rPr>
      </w:pPr>
      <w:r w:rsidRPr="00B66752">
        <w:rPr>
          <w:rFonts w:ascii="Book Antiqua" w:hAnsi="Book Antiqua"/>
          <w:szCs w:val="24"/>
        </w:rPr>
        <w:t xml:space="preserve">(14) Compañía de Parques Nacionales — Significa la Compañía de Parques Nacionales de Puerto Rico, una corporación pública e instrumentalidad del </w:t>
      </w:r>
      <w:r w:rsidR="00CE0AB8" w:rsidRPr="00B66752">
        <w:rPr>
          <w:rFonts w:ascii="Book Antiqua" w:hAnsi="Book Antiqua"/>
          <w:szCs w:val="24"/>
        </w:rPr>
        <w:t xml:space="preserve">Gobierno </w:t>
      </w:r>
      <w:r w:rsidRPr="00B66752">
        <w:rPr>
          <w:rFonts w:ascii="Book Antiqua" w:hAnsi="Book Antiqua"/>
          <w:szCs w:val="24"/>
        </w:rPr>
        <w:t xml:space="preserve">de Puerto Rico, creada en virtud de la Ley </w:t>
      </w:r>
      <w:r w:rsidR="00816C34" w:rsidRPr="00B66752">
        <w:rPr>
          <w:rFonts w:ascii="Book Antiqua" w:hAnsi="Book Antiqua"/>
          <w:szCs w:val="24"/>
        </w:rPr>
        <w:t xml:space="preserve">Núm. </w:t>
      </w:r>
      <w:r w:rsidRPr="00B66752">
        <w:rPr>
          <w:rFonts w:ascii="Book Antiqua" w:hAnsi="Book Antiqua"/>
          <w:szCs w:val="24"/>
        </w:rPr>
        <w:t>114 de 23 de junio de 1961, según enmendada.</w:t>
      </w:r>
    </w:p>
    <w:p w14:paraId="34B48B9F" w14:textId="4DFFEA58" w:rsidR="00371842" w:rsidRPr="00B66752" w:rsidRDefault="00371842" w:rsidP="00371842">
      <w:pPr>
        <w:spacing w:line="480" w:lineRule="auto"/>
        <w:ind w:firstLine="720"/>
        <w:jc w:val="both"/>
        <w:rPr>
          <w:rFonts w:ascii="Book Antiqua" w:hAnsi="Book Antiqua"/>
          <w:szCs w:val="24"/>
        </w:rPr>
      </w:pPr>
      <w:r w:rsidRPr="00B66752">
        <w:rPr>
          <w:rFonts w:ascii="Book Antiqua" w:hAnsi="Book Antiqua"/>
          <w:szCs w:val="24"/>
        </w:rPr>
        <w:t xml:space="preserve">(15) </w:t>
      </w:r>
      <w:r w:rsidR="00020560" w:rsidRPr="00B66752">
        <w:rPr>
          <w:rFonts w:ascii="Book Antiqua" w:hAnsi="Book Antiqua"/>
          <w:szCs w:val="24"/>
        </w:rPr>
        <w:t>…</w:t>
      </w:r>
    </w:p>
    <w:p w14:paraId="0D5D2569" w14:textId="5E6EE886" w:rsidR="00371842" w:rsidRPr="00B66752" w:rsidRDefault="00371842" w:rsidP="00371842">
      <w:pPr>
        <w:spacing w:line="480" w:lineRule="auto"/>
        <w:ind w:firstLine="720"/>
        <w:jc w:val="both"/>
        <w:rPr>
          <w:rFonts w:ascii="Book Antiqua" w:hAnsi="Book Antiqua"/>
          <w:szCs w:val="24"/>
        </w:rPr>
      </w:pPr>
      <w:r w:rsidRPr="00B66752">
        <w:rPr>
          <w:rFonts w:ascii="Book Antiqua" w:hAnsi="Book Antiqua"/>
          <w:szCs w:val="24"/>
        </w:rPr>
        <w:lastRenderedPageBreak/>
        <w:t xml:space="preserve">(16) Corporación. — Significa la Corporación para promover a Puerto Rico como Destino, Inc., o cualquier otra corporación sin fines de lucro que sea contratada por la Compañía de Turismo en virtud de la Ley 17-2017, conocida como “Ley para la Promoción de Puerto Rico como Destino”, y, por tanto, esté dedicada principal y oficialmente a la promoción de Puerto Rico como destino. </w:t>
      </w:r>
    </w:p>
    <w:p w14:paraId="5DFC16AA" w14:textId="5775F586" w:rsidR="00C718D5" w:rsidRPr="00B66752" w:rsidRDefault="00371842" w:rsidP="00C718D5">
      <w:pPr>
        <w:spacing w:line="480" w:lineRule="auto"/>
        <w:ind w:firstLine="720"/>
        <w:jc w:val="both"/>
        <w:rPr>
          <w:rFonts w:ascii="Book Antiqua" w:hAnsi="Book Antiqua"/>
          <w:szCs w:val="24"/>
        </w:rPr>
      </w:pPr>
      <w:r w:rsidRPr="00B66752">
        <w:rPr>
          <w:rFonts w:ascii="Book Antiqua" w:hAnsi="Book Antiqua"/>
          <w:szCs w:val="24"/>
        </w:rPr>
        <w:t xml:space="preserve">(17) </w:t>
      </w:r>
      <w:r w:rsidR="00C65195" w:rsidRPr="00B66752">
        <w:rPr>
          <w:rFonts w:ascii="Book Antiqua" w:hAnsi="Book Antiqua"/>
          <w:szCs w:val="24"/>
        </w:rPr>
        <w:t>…</w:t>
      </w:r>
    </w:p>
    <w:p w14:paraId="64560218" w14:textId="575A524A" w:rsidR="00C718D5" w:rsidRPr="00B66752" w:rsidRDefault="00C718D5" w:rsidP="00C718D5">
      <w:pPr>
        <w:spacing w:line="480" w:lineRule="auto"/>
        <w:ind w:firstLine="720"/>
        <w:jc w:val="both"/>
        <w:rPr>
          <w:rFonts w:ascii="Book Antiqua" w:hAnsi="Book Antiqua"/>
          <w:strike/>
          <w:szCs w:val="24"/>
        </w:rPr>
      </w:pPr>
      <w:r w:rsidRPr="00B66752">
        <w:rPr>
          <w:rFonts w:ascii="Book Antiqua" w:hAnsi="Book Antiqua"/>
          <w:szCs w:val="24"/>
        </w:rPr>
        <w:t>…</w:t>
      </w:r>
    </w:p>
    <w:p w14:paraId="5A46EB00" w14:textId="692D0A7D" w:rsidR="00371842" w:rsidRPr="00B66752" w:rsidRDefault="00371842" w:rsidP="00371842">
      <w:pPr>
        <w:spacing w:line="480" w:lineRule="auto"/>
        <w:ind w:firstLine="720"/>
        <w:jc w:val="both"/>
        <w:rPr>
          <w:rFonts w:ascii="Book Antiqua" w:hAnsi="Book Antiqua"/>
          <w:szCs w:val="24"/>
        </w:rPr>
      </w:pPr>
      <w:r w:rsidRPr="00B66752">
        <w:rPr>
          <w:rFonts w:ascii="Book Antiqua" w:hAnsi="Book Antiqua"/>
          <w:szCs w:val="24"/>
        </w:rPr>
        <w:t xml:space="preserve">(20) Director Ejecutivo — Significa el Director Ejecutivo de la Compañía de Turismo. </w:t>
      </w:r>
    </w:p>
    <w:p w14:paraId="0D7B8A97" w14:textId="12B33577" w:rsidR="008C043D" w:rsidRPr="00B66752" w:rsidRDefault="00371842" w:rsidP="008C043D">
      <w:pPr>
        <w:spacing w:line="480" w:lineRule="auto"/>
        <w:ind w:firstLine="720"/>
        <w:jc w:val="both"/>
        <w:rPr>
          <w:rFonts w:ascii="Book Antiqua" w:hAnsi="Book Antiqua"/>
          <w:szCs w:val="24"/>
        </w:rPr>
      </w:pPr>
      <w:r w:rsidRPr="00B66752">
        <w:rPr>
          <w:rFonts w:ascii="Book Antiqua" w:hAnsi="Book Antiqua"/>
          <w:szCs w:val="24"/>
        </w:rPr>
        <w:t xml:space="preserve">(21) </w:t>
      </w:r>
      <w:r w:rsidR="004417A1" w:rsidRPr="00B66752">
        <w:rPr>
          <w:rFonts w:ascii="Book Antiqua" w:hAnsi="Book Antiqua"/>
          <w:szCs w:val="24"/>
        </w:rPr>
        <w:t>…</w:t>
      </w:r>
    </w:p>
    <w:p w14:paraId="75655A19" w14:textId="2783AB0C" w:rsidR="008C043D" w:rsidRPr="00B66752" w:rsidRDefault="008C043D" w:rsidP="008C043D">
      <w:pPr>
        <w:spacing w:line="480" w:lineRule="auto"/>
        <w:ind w:firstLine="720"/>
        <w:jc w:val="both"/>
        <w:rPr>
          <w:rFonts w:ascii="Book Antiqua" w:hAnsi="Book Antiqua"/>
          <w:strike/>
          <w:szCs w:val="24"/>
        </w:rPr>
      </w:pPr>
      <w:r w:rsidRPr="00B66752">
        <w:rPr>
          <w:rFonts w:ascii="Book Antiqua" w:hAnsi="Book Antiqua"/>
          <w:szCs w:val="24"/>
        </w:rPr>
        <w:t>…</w:t>
      </w:r>
    </w:p>
    <w:p w14:paraId="6296712C" w14:textId="4EB49085" w:rsidR="00371842" w:rsidRPr="00B66752" w:rsidRDefault="00371842" w:rsidP="00371842">
      <w:pPr>
        <w:spacing w:line="480" w:lineRule="auto"/>
        <w:ind w:firstLine="720"/>
        <w:jc w:val="both"/>
        <w:rPr>
          <w:rFonts w:ascii="Book Antiqua" w:hAnsi="Book Antiqua"/>
          <w:szCs w:val="24"/>
        </w:rPr>
      </w:pPr>
      <w:r w:rsidRPr="00B66752">
        <w:rPr>
          <w:rFonts w:ascii="Book Antiqua" w:hAnsi="Book Antiqua"/>
          <w:szCs w:val="24"/>
        </w:rPr>
        <w:t xml:space="preserve">(29) Notificación — Significa la comunicación escrita que sea enviada por la Compañía de Turismo al Contribuyente informando de una Deficiencia o Deuda por concepto del Impuesto. </w:t>
      </w:r>
    </w:p>
    <w:p w14:paraId="408086EA" w14:textId="40E6217E" w:rsidR="00371842" w:rsidRPr="00B66752" w:rsidRDefault="00371842" w:rsidP="00371842">
      <w:pPr>
        <w:spacing w:line="480" w:lineRule="auto"/>
        <w:ind w:firstLine="720"/>
        <w:jc w:val="both"/>
        <w:rPr>
          <w:rFonts w:ascii="Book Antiqua" w:hAnsi="Book Antiqua"/>
          <w:szCs w:val="24"/>
        </w:rPr>
      </w:pPr>
      <w:r w:rsidRPr="00B66752">
        <w:rPr>
          <w:rFonts w:ascii="Book Antiqua" w:hAnsi="Book Antiqua"/>
          <w:szCs w:val="24"/>
        </w:rPr>
        <w:t xml:space="preserve">(30) Número de Identificación Contributiva — Significa el número que sea asignado por la Compañía de Turismo al Contribuyente, y el cual deberá ser utilizado por dicho Contribuyente en la Declaración, según se establezca por esta Ley o los reglamentos aprobados a su amparo. En el caso de Intermediarios entre huéspedes y proveedores, dueños, u operadores de propiedades que se utilicen como Alojamientos Suplementarios a Corto Plazo (short term rentals), dichos Intermediarios tendrán la obligación de requerirle a los proveedores, dueños, u operadores de propiedades que se utilicen como Alojamientos Suplementarios a Corto Plazo (short term rentals) que </w:t>
      </w:r>
      <w:r w:rsidRPr="00B66752">
        <w:rPr>
          <w:rFonts w:ascii="Book Antiqua" w:hAnsi="Book Antiqua"/>
          <w:szCs w:val="24"/>
        </w:rPr>
        <w:lastRenderedPageBreak/>
        <w:t xml:space="preserve">se registren con la Compañía de Turismo y obtengan un Número de Identificación Contributiva previo a realizar negocios con estos. </w:t>
      </w:r>
    </w:p>
    <w:p w14:paraId="1DC4A85C" w14:textId="74E24801" w:rsidR="00371842" w:rsidRPr="00B66752" w:rsidRDefault="00371842" w:rsidP="00371842">
      <w:pPr>
        <w:spacing w:line="480" w:lineRule="auto"/>
        <w:ind w:firstLine="720"/>
        <w:jc w:val="both"/>
        <w:rPr>
          <w:rFonts w:ascii="Book Antiqua" w:hAnsi="Book Antiqua"/>
          <w:szCs w:val="24"/>
        </w:rPr>
      </w:pPr>
      <w:r w:rsidRPr="00B66752">
        <w:rPr>
          <w:rFonts w:ascii="Book Antiqua" w:hAnsi="Book Antiqua"/>
          <w:szCs w:val="24"/>
        </w:rPr>
        <w:t xml:space="preserve">(31) Ocupación — Significa el período durante el cual un huésped usa o posee, o tiene el derecho a usar o poseer, cualquier habitación o habitaciones de una Hospedería, o el derecho a usar o poseer los servicios y facilidades inherentes al uso o posesión de una habitación. </w:t>
      </w:r>
    </w:p>
    <w:p w14:paraId="150BBE5A" w14:textId="496508DA" w:rsidR="000C79DA" w:rsidRPr="00B66752" w:rsidRDefault="00371842" w:rsidP="000C79DA">
      <w:pPr>
        <w:spacing w:line="480" w:lineRule="auto"/>
        <w:ind w:firstLine="720"/>
        <w:jc w:val="both"/>
        <w:rPr>
          <w:rFonts w:ascii="Book Antiqua" w:hAnsi="Book Antiqua"/>
          <w:szCs w:val="24"/>
        </w:rPr>
      </w:pPr>
      <w:r w:rsidRPr="00B66752">
        <w:rPr>
          <w:rFonts w:ascii="Book Antiqua" w:hAnsi="Book Antiqua"/>
          <w:szCs w:val="24"/>
        </w:rPr>
        <w:t xml:space="preserve">(32) </w:t>
      </w:r>
      <w:r w:rsidR="00BD07D3" w:rsidRPr="00B66752">
        <w:rPr>
          <w:rFonts w:ascii="Book Antiqua" w:hAnsi="Book Antiqua"/>
          <w:szCs w:val="24"/>
        </w:rPr>
        <w:t xml:space="preserve"> …</w:t>
      </w:r>
    </w:p>
    <w:p w14:paraId="4F298D21" w14:textId="191F8CAA" w:rsidR="000C79DA" w:rsidRPr="00B66752" w:rsidRDefault="000C79DA" w:rsidP="000C79DA">
      <w:pPr>
        <w:spacing w:line="480" w:lineRule="auto"/>
        <w:ind w:firstLine="720"/>
        <w:jc w:val="both"/>
        <w:rPr>
          <w:rFonts w:ascii="Book Antiqua" w:hAnsi="Book Antiqua"/>
          <w:strike/>
          <w:szCs w:val="24"/>
        </w:rPr>
      </w:pPr>
      <w:r w:rsidRPr="00B66752">
        <w:rPr>
          <w:rFonts w:ascii="Book Antiqua" w:hAnsi="Book Antiqua"/>
          <w:szCs w:val="24"/>
        </w:rPr>
        <w:t>…</w:t>
      </w:r>
    </w:p>
    <w:p w14:paraId="53FD99CF" w14:textId="201AFB19" w:rsidR="00371842" w:rsidRPr="00B66752" w:rsidRDefault="00371842" w:rsidP="00371842">
      <w:pPr>
        <w:spacing w:line="480" w:lineRule="auto"/>
        <w:ind w:firstLine="720"/>
        <w:jc w:val="both"/>
        <w:rPr>
          <w:rFonts w:ascii="Book Antiqua" w:hAnsi="Book Antiqua"/>
          <w:szCs w:val="24"/>
        </w:rPr>
      </w:pPr>
      <w:r w:rsidRPr="00B66752">
        <w:rPr>
          <w:rFonts w:ascii="Book Antiqua" w:hAnsi="Book Antiqua"/>
          <w:szCs w:val="24"/>
        </w:rPr>
        <w:t xml:space="preserve">(34) Revisar — Significa el procedimiento mediante el cual la Compañía de Turismo </w:t>
      </w:r>
      <w:r w:rsidRPr="00B66752">
        <w:rPr>
          <w:rFonts w:ascii="Book Antiqua" w:hAnsi="Book Antiqua"/>
          <w:strike/>
          <w:szCs w:val="24"/>
        </w:rPr>
        <w:t>de Puerto Rico</w:t>
      </w:r>
      <w:r w:rsidRPr="00B66752">
        <w:rPr>
          <w:rFonts w:ascii="Book Antiqua" w:hAnsi="Book Antiqua"/>
          <w:szCs w:val="24"/>
        </w:rPr>
        <w:t xml:space="preserve"> tendrá la facultad de examinar los registros de contabilidad de una Hospedería según la define el inciso (22) de este Artículo, con el propósito de verificar la veracidad de la información suministrada por el Contribuyente. </w:t>
      </w:r>
    </w:p>
    <w:p w14:paraId="509C2DBF" w14:textId="21373C59" w:rsidR="006226F1" w:rsidRPr="00B66752" w:rsidRDefault="00371842" w:rsidP="006226F1">
      <w:pPr>
        <w:spacing w:line="480" w:lineRule="auto"/>
        <w:ind w:firstLine="720"/>
        <w:jc w:val="both"/>
        <w:rPr>
          <w:rFonts w:ascii="Book Antiqua" w:hAnsi="Book Antiqua"/>
          <w:szCs w:val="24"/>
        </w:rPr>
      </w:pPr>
      <w:r w:rsidRPr="00B66752">
        <w:rPr>
          <w:rFonts w:ascii="Book Antiqua" w:hAnsi="Book Antiqua"/>
          <w:szCs w:val="24"/>
        </w:rPr>
        <w:t xml:space="preserve">(35) </w:t>
      </w:r>
      <w:r w:rsidR="006B1BF8" w:rsidRPr="00B66752">
        <w:rPr>
          <w:rFonts w:ascii="Book Antiqua" w:hAnsi="Book Antiqua"/>
          <w:szCs w:val="24"/>
        </w:rPr>
        <w:t>…</w:t>
      </w:r>
    </w:p>
    <w:p w14:paraId="6D9EF8C7" w14:textId="689772A5" w:rsidR="006226F1" w:rsidRPr="00B66752" w:rsidRDefault="006226F1" w:rsidP="006226F1">
      <w:pPr>
        <w:spacing w:line="480" w:lineRule="auto"/>
        <w:ind w:firstLine="720"/>
        <w:jc w:val="both"/>
        <w:rPr>
          <w:rFonts w:ascii="Book Antiqua" w:hAnsi="Book Antiqua"/>
          <w:szCs w:val="24"/>
        </w:rPr>
      </w:pPr>
      <w:r w:rsidRPr="00B66752">
        <w:rPr>
          <w:rFonts w:ascii="Book Antiqua" w:hAnsi="Book Antiqua"/>
          <w:szCs w:val="24"/>
        </w:rPr>
        <w:t>…</w:t>
      </w:r>
    </w:p>
    <w:p w14:paraId="2ABAA569" w14:textId="3F0EC758" w:rsidR="00371842" w:rsidRPr="00B66752" w:rsidRDefault="00371842" w:rsidP="00371842">
      <w:pPr>
        <w:spacing w:line="480" w:lineRule="auto"/>
        <w:ind w:firstLine="720"/>
        <w:jc w:val="both"/>
        <w:rPr>
          <w:rFonts w:ascii="Book Antiqua" w:hAnsi="Book Antiqua"/>
          <w:szCs w:val="24"/>
        </w:rPr>
      </w:pPr>
      <w:r w:rsidRPr="00B66752">
        <w:rPr>
          <w:rFonts w:ascii="Book Antiqua" w:hAnsi="Book Antiqua"/>
          <w:szCs w:val="24"/>
        </w:rPr>
        <w:t>(37) Tasación — Significa el procedimiento mediante el cual la Compañía de Turismo podrá determinar la cantidad adeudada por el Contribuyente por concepto de una Deuda o Deficiencia.”</w:t>
      </w:r>
    </w:p>
    <w:p w14:paraId="2D7C3514" w14:textId="24BF78A9" w:rsidR="0094618C" w:rsidRPr="00B66752" w:rsidRDefault="00794D19"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7B6C9B" w:rsidRPr="00B66752">
        <w:rPr>
          <w:rFonts w:ascii="Book Antiqua" w:hAnsi="Book Antiqua"/>
          <w:b/>
          <w:bCs/>
          <w:szCs w:val="24"/>
        </w:rPr>
        <w:t xml:space="preserve">3.02 </w:t>
      </w:r>
      <w:r w:rsidR="0094618C" w:rsidRPr="00B66752">
        <w:rPr>
          <w:rFonts w:ascii="Book Antiqua" w:hAnsi="Book Antiqua"/>
          <w:szCs w:val="24"/>
        </w:rPr>
        <w:t>- Se enmienda el Artículo 3 de la Ley 272-2003, según enmendada, para que lea como sigue:</w:t>
      </w:r>
    </w:p>
    <w:p w14:paraId="3E5073C0" w14:textId="66799F14"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3.-Poderes Generales de la Compañía de Turismo. </w:t>
      </w:r>
    </w:p>
    <w:p w14:paraId="2F7554AF" w14:textId="2E9C7CAD"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lastRenderedPageBreak/>
        <w:t xml:space="preserve">A los fines de la aplicación y administración de esta Ley, y adicional a cualesquiera otros deberes y poderes establecidos en la misma, se faculta de la Compañía de Turismo para:  </w:t>
      </w:r>
    </w:p>
    <w:p w14:paraId="4FABB890" w14:textId="13A1E1F6"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A. …</w:t>
      </w:r>
    </w:p>
    <w:p w14:paraId="31AABFC9" w14:textId="44732AD3"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B. La Compañía de Turismo tendrá la facultad de fiscalizar, reglamentar, investigar, intervenir y sancionar a las personas que estén sujetas a las disposiciones de esta Ley. </w:t>
      </w:r>
    </w:p>
    <w:p w14:paraId="69B85813" w14:textId="1C8AB1C8"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C. La Compañía de Turismo estará facultada para imponer multas administrativas y otras sanciones al amparo de esta Ley.</w:t>
      </w:r>
    </w:p>
    <w:p w14:paraId="0A3427B6" w14:textId="14A8C593"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D. La Compañía de Turismo estará facultada para conducir investigaciones e intervenciones; para exigir cualquier clase de información que sea necesaria para el adecuado cumplimiento de sus facultades; para ordenar o solicitar a los tribunales que ordenen el cese de actividades o actos que atenten contra los propósitos aquí esbozados; para imponer y ordenar el pago de costas, gastos y honorarios de abogado; así como el pago de gastos y honorarios por otros servicios profesionales y consultivos incurridos en las investigaciones, audiencias y procedimientos conducidos ante la Compañía de Turismo y para ordenar que se realice cualquier acto en cumplimiento de las disposiciones de esta Ley.</w:t>
      </w:r>
    </w:p>
    <w:p w14:paraId="05E39B4E" w14:textId="6B087B30"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E. Examinar cualesquiera récords, documentos, locales, predios o cualquier otro material relacionado con transacciones, negocios, ocupaciones o actividades sujetas al impuesto incluyendo, pero sin limitarse a, folios, libros de contabilidad, estados bancarios, planillas de contribuciones sobre ingresos, reportes de ingresos de </w:t>
      </w:r>
      <w:r w:rsidRPr="00B66752">
        <w:rPr>
          <w:rFonts w:ascii="Book Antiqua" w:hAnsi="Book Antiqua"/>
          <w:szCs w:val="24"/>
        </w:rPr>
        <w:lastRenderedPageBreak/>
        <w:t xml:space="preserve">ventas de habitaciones (room revenue reports) y estados financieros.  Disponiéndose que, para examinar las planillas de contribución sobre ingresos radicados por los contribuyentes en el Departamento de Hacienda, la Compañía de Turismo debe cumplir con los requisitos establecidos por el Secretario de Hacienda en los reglamentos aplicables. Toda persona a cargo de cualquier establecimiento, local, predio u objetos sujetos a examen o investigación deberá facilitar cualquier examen que requiera la Compañía de Turismo. Cuando el dueño o persona encargada de un establecimiento, local, predio u objetos sujetos a examen o investigación no estuviera presente, ello no será causa suficiente para impedir que tal examen pueda llevarse a cabo.  </w:t>
      </w:r>
    </w:p>
    <w:p w14:paraId="620B4E25" w14:textId="3E082C0F"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F. …</w:t>
      </w:r>
    </w:p>
    <w:p w14:paraId="32150100" w14:textId="3D4F59BF"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G. Retener por el tiempo que sea necesario cualesquiera documentos obtenidos o suministrados de acuerdo con esta Ley con el fin de utilizar los mismos en cualquier investigación o procedimiento que pueda efectuar la Compañía de Turismo, conforme las disposiciones de esta Ley o de los reglamentos aprobados a su amparo. </w:t>
      </w:r>
    </w:p>
    <w:p w14:paraId="3C52D3D1" w14:textId="69F25046" w:rsidR="00C82456" w:rsidRPr="00B66752" w:rsidRDefault="00C82456" w:rsidP="0061268D">
      <w:pPr>
        <w:spacing w:line="480" w:lineRule="auto"/>
        <w:ind w:firstLine="720"/>
        <w:jc w:val="both"/>
        <w:rPr>
          <w:rFonts w:ascii="Book Antiqua" w:hAnsi="Book Antiqua"/>
          <w:szCs w:val="24"/>
        </w:rPr>
      </w:pPr>
      <w:r w:rsidRPr="00B66752">
        <w:rPr>
          <w:rFonts w:ascii="Book Antiqua" w:hAnsi="Book Antiqua"/>
          <w:szCs w:val="24"/>
        </w:rPr>
        <w:t>H. …</w:t>
      </w:r>
    </w:p>
    <w:p w14:paraId="6945F36A" w14:textId="49D1BD4A"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w:t>
      </w:r>
    </w:p>
    <w:p w14:paraId="558B138D" w14:textId="1517CDEA"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J. Delegar a cualquier oficial, funcionario o empleado de la Compañía de Turismo de Puerto Rico aquellas facultades y deberes que estime necesarios y convenientes para desempeñar cualquier función o autoridad que le confiera esta Ley.  </w:t>
      </w:r>
    </w:p>
    <w:p w14:paraId="05471879" w14:textId="30FE721D"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K. Nombrar oficiales examinadores para atender vistas administrativas, quienes tendrán la facultad de emitir órdenes y resoluciones. Las funciones y </w:t>
      </w:r>
      <w:r w:rsidRPr="00B66752">
        <w:rPr>
          <w:rFonts w:ascii="Book Antiqua" w:hAnsi="Book Antiqua"/>
          <w:szCs w:val="24"/>
        </w:rPr>
        <w:lastRenderedPageBreak/>
        <w:t>procedimientos adjudicativos aplicables a estos examinadores serán establecidos por la Compañía de Turismo de Puerto Rico mediante reglamentación aprobada al efecto.”</w:t>
      </w:r>
    </w:p>
    <w:p w14:paraId="11423AF7" w14:textId="4E501E9E" w:rsidR="0094618C" w:rsidRPr="00B66752" w:rsidRDefault="00E26B9D"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7B6C9B" w:rsidRPr="00B66752">
        <w:rPr>
          <w:rFonts w:ascii="Book Antiqua" w:hAnsi="Book Antiqua"/>
          <w:b/>
          <w:bCs/>
          <w:szCs w:val="24"/>
        </w:rPr>
        <w:t xml:space="preserve">3.03 </w:t>
      </w:r>
      <w:r w:rsidR="0094618C" w:rsidRPr="00B66752">
        <w:rPr>
          <w:rFonts w:ascii="Book Antiqua" w:hAnsi="Book Antiqua"/>
          <w:szCs w:val="24"/>
        </w:rPr>
        <w:t>- Se enmienda el Artículo 4 de la Ley 272-2003, según enmendada, para que lea como sigue:</w:t>
      </w:r>
    </w:p>
    <w:p w14:paraId="1883E0DF" w14:textId="6E7986A3"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“Artículo 4.-Estructura Organizacional.</w:t>
      </w:r>
    </w:p>
    <w:p w14:paraId="12642EE0" w14:textId="5E360085"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A. El Director Ejecutivo de la Compañía de Turismo podrá establecer la estructura organizacional interna relacionada con el Impuesto sobre el Canon por Ocupación de Habitación que estime adecuada y tendrá discreción para designar las distintas áreas de trabajo, tanto en la fase operacional, cuasi legislativa y adjudicativa.</w:t>
      </w:r>
    </w:p>
    <w:p w14:paraId="112E14D2" w14:textId="6FA5FDDB"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B. El Director Ejecutivo de la Compañía de Turismo podrá nombrar los funcionaros y empleados que estime necesarios para dar cabal cumplimiento a las disposiciones de esta Ley.</w:t>
      </w:r>
    </w:p>
    <w:p w14:paraId="76220887" w14:textId="61A943D5"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C. En la consecución de los fines de esta Ley, la Compañía de Turismo podrá subcontratar las personas o los servicios que estime necesarios.”</w:t>
      </w:r>
    </w:p>
    <w:p w14:paraId="3CB64334" w14:textId="3AB91532" w:rsidR="0094618C" w:rsidRPr="00B66752" w:rsidRDefault="00765454"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7B6C9B" w:rsidRPr="00B66752">
        <w:rPr>
          <w:rFonts w:ascii="Book Antiqua" w:hAnsi="Book Antiqua"/>
          <w:b/>
          <w:bCs/>
          <w:szCs w:val="24"/>
        </w:rPr>
        <w:t xml:space="preserve">3.04 </w:t>
      </w:r>
      <w:r w:rsidR="0094618C" w:rsidRPr="00B66752">
        <w:rPr>
          <w:rFonts w:ascii="Book Antiqua" w:hAnsi="Book Antiqua"/>
          <w:szCs w:val="24"/>
        </w:rPr>
        <w:t>- Se enmienda el Artículo 5 de la Ley 272-2003, según enmendada, para que lea como sigue:</w:t>
      </w:r>
    </w:p>
    <w:p w14:paraId="3A415EB8" w14:textId="7C3B37FE" w:rsidR="0094618C" w:rsidRPr="00B66752" w:rsidRDefault="0094618C" w:rsidP="00220C62">
      <w:pPr>
        <w:spacing w:line="480" w:lineRule="auto"/>
        <w:ind w:firstLine="720"/>
        <w:jc w:val="both"/>
        <w:rPr>
          <w:rFonts w:ascii="Book Antiqua" w:hAnsi="Book Antiqua"/>
          <w:szCs w:val="24"/>
        </w:rPr>
      </w:pPr>
      <w:r w:rsidRPr="00B66752">
        <w:rPr>
          <w:rFonts w:ascii="Book Antiqua" w:hAnsi="Book Antiqua"/>
          <w:szCs w:val="24"/>
        </w:rPr>
        <w:t>“Artículo 5.-Facultad Fiscalizadora.</w:t>
      </w:r>
    </w:p>
    <w:p w14:paraId="17585AA0" w14:textId="0B31B13C"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Los funcionarios y empleados autorizados de la Compañía de Turismo, quedan por la presente facultados para intervenir y/o citar a comparecer ante la Compañía de Turismo, a cualquier persona que viole cualquier disposición de esta Ley o de los reglamentos aprobados a su amparo.”</w:t>
      </w:r>
    </w:p>
    <w:p w14:paraId="339960F3" w14:textId="5A076FEE" w:rsidR="0094618C" w:rsidRPr="00B66752" w:rsidRDefault="00765454" w:rsidP="0094618C">
      <w:pPr>
        <w:spacing w:line="480" w:lineRule="auto"/>
        <w:ind w:firstLine="720"/>
        <w:jc w:val="both"/>
        <w:rPr>
          <w:rFonts w:ascii="Book Antiqua" w:hAnsi="Book Antiqua"/>
          <w:szCs w:val="24"/>
        </w:rPr>
      </w:pPr>
      <w:r w:rsidRPr="00B66752">
        <w:rPr>
          <w:rFonts w:ascii="Book Antiqua" w:hAnsi="Book Antiqua"/>
          <w:b/>
          <w:szCs w:val="24"/>
        </w:rPr>
        <w:lastRenderedPageBreak/>
        <w:t xml:space="preserve">Artículo </w:t>
      </w:r>
      <w:r w:rsidR="006D2EAC" w:rsidRPr="00B66752">
        <w:rPr>
          <w:rFonts w:ascii="Book Antiqua" w:hAnsi="Book Antiqua"/>
          <w:b/>
          <w:bCs/>
          <w:szCs w:val="24"/>
        </w:rPr>
        <w:t xml:space="preserve">3.05 </w:t>
      </w:r>
      <w:r w:rsidR="0094618C" w:rsidRPr="00B66752">
        <w:rPr>
          <w:rFonts w:ascii="Book Antiqua" w:hAnsi="Book Antiqua"/>
          <w:szCs w:val="24"/>
        </w:rPr>
        <w:t>- Se enmienda el Artículo 6 de la Ley 272-2003, según enmendada, para que lea como sigue:</w:t>
      </w:r>
    </w:p>
    <w:p w14:paraId="2BAEC0D2" w14:textId="7B237B2E"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6.-Facultad para Iniciar Trámites Legales. </w:t>
      </w:r>
      <w:r w:rsidRPr="00B66752">
        <w:rPr>
          <w:rFonts w:ascii="Book Antiqua" w:hAnsi="Book Antiqua"/>
          <w:szCs w:val="24"/>
        </w:rPr>
        <w:tab/>
      </w:r>
    </w:p>
    <w:p w14:paraId="1D917612" w14:textId="17392227"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La Compañía de Turismo estará facultada para iniciar cualquier trámite legal necesario para el cobro del Impuesto.”</w:t>
      </w:r>
    </w:p>
    <w:p w14:paraId="5DF20110" w14:textId="637D63FF" w:rsidR="0094618C" w:rsidRPr="00B66752" w:rsidRDefault="002D3A50"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6D2EAC" w:rsidRPr="00B66752">
        <w:rPr>
          <w:rFonts w:ascii="Book Antiqua" w:hAnsi="Book Antiqua"/>
          <w:b/>
          <w:szCs w:val="24"/>
        </w:rPr>
        <w:t xml:space="preserve">3.06 </w:t>
      </w:r>
      <w:r w:rsidR="0094618C" w:rsidRPr="00B66752">
        <w:rPr>
          <w:rFonts w:ascii="Book Antiqua" w:hAnsi="Book Antiqua"/>
          <w:szCs w:val="24"/>
        </w:rPr>
        <w:t>- Se enmienda el Artículo 7 de la Ley 272-2003, según enmendada, para que lea como sigue:</w:t>
      </w:r>
    </w:p>
    <w:p w14:paraId="633EDC81" w14:textId="562952D0"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7.-Facultad para Aprobar Reglamentos. </w:t>
      </w:r>
    </w:p>
    <w:p w14:paraId="3AA34151" w14:textId="1BCCB0FC"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La Compañía de Turismo tendrá facultad para adoptar los reglamentos que estime necesarios para la implantación de esta Ley y los mismos tendrán fuerza de ley.  Dichos reglamentos entrarán en vigor una vez se haya cumplido con las disposiciones aplicables de la Ley Núm. 38-2017, según enmendada, conocida como “Ley de Procedimiento Administrativo Uniforme del Gobierno de Puerto Rico” o cualquier ley análoga que le sustituya.”</w:t>
      </w:r>
    </w:p>
    <w:p w14:paraId="35351ECB" w14:textId="0154488A" w:rsidR="0094618C" w:rsidRPr="00B66752" w:rsidRDefault="00EB493D" w:rsidP="00220C62">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3.07 </w:t>
      </w:r>
      <w:r w:rsidR="0094618C" w:rsidRPr="00B66752">
        <w:rPr>
          <w:rFonts w:ascii="Book Antiqua" w:hAnsi="Book Antiqua"/>
          <w:szCs w:val="24"/>
        </w:rPr>
        <w:t>- Se enmienda el Artículo 8 de la Ley 272-2003, según enmendada, para que lea como sigue:</w:t>
      </w:r>
    </w:p>
    <w:p w14:paraId="473B9C6C" w14:textId="00A6A2AD"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8.-Facultad para Requerir Fianzas. </w:t>
      </w:r>
    </w:p>
    <w:p w14:paraId="23983DBF" w14:textId="63296F42" w:rsidR="008029E9" w:rsidRPr="00B66752" w:rsidRDefault="004121AC" w:rsidP="003C3138">
      <w:pPr>
        <w:spacing w:line="480" w:lineRule="auto"/>
        <w:ind w:firstLine="720"/>
        <w:jc w:val="both"/>
        <w:rPr>
          <w:rFonts w:ascii="Book Antiqua" w:hAnsi="Book Antiqua"/>
          <w:strike/>
          <w:szCs w:val="24"/>
        </w:rPr>
      </w:pPr>
      <w:r w:rsidRPr="00B66752">
        <w:rPr>
          <w:rStyle w:val="s1"/>
          <w:rFonts w:ascii="Book Antiqua" w:hAnsi="Book Antiqua"/>
          <w:sz w:val="24"/>
          <w:szCs w:val="24"/>
        </w:rPr>
        <w:t xml:space="preserve">La </w:t>
      </w:r>
      <w:r w:rsidR="005B2366" w:rsidRPr="00B66752">
        <w:rPr>
          <w:rStyle w:val="s1"/>
          <w:rFonts w:ascii="Book Antiqua" w:hAnsi="Book Antiqua"/>
          <w:sz w:val="24"/>
          <w:szCs w:val="24"/>
        </w:rPr>
        <w:t>Compañí</w:t>
      </w:r>
      <w:r w:rsidRPr="00B66752">
        <w:rPr>
          <w:rStyle w:val="s1"/>
          <w:rFonts w:ascii="Book Antiqua" w:hAnsi="Book Antiqua"/>
          <w:sz w:val="24"/>
          <w:szCs w:val="24"/>
        </w:rPr>
        <w:t>a de Turismo podrá requerir a los Contribuyentes que radiquen evidencia fehaciente</w:t>
      </w:r>
      <w:r w:rsidR="000E609E" w:rsidRPr="00B66752">
        <w:rPr>
          <w:rFonts w:ascii="Book Antiqua" w:hAnsi="Book Antiqua"/>
          <w:szCs w:val="24"/>
        </w:rPr>
        <w:t xml:space="preserve"> </w:t>
      </w:r>
      <w:r w:rsidRPr="00B66752">
        <w:rPr>
          <w:rStyle w:val="s1"/>
          <w:rFonts w:ascii="Book Antiqua" w:hAnsi="Book Antiqua"/>
          <w:sz w:val="24"/>
          <w:szCs w:val="24"/>
        </w:rPr>
        <w:t>de que cuentan con una fianza para garantizar el pago a tiempo de las obligaciones impuestas por</w:t>
      </w:r>
      <w:r w:rsidR="000E609E" w:rsidRPr="00B66752">
        <w:rPr>
          <w:rFonts w:ascii="Book Antiqua" w:hAnsi="Book Antiqua"/>
          <w:szCs w:val="24"/>
        </w:rPr>
        <w:t xml:space="preserve"> </w:t>
      </w:r>
      <w:r w:rsidRPr="00B66752">
        <w:rPr>
          <w:rStyle w:val="s1"/>
          <w:rFonts w:ascii="Book Antiqua" w:hAnsi="Book Antiqua"/>
          <w:sz w:val="24"/>
          <w:szCs w:val="24"/>
        </w:rPr>
        <w:t xml:space="preserve">esta Ley. La fianza podrá ser requerida por aquellos límites que la </w:t>
      </w:r>
      <w:r w:rsidR="005B2366" w:rsidRPr="00B66752">
        <w:rPr>
          <w:rStyle w:val="s1"/>
          <w:rFonts w:ascii="Book Antiqua" w:hAnsi="Book Antiqua"/>
          <w:sz w:val="24"/>
          <w:szCs w:val="24"/>
        </w:rPr>
        <w:t>Compañía</w:t>
      </w:r>
      <w:r w:rsidRPr="00B66752">
        <w:rPr>
          <w:rStyle w:val="s1"/>
          <w:rFonts w:ascii="Book Antiqua" w:hAnsi="Book Antiqua"/>
          <w:sz w:val="24"/>
          <w:szCs w:val="24"/>
        </w:rPr>
        <w:t xml:space="preserve"> de Turismo considere</w:t>
      </w:r>
      <w:r w:rsidR="000E609E" w:rsidRPr="00B66752">
        <w:rPr>
          <w:rFonts w:ascii="Book Antiqua" w:hAnsi="Book Antiqua"/>
          <w:szCs w:val="24"/>
        </w:rPr>
        <w:t xml:space="preserve"> </w:t>
      </w:r>
      <w:r w:rsidRPr="00B66752">
        <w:rPr>
          <w:rStyle w:val="s1"/>
          <w:rFonts w:ascii="Book Antiqua" w:hAnsi="Book Antiqua"/>
          <w:sz w:val="24"/>
          <w:szCs w:val="24"/>
        </w:rPr>
        <w:t>razonablemente necesarios para garantizar el pago del Impuesto y de cualesquiera recargos,</w:t>
      </w:r>
      <w:r w:rsidR="006107C7" w:rsidRPr="00B66752">
        <w:rPr>
          <w:rStyle w:val="s1"/>
          <w:rFonts w:ascii="Book Antiqua" w:hAnsi="Book Antiqua"/>
          <w:sz w:val="24"/>
          <w:szCs w:val="24"/>
        </w:rPr>
        <w:t xml:space="preserve"> intereses, penalidades o </w:t>
      </w:r>
      <w:r w:rsidR="006107C7" w:rsidRPr="00B66752">
        <w:rPr>
          <w:rStyle w:val="s1"/>
          <w:rFonts w:ascii="Book Antiqua" w:hAnsi="Book Antiqua"/>
          <w:sz w:val="24"/>
          <w:szCs w:val="24"/>
        </w:rPr>
        <w:lastRenderedPageBreak/>
        <w:t>multas administrativas que se le impongan a este a causa de violaciones a</w:t>
      </w:r>
      <w:r w:rsidR="000E609E" w:rsidRPr="00B66752">
        <w:rPr>
          <w:rFonts w:ascii="Book Antiqua" w:hAnsi="Book Antiqua"/>
          <w:szCs w:val="24"/>
        </w:rPr>
        <w:t xml:space="preserve"> </w:t>
      </w:r>
      <w:r w:rsidR="006107C7" w:rsidRPr="00B66752">
        <w:rPr>
          <w:rStyle w:val="s1"/>
          <w:rFonts w:ascii="Book Antiqua" w:hAnsi="Book Antiqua"/>
          <w:sz w:val="24"/>
          <w:szCs w:val="24"/>
        </w:rPr>
        <w:t>las disposiciones de esta Ley y/o sus reglamen</w:t>
      </w:r>
      <w:r w:rsidR="00CC2E1B" w:rsidRPr="00B66752">
        <w:rPr>
          <w:rFonts w:ascii="Book Antiqua" w:hAnsi="Book Antiqua"/>
          <w:szCs w:val="24"/>
        </w:rPr>
        <w:t>tos.</w:t>
      </w:r>
      <w:r w:rsidR="000269D4" w:rsidRPr="00B66752">
        <w:rPr>
          <w:rFonts w:ascii="Book Antiqua" w:hAnsi="Book Antiqua"/>
          <w:szCs w:val="24"/>
        </w:rPr>
        <w:t>”</w:t>
      </w:r>
    </w:p>
    <w:p w14:paraId="5B934234" w14:textId="7F07B07B" w:rsidR="0094618C" w:rsidRPr="00B66752" w:rsidRDefault="00534FF9"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3.08 </w:t>
      </w:r>
      <w:r w:rsidR="0094618C" w:rsidRPr="00B66752">
        <w:rPr>
          <w:rFonts w:ascii="Book Antiqua" w:hAnsi="Book Antiqua"/>
          <w:szCs w:val="24"/>
        </w:rPr>
        <w:t>- Se enmienda el Artículo 9 de la Ley 272-2003, según enmendada, para que lea como sigue:</w:t>
      </w:r>
    </w:p>
    <w:p w14:paraId="62A90BF1" w14:textId="7B44AC15"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9.-Examen de cuentas, registros, libros y locales. </w:t>
      </w:r>
    </w:p>
    <w:p w14:paraId="3DA6BB1E" w14:textId="7738F255"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La Compañía de Turismo, a través de sus funcionarios o empleados, tendrá derecho a inspeccionar y revisar toda la información, cuentas, registros, anotaciones y documentos relacionados con los pagos a ser realizados por los Hosteleros por concepto del Impuesto, y la distribución de dichos fondos.  La Compañía de Turismo podrá entrar y examinar los locales y documentos de cualquier Contribuyente. La Compañía de Turismo también podrá requerir, accesar y/o utilizar cualquier información o documento en posesión de cualquier instrumentalidad del Gobierno de Puerto Rico o subdivisión política de este.”</w:t>
      </w:r>
    </w:p>
    <w:p w14:paraId="04F19834" w14:textId="13757C10" w:rsidR="0094618C" w:rsidRPr="00B66752" w:rsidRDefault="00534FF9"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3.09 </w:t>
      </w:r>
      <w:r w:rsidR="0094618C" w:rsidRPr="00B66752">
        <w:rPr>
          <w:rFonts w:ascii="Book Antiqua" w:hAnsi="Book Antiqua"/>
          <w:szCs w:val="24"/>
        </w:rPr>
        <w:t>- Se enmienda el Artículo 10 de la Ley 272-2003, según enmendada, para que lea como sigue:</w:t>
      </w:r>
    </w:p>
    <w:p w14:paraId="22C74A38" w14:textId="141703B8"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“Artículo 10.-Auditorías.</w:t>
      </w:r>
    </w:p>
    <w:p w14:paraId="3D09948B" w14:textId="4FA82821"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La Compañía de Turismo tendrá el poder de efectuar auditorías para fiscalizar el cumplimiento con esta Ley y los reglamentos aprobados a su amparo que estén relacionados con los pagos del canon por ocupación de habitación realizado por los hosteleros.”</w:t>
      </w:r>
    </w:p>
    <w:p w14:paraId="5F88EF35" w14:textId="014A2B70" w:rsidR="0094618C" w:rsidRPr="00B66752" w:rsidRDefault="00534FF9"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3.10 </w:t>
      </w:r>
      <w:r w:rsidR="0094618C" w:rsidRPr="00B66752">
        <w:rPr>
          <w:rFonts w:ascii="Book Antiqua" w:hAnsi="Book Antiqua"/>
          <w:szCs w:val="24"/>
        </w:rPr>
        <w:t>- Se enmienda el Artículo 11 de la Ley 272-2003, según enmendada, para que lea como sigue:</w:t>
      </w:r>
    </w:p>
    <w:p w14:paraId="76B92DBA" w14:textId="3414D381"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lastRenderedPageBreak/>
        <w:t xml:space="preserve">“Artículo 11.-Informes. </w:t>
      </w:r>
    </w:p>
    <w:p w14:paraId="0BE0087D" w14:textId="1E2E616A"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La Compañía de Turismo podrá requerir de todo Contribuyente, la radicación de los informes auditados financieros que esta determine necesarios en la consecución de los fines de esta Ley.” </w:t>
      </w:r>
    </w:p>
    <w:p w14:paraId="51F5660A" w14:textId="20A58BD1" w:rsidR="0094618C" w:rsidRPr="00B66752" w:rsidRDefault="00F07B50"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3.11 </w:t>
      </w:r>
      <w:r w:rsidR="0094618C" w:rsidRPr="00B66752">
        <w:rPr>
          <w:rFonts w:ascii="Book Antiqua" w:hAnsi="Book Antiqua"/>
          <w:szCs w:val="24"/>
        </w:rPr>
        <w:t>- Se enmienda el Artículo 12 de la Ley 272-2003, según enmendada, para que lea como sigue:</w:t>
      </w:r>
    </w:p>
    <w:p w14:paraId="32216C23" w14:textId="21C7E3E2"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12.-Poderes Generales de Investigación. </w:t>
      </w:r>
    </w:p>
    <w:p w14:paraId="3B1995F6" w14:textId="3BC82BD2"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 La Compañía de Turismo tendrá el poder y la facultad de citar y entrevistar testigos, tomar juramentos, tomar declaraciones u obligar a la presentación de libros, papeles y documentos que considerare necesarios y pertinentes, en cualquier procedimiento que celebrare con el propósito de ejercer sus facultades y deberes.  </w:t>
      </w:r>
    </w:p>
    <w:p w14:paraId="4F8DFBA5" w14:textId="645A1D10"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B. La Compañía de Turismo podrá ordenar a los Contribuyentes que paguen los gastos y honorarios por servicios profesionales y consultivos incurridos en las investigaciones, estudios, audiencias o cualquier otro procedimiento que lleve a cabo la Compañía de Turismo de Puerto Rico con relación a las disposiciones de esta Ley.</w:t>
      </w:r>
    </w:p>
    <w:p w14:paraId="44719405" w14:textId="2E357C94" w:rsidR="00D42B2A" w:rsidRPr="00B66752" w:rsidRDefault="0094618C" w:rsidP="00304D90">
      <w:pPr>
        <w:spacing w:line="480" w:lineRule="auto"/>
        <w:ind w:firstLine="720"/>
        <w:jc w:val="both"/>
        <w:rPr>
          <w:rFonts w:ascii="Book Antiqua" w:hAnsi="Book Antiqua"/>
          <w:strike/>
          <w:szCs w:val="24"/>
        </w:rPr>
      </w:pPr>
      <w:r w:rsidRPr="00B66752">
        <w:rPr>
          <w:rFonts w:ascii="Book Antiqua" w:hAnsi="Book Antiqua"/>
          <w:szCs w:val="24"/>
        </w:rPr>
        <w:t xml:space="preserve">C. </w:t>
      </w:r>
      <w:r w:rsidR="00304D90" w:rsidRPr="00B66752">
        <w:rPr>
          <w:rFonts w:ascii="Book Antiqua" w:hAnsi="Book Antiqua"/>
          <w:szCs w:val="24"/>
        </w:rPr>
        <w:t>La Compañía de Turismo podrá ordenar a cualquier Contribuyente a pagar cualquier otro gasto por temeridad en que haya tenido que incurrir la Compañía de Turismo por incumplimiento con o violación de las disposiciones de esta legislación.”</w:t>
      </w:r>
    </w:p>
    <w:p w14:paraId="7272EABD" w14:textId="42D5A042" w:rsidR="0094618C" w:rsidRPr="00B66752" w:rsidRDefault="00F07B50"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3.12 </w:t>
      </w:r>
      <w:r w:rsidR="0094618C" w:rsidRPr="00B66752">
        <w:rPr>
          <w:rFonts w:ascii="Book Antiqua" w:hAnsi="Book Antiqua"/>
          <w:szCs w:val="24"/>
        </w:rPr>
        <w:t>- Se enmienda el Artículo 13 de la Ley 272-2003, según enmendada, para que lea como sigue:</w:t>
      </w:r>
    </w:p>
    <w:p w14:paraId="635E5F35" w14:textId="19AC64AB"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“Artículo 13.-Querellas ante la Compañía de Turismo de Puerto Rico.</w:t>
      </w:r>
    </w:p>
    <w:p w14:paraId="017DA360" w14:textId="5C2C698F" w:rsidR="009567C2" w:rsidRPr="00B66752" w:rsidRDefault="006B4DE9" w:rsidP="00712EAA">
      <w:pPr>
        <w:spacing w:line="480" w:lineRule="auto"/>
        <w:ind w:firstLine="720"/>
        <w:jc w:val="both"/>
        <w:rPr>
          <w:rFonts w:ascii="Book Antiqua" w:hAnsi="Book Antiqua"/>
          <w:strike/>
          <w:szCs w:val="24"/>
        </w:rPr>
      </w:pPr>
      <w:r w:rsidRPr="00B66752">
        <w:rPr>
          <w:rStyle w:val="s1"/>
          <w:rFonts w:ascii="Book Antiqua" w:hAnsi="Book Antiqua"/>
          <w:sz w:val="24"/>
          <w:szCs w:val="24"/>
        </w:rPr>
        <w:lastRenderedPageBreak/>
        <w:t xml:space="preserve">La </w:t>
      </w:r>
      <w:r w:rsidR="00712EAA" w:rsidRPr="00B66752">
        <w:rPr>
          <w:rStyle w:val="s1"/>
          <w:rFonts w:ascii="Book Antiqua" w:hAnsi="Book Antiqua"/>
          <w:sz w:val="24"/>
          <w:szCs w:val="24"/>
        </w:rPr>
        <w:t>Compañía</w:t>
      </w:r>
      <w:r w:rsidRPr="00B66752">
        <w:rPr>
          <w:rStyle w:val="s1"/>
          <w:rFonts w:ascii="Book Antiqua" w:hAnsi="Book Antiqua"/>
          <w:sz w:val="24"/>
          <w:szCs w:val="24"/>
        </w:rPr>
        <w:t xml:space="preserve"> de Turismo, motu proprio o a instancia de cualquier persona, instrumentalidad</w:t>
      </w:r>
      <w:r w:rsidR="009D2857" w:rsidRPr="00B66752">
        <w:rPr>
          <w:rFonts w:ascii="Book Antiqua" w:hAnsi="Book Antiqua"/>
          <w:szCs w:val="24"/>
        </w:rPr>
        <w:t xml:space="preserve"> </w:t>
      </w:r>
      <w:r w:rsidRPr="00B66752">
        <w:rPr>
          <w:rStyle w:val="s1"/>
          <w:rFonts w:ascii="Book Antiqua" w:hAnsi="Book Antiqua"/>
          <w:sz w:val="24"/>
          <w:szCs w:val="24"/>
        </w:rPr>
        <w:t>gubernamental, agencia, negocio o empresa privada que se quejare de algún acto u omisión que</w:t>
      </w:r>
      <w:r w:rsidR="009D2857" w:rsidRPr="00B66752">
        <w:rPr>
          <w:rFonts w:ascii="Book Antiqua" w:hAnsi="Book Antiqua"/>
          <w:szCs w:val="24"/>
        </w:rPr>
        <w:t xml:space="preserve"> </w:t>
      </w:r>
      <w:r w:rsidRPr="00B66752">
        <w:rPr>
          <w:rStyle w:val="s1"/>
          <w:rFonts w:ascii="Book Antiqua" w:hAnsi="Book Antiqua"/>
          <w:sz w:val="24"/>
          <w:szCs w:val="24"/>
        </w:rPr>
        <w:t>haya llevado a cabo o se proponga llevar a cabo por un Contribuyente, en violación de cualquier</w:t>
      </w:r>
      <w:r w:rsidR="009D2857" w:rsidRPr="00B66752">
        <w:rPr>
          <w:rFonts w:ascii="Book Antiqua" w:hAnsi="Book Antiqua"/>
          <w:szCs w:val="24"/>
        </w:rPr>
        <w:t xml:space="preserve"> </w:t>
      </w:r>
      <w:r w:rsidRPr="00B66752">
        <w:rPr>
          <w:rStyle w:val="s1"/>
          <w:rFonts w:ascii="Book Antiqua" w:hAnsi="Book Antiqua"/>
          <w:sz w:val="24"/>
          <w:szCs w:val="24"/>
        </w:rPr>
        <w:t xml:space="preserve">disposición de esta Ley, reglamento u orden de la </w:t>
      </w:r>
      <w:r w:rsidR="00712EAA" w:rsidRPr="00B66752">
        <w:rPr>
          <w:rStyle w:val="s1"/>
          <w:rFonts w:ascii="Book Antiqua" w:hAnsi="Book Antiqua"/>
          <w:sz w:val="24"/>
          <w:szCs w:val="24"/>
        </w:rPr>
        <w:t>Compañía</w:t>
      </w:r>
      <w:r w:rsidRPr="00B66752">
        <w:rPr>
          <w:rStyle w:val="s1"/>
          <w:rFonts w:ascii="Book Antiqua" w:hAnsi="Book Antiqua"/>
          <w:sz w:val="24"/>
          <w:szCs w:val="24"/>
        </w:rPr>
        <w:t xml:space="preserve"> de Turismo, podrá instar una querell</w:t>
      </w:r>
      <w:r w:rsidR="009D2857" w:rsidRPr="00B66752">
        <w:rPr>
          <w:rStyle w:val="s1"/>
          <w:rFonts w:ascii="Book Antiqua" w:hAnsi="Book Antiqua"/>
          <w:sz w:val="24"/>
          <w:szCs w:val="24"/>
        </w:rPr>
        <w:t>a m</w:t>
      </w:r>
      <w:r w:rsidR="004D355F" w:rsidRPr="00B66752">
        <w:rPr>
          <w:rStyle w:val="s1"/>
          <w:rFonts w:ascii="Book Antiqua" w:hAnsi="Book Antiqua"/>
          <w:sz w:val="24"/>
          <w:szCs w:val="24"/>
        </w:rPr>
        <w:t xml:space="preserve">ediante solicitud escrita. La </w:t>
      </w:r>
      <w:r w:rsidR="00712EAA" w:rsidRPr="00B66752">
        <w:rPr>
          <w:rStyle w:val="s1"/>
          <w:rFonts w:ascii="Book Antiqua" w:hAnsi="Book Antiqua"/>
          <w:sz w:val="24"/>
          <w:szCs w:val="24"/>
        </w:rPr>
        <w:t>Compañía</w:t>
      </w:r>
      <w:r w:rsidR="004D355F" w:rsidRPr="00B66752">
        <w:rPr>
          <w:rStyle w:val="s1"/>
          <w:rFonts w:ascii="Book Antiqua" w:hAnsi="Book Antiqua"/>
          <w:sz w:val="24"/>
          <w:szCs w:val="24"/>
        </w:rPr>
        <w:t xml:space="preserve"> de Turismo establecerá los procedimientos para la</w:t>
      </w:r>
      <w:r w:rsidR="009D2857" w:rsidRPr="00B66752">
        <w:rPr>
          <w:rFonts w:ascii="Book Antiqua" w:hAnsi="Book Antiqua"/>
          <w:szCs w:val="24"/>
        </w:rPr>
        <w:t xml:space="preserve"> </w:t>
      </w:r>
      <w:r w:rsidR="004D355F" w:rsidRPr="00B66752">
        <w:rPr>
          <w:rStyle w:val="s1"/>
          <w:rFonts w:ascii="Book Antiqua" w:hAnsi="Book Antiqua"/>
          <w:sz w:val="24"/>
          <w:szCs w:val="24"/>
        </w:rPr>
        <w:t>presentación de querellas mediante reglamentación aprobada al efecto.</w:t>
      </w:r>
      <w:r w:rsidR="009D2857" w:rsidRPr="00B66752">
        <w:rPr>
          <w:rStyle w:val="s1"/>
          <w:rFonts w:ascii="Book Antiqua" w:hAnsi="Book Antiqua"/>
          <w:sz w:val="24"/>
          <w:szCs w:val="24"/>
        </w:rPr>
        <w:t>”</w:t>
      </w:r>
    </w:p>
    <w:p w14:paraId="4D4614BE" w14:textId="55FA3C9C" w:rsidR="0094618C" w:rsidRPr="00B66752" w:rsidRDefault="00F07B50"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3.13 </w:t>
      </w:r>
      <w:r w:rsidR="0094618C" w:rsidRPr="00B66752">
        <w:rPr>
          <w:rFonts w:ascii="Book Antiqua" w:hAnsi="Book Antiqua"/>
          <w:szCs w:val="24"/>
        </w:rPr>
        <w:t>- Se enmienda el Artículo 14 de la Ley 272-2003, según enmendada, para que lea como sigue:</w:t>
      </w:r>
    </w:p>
    <w:p w14:paraId="6FC79239" w14:textId="2B506E6F"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14.-Procedimientos Adjudicativos. </w:t>
      </w:r>
    </w:p>
    <w:p w14:paraId="2A4B7F3A" w14:textId="2F7E8F69"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En el ejercicio de los deberes y facultades que por esta Ley se imponen y confieren a la Compañía de Turismo, esta podrá celebrar vistas públicas, citar testigos, emitir órdenes, resoluciones y decisiones y realizar cualquier otra función de carácter cuasi judicial que fuese necesaria para implantar las disposiciones de esta Ley. </w:t>
      </w:r>
    </w:p>
    <w:p w14:paraId="55974BB0" w14:textId="075DB3BC"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La Compañía de Turismo tendrá autoridad para llevar a cabo vistas adjudicativas para ventilar querellas contra cualquier Contribuyente, motu proprio o a petición de parte interesada, según se provee en esta Ley y podrá imponer las sanciones y/o multas que procedan de acuerdo a los reglamentos que a estos efectos haya promulgado.</w:t>
      </w:r>
    </w:p>
    <w:p w14:paraId="1818AB9B" w14:textId="041C53B2" w:rsidR="0067527F" w:rsidRPr="00B66752" w:rsidRDefault="0067527F" w:rsidP="00712EAA">
      <w:pPr>
        <w:spacing w:line="480" w:lineRule="auto"/>
        <w:ind w:firstLine="720"/>
        <w:jc w:val="both"/>
        <w:rPr>
          <w:rFonts w:ascii="Book Antiqua" w:hAnsi="Book Antiqua"/>
          <w:strike/>
          <w:szCs w:val="24"/>
        </w:rPr>
      </w:pPr>
      <w:r w:rsidRPr="00B66752">
        <w:rPr>
          <w:rStyle w:val="s1"/>
          <w:rFonts w:ascii="Book Antiqua" w:hAnsi="Book Antiqua"/>
          <w:sz w:val="24"/>
          <w:szCs w:val="24"/>
        </w:rPr>
        <w:t xml:space="preserve">Por cuenta propia, o en representación de la persona que inició la queja o querella, la </w:t>
      </w:r>
      <w:r w:rsidR="00712EAA" w:rsidRPr="00B66752">
        <w:rPr>
          <w:rStyle w:val="s1"/>
          <w:rFonts w:ascii="Book Antiqua" w:hAnsi="Book Antiqua"/>
          <w:sz w:val="24"/>
          <w:szCs w:val="24"/>
        </w:rPr>
        <w:t>Compañía</w:t>
      </w:r>
      <w:r w:rsidRPr="00B66752">
        <w:rPr>
          <w:rFonts w:ascii="Book Antiqua" w:hAnsi="Book Antiqua"/>
          <w:szCs w:val="24"/>
        </w:rPr>
        <w:t xml:space="preserve"> </w:t>
      </w:r>
      <w:r w:rsidRPr="00B66752">
        <w:rPr>
          <w:rStyle w:val="s1"/>
          <w:rFonts w:ascii="Book Antiqua" w:hAnsi="Book Antiqua"/>
          <w:sz w:val="24"/>
          <w:szCs w:val="24"/>
        </w:rPr>
        <w:t xml:space="preserve">de Turismo tendrá la potestad de investigar, expedir citaciones, </w:t>
      </w:r>
      <w:r w:rsidRPr="00B66752">
        <w:rPr>
          <w:rStyle w:val="s1"/>
          <w:rFonts w:ascii="Book Antiqua" w:hAnsi="Book Antiqua"/>
          <w:sz w:val="24"/>
          <w:szCs w:val="24"/>
        </w:rPr>
        <w:lastRenderedPageBreak/>
        <w:t>requerir documentos que entienda</w:t>
      </w:r>
      <w:r w:rsidRPr="00B66752">
        <w:rPr>
          <w:rFonts w:ascii="Book Antiqua" w:hAnsi="Book Antiqua"/>
          <w:szCs w:val="24"/>
        </w:rPr>
        <w:t xml:space="preserve"> </w:t>
      </w:r>
      <w:r w:rsidRPr="00B66752">
        <w:rPr>
          <w:rStyle w:val="s1"/>
          <w:rFonts w:ascii="Book Antiqua" w:hAnsi="Book Antiqua"/>
          <w:sz w:val="24"/>
          <w:szCs w:val="24"/>
        </w:rPr>
        <w:t>pertinentes y dirimir prueba, cuando un Contribuyente haya:</w:t>
      </w:r>
    </w:p>
    <w:p w14:paraId="06E8BFD2" w14:textId="31114D1F" w:rsidR="0067527F" w:rsidRPr="00B66752" w:rsidRDefault="0067527F" w:rsidP="00AB6D88">
      <w:pPr>
        <w:pStyle w:val="p1"/>
        <w:spacing w:line="480" w:lineRule="auto"/>
        <w:ind w:left="720"/>
        <w:jc w:val="both"/>
        <w:rPr>
          <w:rFonts w:ascii="Book Antiqua" w:hAnsi="Book Antiqua"/>
          <w:sz w:val="24"/>
          <w:szCs w:val="24"/>
          <w:lang w:val="es-PR"/>
        </w:rPr>
      </w:pPr>
      <w:r w:rsidRPr="00B66752">
        <w:rPr>
          <w:rStyle w:val="s2"/>
          <w:rFonts w:ascii="Book Antiqua" w:hAnsi="Book Antiqua"/>
          <w:b w:val="0"/>
          <w:bCs w:val="0"/>
          <w:sz w:val="24"/>
          <w:szCs w:val="24"/>
          <w:lang w:val="es-PR"/>
        </w:rPr>
        <w:t>(1)</w:t>
      </w:r>
      <w:r w:rsidRPr="00B66752">
        <w:rPr>
          <w:rStyle w:val="s1"/>
          <w:rFonts w:ascii="Book Antiqua" w:hAnsi="Book Antiqua"/>
          <w:sz w:val="24"/>
          <w:szCs w:val="24"/>
          <w:lang w:val="es-PR"/>
        </w:rPr>
        <w:t xml:space="preserve"> omitido realizar alguna acción requerida por alguna disposición de esta Ley o de cualquier</w:t>
      </w:r>
      <w:r w:rsidR="00AB6D88" w:rsidRPr="00B66752">
        <w:rPr>
          <w:rFonts w:ascii="Book Antiqua" w:hAnsi="Book Antiqua"/>
          <w:sz w:val="24"/>
          <w:szCs w:val="24"/>
          <w:lang w:val="es-PR"/>
        </w:rPr>
        <w:t xml:space="preserve"> </w:t>
      </w:r>
      <w:r w:rsidRPr="00B66752">
        <w:rPr>
          <w:rStyle w:val="s1"/>
          <w:rFonts w:ascii="Book Antiqua" w:hAnsi="Book Antiqua"/>
          <w:sz w:val="24"/>
          <w:szCs w:val="24"/>
          <w:lang w:val="es-PR"/>
        </w:rPr>
        <w:t>reglamento aprobado al amparo de la misma; o</w:t>
      </w:r>
    </w:p>
    <w:p w14:paraId="500F8E2B" w14:textId="790A26A3" w:rsidR="00F57406" w:rsidRPr="00B66752" w:rsidRDefault="0067527F" w:rsidP="00264B94">
      <w:pPr>
        <w:pStyle w:val="p1"/>
        <w:spacing w:line="480" w:lineRule="auto"/>
        <w:ind w:left="720"/>
        <w:jc w:val="both"/>
        <w:rPr>
          <w:rStyle w:val="s1"/>
          <w:rFonts w:ascii="Book Antiqua" w:hAnsi="Book Antiqua"/>
          <w:sz w:val="24"/>
          <w:szCs w:val="24"/>
          <w:lang w:val="es-PR"/>
        </w:rPr>
      </w:pPr>
      <w:r w:rsidRPr="00B66752">
        <w:rPr>
          <w:rStyle w:val="s2"/>
          <w:rFonts w:ascii="Book Antiqua" w:hAnsi="Book Antiqua"/>
          <w:b w:val="0"/>
          <w:bCs w:val="0"/>
          <w:sz w:val="24"/>
          <w:szCs w:val="24"/>
          <w:lang w:val="es-PR"/>
        </w:rPr>
        <w:t>(2)</w:t>
      </w:r>
      <w:r w:rsidRPr="00B66752">
        <w:rPr>
          <w:rStyle w:val="s1"/>
          <w:rFonts w:ascii="Book Antiqua" w:hAnsi="Book Antiqua"/>
          <w:sz w:val="24"/>
          <w:szCs w:val="24"/>
          <w:lang w:val="es-PR"/>
        </w:rPr>
        <w:t xml:space="preserve"> efectuado una acción en contra de lo establecido en alguna disposición</w:t>
      </w:r>
      <w:r w:rsidR="00AB6D88" w:rsidRPr="00B66752">
        <w:rPr>
          <w:rStyle w:val="s1"/>
          <w:rFonts w:ascii="Book Antiqua" w:hAnsi="Book Antiqua"/>
          <w:sz w:val="24"/>
          <w:szCs w:val="24"/>
          <w:lang w:val="es-PR"/>
        </w:rPr>
        <w:t xml:space="preserve"> </w:t>
      </w:r>
      <w:r w:rsidRPr="00B66752">
        <w:rPr>
          <w:rStyle w:val="s1"/>
          <w:rFonts w:ascii="Book Antiqua" w:hAnsi="Book Antiqua"/>
          <w:sz w:val="24"/>
          <w:szCs w:val="24"/>
          <w:lang w:val="es-PR"/>
        </w:rPr>
        <w:t>contenida en esta</w:t>
      </w:r>
      <w:r w:rsidR="00AB6D88" w:rsidRPr="00B66752">
        <w:rPr>
          <w:rFonts w:ascii="Book Antiqua" w:hAnsi="Book Antiqua"/>
          <w:sz w:val="24"/>
          <w:szCs w:val="24"/>
          <w:lang w:val="es-PR"/>
        </w:rPr>
        <w:t xml:space="preserve"> </w:t>
      </w:r>
      <w:r w:rsidRPr="00B66752">
        <w:rPr>
          <w:rStyle w:val="s1"/>
          <w:rFonts w:ascii="Book Antiqua" w:hAnsi="Book Antiqua"/>
          <w:sz w:val="24"/>
          <w:szCs w:val="24"/>
          <w:lang w:val="es-PR"/>
        </w:rPr>
        <w:t>Ley o en cualquier reglamento aprobado a su amparo.</w:t>
      </w:r>
      <w:r w:rsidR="00264B94" w:rsidRPr="00B66752">
        <w:rPr>
          <w:rStyle w:val="s1"/>
          <w:rFonts w:ascii="Book Antiqua" w:hAnsi="Book Antiqua"/>
          <w:sz w:val="24"/>
          <w:szCs w:val="24"/>
          <w:lang w:val="es-PR"/>
        </w:rPr>
        <w:t>”</w:t>
      </w:r>
    </w:p>
    <w:p w14:paraId="5C22DAE5" w14:textId="31C29FC9" w:rsidR="0094618C" w:rsidRPr="00B66752" w:rsidRDefault="00F07B50"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3.14 </w:t>
      </w:r>
      <w:r w:rsidR="0094618C" w:rsidRPr="00B66752">
        <w:rPr>
          <w:rFonts w:ascii="Book Antiqua" w:hAnsi="Book Antiqua"/>
          <w:szCs w:val="24"/>
        </w:rPr>
        <w:t>- Se enmienda el Artículo 15 de la Ley 272-2003, según enmendada, para que lea como sigue:</w:t>
      </w:r>
    </w:p>
    <w:p w14:paraId="381D93D3" w14:textId="0D45C94E"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“Artículo 15.-Debido Proceso de Ley.</w:t>
      </w:r>
    </w:p>
    <w:p w14:paraId="3ED7407A" w14:textId="5CB69C35" w:rsidR="00FB2479" w:rsidRPr="00B66752" w:rsidRDefault="00FB2479" w:rsidP="00597902">
      <w:pPr>
        <w:spacing w:line="480" w:lineRule="auto"/>
        <w:ind w:firstLine="720"/>
        <w:jc w:val="both"/>
        <w:rPr>
          <w:rFonts w:ascii="Book Antiqua" w:hAnsi="Book Antiqua"/>
          <w:strike/>
          <w:szCs w:val="24"/>
        </w:rPr>
      </w:pPr>
      <w:r w:rsidRPr="00B66752">
        <w:rPr>
          <w:rFonts w:ascii="Book Antiqua" w:eastAsiaTheme="minorEastAsia" w:hAnsi="Book Antiqua"/>
          <w:color w:val="000000"/>
          <w:szCs w:val="24"/>
        </w:rPr>
        <w:t xml:space="preserve">La </w:t>
      </w:r>
      <w:r w:rsidR="00597902" w:rsidRPr="00B66752">
        <w:rPr>
          <w:rStyle w:val="s1"/>
          <w:rFonts w:ascii="Book Antiqua" w:hAnsi="Book Antiqua"/>
          <w:sz w:val="24"/>
          <w:szCs w:val="24"/>
        </w:rPr>
        <w:t>Compañía</w:t>
      </w:r>
      <w:r w:rsidR="00597902" w:rsidRPr="00B66752">
        <w:rPr>
          <w:rFonts w:ascii="Book Antiqua" w:eastAsiaTheme="minorEastAsia" w:hAnsi="Book Antiqua"/>
          <w:color w:val="000000"/>
          <w:szCs w:val="24"/>
        </w:rPr>
        <w:t xml:space="preserve"> </w:t>
      </w:r>
      <w:r w:rsidRPr="00B66752">
        <w:rPr>
          <w:rFonts w:ascii="Book Antiqua" w:eastAsiaTheme="minorEastAsia" w:hAnsi="Book Antiqua"/>
          <w:color w:val="000000"/>
          <w:szCs w:val="24"/>
        </w:rPr>
        <w:t xml:space="preserve">de Turismo establecerá mediante reglamento las disposiciones a seguir en todo procedimiento adjudicativo. Se le concederá y garantizará a todo Contribuyente un debido proceso de ley, al amparo de la </w:t>
      </w:r>
      <w:r w:rsidRPr="00B66752">
        <w:rPr>
          <w:rFonts w:ascii="Book Antiqua" w:eastAsiaTheme="minorEastAsia" w:hAnsi="Book Antiqua"/>
          <w:color w:val="000000" w:themeColor="text1"/>
          <w:szCs w:val="24"/>
        </w:rPr>
        <w:t xml:space="preserve">Ley 38-2017, según enmendada, conocida como “Ley de Procedimiento Administrativo Uniforme del Gobierno de Puerto Rico” </w:t>
      </w:r>
      <w:r w:rsidRPr="00B66752">
        <w:rPr>
          <w:rFonts w:ascii="Book Antiqua" w:eastAsiaTheme="minorEastAsia" w:hAnsi="Book Antiqua"/>
          <w:color w:val="000000"/>
          <w:szCs w:val="24"/>
        </w:rPr>
        <w:t xml:space="preserve">o cualquier ley análoga que le sustituya, en todo recurso de revisión administrativa o judicial de las órdenes y/o resoluciones emitidas por la </w:t>
      </w:r>
      <w:r w:rsidR="00597902" w:rsidRPr="00B66752">
        <w:rPr>
          <w:rStyle w:val="s1"/>
          <w:rFonts w:ascii="Book Antiqua" w:hAnsi="Book Antiqua"/>
          <w:sz w:val="24"/>
          <w:szCs w:val="24"/>
        </w:rPr>
        <w:t>Compañía</w:t>
      </w:r>
      <w:r w:rsidR="00597902" w:rsidRPr="00B66752">
        <w:rPr>
          <w:rFonts w:ascii="Book Antiqua" w:eastAsiaTheme="minorEastAsia" w:hAnsi="Book Antiqua"/>
          <w:color w:val="000000"/>
          <w:szCs w:val="24"/>
        </w:rPr>
        <w:t xml:space="preserve"> </w:t>
      </w:r>
      <w:r w:rsidRPr="00B66752">
        <w:rPr>
          <w:rFonts w:ascii="Book Antiqua" w:eastAsiaTheme="minorEastAsia" w:hAnsi="Book Antiqua"/>
          <w:color w:val="000000"/>
          <w:szCs w:val="24"/>
        </w:rPr>
        <w:t>de Turismo en el ejercicio de las facultades que le confiere esta Ley.</w:t>
      </w:r>
      <w:r w:rsidR="001867B7" w:rsidRPr="00B66752">
        <w:rPr>
          <w:rFonts w:ascii="Book Antiqua" w:eastAsiaTheme="minorEastAsia" w:hAnsi="Book Antiqua"/>
          <w:color w:val="000000"/>
          <w:szCs w:val="24"/>
        </w:rPr>
        <w:t>”</w:t>
      </w:r>
    </w:p>
    <w:p w14:paraId="1712C36C" w14:textId="7E7E2909" w:rsidR="0094618C" w:rsidRPr="00B66752" w:rsidRDefault="00677FC5"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3.15 </w:t>
      </w:r>
      <w:r w:rsidR="0094618C" w:rsidRPr="00B66752">
        <w:rPr>
          <w:rFonts w:ascii="Book Antiqua" w:hAnsi="Book Antiqua"/>
          <w:szCs w:val="24"/>
        </w:rPr>
        <w:t>- Se enmienda el Artículo 16 de la Ley 272-2003, según enmendada, para que lea como sigue:</w:t>
      </w:r>
    </w:p>
    <w:p w14:paraId="36E95E7E" w14:textId="3D3D4B7F"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16.-Desacato; Negativa a Actuar. </w:t>
      </w:r>
    </w:p>
    <w:p w14:paraId="325C34BF" w14:textId="328BAB90"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Si cualquier persona citada para comparecer ante la Compañía de Turismo dejare de obedecer dicha citación, o si al comparecer ante la Compañía de Turismo se negare a prestar juramento, a proveer información, a declarar o a contestar cualquier </w:t>
      </w:r>
      <w:r w:rsidRPr="00B66752">
        <w:rPr>
          <w:rFonts w:ascii="Book Antiqua" w:hAnsi="Book Antiqua"/>
          <w:szCs w:val="24"/>
        </w:rPr>
        <w:lastRenderedPageBreak/>
        <w:t>pregunta pertinente, o a presentar cualquier documento pertinente, cuando así se lo ordenare la Compañía de Turismo podrá invocar la ayuda del Tribunal de Primera Instancia para obligar a la comparecencia, la declaración y la presentación de documentos.</w:t>
      </w:r>
    </w:p>
    <w:p w14:paraId="08921B02" w14:textId="429C5855"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Cualquier persona que dejare o se negare a comparecer y testificar, desatendiere cualquier pedido lícito o se negare a presentar libros, papeles y documentos, si estuviere en su poder hacerlo, en cumplimiento de una citación con apercibimiento o requerimiento válido de la Compañía de Turismo, o cualquier persona que se condujere en forma desordenada o irrespetuosa ante la Compañía de Turismo, o cualquiera de sus funcionarios o empleados que esté presidiendo una vista o investigación, será culpable de un delito menos grave y convicta que fuere, será castigada con pena de multa máxima de cinco mil (5,000) dólares, a discreción del tribunal sentenciador.”</w:t>
      </w:r>
    </w:p>
    <w:p w14:paraId="188565CF" w14:textId="0E8C972F" w:rsidR="0094618C" w:rsidRPr="00B66752" w:rsidRDefault="000009EF"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3.16 </w:t>
      </w:r>
      <w:r w:rsidR="0094618C" w:rsidRPr="00B66752">
        <w:rPr>
          <w:rFonts w:ascii="Book Antiqua" w:hAnsi="Book Antiqua"/>
          <w:szCs w:val="24"/>
        </w:rPr>
        <w:t>- Se enmienda el Artículo 17 de la Ley 272-2003, según enmendada, para que lea como sigue:</w:t>
      </w:r>
    </w:p>
    <w:p w14:paraId="115204BE" w14:textId="08132B60"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17.-Peso de la Prueba. </w:t>
      </w:r>
    </w:p>
    <w:p w14:paraId="3A63043D" w14:textId="0782C74A"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Cuando se celebre una audiencia por la violación de cualquier disposición de esta Ley o de cualquier reglamento u orden de la Compañía de Turismo, el peso de la prueba recaerá en el Contribuyente.”</w:t>
      </w:r>
    </w:p>
    <w:p w14:paraId="223409E6" w14:textId="1E479F7F" w:rsidR="0094618C" w:rsidRPr="00B66752" w:rsidRDefault="000009EF"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3.17 </w:t>
      </w:r>
      <w:r w:rsidR="0094618C" w:rsidRPr="00B66752">
        <w:rPr>
          <w:rFonts w:ascii="Book Antiqua" w:hAnsi="Book Antiqua"/>
          <w:szCs w:val="24"/>
        </w:rPr>
        <w:t>- Se enmienda el Artículo 18 de la Ley 272-2003, según enmendada, para que lea como sigue:</w:t>
      </w:r>
    </w:p>
    <w:p w14:paraId="7CB2FF4B" w14:textId="2774A811"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“Artículo 18.-Autoridad para Sancionar, Imponer y Cobrar Multas.</w:t>
      </w:r>
    </w:p>
    <w:p w14:paraId="5A3ABF5F" w14:textId="126F7519"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lastRenderedPageBreak/>
        <w:t>La Compañía de Turismo queda facultada para imponer sanciones y multas administrativas por infracciones a las disposiciones de esta Ley y a los reglamentos aprobados a su amparo, cometidas por los Contribuyentes, además de las penalidades contenidas en los Artículos 45, 46, 47 y 48 de esta Ley. La Compañía de Turismo de Puerto Rico podrá establecer mediante reglamento las sanciones aplicables, las cuales guardarán proporción con la infracción de que se trate.</w:t>
      </w:r>
    </w:p>
    <w:p w14:paraId="315283A1" w14:textId="18F0CEF2"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La Compañía de Turismo, podrá, cuando se infrinjan las disposiciones de esta Ley, imponer la multa, penalidad, recargo o sanción administrativa que conforme a la Ley o Reglamento corresponda o suspender o revocar permanentemente los beneficios promocionales y contributivos otorgados por la Compañía de Turismo. </w:t>
      </w:r>
    </w:p>
    <w:p w14:paraId="518F49F4" w14:textId="626CA9E8"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La infracción de cualquier disposición de esta Ley o los reglamentos aprobados a su </w:t>
      </w:r>
      <w:r w:rsidR="000009EF" w:rsidRPr="00B66752">
        <w:rPr>
          <w:rFonts w:ascii="Book Antiqua" w:hAnsi="Book Antiqua"/>
          <w:szCs w:val="24"/>
        </w:rPr>
        <w:t>amparo</w:t>
      </w:r>
      <w:r w:rsidRPr="00B66752">
        <w:rPr>
          <w:rFonts w:ascii="Book Antiqua" w:hAnsi="Book Antiqua"/>
          <w:szCs w:val="24"/>
        </w:rPr>
        <w:t xml:space="preserve"> podrá conllevar la revocación permanente de dichos beneficios, según sea el caso, así como la subsiguiente inelegibilidad del Contribuyente para cualificar para los beneficios promocionales y los beneficios contributivos que otorga la Compañía de Turismo a tenor con la Ley 74-2010, según enmendada, conocida como “Ley de Desarrollo Turístico de Puerto Rico de 2010”. </w:t>
      </w:r>
    </w:p>
    <w:p w14:paraId="512D019F" w14:textId="2BE125FA" w:rsidR="00CA301F" w:rsidRPr="00B66752" w:rsidRDefault="00B8268F" w:rsidP="00332F80">
      <w:pPr>
        <w:spacing w:line="480" w:lineRule="auto"/>
        <w:ind w:firstLine="720"/>
        <w:jc w:val="both"/>
        <w:rPr>
          <w:rFonts w:ascii="Book Antiqua" w:hAnsi="Book Antiqua"/>
          <w:strike/>
          <w:szCs w:val="24"/>
        </w:rPr>
      </w:pPr>
      <w:r w:rsidRPr="00B66752">
        <w:rPr>
          <w:rStyle w:val="s1"/>
          <w:rFonts w:ascii="Book Antiqua" w:hAnsi="Book Antiqua"/>
          <w:sz w:val="24"/>
          <w:szCs w:val="24"/>
        </w:rPr>
        <w:t>La acción contra un Contribuyente conforme a las disposiciones de este Artículo no impedirá</w:t>
      </w:r>
      <w:r w:rsidR="000B3B88" w:rsidRPr="00B66752">
        <w:rPr>
          <w:rFonts w:ascii="Book Antiqua" w:hAnsi="Book Antiqua"/>
          <w:szCs w:val="24"/>
        </w:rPr>
        <w:t xml:space="preserve"> </w:t>
      </w:r>
      <w:r w:rsidRPr="00B66752">
        <w:rPr>
          <w:rStyle w:val="s1"/>
          <w:rFonts w:ascii="Book Antiqua" w:hAnsi="Book Antiqua"/>
          <w:sz w:val="24"/>
          <w:szCs w:val="24"/>
        </w:rPr>
        <w:t xml:space="preserve">que la </w:t>
      </w:r>
      <w:r w:rsidR="00332F80" w:rsidRPr="00B66752">
        <w:rPr>
          <w:rStyle w:val="s1"/>
          <w:rFonts w:ascii="Book Antiqua" w:hAnsi="Book Antiqua"/>
          <w:sz w:val="24"/>
          <w:szCs w:val="24"/>
        </w:rPr>
        <w:t xml:space="preserve">Compañía </w:t>
      </w:r>
      <w:r w:rsidRPr="00B66752">
        <w:rPr>
          <w:rStyle w:val="s1"/>
          <w:rFonts w:ascii="Book Antiqua" w:hAnsi="Book Antiqua"/>
          <w:sz w:val="24"/>
          <w:szCs w:val="24"/>
        </w:rPr>
        <w:t>de Turismo, en adición, pueda tomar cualquier otra acción autorizada por esta Ley</w:t>
      </w:r>
      <w:r w:rsidR="000B3B88" w:rsidRPr="00B66752">
        <w:rPr>
          <w:rFonts w:ascii="Book Antiqua" w:hAnsi="Book Antiqua"/>
          <w:szCs w:val="24"/>
        </w:rPr>
        <w:t xml:space="preserve"> </w:t>
      </w:r>
      <w:r w:rsidRPr="00B66752">
        <w:rPr>
          <w:rStyle w:val="s1"/>
          <w:rFonts w:ascii="Book Antiqua" w:hAnsi="Book Antiqua"/>
          <w:sz w:val="24"/>
          <w:szCs w:val="24"/>
        </w:rPr>
        <w:t>o los reglamentos aprobados a su ampar</w:t>
      </w:r>
      <w:r w:rsidR="0050643F" w:rsidRPr="00B66752">
        <w:rPr>
          <w:rStyle w:val="s1"/>
          <w:rFonts w:ascii="Book Antiqua" w:hAnsi="Book Antiqua"/>
          <w:sz w:val="24"/>
          <w:szCs w:val="24"/>
        </w:rPr>
        <w:t>o.”</w:t>
      </w:r>
    </w:p>
    <w:p w14:paraId="27099972" w14:textId="338E591B" w:rsidR="0094618C" w:rsidRPr="00B66752" w:rsidRDefault="000009EF"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3.18 </w:t>
      </w:r>
      <w:r w:rsidR="0094618C" w:rsidRPr="00B66752">
        <w:rPr>
          <w:rFonts w:ascii="Book Antiqua" w:hAnsi="Book Antiqua"/>
          <w:szCs w:val="24"/>
        </w:rPr>
        <w:t>- Se enmienda el Artículo 19 de la Ley 272-2003, según enmendada, para que lea como sigue:</w:t>
      </w:r>
    </w:p>
    <w:p w14:paraId="47E35AD3" w14:textId="52547332"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19.-Penalidad Criminal por Infracciones. </w:t>
      </w:r>
    </w:p>
    <w:p w14:paraId="026493F8" w14:textId="1CC457AE"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lastRenderedPageBreak/>
        <w:t>Cualquier Contribuyente que infrinja cualquier disposición de esta Ley o de su Reglamento, omitiere, descuidare o rehusare obedecer, observar y cumplir con cualquier orden, resolución, regla o decisión de la Compañía de Turismo, dejare de cumplir una sentencia de cualquier tribunal, incitare, ayudare a infringir, omitir, descuidar, o incumplir las disposiciones de esta Ley, será culpable de un delito menos grave, con pena de multa máxima de cinco mil (5,000) dólares, a discreción del tribunal sentenciador.</w:t>
      </w:r>
    </w:p>
    <w:p w14:paraId="33809036" w14:textId="2AAD9228"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La acción contra un Contribuyente conforme a las disposiciones de este Artículo no impedirá que la Compañía de Turismo, adicionalmente pueda tomar cualquier otra acción autorizada por esta Ley o los reglamentos aprobados a su amparo.”</w:t>
      </w:r>
    </w:p>
    <w:p w14:paraId="57289E07" w14:textId="6BA608BB" w:rsidR="0094618C" w:rsidRPr="00B66752" w:rsidRDefault="00E028F3"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3.19 </w:t>
      </w:r>
      <w:r w:rsidR="0094618C" w:rsidRPr="00B66752">
        <w:rPr>
          <w:rFonts w:ascii="Book Antiqua" w:hAnsi="Book Antiqua"/>
          <w:szCs w:val="24"/>
        </w:rPr>
        <w:t>- Se enmienda el Artículo 20 de la Ley 272-2003, según enmendada, para que lea como sigue:</w:t>
      </w:r>
    </w:p>
    <w:p w14:paraId="50C15023" w14:textId="126C27BC"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20.-Penalidad criminal por incumplimiento con el pago del Impuesto. </w:t>
      </w:r>
    </w:p>
    <w:p w14:paraId="72F9A047" w14:textId="270282C2"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En aquellos casos en que cualquier persona recaudara el Impuesto, pero dejare de remitir a la Compañía de Turismo el pago correspondiente por concepto del mismo dentro de los términos fijados por esta Ley o los reglamentos aprobados a su amparo, así apropiándose de bienes o fondos públicos pertenecientes al Gobierno de Puerto Rico o de sus corporaciones públicas, será culpable del delito de apropiación ilegal agravada, con pena de reclusión por un término fijo de diez (10) años.</w:t>
      </w:r>
    </w:p>
    <w:p w14:paraId="07C2C5E3" w14:textId="25AF2BF3" w:rsidR="002D62C1" w:rsidRPr="00B66752" w:rsidRDefault="00667C15" w:rsidP="004272B1">
      <w:pPr>
        <w:spacing w:line="480" w:lineRule="auto"/>
        <w:ind w:firstLine="720"/>
        <w:jc w:val="both"/>
        <w:rPr>
          <w:rFonts w:ascii="Book Antiqua" w:hAnsi="Book Antiqua"/>
          <w:strike/>
          <w:szCs w:val="24"/>
        </w:rPr>
      </w:pPr>
      <w:r w:rsidRPr="00B66752">
        <w:rPr>
          <w:rStyle w:val="s1"/>
          <w:rFonts w:ascii="Book Antiqua" w:hAnsi="Book Antiqua"/>
          <w:sz w:val="24"/>
          <w:szCs w:val="24"/>
        </w:rPr>
        <w:t>La acción contra un Contribuyente conforme a las disposiciones de este Artículo no impedirá</w:t>
      </w:r>
      <w:r w:rsidR="00022681" w:rsidRPr="00B66752">
        <w:rPr>
          <w:rFonts w:ascii="Book Antiqua" w:hAnsi="Book Antiqua"/>
          <w:szCs w:val="24"/>
        </w:rPr>
        <w:t xml:space="preserve"> </w:t>
      </w:r>
      <w:r w:rsidRPr="00B66752">
        <w:rPr>
          <w:rStyle w:val="s1"/>
          <w:rFonts w:ascii="Book Antiqua" w:hAnsi="Book Antiqua"/>
          <w:sz w:val="24"/>
          <w:szCs w:val="24"/>
        </w:rPr>
        <w:t xml:space="preserve">que a la </w:t>
      </w:r>
      <w:r w:rsidR="004272B1" w:rsidRPr="00B66752">
        <w:rPr>
          <w:rStyle w:val="s1"/>
          <w:rFonts w:ascii="Book Antiqua" w:hAnsi="Book Antiqua"/>
          <w:sz w:val="24"/>
          <w:szCs w:val="24"/>
        </w:rPr>
        <w:t>Compañía</w:t>
      </w:r>
      <w:r w:rsidRPr="00B66752">
        <w:rPr>
          <w:rStyle w:val="s1"/>
          <w:rFonts w:ascii="Book Antiqua" w:hAnsi="Book Antiqua"/>
          <w:sz w:val="24"/>
          <w:szCs w:val="24"/>
        </w:rPr>
        <w:t xml:space="preserve"> de Turismo, en adición, pueda tomar </w:t>
      </w:r>
      <w:r w:rsidRPr="00B66752">
        <w:rPr>
          <w:rStyle w:val="s1"/>
          <w:rFonts w:ascii="Book Antiqua" w:hAnsi="Book Antiqua"/>
          <w:sz w:val="24"/>
          <w:szCs w:val="24"/>
        </w:rPr>
        <w:lastRenderedPageBreak/>
        <w:t>cualquier otra acción autorizada por esta Ley</w:t>
      </w:r>
      <w:r w:rsidR="00022681" w:rsidRPr="00B66752">
        <w:rPr>
          <w:rFonts w:ascii="Book Antiqua" w:hAnsi="Book Antiqua"/>
          <w:szCs w:val="24"/>
        </w:rPr>
        <w:t xml:space="preserve"> </w:t>
      </w:r>
      <w:r w:rsidRPr="00B66752">
        <w:rPr>
          <w:rStyle w:val="s1"/>
          <w:rFonts w:ascii="Book Antiqua" w:hAnsi="Book Antiqua"/>
          <w:sz w:val="24"/>
          <w:szCs w:val="24"/>
        </w:rPr>
        <w:t>o los reglamentos aprobados a su amparo.</w:t>
      </w:r>
      <w:r w:rsidR="00022681" w:rsidRPr="00B66752">
        <w:rPr>
          <w:rStyle w:val="s1"/>
          <w:rFonts w:ascii="Book Antiqua" w:hAnsi="Book Antiqua"/>
          <w:sz w:val="24"/>
          <w:szCs w:val="24"/>
        </w:rPr>
        <w:t>”</w:t>
      </w:r>
    </w:p>
    <w:p w14:paraId="17694D7B" w14:textId="71CF7397" w:rsidR="0094618C" w:rsidRPr="00B66752" w:rsidRDefault="00E028F3"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3.20 </w:t>
      </w:r>
      <w:r w:rsidR="0094618C" w:rsidRPr="00B66752">
        <w:rPr>
          <w:rFonts w:ascii="Book Antiqua" w:hAnsi="Book Antiqua"/>
          <w:szCs w:val="24"/>
        </w:rPr>
        <w:t>- Se enmienda el Artículo 21 de la Ley 272-2003, según enmendada, para que lea como sigue:</w:t>
      </w:r>
    </w:p>
    <w:p w14:paraId="29FCE2A6" w14:textId="2F93524D" w:rsidR="0094618C" w:rsidRPr="00B66752" w:rsidRDefault="0094618C" w:rsidP="00220C62">
      <w:pPr>
        <w:spacing w:line="480" w:lineRule="auto"/>
        <w:ind w:firstLine="720"/>
        <w:jc w:val="both"/>
        <w:rPr>
          <w:rFonts w:ascii="Book Antiqua" w:hAnsi="Book Antiqua"/>
          <w:szCs w:val="24"/>
        </w:rPr>
      </w:pPr>
      <w:r w:rsidRPr="00B66752">
        <w:rPr>
          <w:rFonts w:ascii="Book Antiqua" w:hAnsi="Book Antiqua"/>
          <w:szCs w:val="24"/>
        </w:rPr>
        <w:t xml:space="preserve">“Artículo 21.-Penalidad Adicional por Infracción de Órdenes. </w:t>
      </w:r>
    </w:p>
    <w:p w14:paraId="59B36226" w14:textId="397080AB"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Cada ocasión en que se viole cualquier disposición de esta Ley, regla, orden o decisión de la Compañía de Turismo de Puerto Rico, o cualquier sentencia de un tribunal, constituirá un delito separado y distinto.”</w:t>
      </w:r>
    </w:p>
    <w:p w14:paraId="2BD5C6B4" w14:textId="5645B017" w:rsidR="0094618C" w:rsidRPr="00B66752" w:rsidRDefault="00E028F3"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3.21 </w:t>
      </w:r>
      <w:r w:rsidR="0094618C" w:rsidRPr="00B66752">
        <w:rPr>
          <w:rFonts w:ascii="Book Antiqua" w:hAnsi="Book Antiqua"/>
          <w:szCs w:val="24"/>
        </w:rPr>
        <w:t>- Se enmienda el Artículo 22 de la Ley 272-2003, según enmendada, para que lea como sigue:</w:t>
      </w:r>
    </w:p>
    <w:p w14:paraId="56427002" w14:textId="0F1092E8"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22.-Acciones Judiciales. </w:t>
      </w:r>
    </w:p>
    <w:p w14:paraId="78E6BA75" w14:textId="3424FAA6" w:rsidR="00B52111" w:rsidRPr="00B66752" w:rsidRDefault="00950E81" w:rsidP="004272B1">
      <w:pPr>
        <w:spacing w:line="480" w:lineRule="auto"/>
        <w:ind w:firstLine="720"/>
        <w:jc w:val="both"/>
        <w:rPr>
          <w:rFonts w:ascii="Book Antiqua" w:hAnsi="Book Antiqua"/>
          <w:strike/>
          <w:szCs w:val="24"/>
        </w:rPr>
      </w:pPr>
      <w:r w:rsidRPr="00B66752">
        <w:rPr>
          <w:rStyle w:val="s1"/>
          <w:rFonts w:ascii="Book Antiqua" w:hAnsi="Book Antiqua"/>
          <w:sz w:val="24"/>
          <w:szCs w:val="24"/>
        </w:rPr>
        <w:t xml:space="preserve">La </w:t>
      </w:r>
      <w:r w:rsidR="004272B1" w:rsidRPr="00B66752">
        <w:rPr>
          <w:rStyle w:val="s1"/>
          <w:rFonts w:ascii="Book Antiqua" w:hAnsi="Book Antiqua"/>
          <w:sz w:val="24"/>
          <w:szCs w:val="24"/>
        </w:rPr>
        <w:t xml:space="preserve">Compañía </w:t>
      </w:r>
      <w:r w:rsidRPr="00B66752">
        <w:rPr>
          <w:rStyle w:val="s1"/>
          <w:rFonts w:ascii="Book Antiqua" w:hAnsi="Book Antiqua"/>
          <w:sz w:val="24"/>
          <w:szCs w:val="24"/>
        </w:rPr>
        <w:t>de Turismo deberá referir y solicitar al Secretario del Departamento de Justicia que</w:t>
      </w:r>
      <w:r w:rsidRPr="00B66752">
        <w:rPr>
          <w:rFonts w:ascii="Book Antiqua" w:hAnsi="Book Antiqua"/>
          <w:szCs w:val="24"/>
        </w:rPr>
        <w:t xml:space="preserve"> </w:t>
      </w:r>
      <w:r w:rsidRPr="00B66752">
        <w:rPr>
          <w:rStyle w:val="s1"/>
          <w:rFonts w:ascii="Book Antiqua" w:hAnsi="Book Antiqua"/>
          <w:sz w:val="24"/>
          <w:szCs w:val="24"/>
        </w:rPr>
        <w:t xml:space="preserve">instituya a nombre del </w:t>
      </w:r>
      <w:r w:rsidR="004272B1" w:rsidRPr="00B66752">
        <w:rPr>
          <w:rStyle w:val="s1"/>
          <w:rFonts w:ascii="Book Antiqua" w:hAnsi="Book Antiqua"/>
          <w:sz w:val="24"/>
          <w:szCs w:val="24"/>
        </w:rPr>
        <w:t>Gobierno</w:t>
      </w:r>
      <w:r w:rsidRPr="00B66752">
        <w:rPr>
          <w:rStyle w:val="s1"/>
          <w:rFonts w:ascii="Book Antiqua" w:hAnsi="Book Antiqua"/>
          <w:sz w:val="24"/>
          <w:szCs w:val="24"/>
        </w:rPr>
        <w:t xml:space="preserve"> de Puerto Rico, aquellos procedimientos criminales</w:t>
      </w:r>
      <w:r w:rsidRPr="00B66752">
        <w:rPr>
          <w:rFonts w:ascii="Book Antiqua" w:hAnsi="Book Antiqua"/>
          <w:szCs w:val="24"/>
        </w:rPr>
        <w:t xml:space="preserve"> </w:t>
      </w:r>
      <w:r w:rsidRPr="00B66752">
        <w:rPr>
          <w:rStyle w:val="s1"/>
          <w:rFonts w:ascii="Book Antiqua" w:hAnsi="Book Antiqua"/>
          <w:sz w:val="24"/>
          <w:szCs w:val="24"/>
        </w:rPr>
        <w:t>que fueren necesarios para castigar los actos cometidos en infracción de las disposiciones de esta</w:t>
      </w:r>
      <w:r w:rsidRPr="00B66752">
        <w:rPr>
          <w:rFonts w:ascii="Book Antiqua" w:hAnsi="Book Antiqua"/>
          <w:szCs w:val="24"/>
        </w:rPr>
        <w:t xml:space="preserve"> </w:t>
      </w:r>
      <w:r w:rsidRPr="00B66752">
        <w:rPr>
          <w:rStyle w:val="s1"/>
          <w:rFonts w:ascii="Book Antiqua" w:hAnsi="Book Antiqua"/>
          <w:sz w:val="24"/>
          <w:szCs w:val="24"/>
        </w:rPr>
        <w:t>Ley.”</w:t>
      </w:r>
    </w:p>
    <w:p w14:paraId="02C77EF1" w14:textId="11FECA99" w:rsidR="0094618C" w:rsidRPr="00B66752" w:rsidRDefault="00E028F3"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3.22 </w:t>
      </w:r>
      <w:r w:rsidR="0094618C" w:rsidRPr="00B66752">
        <w:rPr>
          <w:rFonts w:ascii="Book Antiqua" w:hAnsi="Book Antiqua"/>
          <w:szCs w:val="24"/>
        </w:rPr>
        <w:t>- Se enmienda el Artículo 23 de la Ley 272-2003, según enmendada, para que lea como sigue:</w:t>
      </w:r>
    </w:p>
    <w:p w14:paraId="358E612A" w14:textId="58F8E8BD"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23.-Enumeración de Poderes no Implicará Limitación de los Mismos. </w:t>
      </w:r>
    </w:p>
    <w:p w14:paraId="4FA864BF" w14:textId="44833946"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La enumeración de los poderes conferidos a la Compañía de Turismo de Puerto Rico que se hace por virtud de esta Ley no se interpretará como una limitación de sus poderes para la efectiva consecución de los objetivos establecidos en la misma.”</w:t>
      </w:r>
    </w:p>
    <w:p w14:paraId="1D7CB556" w14:textId="411B811A" w:rsidR="0094618C" w:rsidRPr="00B66752" w:rsidRDefault="00917BF0" w:rsidP="0094618C">
      <w:pPr>
        <w:spacing w:line="480" w:lineRule="auto"/>
        <w:ind w:firstLine="720"/>
        <w:jc w:val="both"/>
        <w:rPr>
          <w:rFonts w:ascii="Book Antiqua" w:hAnsi="Book Antiqua"/>
          <w:szCs w:val="24"/>
        </w:rPr>
      </w:pPr>
      <w:r w:rsidRPr="00B66752">
        <w:rPr>
          <w:rFonts w:ascii="Book Antiqua" w:hAnsi="Book Antiqua"/>
          <w:b/>
          <w:szCs w:val="24"/>
        </w:rPr>
        <w:lastRenderedPageBreak/>
        <w:t xml:space="preserve">Artículo </w:t>
      </w:r>
      <w:r w:rsidR="00CA475E" w:rsidRPr="00B66752">
        <w:rPr>
          <w:rFonts w:ascii="Book Antiqua" w:hAnsi="Book Antiqua"/>
          <w:b/>
          <w:bCs/>
          <w:szCs w:val="24"/>
        </w:rPr>
        <w:t xml:space="preserve">3.23 </w:t>
      </w:r>
      <w:r w:rsidR="0094618C" w:rsidRPr="00B66752">
        <w:rPr>
          <w:rFonts w:ascii="Book Antiqua" w:hAnsi="Book Antiqua"/>
          <w:szCs w:val="24"/>
        </w:rPr>
        <w:t>- Se enmienda el Artículo 24 de la Ley 272-2003, según enmendada, para que lea como sigue:</w:t>
      </w:r>
    </w:p>
    <w:p w14:paraId="03BE99F5" w14:textId="27ACAC40"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24.-Impuesto. </w:t>
      </w:r>
    </w:p>
    <w:p w14:paraId="22892AEA" w14:textId="2D0F0D41" w:rsidR="0094618C" w:rsidRPr="00B66752" w:rsidRDefault="0094618C" w:rsidP="00220C62">
      <w:pPr>
        <w:spacing w:line="480" w:lineRule="auto"/>
        <w:ind w:firstLine="720"/>
        <w:jc w:val="both"/>
        <w:rPr>
          <w:rFonts w:ascii="Book Antiqua" w:hAnsi="Book Antiqua"/>
          <w:szCs w:val="24"/>
        </w:rPr>
      </w:pPr>
      <w:r w:rsidRPr="00B66752">
        <w:rPr>
          <w:rFonts w:ascii="Book Antiqua" w:hAnsi="Book Antiqua"/>
          <w:szCs w:val="24"/>
        </w:rPr>
        <w:t>A. …</w:t>
      </w:r>
    </w:p>
    <w:p w14:paraId="4E368753" w14:textId="5AE5CDBC"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B.  La Compañía de Turismo pondrá, cobrará y recaudará un Impuesto general de un nueve (9) por ciento sobre el Canon por Ocupación de Habitación. Cuando se trate de Hospederías autorizadas por el Comisionado de Instituciones Financieras para operar salas de juegos de azar, el Impuesto será igual a un once (11) por ciento. Cuando se trate de Hospederías autorizadas por la Compañía de Turismo de Puerto Rico a operar como Paradores, o que formen parte del programa “Posadas de Puerto Rico” o que hayan sido certificadas como un Bed and Breakfast (B&amp;B), el Impuesto será igual a un siete (7) por ciento. Los moteles pagarán un impuesto de nueve (9) por ciento cuando dichos cánones excedan de cinco (5) dólares diarios. En el caso de un Hotel Todo Incluido, según definido en el inciso 22 del Artículo 2, el Impuesto será igual a un cinco (5) por ciento del cargo global y agrupado que le sea cobrado al huésped. En el caso de Alojamiento Suplementario a Corto Plazo, el Impuesto será igual a un siete (7) por ciento. En el caso de facilidades recreativas operadas por agencias o instrumentalidades del Gobierno de Puerto Rico, el Impuesto será igual a un cinco (5) por ciento.</w:t>
      </w:r>
    </w:p>
    <w:p w14:paraId="19544A33" w14:textId="192C04D0"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C. Con excepción del cargo cobrado por un Hotel Todo Incluido, cuando en el Canon por Ocupación de Habitación se encuentre agrupado el costo de comidas u otros servicios que sean complementarios a la habitación y que realmente no deban </w:t>
      </w:r>
      <w:r w:rsidRPr="00B66752">
        <w:rPr>
          <w:rFonts w:ascii="Book Antiqua" w:hAnsi="Book Antiqua"/>
          <w:szCs w:val="24"/>
        </w:rPr>
        <w:lastRenderedPageBreak/>
        <w:t xml:space="preserve">estar sujetos al pago del Impuesto, la Compañía de Turismo podrá tomar como base el total del Canon cobrado por el Hostelero para determinar el Impuesto a pagarse. En caso de que el Hostelero no suministre un desglose fidedigno del costo razonable de todos y cada uno de los servicios así prestados, la Compañía de Turismo podrá calcular e imputar el mismo a base de lo que sea mayor entre la Tarifa Promedio, el Costo de la Habitación o el costo de tales servicios tomando como base la experiencia en la industria. </w:t>
      </w:r>
    </w:p>
    <w:p w14:paraId="4B53BE65" w14:textId="7313FA32"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D. El Impuesto será aplicable cuando una Hospedería conceda una habitación gratuita a un jugador y/o a cualquier visitante de una sala de juegos de azar para el beneficio o promoción de dicha sala de juegos, sin importar si la Hospedería le factura o no, un cargo directamente al propietario y/o dueño de la sala de juegos. La</w:t>
      </w:r>
      <w:r w:rsidR="00510F20">
        <w:rPr>
          <w:rFonts w:ascii="Book Antiqua" w:hAnsi="Book Antiqua"/>
          <w:szCs w:val="24"/>
        </w:rPr>
        <w:t xml:space="preserve"> </w:t>
      </w:r>
      <w:r w:rsidRPr="00B66752">
        <w:rPr>
          <w:rFonts w:ascii="Book Antiqua" w:hAnsi="Book Antiqua"/>
          <w:szCs w:val="24"/>
        </w:rPr>
        <w:t xml:space="preserve">Compañía de Turismo podrá calcular e imputar el Canon por Ocupación a base de lo que sea mayor entre la Tarifa Promedio, el Costo por Habitación o el costo de tales servicios tomando como base la experiencia en la industria. </w:t>
      </w:r>
    </w:p>
    <w:p w14:paraId="579157DE" w14:textId="3EB61EF3"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E. </w:t>
      </w:r>
      <w:r w:rsidR="008670EE" w:rsidRPr="00B66752">
        <w:rPr>
          <w:rFonts w:ascii="Book Antiqua" w:hAnsi="Book Antiqua"/>
          <w:szCs w:val="24"/>
        </w:rPr>
        <w:t>Cualquier agencia o instrumentalidad del Gobierno de Puerto Rico que sea propietaria y operadora de alguna Hospedería no estará exenta de las disposiciones de esta Ley.</w:t>
      </w:r>
    </w:p>
    <w:p w14:paraId="4CCEE982" w14:textId="2C5B630A"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F. El Impuesto no será aplicable a las habitaciones ocupadas por integrantes del personal artístico y técnico de compañías cinematográficas, que utilicen las facilidades de una Hospedería como resultado de estar realizando un rodaje de un proyecto fílmico con propósitos de distribución a través de las salas de cine, televisión o sistemas de cable televisión. La exención aquí establecida será únicamente aplicable </w:t>
      </w:r>
      <w:r w:rsidRPr="00B66752">
        <w:rPr>
          <w:rFonts w:ascii="Book Antiqua" w:hAnsi="Book Antiqua"/>
          <w:szCs w:val="24"/>
        </w:rPr>
        <w:lastRenderedPageBreak/>
        <w:t xml:space="preserve">cuando, al momento de liquidar los cargos facturados por concepto de la ocupación de la habitación, los integrantes del personal artístico y técnico de compañías cinematográficas le presenten al Hostelero una certificación debidamente emitida por la Compañía de Turismo.  </w:t>
      </w:r>
    </w:p>
    <w:p w14:paraId="6E2F21F3" w14:textId="76DE1243" w:rsidR="0094618C" w:rsidRPr="00B66752" w:rsidRDefault="0094618C" w:rsidP="00775968">
      <w:pPr>
        <w:spacing w:line="480" w:lineRule="auto"/>
        <w:ind w:firstLine="720"/>
        <w:jc w:val="both"/>
        <w:rPr>
          <w:rFonts w:ascii="Book Antiqua" w:hAnsi="Book Antiqua"/>
          <w:szCs w:val="24"/>
        </w:rPr>
      </w:pPr>
      <w:r w:rsidRPr="00B66752">
        <w:rPr>
          <w:rFonts w:ascii="Book Antiqua" w:hAnsi="Book Antiqua"/>
          <w:szCs w:val="24"/>
        </w:rPr>
        <w:t>G. …”</w:t>
      </w:r>
    </w:p>
    <w:p w14:paraId="3C135D5C" w14:textId="1CBFA417" w:rsidR="0094618C" w:rsidRPr="00B66752" w:rsidRDefault="00917BF0"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3.24 </w:t>
      </w:r>
      <w:r w:rsidR="0094618C" w:rsidRPr="00B66752">
        <w:rPr>
          <w:rFonts w:ascii="Book Antiqua" w:hAnsi="Book Antiqua"/>
          <w:szCs w:val="24"/>
        </w:rPr>
        <w:t>- Se enmienda el Artículo 26 de la Ley 272-2003, según enmendada, para que lea como sigue:</w:t>
      </w:r>
    </w:p>
    <w:p w14:paraId="43B8E228" w14:textId="53FBD404"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26.-Número de Identificación Contributiva. </w:t>
      </w:r>
    </w:p>
    <w:p w14:paraId="62C5F993" w14:textId="27672EC7" w:rsidR="00D5407F"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Toda Hospedería y/o Hostelero sujeto a las disposiciones de esta Ley solicitarán y obtendrán de la Compañía de Turismo de Puerto Rico un Número de Identificación Contributiva, y para ello se regirá por los procedimientos que la Compañía de Turismo de Puerto Rico adopte mediante reglamentación aprobada al efecto. Toda persona natural o jurídica que sea intermediario entre huéspedes y proveedores, dueños, u operadores de propiedades que se utilicen como Alojamientos Suplementarios a Corto Plazo (short term rentals), tendrá la obligación de requerirle a sus proveedores, dueños, u operadores de propiedades que se utilicen como Alojamientos Suplementarios a Corto Plazo (short term rentals) que se registren como Contribuyente con la Compañía de Turismo de Puerto Rico y obtengan Número de Identificación Contributiva, previo a realizar negocios con estos.</w:t>
      </w:r>
    </w:p>
    <w:p w14:paraId="0512A32E" w14:textId="72F32650" w:rsidR="0094618C" w:rsidRPr="00B66752" w:rsidRDefault="00BD765F" w:rsidP="00BD765F">
      <w:pPr>
        <w:pStyle w:val="p1"/>
        <w:spacing w:line="480" w:lineRule="auto"/>
        <w:ind w:firstLine="720"/>
        <w:contextualSpacing/>
        <w:jc w:val="both"/>
        <w:rPr>
          <w:rFonts w:ascii="Book Antiqua" w:hAnsi="Book Antiqua"/>
          <w:sz w:val="24"/>
          <w:szCs w:val="24"/>
          <w:lang w:val="es-PR"/>
        </w:rPr>
      </w:pPr>
      <w:r w:rsidRPr="00B66752">
        <w:rPr>
          <w:rStyle w:val="s2"/>
          <w:rFonts w:ascii="Book Antiqua" w:hAnsi="Book Antiqua"/>
          <w:b w:val="0"/>
          <w:bCs w:val="0"/>
          <w:sz w:val="24"/>
          <w:szCs w:val="24"/>
          <w:lang w:val="es-PR"/>
        </w:rPr>
        <w:t>La Compañía de Turismo enviará cada seis (6) meses una copia del registro</w:t>
      </w:r>
      <w:r w:rsidRPr="00B66752">
        <w:rPr>
          <w:rFonts w:ascii="Book Antiqua" w:hAnsi="Book Antiqua"/>
          <w:sz w:val="24"/>
          <w:szCs w:val="24"/>
          <w:lang w:val="es-PR"/>
        </w:rPr>
        <w:t xml:space="preserve"> </w:t>
      </w:r>
      <w:r w:rsidRPr="00B66752">
        <w:rPr>
          <w:rStyle w:val="s2"/>
          <w:rFonts w:ascii="Book Antiqua" w:hAnsi="Book Antiqua"/>
          <w:b w:val="0"/>
          <w:bCs w:val="0"/>
          <w:sz w:val="24"/>
          <w:szCs w:val="24"/>
          <w:lang w:val="es-PR"/>
        </w:rPr>
        <w:t xml:space="preserve">de Contribuyentes de Hospederías y/o Hostelerías con su Número de Identificación </w:t>
      </w:r>
      <w:r w:rsidRPr="00B66752">
        <w:rPr>
          <w:rStyle w:val="s2"/>
          <w:rFonts w:ascii="Book Antiqua" w:hAnsi="Book Antiqua"/>
          <w:b w:val="0"/>
          <w:bCs w:val="0"/>
          <w:sz w:val="24"/>
          <w:szCs w:val="24"/>
          <w:lang w:val="es-PR"/>
        </w:rPr>
        <w:lastRenderedPageBreak/>
        <w:t>Contributiva</w:t>
      </w:r>
      <w:r w:rsidRPr="00B66752">
        <w:rPr>
          <w:rFonts w:ascii="Book Antiqua" w:hAnsi="Book Antiqua"/>
          <w:sz w:val="24"/>
          <w:szCs w:val="24"/>
          <w:lang w:val="es-PR"/>
        </w:rPr>
        <w:t xml:space="preserve"> </w:t>
      </w:r>
      <w:r w:rsidRPr="00B66752">
        <w:rPr>
          <w:rStyle w:val="s2"/>
          <w:rFonts w:ascii="Book Antiqua" w:hAnsi="Book Antiqua"/>
          <w:b w:val="0"/>
          <w:bCs w:val="0"/>
          <w:sz w:val="24"/>
          <w:szCs w:val="24"/>
          <w:lang w:val="es-PR"/>
        </w:rPr>
        <w:t>al Centro de Recaudación de Impuestos Municipales y a los municipios en donde se encuentren</w:t>
      </w:r>
      <w:r w:rsidRPr="00B66752">
        <w:rPr>
          <w:rFonts w:ascii="Book Antiqua" w:hAnsi="Book Antiqua"/>
          <w:sz w:val="24"/>
          <w:szCs w:val="24"/>
          <w:lang w:val="es-PR"/>
        </w:rPr>
        <w:t xml:space="preserve"> </w:t>
      </w:r>
      <w:r w:rsidRPr="00B66752">
        <w:rPr>
          <w:rStyle w:val="s2"/>
          <w:rFonts w:ascii="Book Antiqua" w:hAnsi="Book Antiqua"/>
          <w:b w:val="0"/>
          <w:bCs w:val="0"/>
          <w:sz w:val="24"/>
          <w:szCs w:val="24"/>
          <w:lang w:val="es-PR"/>
        </w:rPr>
        <w:t>ubicadas las propiedades antes mencionadas.</w:t>
      </w:r>
      <w:r w:rsidR="0094618C" w:rsidRPr="00B66752">
        <w:rPr>
          <w:rFonts w:ascii="Book Antiqua" w:hAnsi="Book Antiqua"/>
          <w:szCs w:val="24"/>
          <w:lang w:val="es-PR"/>
        </w:rPr>
        <w:t>”</w:t>
      </w:r>
    </w:p>
    <w:p w14:paraId="356A8E39" w14:textId="7A3E9FF0" w:rsidR="0094618C" w:rsidRPr="00B66752" w:rsidRDefault="00917BF0" w:rsidP="00BD765F">
      <w:pPr>
        <w:spacing w:line="480" w:lineRule="auto"/>
        <w:ind w:firstLine="720"/>
        <w:contextualSpacing/>
        <w:jc w:val="both"/>
        <w:rPr>
          <w:rFonts w:ascii="Book Antiqua" w:hAnsi="Book Antiqua"/>
          <w:szCs w:val="24"/>
        </w:rPr>
      </w:pPr>
      <w:r w:rsidRPr="00B66752">
        <w:rPr>
          <w:rFonts w:ascii="Book Antiqua" w:hAnsi="Book Antiqua"/>
          <w:b/>
          <w:bCs/>
          <w:szCs w:val="24"/>
        </w:rPr>
        <w:t xml:space="preserve">Artículo </w:t>
      </w:r>
      <w:r w:rsidR="00CA475E" w:rsidRPr="00B66752">
        <w:rPr>
          <w:rFonts w:ascii="Book Antiqua" w:hAnsi="Book Antiqua"/>
          <w:szCs w:val="24"/>
        </w:rPr>
        <w:t xml:space="preserve">3.25 </w:t>
      </w:r>
      <w:r w:rsidR="0094618C" w:rsidRPr="00B66752">
        <w:rPr>
          <w:rFonts w:ascii="Book Antiqua" w:hAnsi="Book Antiqua"/>
          <w:szCs w:val="24"/>
        </w:rPr>
        <w:t>- Se enmienda el Artículo 27 de la Ley 272-2003, según enmendada, para que lea como sigue:</w:t>
      </w:r>
    </w:p>
    <w:p w14:paraId="28FFE3E8" w14:textId="2519423C"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“Artículo 27.-Responsabilidad del Hostelero de retener y remitir a la Compañía de Turismo el Impuesto.</w:t>
      </w:r>
    </w:p>
    <w:p w14:paraId="0582F5BD" w14:textId="3511189E"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A. Todo Hostelero tendrá la obligación de recaudar, retener y remitir a la Compañía de Turismo el Impuesto fijado en el Artículo 24 de esta Ley. Los Intermediarios vendrán obligados a recaudar, retener y remitir a la Compañía de Turismo el mencionado Impuesto. En el caso de personas naturales o jurídicas que promuevan o vendan ofertas, especiales, paquetes de estadías o programas de descuentos para estadías en Hospederías por cualquier medio incluyendo, pero sin limitarse a, Internet o cualquier aplicación tecnológica, serán dichas personas naturales o jurídicas las responsables de recaudar, retener y remitir a la Compañía de Turismo el Impuesto mencionado.</w:t>
      </w:r>
    </w:p>
    <w:p w14:paraId="5E821086" w14:textId="5FDA51C5"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B. …</w:t>
      </w:r>
    </w:p>
    <w:p w14:paraId="03260852" w14:textId="7ACD4966"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C. </w:t>
      </w:r>
      <w:r w:rsidR="00037EA5" w:rsidRPr="00B66752">
        <w:rPr>
          <w:rFonts w:ascii="Book Antiqua" w:hAnsi="Book Antiqua"/>
          <w:szCs w:val="24"/>
        </w:rPr>
        <w:t>La prestación de fianza, como garantía de pago, será por la cantidad y de acuerdo con los términos y condiciones que fije la Compañía de Turismo mediante reglamentación aprobada al efecto. Dicha fianza deberá ser prestada ante la Compañía de Turismo mediante depósito en efectivo, carta de crédito o a través de una compañía debidamente autorizada para prestar fianzas, conforme a las leyes de Puerto Rico.</w:t>
      </w:r>
    </w:p>
    <w:p w14:paraId="2D0A388D" w14:textId="2DA2A854"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lastRenderedPageBreak/>
        <w:t>D. La omisión o incumplimiento del Hostelero de prestar la fianza dentro del tiempo requerido por la Compañía de Turismo, podrá conllevar la imposición de multas administrativas, recargos, penalidades y la suspensión o revocación de los beneficios promocionales o contributivos otorgados por la Compañía de Turismo.</w:t>
      </w:r>
    </w:p>
    <w:p w14:paraId="315DC61E" w14:textId="6B672BD4"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E. La Compañía de Turismo podrá retenerle a las Hospederías que operen salas de juegos de azar, la proporción del rédito de tragamonedas que mensualmente le corresponde al concesionario de una licencia para operar salas de juego conforme a la “Ley de Juegos de Azar de Puerto Rico”, con el único propósito de solventar cualquier deuda que el concesionario tuviera acumulada y pendiente de pago, por concepto del Impuesto.”</w:t>
      </w:r>
    </w:p>
    <w:p w14:paraId="3777BED2" w14:textId="4AA199E3" w:rsidR="0094618C" w:rsidRPr="00B66752" w:rsidRDefault="006E7026"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3.26 </w:t>
      </w:r>
      <w:r w:rsidR="0094618C" w:rsidRPr="00B66752">
        <w:rPr>
          <w:rFonts w:ascii="Book Antiqua" w:hAnsi="Book Antiqua"/>
          <w:szCs w:val="24"/>
        </w:rPr>
        <w:t>- Se enmienda el Artículo 28 de la Ley 272-2003, según enmendada, para que lea como sigue:</w:t>
      </w:r>
    </w:p>
    <w:p w14:paraId="444B7F8A" w14:textId="3DD24944"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28.- </w:t>
      </w:r>
      <w:r w:rsidR="00037EA5" w:rsidRPr="00B66752">
        <w:rPr>
          <w:rFonts w:ascii="Book Antiqua" w:hAnsi="Book Antiqua"/>
          <w:szCs w:val="24"/>
        </w:rPr>
        <w:t>Término para remitir a la Compañía de Turismo el Impuesto y las Declaraciones.</w:t>
      </w:r>
    </w:p>
    <w:p w14:paraId="0EAA562A" w14:textId="4CDBE4F4"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A. Término — Todo Hostelero que, de acuerdo con el Artículo 27 de esta Ley, esté obligado a recaudar y retener el Impuesto remitirá mensualmente a la Compañía de Turismo el importe total del Impuesto recaudado durante el período comprendido entre el primero y el último día de cada mes.  Esta remesa deberá hacerse no más tarde del décimo (10mo.) día del mes siguiente al que se recaude dicho Impuesto.</w:t>
      </w:r>
    </w:p>
    <w:p w14:paraId="3437F05D" w14:textId="759190E2"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B. Declaración — Se le requerirá a todo Hostelero que declare sus entradas por concepto del Canon por Ocupación de Habitación utilizando la Declaración provista por la Compañía de Turismo para ese propósito. Las entradas por concepto del Canon </w:t>
      </w:r>
      <w:r w:rsidRPr="00B66752">
        <w:rPr>
          <w:rFonts w:ascii="Book Antiqua" w:hAnsi="Book Antiqua"/>
          <w:szCs w:val="24"/>
        </w:rPr>
        <w:lastRenderedPageBreak/>
        <w:t>por Ocupación de Habitación deberán declararse mensualmente en o antes del décimo (10mo.) día del mes siguiente al que se recaude dicho Impuesto. La Declaración deberá acompañar la remesa mensual referida en el Artículo anterior.</w:t>
      </w:r>
    </w:p>
    <w:p w14:paraId="610CEED5" w14:textId="6C0D28FD"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C. Recibo —</w:t>
      </w:r>
      <w:r w:rsidR="00037EA5" w:rsidRPr="00B66752">
        <w:rPr>
          <w:rFonts w:ascii="Book Antiqua" w:hAnsi="Book Antiqua"/>
          <w:szCs w:val="24"/>
        </w:rPr>
        <w:t>Cualesquiera Hostelero que efectué un pago a la Compañía de Turismo por concepto del Impuesto, o de cualesquiera penalidades, multas, recargos o intereses, tendrá derecho a solicitarle a la Compañía de Turismo un recibo formal, escrito o impreso, por la cantidad correspondiente al pago.”</w:t>
      </w:r>
    </w:p>
    <w:p w14:paraId="74141B3E" w14:textId="180C6E24" w:rsidR="0094618C" w:rsidRPr="00B66752" w:rsidRDefault="006E7026"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3.27 </w:t>
      </w:r>
      <w:r w:rsidR="0094618C" w:rsidRPr="00B66752">
        <w:rPr>
          <w:rFonts w:ascii="Book Antiqua" w:hAnsi="Book Antiqua"/>
          <w:szCs w:val="24"/>
        </w:rPr>
        <w:t>- Se enmienda el Artículo 29 de la Ley 272-2003, según enmendada, para que lea como sigue:</w:t>
      </w:r>
    </w:p>
    <w:p w14:paraId="5DE25530" w14:textId="7C1A337D"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29.-Forma de efectuar el pago del Impuesto. </w:t>
      </w:r>
    </w:p>
    <w:p w14:paraId="255D52A1" w14:textId="0BC32689"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 El Impuesto fijado en esta Ley se pagará mediante giro postal o bancario, cheque, cheque de gerente, efectivo, transferencia electrónica o en cualquier otra forma de pago que la Compañía de Turismo autorice.  </w:t>
      </w:r>
    </w:p>
    <w:p w14:paraId="5E317F29" w14:textId="6267FD53"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B. La Compañía de Turismo, mediante reglamento, establecerá el lugar y los procedimientos aplicables para el pago.”</w:t>
      </w:r>
    </w:p>
    <w:p w14:paraId="06067C95" w14:textId="301167DE" w:rsidR="0094618C" w:rsidRPr="00B66752" w:rsidRDefault="0025245F"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3.28 </w:t>
      </w:r>
      <w:r w:rsidR="0094618C" w:rsidRPr="00B66752">
        <w:rPr>
          <w:rFonts w:ascii="Book Antiqua" w:hAnsi="Book Antiqua"/>
          <w:szCs w:val="24"/>
        </w:rPr>
        <w:t>- Se enmienda el Artículo 30 de la Ley 272-2003, según enmendada, para que lea como sigue:</w:t>
      </w:r>
    </w:p>
    <w:p w14:paraId="311263EC" w14:textId="2E391BCB"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30.-Responsabilidad del Hostelero. </w:t>
      </w:r>
    </w:p>
    <w:p w14:paraId="1BB0AB11" w14:textId="4967732B"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Si el Hostelero, en violación de las disposiciones de esta Ley, dejare de efectuar la retención requerida, la Compañía de Turismo tendrá la facultad de cobrarle al Hostelero la cantidad que debió ser recaudada y retenida por este, según sea calculado mediante los mecanismos dispuestos en esta Ley.”</w:t>
      </w:r>
    </w:p>
    <w:p w14:paraId="77C7B2C1" w14:textId="2C29AC40" w:rsidR="0094618C" w:rsidRPr="00B66752" w:rsidRDefault="00ED2CF0" w:rsidP="0094618C">
      <w:pPr>
        <w:spacing w:line="480" w:lineRule="auto"/>
        <w:ind w:firstLine="720"/>
        <w:jc w:val="both"/>
        <w:rPr>
          <w:rFonts w:ascii="Book Antiqua" w:hAnsi="Book Antiqua"/>
          <w:szCs w:val="24"/>
        </w:rPr>
      </w:pPr>
      <w:r w:rsidRPr="00B66752">
        <w:rPr>
          <w:rFonts w:ascii="Book Antiqua" w:hAnsi="Book Antiqua"/>
          <w:b/>
          <w:szCs w:val="24"/>
        </w:rPr>
        <w:lastRenderedPageBreak/>
        <w:t xml:space="preserve">Artículo </w:t>
      </w:r>
      <w:r w:rsidR="00CA475E" w:rsidRPr="00B66752">
        <w:rPr>
          <w:rFonts w:ascii="Book Antiqua" w:hAnsi="Book Antiqua"/>
          <w:b/>
          <w:bCs/>
          <w:szCs w:val="24"/>
        </w:rPr>
        <w:t xml:space="preserve">3.29 </w:t>
      </w:r>
      <w:r w:rsidR="0094618C" w:rsidRPr="00B66752">
        <w:rPr>
          <w:rFonts w:ascii="Book Antiqua" w:hAnsi="Book Antiqua"/>
          <w:szCs w:val="24"/>
        </w:rPr>
        <w:t>- Se enmienda el Artículo 31 de la Ley 272-2003, según enmendada, para que lea como sigue:</w:t>
      </w:r>
    </w:p>
    <w:p w14:paraId="79572131" w14:textId="65ED627C"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31.-Disposición de Fondos. </w:t>
      </w:r>
    </w:p>
    <w:p w14:paraId="3C368312" w14:textId="6B00270F" w:rsidR="00C73D5F" w:rsidRPr="00B66752" w:rsidRDefault="00C73D5F" w:rsidP="00C73D5F">
      <w:pPr>
        <w:spacing w:line="480" w:lineRule="auto"/>
        <w:ind w:firstLine="720"/>
        <w:jc w:val="both"/>
        <w:rPr>
          <w:rFonts w:ascii="Book Antiqua" w:hAnsi="Book Antiqua"/>
          <w:szCs w:val="24"/>
        </w:rPr>
      </w:pPr>
      <w:r w:rsidRPr="00B66752">
        <w:rPr>
          <w:rFonts w:ascii="Book Antiqua" w:hAnsi="Book Antiqua"/>
          <w:szCs w:val="24"/>
        </w:rPr>
        <w:t xml:space="preserve">“La Compañía de Turismo distribuirá las cantidades recaudadas por concepto del Impuesto fijado en el Artículo 24 de esta Ley, luego de transferir al Fondo General del </w:t>
      </w:r>
      <w:r w:rsidR="00007C7A" w:rsidRPr="00B66752">
        <w:rPr>
          <w:rFonts w:ascii="Book Antiqua" w:hAnsi="Book Antiqua"/>
          <w:szCs w:val="24"/>
        </w:rPr>
        <w:t xml:space="preserve">Gobierno </w:t>
      </w:r>
      <w:r w:rsidRPr="00B66752">
        <w:rPr>
          <w:rFonts w:ascii="Book Antiqua" w:hAnsi="Book Antiqua"/>
          <w:szCs w:val="24"/>
        </w:rPr>
        <w:t xml:space="preserve">de Puerto Rico las cantidades que anteriormente se le </w:t>
      </w:r>
      <w:r w:rsidR="009721E6" w:rsidRPr="00B66752">
        <w:rPr>
          <w:rFonts w:ascii="Book Antiqua" w:hAnsi="Book Antiqua"/>
          <w:szCs w:val="24"/>
        </w:rPr>
        <w:t>transferirán</w:t>
      </w:r>
      <w:r w:rsidRPr="00B66752">
        <w:rPr>
          <w:rFonts w:ascii="Book Antiqua" w:hAnsi="Book Antiqua"/>
          <w:szCs w:val="24"/>
        </w:rPr>
        <w:t xml:space="preserve"> a la Autoridad (</w:t>
      </w:r>
      <w:r w:rsidR="009721E6" w:rsidRPr="00B66752">
        <w:rPr>
          <w:rFonts w:ascii="Book Antiqua" w:hAnsi="Book Antiqua"/>
          <w:szCs w:val="24"/>
        </w:rPr>
        <w:t>según</w:t>
      </w:r>
      <w:r w:rsidRPr="00B66752">
        <w:rPr>
          <w:rFonts w:ascii="Book Antiqua" w:hAnsi="Book Antiqua"/>
          <w:szCs w:val="24"/>
        </w:rPr>
        <w:t xml:space="preserve"> detallado en el Plan Fiscal del </w:t>
      </w:r>
      <w:r w:rsidR="00007C7A" w:rsidRPr="00B66752">
        <w:rPr>
          <w:rFonts w:ascii="Book Antiqua" w:hAnsi="Book Antiqua"/>
          <w:szCs w:val="24"/>
        </w:rPr>
        <w:t xml:space="preserve">Gobierno </w:t>
      </w:r>
      <w:r w:rsidRPr="00B66752">
        <w:rPr>
          <w:rFonts w:ascii="Book Antiqua" w:hAnsi="Book Antiqua"/>
          <w:szCs w:val="24"/>
        </w:rPr>
        <w:t xml:space="preserve">de Puerto Rico vigente en ese momento, si alguno), de acuerdo con el siguiente orden de prioridad: </w:t>
      </w:r>
    </w:p>
    <w:p w14:paraId="124F2EFF" w14:textId="403AB2DC" w:rsidR="00C73D5F" w:rsidRPr="00B66752" w:rsidRDefault="00C73D5F" w:rsidP="00C73D5F">
      <w:pPr>
        <w:spacing w:line="480" w:lineRule="auto"/>
        <w:ind w:firstLine="720"/>
        <w:jc w:val="both"/>
        <w:rPr>
          <w:rFonts w:ascii="Book Antiqua" w:hAnsi="Book Antiqua"/>
          <w:szCs w:val="24"/>
          <w:highlight w:val="yellow"/>
        </w:rPr>
      </w:pPr>
      <w:r w:rsidRPr="00B66752">
        <w:rPr>
          <w:rFonts w:ascii="Book Antiqua" w:hAnsi="Book Antiqua"/>
          <w:b/>
          <w:bCs/>
          <w:szCs w:val="24"/>
        </w:rPr>
        <w:t xml:space="preserve">(i) </w:t>
      </w:r>
      <w:r w:rsidRPr="00B66752">
        <w:rPr>
          <w:rFonts w:ascii="Book Antiqua" w:hAnsi="Book Antiqua"/>
          <w:szCs w:val="24"/>
        </w:rPr>
        <w:t>dos (2) por ciento del Impuesto total recaudado ingresará mensualmente a los fondos generales de la</w:t>
      </w:r>
      <w:r w:rsidR="00E2586A">
        <w:rPr>
          <w:rFonts w:ascii="Book Antiqua" w:hAnsi="Book Antiqua"/>
          <w:szCs w:val="24"/>
        </w:rPr>
        <w:t xml:space="preserve"> </w:t>
      </w:r>
      <w:r w:rsidRPr="00B66752">
        <w:rPr>
          <w:rFonts w:ascii="Book Antiqua" w:hAnsi="Book Antiqua"/>
          <w:szCs w:val="24"/>
        </w:rPr>
        <w:t xml:space="preserve">Compañía de Turismo para cubrir los gastos de </w:t>
      </w:r>
      <w:r w:rsidR="00ED2CF0" w:rsidRPr="00B66752">
        <w:rPr>
          <w:rFonts w:ascii="Book Antiqua" w:hAnsi="Book Antiqua"/>
          <w:szCs w:val="24"/>
        </w:rPr>
        <w:t>operación</w:t>
      </w:r>
      <w:r w:rsidRPr="00B66752">
        <w:rPr>
          <w:rFonts w:ascii="Book Antiqua" w:hAnsi="Book Antiqua"/>
          <w:szCs w:val="24"/>
        </w:rPr>
        <w:t xml:space="preserve">, manejo y </w:t>
      </w:r>
      <w:r w:rsidR="00ED2CF0" w:rsidRPr="00B66752">
        <w:rPr>
          <w:rFonts w:ascii="Book Antiqua" w:hAnsi="Book Antiqua"/>
          <w:szCs w:val="24"/>
        </w:rPr>
        <w:t>distribución</w:t>
      </w:r>
      <w:r w:rsidRPr="00B66752">
        <w:rPr>
          <w:rFonts w:ascii="Book Antiqua" w:hAnsi="Book Antiqua"/>
          <w:szCs w:val="24"/>
        </w:rPr>
        <w:t xml:space="preserve"> de los recaudos del Impuesto, o para cualquier otro uso que disponga la Compañía de Turismo. (ii) cinco (5) por ciento del Impuesto total recaudado ingresará mensualmente a las arcas de la Compañía de Turismo. </w:t>
      </w:r>
      <w:r w:rsidR="0098379D" w:rsidRPr="00B66752">
        <w:rPr>
          <w:rFonts w:ascii="Book Antiqua" w:hAnsi="Book Antiqua"/>
          <w:szCs w:val="24"/>
        </w:rPr>
        <w:t>De surgir algún déficit en</w:t>
      </w:r>
      <w:r w:rsidRPr="00B66752">
        <w:rPr>
          <w:rFonts w:ascii="Book Antiqua" w:hAnsi="Book Antiqua"/>
          <w:szCs w:val="24"/>
        </w:rPr>
        <w:t xml:space="preserve"> las operaciones de las facilidades que opera la Autoridad del Distrito del Centro de Convenciones, la Compañía de Turismo</w:t>
      </w:r>
      <w:r w:rsidR="0098379D" w:rsidRPr="00B66752">
        <w:rPr>
          <w:rFonts w:ascii="Book Antiqua" w:hAnsi="Book Antiqua"/>
          <w:szCs w:val="24"/>
        </w:rPr>
        <w:t xml:space="preserve"> mantendrá en reserva este cinco por ciento (5%)</w:t>
      </w:r>
      <w:r w:rsidRPr="00B66752">
        <w:rPr>
          <w:rFonts w:ascii="Book Antiqua" w:hAnsi="Book Antiqua"/>
          <w:szCs w:val="24"/>
        </w:rPr>
        <w:t xml:space="preserve">. </w:t>
      </w:r>
      <w:r w:rsidR="003F6185" w:rsidRPr="00B66752">
        <w:rPr>
          <w:rFonts w:ascii="Book Antiqua" w:hAnsi="Book Antiqua"/>
          <w:szCs w:val="24"/>
        </w:rPr>
        <w:t>Disponiéndose</w:t>
      </w:r>
      <w:r w:rsidRPr="00B66752">
        <w:rPr>
          <w:rFonts w:ascii="Book Antiqua" w:hAnsi="Book Antiqua"/>
          <w:szCs w:val="24"/>
        </w:rPr>
        <w:t xml:space="preserve">, sin embargo, que para cada </w:t>
      </w:r>
      <w:r w:rsidR="003F6185" w:rsidRPr="00B66752">
        <w:rPr>
          <w:rFonts w:ascii="Book Antiqua" w:hAnsi="Book Antiqua"/>
          <w:szCs w:val="24"/>
        </w:rPr>
        <w:t>año</w:t>
      </w:r>
      <w:r w:rsidRPr="00B66752">
        <w:rPr>
          <w:rFonts w:ascii="Book Antiqua" w:hAnsi="Book Antiqua"/>
          <w:szCs w:val="24"/>
        </w:rPr>
        <w:t xml:space="preserve"> fiscal y/o cada vez que la Autoridad del Distrito del Centro de Convenciones proponga presentar un presupuesto que exceda el </w:t>
      </w:r>
      <w:r w:rsidR="003F6185" w:rsidRPr="00B66752">
        <w:rPr>
          <w:rFonts w:ascii="Book Antiqua" w:hAnsi="Book Antiqua"/>
          <w:szCs w:val="24"/>
        </w:rPr>
        <w:t>déficit</w:t>
      </w:r>
      <w:r w:rsidRPr="00B66752">
        <w:rPr>
          <w:rFonts w:ascii="Book Antiqua" w:hAnsi="Book Antiqua"/>
          <w:szCs w:val="24"/>
        </w:rPr>
        <w:t xml:space="preserve"> de dos millones quinientos mil (2,500,000) </w:t>
      </w:r>
      <w:r w:rsidR="003F6185" w:rsidRPr="00B66752">
        <w:rPr>
          <w:rFonts w:ascii="Book Antiqua" w:hAnsi="Book Antiqua"/>
          <w:szCs w:val="24"/>
        </w:rPr>
        <w:t>dólares</w:t>
      </w:r>
      <w:r w:rsidRPr="00B66752">
        <w:rPr>
          <w:rFonts w:ascii="Book Antiqua" w:hAnsi="Book Antiqua"/>
          <w:szCs w:val="24"/>
        </w:rPr>
        <w:t xml:space="preserve">, el presupuesto de la Autoridad del Distrito del Centro de Convenciones </w:t>
      </w:r>
      <w:r w:rsidR="003F6185" w:rsidRPr="00B66752">
        <w:rPr>
          <w:rFonts w:ascii="Book Antiqua" w:hAnsi="Book Antiqua"/>
          <w:szCs w:val="24"/>
        </w:rPr>
        <w:t>deberá</w:t>
      </w:r>
      <w:r w:rsidRPr="00B66752">
        <w:rPr>
          <w:rFonts w:ascii="Book Antiqua" w:hAnsi="Book Antiqua"/>
          <w:szCs w:val="24"/>
        </w:rPr>
        <w:t xml:space="preserve"> ser presentado a la Junta de Directores de la Autoridad y a la Compañía de Turismo, comenzando el </w:t>
      </w:r>
      <w:r w:rsidR="000345A8" w:rsidRPr="00B66752">
        <w:rPr>
          <w:rFonts w:ascii="Book Antiqua" w:hAnsi="Book Antiqua"/>
          <w:szCs w:val="24"/>
        </w:rPr>
        <w:t>Año</w:t>
      </w:r>
      <w:r w:rsidRPr="00B66752">
        <w:rPr>
          <w:rFonts w:ascii="Book Antiqua" w:hAnsi="Book Antiqua"/>
          <w:szCs w:val="24"/>
        </w:rPr>
        <w:t xml:space="preserve"> Fiscal 2010-2011 en adelante. Este cinco por ciento (5%) se </w:t>
      </w:r>
      <w:r w:rsidR="009721E6" w:rsidRPr="00B66752">
        <w:rPr>
          <w:rFonts w:ascii="Book Antiqua" w:hAnsi="Book Antiqua"/>
          <w:szCs w:val="24"/>
        </w:rPr>
        <w:t>mantendrá</w:t>
      </w:r>
      <w:r w:rsidRPr="00B66752">
        <w:rPr>
          <w:rFonts w:ascii="Book Antiqua" w:hAnsi="Book Antiqua"/>
          <w:szCs w:val="24"/>
        </w:rPr>
        <w:t xml:space="preserve"> disponible durante cada </w:t>
      </w:r>
      <w:r w:rsidR="009721E6" w:rsidRPr="00B66752">
        <w:rPr>
          <w:rFonts w:ascii="Book Antiqua" w:hAnsi="Book Antiqua"/>
          <w:szCs w:val="24"/>
        </w:rPr>
        <w:t>año</w:t>
      </w:r>
      <w:r w:rsidRPr="00B66752">
        <w:rPr>
          <w:rFonts w:ascii="Book Antiqua" w:hAnsi="Book Antiqua"/>
          <w:szCs w:val="24"/>
        </w:rPr>
        <w:t xml:space="preserve"> fiscal en una cuenta de reserva especial que </w:t>
      </w:r>
      <w:r w:rsidR="009721E6" w:rsidRPr="00B66752">
        <w:rPr>
          <w:rFonts w:ascii="Book Antiqua" w:hAnsi="Book Antiqua"/>
          <w:szCs w:val="24"/>
        </w:rPr>
        <w:lastRenderedPageBreak/>
        <w:t>mantendrá</w:t>
      </w:r>
      <w:r w:rsidRPr="00B66752">
        <w:rPr>
          <w:rFonts w:ascii="Book Antiqua" w:hAnsi="Book Antiqua"/>
          <w:szCs w:val="24"/>
        </w:rPr>
        <w:t xml:space="preserve"> la Compañía de Turismo para cubrir cualquier </w:t>
      </w:r>
      <w:r w:rsidR="000345A8" w:rsidRPr="00B66752">
        <w:rPr>
          <w:rFonts w:ascii="Book Antiqua" w:hAnsi="Book Antiqua"/>
          <w:szCs w:val="24"/>
        </w:rPr>
        <w:t>déficit</w:t>
      </w:r>
      <w:r w:rsidRPr="00B66752">
        <w:rPr>
          <w:rFonts w:ascii="Book Antiqua" w:hAnsi="Book Antiqua"/>
          <w:szCs w:val="24"/>
        </w:rPr>
        <w:t xml:space="preserve"> en exceso de dos millones quinientos mil (2,500,000) </w:t>
      </w:r>
      <w:r w:rsidR="000345A8" w:rsidRPr="00B66752">
        <w:rPr>
          <w:rFonts w:ascii="Book Antiqua" w:hAnsi="Book Antiqua"/>
          <w:szCs w:val="24"/>
        </w:rPr>
        <w:t>dólares</w:t>
      </w:r>
      <w:r w:rsidRPr="00B66752">
        <w:rPr>
          <w:rFonts w:ascii="Book Antiqua" w:hAnsi="Book Antiqua"/>
          <w:szCs w:val="24"/>
        </w:rPr>
        <w:t xml:space="preserve">, que surja de la </w:t>
      </w:r>
      <w:r w:rsidR="000345A8" w:rsidRPr="00B66752">
        <w:rPr>
          <w:rFonts w:ascii="Book Antiqua" w:hAnsi="Book Antiqua"/>
          <w:szCs w:val="24"/>
        </w:rPr>
        <w:t>operación</w:t>
      </w:r>
      <w:r w:rsidRPr="00B66752">
        <w:rPr>
          <w:rFonts w:ascii="Book Antiqua" w:hAnsi="Book Antiqua"/>
          <w:szCs w:val="24"/>
        </w:rPr>
        <w:t xml:space="preserve"> de las facilidades de la Autoridad del Distrito del Centro de Convenciones. Para cada </w:t>
      </w:r>
      <w:r w:rsidR="0086152C" w:rsidRPr="00B66752">
        <w:rPr>
          <w:rFonts w:ascii="Book Antiqua" w:hAnsi="Book Antiqua"/>
          <w:szCs w:val="24"/>
        </w:rPr>
        <w:t>año</w:t>
      </w:r>
      <w:r w:rsidRPr="00B66752">
        <w:rPr>
          <w:rFonts w:ascii="Book Antiqua" w:hAnsi="Book Antiqua"/>
          <w:szCs w:val="24"/>
        </w:rPr>
        <w:t xml:space="preserve"> fiscal, cualquier sobrante, luego de cubrir dicho </w:t>
      </w:r>
      <w:r w:rsidR="0086152C" w:rsidRPr="00B66752">
        <w:rPr>
          <w:rFonts w:ascii="Book Antiqua" w:hAnsi="Book Antiqua"/>
          <w:szCs w:val="24"/>
        </w:rPr>
        <w:t>déficit</w:t>
      </w:r>
      <w:r w:rsidRPr="00B66752">
        <w:rPr>
          <w:rFonts w:ascii="Book Antiqua" w:hAnsi="Book Antiqua"/>
          <w:szCs w:val="24"/>
        </w:rPr>
        <w:t xml:space="preserve"> operacional, si alguno, se liberará de la reserva especial y </w:t>
      </w:r>
      <w:r w:rsidR="0086152C" w:rsidRPr="00B66752">
        <w:rPr>
          <w:rFonts w:ascii="Book Antiqua" w:hAnsi="Book Antiqua"/>
          <w:szCs w:val="24"/>
        </w:rPr>
        <w:t>estará</w:t>
      </w:r>
      <w:r w:rsidRPr="00B66752">
        <w:rPr>
          <w:rFonts w:ascii="Book Antiqua" w:hAnsi="Book Antiqua"/>
          <w:szCs w:val="24"/>
        </w:rPr>
        <w:t xml:space="preserve">́ disponible para el uso de la </w:t>
      </w:r>
      <w:r w:rsidR="0098379D" w:rsidRPr="00B66752">
        <w:rPr>
          <w:rFonts w:ascii="Book Antiqua" w:hAnsi="Book Antiqua"/>
          <w:szCs w:val="24"/>
        </w:rPr>
        <w:t xml:space="preserve">Compañía </w:t>
      </w:r>
      <w:r w:rsidRPr="00B66752">
        <w:rPr>
          <w:rFonts w:ascii="Book Antiqua" w:hAnsi="Book Antiqua"/>
          <w:szCs w:val="24"/>
        </w:rPr>
        <w:t xml:space="preserve">de Turismo. </w:t>
      </w:r>
      <w:r w:rsidR="00AA1F47" w:rsidRPr="00B66752">
        <w:rPr>
          <w:rFonts w:ascii="Book Antiqua" w:hAnsi="Book Antiqua"/>
          <w:szCs w:val="24"/>
        </w:rPr>
        <w:t xml:space="preserve">Cada </w:t>
      </w:r>
      <w:r w:rsidR="0086152C" w:rsidRPr="00B66752">
        <w:rPr>
          <w:rFonts w:ascii="Book Antiqua" w:hAnsi="Book Antiqua"/>
          <w:szCs w:val="24"/>
        </w:rPr>
        <w:t>año</w:t>
      </w:r>
      <w:r w:rsidRPr="00B66752">
        <w:rPr>
          <w:rFonts w:ascii="Book Antiqua" w:hAnsi="Book Antiqua"/>
          <w:szCs w:val="24"/>
        </w:rPr>
        <w:t xml:space="preserve"> fiscal la Autoridad del Distrito del Centro de Convenciones </w:t>
      </w:r>
      <w:r w:rsidR="0086152C" w:rsidRPr="00B66752">
        <w:rPr>
          <w:rFonts w:ascii="Book Antiqua" w:hAnsi="Book Antiqua"/>
          <w:szCs w:val="24"/>
        </w:rPr>
        <w:t>deberá</w:t>
      </w:r>
      <w:r w:rsidRPr="00B66752">
        <w:rPr>
          <w:rFonts w:ascii="Book Antiqua" w:hAnsi="Book Antiqua"/>
          <w:szCs w:val="24"/>
        </w:rPr>
        <w:t xml:space="preserve">́ presentar sus estados financieros auditados, conjuntamente con un informe evidenciando el uso de los fondos transferidos </w:t>
      </w:r>
      <w:r w:rsidR="0086152C" w:rsidRPr="00B66752">
        <w:rPr>
          <w:rFonts w:ascii="Book Antiqua" w:hAnsi="Book Antiqua"/>
          <w:szCs w:val="24"/>
        </w:rPr>
        <w:t>según</w:t>
      </w:r>
      <w:r w:rsidRPr="00B66752">
        <w:rPr>
          <w:rFonts w:ascii="Book Antiqua" w:hAnsi="Book Antiqua"/>
          <w:szCs w:val="24"/>
        </w:rPr>
        <w:t xml:space="preserve"> establecido en los incisos (ii) y (iv) de este apartado a la Junta de Directores de la Autoridad y al Director de la Compañía de Turismo, en una </w:t>
      </w:r>
      <w:r w:rsidR="00157E3B" w:rsidRPr="00B66752">
        <w:rPr>
          <w:rFonts w:ascii="Book Antiqua" w:hAnsi="Book Antiqua"/>
          <w:szCs w:val="24"/>
        </w:rPr>
        <w:t>reunión</w:t>
      </w:r>
      <w:r w:rsidRPr="00B66752">
        <w:rPr>
          <w:rFonts w:ascii="Book Antiqua" w:hAnsi="Book Antiqua"/>
          <w:szCs w:val="24"/>
        </w:rPr>
        <w:t xml:space="preserve"> </w:t>
      </w:r>
      <w:r w:rsidR="00157E3B" w:rsidRPr="00B66752">
        <w:rPr>
          <w:rFonts w:ascii="Book Antiqua" w:hAnsi="Book Antiqua"/>
          <w:szCs w:val="24"/>
        </w:rPr>
        <w:t>específica</w:t>
      </w:r>
      <w:r w:rsidRPr="00B66752">
        <w:rPr>
          <w:rFonts w:ascii="Book Antiqua" w:hAnsi="Book Antiqua"/>
          <w:szCs w:val="24"/>
        </w:rPr>
        <w:t xml:space="preserve"> a esos efectos. Si al finalizar </w:t>
      </w:r>
      <w:r w:rsidR="00157E3B" w:rsidRPr="00B66752">
        <w:rPr>
          <w:rFonts w:ascii="Book Antiqua" w:hAnsi="Book Antiqua"/>
          <w:szCs w:val="24"/>
        </w:rPr>
        <w:t>algún</w:t>
      </w:r>
      <w:r w:rsidRPr="00B66752">
        <w:rPr>
          <w:rFonts w:ascii="Book Antiqua" w:hAnsi="Book Antiqua"/>
          <w:szCs w:val="24"/>
        </w:rPr>
        <w:t xml:space="preserve"> </w:t>
      </w:r>
      <w:r w:rsidR="00157E3B" w:rsidRPr="00B66752">
        <w:rPr>
          <w:rFonts w:ascii="Book Antiqua" w:hAnsi="Book Antiqua"/>
          <w:szCs w:val="24"/>
        </w:rPr>
        <w:t>año</w:t>
      </w:r>
      <w:r w:rsidRPr="00B66752">
        <w:rPr>
          <w:rFonts w:ascii="Book Antiqua" w:hAnsi="Book Antiqua"/>
          <w:szCs w:val="24"/>
        </w:rPr>
        <w:t xml:space="preserve"> fiscal tales estados financieros auditados reflejan una ganancia neta, la Autoridad del Distrito del Centro de Convenciones </w:t>
      </w:r>
      <w:r w:rsidR="00157E3B" w:rsidRPr="00B66752">
        <w:rPr>
          <w:rFonts w:ascii="Book Antiqua" w:hAnsi="Book Antiqua"/>
          <w:szCs w:val="24"/>
        </w:rPr>
        <w:t>devolverá</w:t>
      </w:r>
      <w:r w:rsidRPr="00B66752">
        <w:rPr>
          <w:rFonts w:ascii="Book Antiqua" w:hAnsi="Book Antiqua"/>
          <w:szCs w:val="24"/>
        </w:rPr>
        <w:t xml:space="preserve">́ a la Compañía de Turismo la cantidad generada como ganancia neta sin exceder el monto total transferido por la Compañía de Turismo a la Autoridad del Distrito del Centro de Convenciones en ese mismo </w:t>
      </w:r>
      <w:r w:rsidR="00876F0C" w:rsidRPr="00B66752">
        <w:rPr>
          <w:rFonts w:ascii="Book Antiqua" w:hAnsi="Book Antiqua"/>
          <w:szCs w:val="24"/>
        </w:rPr>
        <w:t>año</w:t>
      </w:r>
      <w:r w:rsidRPr="00B66752">
        <w:rPr>
          <w:rFonts w:ascii="Book Antiqua" w:hAnsi="Book Antiqua"/>
          <w:szCs w:val="24"/>
        </w:rPr>
        <w:t xml:space="preserve"> fiscal, por virtud de los incisos (ii) y (iv) de este apartado. (iii) dos millones quinientos mil (2,500,000) </w:t>
      </w:r>
      <w:r w:rsidR="00876F0C" w:rsidRPr="00B66752">
        <w:rPr>
          <w:rFonts w:ascii="Book Antiqua" w:hAnsi="Book Antiqua"/>
          <w:szCs w:val="24"/>
        </w:rPr>
        <w:t>dólares</w:t>
      </w:r>
      <w:r w:rsidRPr="00B66752">
        <w:rPr>
          <w:rFonts w:ascii="Book Antiqua" w:hAnsi="Book Antiqua"/>
          <w:szCs w:val="24"/>
        </w:rPr>
        <w:t xml:space="preserve"> </w:t>
      </w:r>
      <w:r w:rsidR="00876F0C" w:rsidRPr="00B66752">
        <w:rPr>
          <w:rFonts w:ascii="Book Antiqua" w:hAnsi="Book Antiqua"/>
          <w:szCs w:val="24"/>
        </w:rPr>
        <w:t>serán</w:t>
      </w:r>
      <w:r w:rsidRPr="00B66752">
        <w:rPr>
          <w:rFonts w:ascii="Book Antiqua" w:hAnsi="Book Antiqua"/>
          <w:szCs w:val="24"/>
        </w:rPr>
        <w:t xml:space="preserve"> transferidos por la Compañía de Turismo a la Autoridad del Distrito del Centro de Convenciones en aportaciones trimestrales de seiscientos veinticinco mil (625,000.00) </w:t>
      </w:r>
      <w:r w:rsidR="00876F0C" w:rsidRPr="00B66752">
        <w:rPr>
          <w:rFonts w:ascii="Book Antiqua" w:hAnsi="Book Antiqua"/>
          <w:szCs w:val="24"/>
        </w:rPr>
        <w:t>dólares</w:t>
      </w:r>
      <w:r w:rsidRPr="00B66752">
        <w:rPr>
          <w:rFonts w:ascii="Book Antiqua" w:hAnsi="Book Antiqua"/>
          <w:szCs w:val="24"/>
        </w:rPr>
        <w:t xml:space="preserve"> para cubrir los costos asociados exclusivamente a la </w:t>
      </w:r>
      <w:r w:rsidR="00876F0C" w:rsidRPr="00B66752">
        <w:rPr>
          <w:rFonts w:ascii="Book Antiqua" w:hAnsi="Book Antiqua"/>
          <w:szCs w:val="24"/>
        </w:rPr>
        <w:t>operación</w:t>
      </w:r>
      <w:r w:rsidRPr="00B66752">
        <w:rPr>
          <w:rFonts w:ascii="Book Antiqua" w:hAnsi="Book Antiqua"/>
          <w:szCs w:val="24"/>
        </w:rPr>
        <w:t xml:space="preserve"> del Distrito del Centro de Convenciones. </w:t>
      </w:r>
      <w:r w:rsidR="00876F0C" w:rsidRPr="00B66752">
        <w:rPr>
          <w:rFonts w:ascii="Book Antiqua" w:hAnsi="Book Antiqua"/>
          <w:szCs w:val="24"/>
        </w:rPr>
        <w:t>Disponiéndose</w:t>
      </w:r>
      <w:r w:rsidRPr="00B66752">
        <w:rPr>
          <w:rFonts w:ascii="Book Antiqua" w:hAnsi="Book Antiqua"/>
          <w:szCs w:val="24"/>
        </w:rPr>
        <w:t xml:space="preserve">, sin embargo, que para cada </w:t>
      </w:r>
      <w:r w:rsidR="00876F0C" w:rsidRPr="00B66752">
        <w:rPr>
          <w:rFonts w:ascii="Book Antiqua" w:hAnsi="Book Antiqua"/>
          <w:szCs w:val="24"/>
        </w:rPr>
        <w:t>año</w:t>
      </w:r>
      <w:r w:rsidRPr="00B66752">
        <w:rPr>
          <w:rFonts w:ascii="Book Antiqua" w:hAnsi="Book Antiqua"/>
          <w:szCs w:val="24"/>
        </w:rPr>
        <w:t xml:space="preserve"> fiscal y/o cada vez que se proponga presentar un presupuesto modificado, el presupuesto de la Autoridad del Centro de Convenciones </w:t>
      </w:r>
      <w:r w:rsidR="00876F0C" w:rsidRPr="00B66752">
        <w:rPr>
          <w:rFonts w:ascii="Book Antiqua" w:hAnsi="Book Antiqua"/>
          <w:szCs w:val="24"/>
        </w:rPr>
        <w:t>deberá</w:t>
      </w:r>
      <w:r w:rsidRPr="00B66752">
        <w:rPr>
          <w:rFonts w:ascii="Book Antiqua" w:hAnsi="Book Antiqua"/>
          <w:szCs w:val="24"/>
        </w:rPr>
        <w:t xml:space="preserve">́ ser presentado a la Junta de Directores de la Autoridad y Director Ejecutivo de la Compañía de Turismo, </w:t>
      </w:r>
      <w:r w:rsidRPr="00B66752">
        <w:rPr>
          <w:rFonts w:ascii="Book Antiqua" w:hAnsi="Book Antiqua"/>
          <w:szCs w:val="24"/>
        </w:rPr>
        <w:lastRenderedPageBreak/>
        <w:t xml:space="preserve">en una </w:t>
      </w:r>
      <w:r w:rsidR="00876F0C" w:rsidRPr="00B66752">
        <w:rPr>
          <w:rFonts w:ascii="Book Antiqua" w:hAnsi="Book Antiqua"/>
          <w:szCs w:val="24"/>
        </w:rPr>
        <w:t>reunión</w:t>
      </w:r>
      <w:r w:rsidRPr="00B66752">
        <w:rPr>
          <w:rFonts w:ascii="Book Antiqua" w:hAnsi="Book Antiqua"/>
          <w:szCs w:val="24"/>
        </w:rPr>
        <w:t xml:space="preserve"> </w:t>
      </w:r>
      <w:r w:rsidR="00876F0C" w:rsidRPr="00B66752">
        <w:rPr>
          <w:rFonts w:ascii="Book Antiqua" w:hAnsi="Book Antiqua"/>
          <w:szCs w:val="24"/>
        </w:rPr>
        <w:t>específica</w:t>
      </w:r>
      <w:r w:rsidRPr="00B66752">
        <w:rPr>
          <w:rFonts w:ascii="Book Antiqua" w:hAnsi="Book Antiqua"/>
          <w:szCs w:val="24"/>
        </w:rPr>
        <w:t xml:space="preserve"> a esos efectos. (iv) hasta cuatro millones (4,000,000) de </w:t>
      </w:r>
      <w:r w:rsidR="00876F0C" w:rsidRPr="00B66752">
        <w:rPr>
          <w:rFonts w:ascii="Book Antiqua" w:hAnsi="Book Antiqua"/>
          <w:szCs w:val="24"/>
        </w:rPr>
        <w:t>dólares</w:t>
      </w:r>
      <w:r w:rsidRPr="00B66752">
        <w:rPr>
          <w:rFonts w:ascii="Book Antiqua" w:hAnsi="Book Antiqua"/>
          <w:szCs w:val="24"/>
        </w:rPr>
        <w:t xml:space="preserve"> se </w:t>
      </w:r>
      <w:r w:rsidR="00876F0C" w:rsidRPr="00B66752">
        <w:rPr>
          <w:rFonts w:ascii="Book Antiqua" w:hAnsi="Book Antiqua"/>
          <w:szCs w:val="24"/>
        </w:rPr>
        <w:t>mantendrán</w:t>
      </w:r>
      <w:r w:rsidRPr="00B66752">
        <w:rPr>
          <w:rFonts w:ascii="Book Antiqua" w:hAnsi="Book Antiqua"/>
          <w:szCs w:val="24"/>
        </w:rPr>
        <w:t xml:space="preserve"> disponibles durante cada </w:t>
      </w:r>
      <w:r w:rsidR="00876F0C" w:rsidRPr="00B66752">
        <w:rPr>
          <w:rFonts w:ascii="Book Antiqua" w:hAnsi="Book Antiqua"/>
          <w:szCs w:val="24"/>
        </w:rPr>
        <w:t>año</w:t>
      </w:r>
      <w:r w:rsidRPr="00B66752">
        <w:rPr>
          <w:rFonts w:ascii="Book Antiqua" w:hAnsi="Book Antiqua"/>
          <w:szCs w:val="24"/>
        </w:rPr>
        <w:t xml:space="preserve"> fiscal, en una cuenta de reserva especial que </w:t>
      </w:r>
      <w:r w:rsidR="00876F0C" w:rsidRPr="00B66752">
        <w:rPr>
          <w:rFonts w:ascii="Book Antiqua" w:hAnsi="Book Antiqua"/>
          <w:szCs w:val="24"/>
        </w:rPr>
        <w:t>mantendrá</w:t>
      </w:r>
      <w:r w:rsidRPr="00B66752">
        <w:rPr>
          <w:rFonts w:ascii="Book Antiqua" w:hAnsi="Book Antiqua"/>
          <w:szCs w:val="24"/>
        </w:rPr>
        <w:t xml:space="preserve">́ la Compañía de Turismo para gastos operacionales dedicados a los asuntos especializado del sector, sus gastos y/o la </w:t>
      </w:r>
      <w:r w:rsidR="00876F0C" w:rsidRPr="00B66752">
        <w:rPr>
          <w:rFonts w:ascii="Book Antiqua" w:hAnsi="Book Antiqua"/>
          <w:szCs w:val="24"/>
        </w:rPr>
        <w:t>fiscalización</w:t>
      </w:r>
      <w:r w:rsidRPr="00B66752">
        <w:rPr>
          <w:rFonts w:ascii="Book Antiqua" w:hAnsi="Book Antiqua"/>
          <w:szCs w:val="24"/>
        </w:rPr>
        <w:t xml:space="preserve"> e </w:t>
      </w:r>
      <w:r w:rsidR="00876F0C" w:rsidRPr="00B66752">
        <w:rPr>
          <w:rFonts w:ascii="Book Antiqua" w:hAnsi="Book Antiqua"/>
          <w:szCs w:val="24"/>
        </w:rPr>
        <w:t>implementación</w:t>
      </w:r>
      <w:r w:rsidRPr="00B66752">
        <w:rPr>
          <w:rFonts w:ascii="Book Antiqua" w:hAnsi="Book Antiqua"/>
          <w:szCs w:val="24"/>
        </w:rPr>
        <w:t xml:space="preserve"> por este del Contrato de Servicios de Mercadeo de Destino contemplado en el </w:t>
      </w:r>
      <w:r w:rsidR="00876F0C" w:rsidRPr="00B66752">
        <w:rPr>
          <w:rFonts w:ascii="Book Antiqua" w:hAnsi="Book Antiqua"/>
          <w:szCs w:val="24"/>
        </w:rPr>
        <w:t>Artículo</w:t>
      </w:r>
      <w:r w:rsidRPr="00B66752">
        <w:rPr>
          <w:rFonts w:ascii="Book Antiqua" w:hAnsi="Book Antiqua"/>
          <w:szCs w:val="24"/>
        </w:rPr>
        <w:t xml:space="preserve"> 8 de la “Ley para la </w:t>
      </w:r>
      <w:r w:rsidR="00876F0C" w:rsidRPr="00B66752">
        <w:rPr>
          <w:rFonts w:ascii="Book Antiqua" w:hAnsi="Book Antiqua"/>
          <w:szCs w:val="24"/>
        </w:rPr>
        <w:t>Promoción</w:t>
      </w:r>
      <w:r w:rsidRPr="00B66752">
        <w:rPr>
          <w:rFonts w:ascii="Book Antiqua" w:hAnsi="Book Antiqua"/>
          <w:szCs w:val="24"/>
        </w:rPr>
        <w:t xml:space="preserve"> de Puerto Rico como Destino”. (v) el remanente que resulte </w:t>
      </w:r>
      <w:r w:rsidR="00876F0C" w:rsidRPr="00B66752">
        <w:rPr>
          <w:rFonts w:ascii="Book Antiqua" w:hAnsi="Book Antiqua"/>
          <w:szCs w:val="24"/>
        </w:rPr>
        <w:t>después</w:t>
      </w:r>
      <w:r w:rsidRPr="00B66752">
        <w:rPr>
          <w:rFonts w:ascii="Book Antiqua" w:hAnsi="Book Antiqua"/>
          <w:szCs w:val="24"/>
        </w:rPr>
        <w:t xml:space="preserve"> de las asignaciones y reservas dispuestas en los incisos (i), (ii), (iii) y (iv), hasta un tope de veinticinco millones (25,000,000) de </w:t>
      </w:r>
      <w:r w:rsidR="00876F0C" w:rsidRPr="00B66752">
        <w:rPr>
          <w:rFonts w:ascii="Book Antiqua" w:hAnsi="Book Antiqua"/>
          <w:szCs w:val="24"/>
        </w:rPr>
        <w:t>dólares</w:t>
      </w:r>
      <w:r w:rsidRPr="00B66752">
        <w:rPr>
          <w:rFonts w:ascii="Book Antiqua" w:hAnsi="Book Antiqua"/>
          <w:szCs w:val="24"/>
        </w:rPr>
        <w:t xml:space="preserve">, se le </w:t>
      </w:r>
      <w:r w:rsidR="00876F0C" w:rsidRPr="00B66752">
        <w:rPr>
          <w:rFonts w:ascii="Book Antiqua" w:hAnsi="Book Antiqua"/>
          <w:szCs w:val="24"/>
        </w:rPr>
        <w:t>asignarán</w:t>
      </w:r>
      <w:r w:rsidRPr="00B66752">
        <w:rPr>
          <w:rFonts w:ascii="Book Antiqua" w:hAnsi="Book Antiqua"/>
          <w:szCs w:val="24"/>
        </w:rPr>
        <w:t xml:space="preserve"> a la </w:t>
      </w:r>
      <w:r w:rsidR="00876F0C" w:rsidRPr="00B66752">
        <w:rPr>
          <w:rFonts w:ascii="Book Antiqua" w:hAnsi="Book Antiqua"/>
          <w:szCs w:val="24"/>
        </w:rPr>
        <w:t>Corporación</w:t>
      </w:r>
      <w:r w:rsidRPr="00B66752">
        <w:rPr>
          <w:rFonts w:ascii="Book Antiqua" w:hAnsi="Book Antiqua"/>
          <w:szCs w:val="24"/>
        </w:rPr>
        <w:t xml:space="preserve">. Los fondos asignados a la </w:t>
      </w:r>
      <w:r w:rsidR="00876F0C" w:rsidRPr="00B66752">
        <w:rPr>
          <w:rFonts w:ascii="Book Antiqua" w:hAnsi="Book Antiqua"/>
          <w:szCs w:val="24"/>
        </w:rPr>
        <w:t>Corporación</w:t>
      </w:r>
      <w:r w:rsidRPr="00B66752">
        <w:rPr>
          <w:rFonts w:ascii="Book Antiqua" w:hAnsi="Book Antiqua"/>
          <w:szCs w:val="24"/>
        </w:rPr>
        <w:t xml:space="preserve"> </w:t>
      </w:r>
      <w:r w:rsidR="00876F0C" w:rsidRPr="00B66752">
        <w:rPr>
          <w:rFonts w:ascii="Book Antiqua" w:hAnsi="Book Antiqua"/>
          <w:szCs w:val="24"/>
        </w:rPr>
        <w:t>serán</w:t>
      </w:r>
      <w:r w:rsidRPr="00B66752">
        <w:rPr>
          <w:rFonts w:ascii="Book Antiqua" w:hAnsi="Book Antiqua"/>
          <w:szCs w:val="24"/>
        </w:rPr>
        <w:t xml:space="preserve"> utilizados por esta para la </w:t>
      </w:r>
      <w:r w:rsidR="00876F0C" w:rsidRPr="00B66752">
        <w:rPr>
          <w:rFonts w:ascii="Book Antiqua" w:hAnsi="Book Antiqua"/>
          <w:szCs w:val="24"/>
        </w:rPr>
        <w:t>promoción</w:t>
      </w:r>
      <w:r w:rsidRPr="00B66752">
        <w:rPr>
          <w:rFonts w:ascii="Book Antiqua" w:hAnsi="Book Antiqua"/>
          <w:szCs w:val="24"/>
        </w:rPr>
        <w:t xml:space="preserve">, mercadeo, desarrollo y fortalecimiento de la industria </w:t>
      </w:r>
      <w:r w:rsidR="00876F0C" w:rsidRPr="00B66752">
        <w:rPr>
          <w:rFonts w:ascii="Book Antiqua" w:hAnsi="Book Antiqua"/>
          <w:szCs w:val="24"/>
        </w:rPr>
        <w:t>turística</w:t>
      </w:r>
      <w:r w:rsidRPr="00B66752">
        <w:rPr>
          <w:rFonts w:ascii="Book Antiqua" w:hAnsi="Book Antiqua"/>
          <w:szCs w:val="24"/>
        </w:rPr>
        <w:t xml:space="preserve"> en Puerto Rico. Si el remanente excediera los veinticinco millones (25,000,000) de </w:t>
      </w:r>
      <w:r w:rsidR="00876F0C" w:rsidRPr="00B66752">
        <w:rPr>
          <w:rFonts w:ascii="Book Antiqua" w:hAnsi="Book Antiqua"/>
          <w:szCs w:val="24"/>
        </w:rPr>
        <w:t>dólares</w:t>
      </w:r>
      <w:r w:rsidRPr="00B66752">
        <w:rPr>
          <w:rFonts w:ascii="Book Antiqua" w:hAnsi="Book Antiqua"/>
          <w:szCs w:val="24"/>
        </w:rPr>
        <w:t xml:space="preserve">, dicho exceso </w:t>
      </w:r>
      <w:r w:rsidR="00876F0C" w:rsidRPr="00B66752">
        <w:rPr>
          <w:rFonts w:ascii="Book Antiqua" w:hAnsi="Book Antiqua"/>
          <w:szCs w:val="24"/>
        </w:rPr>
        <w:t>será</w:t>
      </w:r>
      <w:r w:rsidRPr="00B66752">
        <w:rPr>
          <w:rFonts w:ascii="Book Antiqua" w:hAnsi="Book Antiqua"/>
          <w:szCs w:val="24"/>
        </w:rPr>
        <w:t xml:space="preserve">́ utilizado por la Compañía de Turismo para el </w:t>
      </w:r>
      <w:r w:rsidR="00876F0C" w:rsidRPr="00B66752">
        <w:rPr>
          <w:rFonts w:ascii="Book Antiqua" w:hAnsi="Book Antiqua"/>
          <w:szCs w:val="24"/>
        </w:rPr>
        <w:t>desempeño</w:t>
      </w:r>
      <w:r w:rsidRPr="00B66752">
        <w:rPr>
          <w:rFonts w:ascii="Book Antiqua" w:hAnsi="Book Antiqua"/>
          <w:szCs w:val="24"/>
        </w:rPr>
        <w:t xml:space="preserve"> de sus funciones dedicados a los asuntos especializado del sector y sus gastos. La Compañía de Turismo le </w:t>
      </w:r>
      <w:r w:rsidR="004D5C9B" w:rsidRPr="00B66752">
        <w:rPr>
          <w:rFonts w:ascii="Book Antiqua" w:hAnsi="Book Antiqua"/>
          <w:szCs w:val="24"/>
        </w:rPr>
        <w:t>someterá</w:t>
      </w:r>
      <w:r w:rsidRPr="00B66752">
        <w:rPr>
          <w:rFonts w:ascii="Book Antiqua" w:hAnsi="Book Antiqua"/>
          <w:szCs w:val="24"/>
        </w:rPr>
        <w:t xml:space="preserve">́ mensualmente a la Autoridad y a la </w:t>
      </w:r>
      <w:r w:rsidR="004D5C9B" w:rsidRPr="00B66752">
        <w:rPr>
          <w:rFonts w:ascii="Book Antiqua" w:hAnsi="Book Antiqua"/>
          <w:szCs w:val="24"/>
        </w:rPr>
        <w:t>Corporación</w:t>
      </w:r>
      <w:r w:rsidRPr="00B66752">
        <w:rPr>
          <w:rFonts w:ascii="Book Antiqua" w:hAnsi="Book Antiqua"/>
          <w:szCs w:val="24"/>
        </w:rPr>
        <w:t xml:space="preserve"> un desglose de los recaudos por concepto del Impuesto.”</w:t>
      </w:r>
    </w:p>
    <w:p w14:paraId="1839B003" w14:textId="2DF5549F" w:rsidR="0094618C" w:rsidRPr="00B66752" w:rsidRDefault="00845C33"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3.30 </w:t>
      </w:r>
      <w:r w:rsidR="0094618C" w:rsidRPr="00B66752">
        <w:rPr>
          <w:rFonts w:ascii="Book Antiqua" w:hAnsi="Book Antiqua"/>
          <w:szCs w:val="24"/>
        </w:rPr>
        <w:t>- Se enmienda el Artículo 32 de la Ley 272-2003, según enmendada, para que lea como sigue:</w:t>
      </w:r>
    </w:p>
    <w:p w14:paraId="4EC2CA9B" w14:textId="04D19C2A"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“Artículo 32.-Procedimiento de Tasación.</w:t>
      </w:r>
    </w:p>
    <w:p w14:paraId="2F635407" w14:textId="6851E9A5"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A. La Compañía de Turismo tendrá la facultad de iniciar un procedimiento para determinar la Deuda o Deficiencia que posea un Contribuyente por concepto del Impuesto o de cualesquiera recargos, multas administrativas y penalidades, y la cual deberá ser pagada a la Compañía de Turismo.</w:t>
      </w:r>
    </w:p>
    <w:p w14:paraId="343ECF6E" w14:textId="0EBA9840"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lastRenderedPageBreak/>
        <w:t>B. La Tasación podrá ser iniciada por la Compañía de Turismo, entre otras instancias, cuando un Contribuyente no efectúe pago mensual alguno por concepto del Impuesto, no cumpla con su obligación de presentar la Declaración requerida por Ley, exista una Deficiencia en el pago efectuado o cuando exista una Deficiencia atribuible a un Error Matemático o Clerical del Contribuyente.</w:t>
      </w:r>
    </w:p>
    <w:p w14:paraId="25136C75" w14:textId="3B5EEB3D"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C. La Compañía de Turismo de Puerto Rico podrá efectuar la Tasación calculando la suma mayor entre la Tarifa Promedio, el Costo de la Habitación o el costo de tales servicios tomando como base la experiencia en la industria, multiplicado por el porciento del Impuesto que sea aplicable a una Hospedería y el período de ocupación. </w:t>
      </w:r>
    </w:p>
    <w:p w14:paraId="7FC2A6BF" w14:textId="36274536" w:rsidR="0094618C" w:rsidRPr="00B66752" w:rsidRDefault="0094618C" w:rsidP="00C73D5F">
      <w:pPr>
        <w:spacing w:line="480" w:lineRule="auto"/>
        <w:ind w:firstLine="720"/>
        <w:jc w:val="both"/>
        <w:rPr>
          <w:rFonts w:ascii="Book Antiqua" w:hAnsi="Book Antiqua"/>
          <w:szCs w:val="24"/>
        </w:rPr>
      </w:pPr>
      <w:r w:rsidRPr="00B66752">
        <w:rPr>
          <w:rFonts w:ascii="Book Antiqua" w:hAnsi="Book Antiqua"/>
          <w:szCs w:val="24"/>
        </w:rPr>
        <w:t>D. La Compañía de Turismo deberá notificar a un Contribuyente si, debido a un Error Matemático o Clerical evidente de la faz de la Declaración, adeuda un Impuesto en exceso de lo reseñado por él en dicha Declaración.  Toda notificación bajo esta Sección expresará la naturaleza del error alegado y los fundamentos del mismo.”</w:t>
      </w:r>
    </w:p>
    <w:p w14:paraId="0272CBBC" w14:textId="49A3DEB5" w:rsidR="0094618C" w:rsidRPr="00B66752" w:rsidRDefault="00C77C32"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3.31 </w:t>
      </w:r>
      <w:r w:rsidR="0094618C" w:rsidRPr="00B66752">
        <w:rPr>
          <w:rFonts w:ascii="Book Antiqua" w:hAnsi="Book Antiqua"/>
          <w:szCs w:val="24"/>
        </w:rPr>
        <w:t>- Se enmienda el Artículo 33 de la Ley 272-2003, según enmendada, para que lea como sigue:</w:t>
      </w:r>
    </w:p>
    <w:p w14:paraId="2999D511" w14:textId="09714C6B"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33.-Notificación. </w:t>
      </w:r>
    </w:p>
    <w:p w14:paraId="5A96D66A" w14:textId="58C06BB5"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A. En caso de que cualquier Contribuyente haya incurrido en una Deuda o Deficiencia con respecto al Impuesto fijado por esta Ley, la Compañía de Turismo notificará al Contribuyente de dicha Deficiencia por correo certificado con acuse de recibo.</w:t>
      </w:r>
    </w:p>
    <w:p w14:paraId="62388370" w14:textId="4C5CE4DE"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B. …</w:t>
      </w:r>
    </w:p>
    <w:p w14:paraId="6F1AE0CF" w14:textId="69FA8CF0" w:rsidR="0094618C" w:rsidRPr="00B66752" w:rsidRDefault="0094618C" w:rsidP="006E4F14">
      <w:pPr>
        <w:spacing w:line="480" w:lineRule="auto"/>
        <w:ind w:firstLine="720"/>
        <w:jc w:val="both"/>
        <w:rPr>
          <w:rFonts w:ascii="Book Antiqua" w:hAnsi="Book Antiqua"/>
          <w:szCs w:val="24"/>
        </w:rPr>
      </w:pPr>
      <w:r w:rsidRPr="00B66752">
        <w:rPr>
          <w:rFonts w:ascii="Book Antiqua" w:hAnsi="Book Antiqua"/>
          <w:szCs w:val="24"/>
        </w:rPr>
        <w:lastRenderedPageBreak/>
        <w:t xml:space="preserve">C. </w:t>
      </w:r>
      <w:r w:rsidR="006E4F14" w:rsidRPr="00B66752">
        <w:rPr>
          <w:rFonts w:ascii="Book Antiqua" w:hAnsi="Book Antiqua"/>
          <w:szCs w:val="24"/>
        </w:rPr>
        <w:t>La Compañía de Turismo tendrá el derecho de efectuar la Anotación, de comenzar un Procedimiento de Apremio y/o de presentar una acción en contra de la fianza presentada por el Contribuyente, si la Deficiencia no es pagada por el Contribuyente dentro del término que se le concediera en la Notificación para efectuar el pago o para recurrir ante la Compañía de Turismo.”</w:t>
      </w:r>
    </w:p>
    <w:p w14:paraId="31EE04A8" w14:textId="4DD65BDA"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D. Si una vez la Compañía de Turismo hubiese comenzado una acción en contra de la fianza, hubiere quedado pendiente de pago parte de la Deuda o Deficiencia que no será cubierta por la fianza prestada por el Contribuyente, cualquier partida al descubierto deberá ser pagada por el Contribuyente a requerimiento de la Compañía de Turismo. El Contribuyente deberá, además, pagar los intereses asociados con dicha Deficiencia, computados a base del diez por ciento (10%) anual desde la fecha de la Anotación hasta la fecha de su pago total.”</w:t>
      </w:r>
    </w:p>
    <w:p w14:paraId="05AC0F34" w14:textId="2713990C" w:rsidR="0094618C" w:rsidRPr="00B66752" w:rsidRDefault="00C77C32"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3.32 </w:t>
      </w:r>
      <w:r w:rsidR="0094618C" w:rsidRPr="00B66752">
        <w:rPr>
          <w:rFonts w:ascii="Book Antiqua" w:hAnsi="Book Antiqua"/>
          <w:szCs w:val="24"/>
        </w:rPr>
        <w:t>- Se enmienda el Artículo 34 de la Ley 272-2003, según enmendada, para que lea como sigue:</w:t>
      </w:r>
    </w:p>
    <w:p w14:paraId="2AD29925" w14:textId="66FD2626"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“Artículo 34.-Derechos del Contribuyente ante una Notificación.  </w:t>
      </w:r>
    </w:p>
    <w:p w14:paraId="6D136DD3" w14:textId="599DDE1C"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 xml:space="preserve">A. Cualquier Contribuyente que no estuviera de acuerdo con parte o la totalidad de la Deficiencia notificada, con excepción de aquellos Contribuyentes que sean notificados de una deficiencia fundamentada en un Error Matemático o Clerical, podrá solicitar la celebración de una vista administrativa, conforme a los procedimientos adjudicativos que la Compañía de Turismo establezca mediante reglamentación aprobada al efecto. </w:t>
      </w:r>
      <w:r w:rsidR="00510F20">
        <w:rPr>
          <w:rFonts w:ascii="Book Antiqua" w:hAnsi="Book Antiqua"/>
          <w:szCs w:val="24"/>
        </w:rPr>
        <w:t xml:space="preserve"> </w:t>
      </w:r>
      <w:r w:rsidRPr="00B66752">
        <w:rPr>
          <w:rFonts w:ascii="Book Antiqua" w:hAnsi="Book Antiqua"/>
          <w:szCs w:val="24"/>
        </w:rPr>
        <w:t>Disponiéndose, sin embargo, que el Contribuyente deberá pagar la parte de la Deficiencia con la cual estuviere conforme.</w:t>
      </w:r>
    </w:p>
    <w:p w14:paraId="687F5F14" w14:textId="69DBC704"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lastRenderedPageBreak/>
        <w:t>B. Cualquier Contribuyente que no estuviera conforme con la Orden o Resolución final de la Compañía de Turismo, podrá solicitar la revisión de la misma, conforme a las disposiciones de la Ley 38-2017, según enmendada, conocida como “Ley de Procedimiento Administrativo Uniforme del Gobierno de Puerto Rico”, y la Ley 201-2003, según enmendada, conocida como “Ley de la Judicatura de 2003”.</w:t>
      </w:r>
    </w:p>
    <w:p w14:paraId="44DBF38D" w14:textId="0C5641F4"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C. La Compañía de Turismo no efectuará una Anotación, ni comenzará o tramitará un Procedimiento de Apremio, ni presentará una acción en contra de la fianza presentada por el Contribuyente hasta tanto expire el término que se le concediera al Contribuyente para recurrir ante la Compañía de Turismo de Puerto Rico o, si se hubiere recurrido ante la Compañía de Turismo, hasta que cualquier Resolución y Orden emitida por la Compañía de Turismo o por cualquier tribunal con jurisdicción advenga final y firme.”</w:t>
      </w:r>
    </w:p>
    <w:p w14:paraId="42E1A48D" w14:textId="30DE3D1B" w:rsidR="0094618C" w:rsidRPr="00B66752" w:rsidRDefault="00B5414A" w:rsidP="0094618C">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3.33 </w:t>
      </w:r>
      <w:r w:rsidR="0094618C" w:rsidRPr="00B66752">
        <w:rPr>
          <w:rFonts w:ascii="Book Antiqua" w:hAnsi="Book Antiqua"/>
          <w:szCs w:val="24"/>
        </w:rPr>
        <w:t>- Se enmienda el Artículo 35 de la Ley 272-2003, según enmendada, para que lea como sigue:</w:t>
      </w:r>
    </w:p>
    <w:p w14:paraId="78515A30" w14:textId="5E9A19A1" w:rsidR="0094618C" w:rsidRPr="00B66752" w:rsidRDefault="0094618C" w:rsidP="00642236">
      <w:pPr>
        <w:spacing w:line="480" w:lineRule="auto"/>
        <w:ind w:firstLine="720"/>
        <w:jc w:val="both"/>
        <w:rPr>
          <w:rFonts w:ascii="Book Antiqua" w:hAnsi="Book Antiqua"/>
          <w:szCs w:val="24"/>
        </w:rPr>
      </w:pPr>
      <w:r w:rsidRPr="00B66752">
        <w:rPr>
          <w:rFonts w:ascii="Book Antiqua" w:hAnsi="Book Antiqua"/>
          <w:szCs w:val="24"/>
        </w:rPr>
        <w:t xml:space="preserve">“Artículo 35.-Jurisdicción y Facultad de un Oficial Examinador y del Tribunal General de Justicia. </w:t>
      </w:r>
    </w:p>
    <w:p w14:paraId="04D253AF" w14:textId="614B6230" w:rsidR="004E5E0C" w:rsidRPr="00B66752" w:rsidRDefault="004E5E0C" w:rsidP="004E5E0C">
      <w:pPr>
        <w:spacing w:line="480" w:lineRule="auto"/>
        <w:ind w:firstLine="720"/>
        <w:jc w:val="both"/>
        <w:rPr>
          <w:rFonts w:ascii="Book Antiqua" w:hAnsi="Book Antiqua"/>
          <w:strike/>
          <w:szCs w:val="24"/>
        </w:rPr>
      </w:pPr>
      <w:r w:rsidRPr="00B66752">
        <w:rPr>
          <w:rFonts w:ascii="Book Antiqua" w:hAnsi="Book Antiqua"/>
          <w:szCs w:val="24"/>
        </w:rPr>
        <w:t xml:space="preserve">El Oficial Examinador o el Tribunal General de Justicia tendrán facultad para volver determinar el monto correcto de una Deuda o Deficiencia, aunque la cantidad así determinada nuevamente sea mayor al monto original de la Deficiencia notificada por la Compañía de Turismo, y para determinar el pago de cualquier partida adicional complementaria como lo pudieran ser sus intereses, siempre y cuando la Compañía </w:t>
      </w:r>
      <w:r w:rsidRPr="00B66752">
        <w:rPr>
          <w:rFonts w:ascii="Book Antiqua" w:hAnsi="Book Antiqua"/>
          <w:szCs w:val="24"/>
        </w:rPr>
        <w:lastRenderedPageBreak/>
        <w:t>de Turismo establezca una reclamación a tales efectos en cualquier momento antes de emitirse una Resolución u Orden.</w:t>
      </w:r>
    </w:p>
    <w:p w14:paraId="1AEE008A" w14:textId="1D552B61" w:rsidR="0094618C" w:rsidRPr="00B66752" w:rsidRDefault="00AA1114" w:rsidP="004E5E0C">
      <w:pPr>
        <w:pStyle w:val="p1"/>
        <w:spacing w:line="480" w:lineRule="auto"/>
        <w:ind w:firstLine="720"/>
        <w:contextualSpacing/>
        <w:jc w:val="both"/>
        <w:rPr>
          <w:rFonts w:ascii="Book Antiqua" w:hAnsi="Book Antiqua"/>
          <w:b/>
          <w:bCs/>
          <w:sz w:val="24"/>
          <w:szCs w:val="24"/>
          <w:lang w:val="es-PR"/>
        </w:rPr>
      </w:pPr>
      <w:r w:rsidRPr="00B66752">
        <w:rPr>
          <w:rStyle w:val="s2"/>
          <w:rFonts w:ascii="Book Antiqua" w:hAnsi="Book Antiqua"/>
          <w:b w:val="0"/>
          <w:bCs w:val="0"/>
          <w:sz w:val="24"/>
          <w:szCs w:val="24"/>
          <w:lang w:val="es-PR"/>
        </w:rPr>
        <w:t>Al considerar una Deuda o Deficiencia con respecto a cualquier año contributivo, el Oficial</w:t>
      </w:r>
      <w:r w:rsidRPr="00B66752">
        <w:rPr>
          <w:rFonts w:ascii="Book Antiqua" w:hAnsi="Book Antiqua"/>
          <w:b/>
          <w:bCs/>
          <w:sz w:val="24"/>
          <w:szCs w:val="24"/>
          <w:lang w:val="es-PR"/>
        </w:rPr>
        <w:t xml:space="preserve"> </w:t>
      </w:r>
      <w:r w:rsidRPr="00B66752">
        <w:rPr>
          <w:rStyle w:val="s2"/>
          <w:rFonts w:ascii="Book Antiqua" w:hAnsi="Book Antiqua"/>
          <w:b w:val="0"/>
          <w:bCs w:val="0"/>
          <w:sz w:val="24"/>
          <w:szCs w:val="24"/>
          <w:lang w:val="es-PR"/>
        </w:rPr>
        <w:t>Examinador o el Tribunal General de Justicia podrán considerar aquellos hechos relacionados con</w:t>
      </w:r>
      <w:r w:rsidRPr="00B66752">
        <w:rPr>
          <w:rFonts w:ascii="Book Antiqua" w:hAnsi="Book Antiqua"/>
          <w:b/>
          <w:bCs/>
          <w:sz w:val="24"/>
          <w:szCs w:val="24"/>
          <w:lang w:val="es-PR"/>
        </w:rPr>
        <w:t xml:space="preserve"> </w:t>
      </w:r>
      <w:r w:rsidRPr="00B66752">
        <w:rPr>
          <w:rStyle w:val="s2"/>
          <w:rFonts w:ascii="Book Antiqua" w:hAnsi="Book Antiqua"/>
          <w:b w:val="0"/>
          <w:bCs w:val="0"/>
          <w:sz w:val="24"/>
          <w:szCs w:val="24"/>
          <w:lang w:val="es-PR"/>
        </w:rPr>
        <w:t>el Impuesto para otros años contributivos según fuere necesario para determinar correctamente el</w:t>
      </w:r>
      <w:r w:rsidRPr="00B66752">
        <w:rPr>
          <w:rFonts w:ascii="Book Antiqua" w:hAnsi="Book Antiqua"/>
          <w:b/>
          <w:bCs/>
          <w:sz w:val="24"/>
          <w:szCs w:val="24"/>
          <w:lang w:val="es-PR"/>
        </w:rPr>
        <w:t xml:space="preserve"> </w:t>
      </w:r>
      <w:r w:rsidRPr="00B66752">
        <w:rPr>
          <w:rStyle w:val="s2"/>
          <w:rFonts w:ascii="Book Antiqua" w:hAnsi="Book Antiqua"/>
          <w:b w:val="0"/>
          <w:bCs w:val="0"/>
          <w:sz w:val="24"/>
          <w:szCs w:val="24"/>
          <w:lang w:val="es-PR"/>
        </w:rPr>
        <w:t>monto de dicha Deuda o Deficiencia. Sin embargo, al así hacerlo éstos no tendrán facultad para</w:t>
      </w:r>
      <w:r w:rsidRPr="00B66752">
        <w:rPr>
          <w:rFonts w:ascii="Book Antiqua" w:hAnsi="Book Antiqua"/>
          <w:b/>
          <w:bCs/>
          <w:sz w:val="24"/>
          <w:szCs w:val="24"/>
          <w:lang w:val="es-PR"/>
        </w:rPr>
        <w:t xml:space="preserve"> </w:t>
      </w:r>
      <w:r w:rsidRPr="00B66752">
        <w:rPr>
          <w:rStyle w:val="s2"/>
          <w:rFonts w:ascii="Book Antiqua" w:hAnsi="Book Antiqua"/>
          <w:b w:val="0"/>
          <w:bCs w:val="0"/>
          <w:sz w:val="24"/>
          <w:szCs w:val="24"/>
          <w:lang w:val="es-PR"/>
        </w:rPr>
        <w:t>resolver si el Impuesto para cualquier otro año contributivo ha sido pagado en exceso o de menos.</w:t>
      </w:r>
      <w:r w:rsidR="0094618C" w:rsidRPr="00B66752">
        <w:rPr>
          <w:rFonts w:ascii="Book Antiqua" w:hAnsi="Book Antiqua"/>
          <w:b/>
          <w:bCs/>
          <w:szCs w:val="24"/>
          <w:lang w:val="es-PR"/>
        </w:rPr>
        <w:t>”</w:t>
      </w:r>
    </w:p>
    <w:p w14:paraId="46F57EEB" w14:textId="1ADA29E3" w:rsidR="0094618C" w:rsidRPr="00B66752" w:rsidRDefault="00B5414A" w:rsidP="00642236">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3.34 </w:t>
      </w:r>
      <w:r w:rsidR="0094618C" w:rsidRPr="00B66752">
        <w:rPr>
          <w:rFonts w:ascii="Book Antiqua" w:hAnsi="Book Antiqua"/>
          <w:szCs w:val="24"/>
        </w:rPr>
        <w:t>- Se enmienda el Artículo 36 de la Ley 272-2003, según enmendada, para que lea como sigue:</w:t>
      </w:r>
    </w:p>
    <w:p w14:paraId="16D3CD67" w14:textId="5C2EED38" w:rsidR="0094618C" w:rsidRPr="00B66752" w:rsidRDefault="0094618C" w:rsidP="00642236">
      <w:pPr>
        <w:spacing w:line="480" w:lineRule="auto"/>
        <w:ind w:firstLine="720"/>
        <w:jc w:val="both"/>
        <w:rPr>
          <w:rFonts w:ascii="Book Antiqua" w:hAnsi="Book Antiqua"/>
          <w:szCs w:val="24"/>
        </w:rPr>
      </w:pPr>
      <w:r w:rsidRPr="00B66752">
        <w:rPr>
          <w:rFonts w:ascii="Book Antiqua" w:hAnsi="Book Antiqua"/>
          <w:szCs w:val="24"/>
        </w:rPr>
        <w:t xml:space="preserve">“Artículo 36.-Anotación, Apremio, o Fianza por concepto de Impuesto en Peligro. </w:t>
      </w:r>
    </w:p>
    <w:p w14:paraId="5EF3138B" w14:textId="79A5BD86" w:rsidR="0094618C" w:rsidRPr="00B66752" w:rsidRDefault="0094618C" w:rsidP="00642236">
      <w:pPr>
        <w:spacing w:line="480" w:lineRule="auto"/>
        <w:ind w:firstLine="720"/>
        <w:jc w:val="both"/>
        <w:rPr>
          <w:rFonts w:ascii="Book Antiqua" w:hAnsi="Book Antiqua"/>
          <w:szCs w:val="24"/>
        </w:rPr>
      </w:pPr>
      <w:r w:rsidRPr="00B66752">
        <w:rPr>
          <w:rFonts w:ascii="Book Antiqua" w:hAnsi="Book Antiqua"/>
          <w:szCs w:val="24"/>
        </w:rPr>
        <w:t xml:space="preserve">A. </w:t>
      </w:r>
      <w:r w:rsidR="00BB28F7" w:rsidRPr="00B66752">
        <w:rPr>
          <w:rFonts w:ascii="Book Antiqua" w:hAnsi="Book Antiqua"/>
          <w:szCs w:val="24"/>
        </w:rPr>
        <w:t>Si la Compañía de Turismo creyere que el cobro de una Deuda o Deficiencia está en riesgo, la Compañía de Turismo podrá, sin previa notificación al Contribuyente, inmediatamente proceder con la Anotación, iniciar un Procedimiento de Apremio, o presentar una acción en contra de la fianza otorgada por el Contribuyente, a pesar de lo dispuesto en el Artículo 32 de esta Ley.</w:t>
      </w:r>
    </w:p>
    <w:p w14:paraId="27411C70" w14:textId="0BC64026" w:rsidR="0094618C" w:rsidRPr="00B66752" w:rsidRDefault="0094618C" w:rsidP="00642236">
      <w:pPr>
        <w:spacing w:line="480" w:lineRule="auto"/>
        <w:ind w:firstLine="720"/>
        <w:jc w:val="both"/>
        <w:rPr>
          <w:rFonts w:ascii="Book Antiqua" w:hAnsi="Book Antiqua"/>
          <w:szCs w:val="24"/>
        </w:rPr>
      </w:pPr>
      <w:r w:rsidRPr="00B66752">
        <w:rPr>
          <w:rFonts w:ascii="Book Antiqua" w:hAnsi="Book Antiqua"/>
          <w:szCs w:val="24"/>
        </w:rPr>
        <w:t xml:space="preserve">B. </w:t>
      </w:r>
      <w:r w:rsidR="003654B5" w:rsidRPr="00B66752">
        <w:rPr>
          <w:rFonts w:ascii="Book Antiqua" w:hAnsi="Book Antiqua"/>
          <w:szCs w:val="24"/>
        </w:rPr>
        <w:t>Si la Compañía de Turismo tomare acción bajo el inciso (A) de este Artículo, sin previa notificación al Contribuyente, la Compañía de Turismo deberá, dentro de los veinte (20) días siguientes a la fecha de la dicha acción, notificar al Contribuyente de la Deuda o Deficiencia en conformidad con, y sujeto a, las disposiciones del Artículo 33 de esta Ley.</w:t>
      </w:r>
    </w:p>
    <w:p w14:paraId="21BC0E3A" w14:textId="2C868890" w:rsidR="0094618C" w:rsidRPr="00B66752" w:rsidRDefault="0094618C" w:rsidP="00642236">
      <w:pPr>
        <w:spacing w:line="480" w:lineRule="auto"/>
        <w:ind w:firstLine="720"/>
        <w:jc w:val="both"/>
        <w:rPr>
          <w:rFonts w:ascii="Book Antiqua" w:hAnsi="Book Antiqua"/>
          <w:strike/>
          <w:szCs w:val="24"/>
        </w:rPr>
      </w:pPr>
      <w:r w:rsidRPr="00B66752">
        <w:rPr>
          <w:rFonts w:ascii="Book Antiqua" w:hAnsi="Book Antiqua"/>
          <w:szCs w:val="24"/>
        </w:rPr>
        <w:lastRenderedPageBreak/>
        <w:t xml:space="preserve">C. </w:t>
      </w:r>
      <w:r w:rsidR="003654B5" w:rsidRPr="00B66752">
        <w:rPr>
          <w:rFonts w:ascii="Book Antiqua" w:hAnsi="Book Antiqua"/>
          <w:szCs w:val="24"/>
        </w:rPr>
        <w:t>Si una vez la Compañía de Turismo hubiese comenzado una acción en contra de la fianza, hubiese quedado una Deuda o Deficiencia que no será cubierta por la fianza prestada por el Contribuyente, cualquier partida al descubierto deberá ser pagada por el Contribuyente a requerimiento de la Compañía de Turismo. El Contribuyente deberá, además, pagar los intereses asociados con dicha Deficiencia, computados a base del diez por ciento (10%) anual desde la fecha de la Anotación hasta la fecha de su pago total.</w:t>
      </w:r>
    </w:p>
    <w:p w14:paraId="66E3DA30" w14:textId="271DD73C" w:rsidR="0094618C" w:rsidRPr="00B66752" w:rsidRDefault="0094618C" w:rsidP="00642236">
      <w:pPr>
        <w:spacing w:line="480" w:lineRule="auto"/>
        <w:ind w:firstLine="720"/>
        <w:jc w:val="both"/>
        <w:rPr>
          <w:rFonts w:ascii="Book Antiqua" w:hAnsi="Book Antiqua"/>
          <w:szCs w:val="24"/>
        </w:rPr>
      </w:pPr>
      <w:r w:rsidRPr="00B66752">
        <w:rPr>
          <w:rFonts w:ascii="Book Antiqua" w:hAnsi="Book Antiqua"/>
          <w:szCs w:val="24"/>
        </w:rPr>
        <w:t xml:space="preserve">D. Si bajo el inciso (A) de este Artículo, </w:t>
      </w:r>
      <w:r w:rsidR="00C26F9F">
        <w:rPr>
          <w:rFonts w:ascii="Book Antiqua" w:hAnsi="Book Antiqua"/>
          <w:szCs w:val="24"/>
        </w:rPr>
        <w:t xml:space="preserve">la </w:t>
      </w:r>
      <w:r w:rsidR="00642236" w:rsidRPr="00B66752">
        <w:rPr>
          <w:rFonts w:ascii="Book Antiqua" w:hAnsi="Book Antiqua"/>
          <w:szCs w:val="24"/>
        </w:rPr>
        <w:t xml:space="preserve">Compañía de Turismo </w:t>
      </w:r>
      <w:r w:rsidRPr="00B66752">
        <w:rPr>
          <w:rFonts w:ascii="Book Antiqua" w:hAnsi="Book Antiqua"/>
          <w:szCs w:val="24"/>
        </w:rPr>
        <w:t>enviara una Notificación a un Contribuyente con posterioridad de haber tomado una acción conforme al inciso (A) de este Artículo, no se afectarán los derechos del Contribuyente delineados en el Artículo 33 de esta Ley.”</w:t>
      </w:r>
    </w:p>
    <w:p w14:paraId="16770951" w14:textId="30B00CEE" w:rsidR="0094618C" w:rsidRPr="00B66752" w:rsidRDefault="00B5414A" w:rsidP="00642236">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3.35 </w:t>
      </w:r>
      <w:r w:rsidR="0094618C" w:rsidRPr="00B66752">
        <w:rPr>
          <w:rFonts w:ascii="Book Antiqua" w:hAnsi="Book Antiqua"/>
          <w:szCs w:val="24"/>
        </w:rPr>
        <w:t>- Se enmienda el Artículo 37 de la Ley 272-2003, según enmendada, para que lea como sigue:</w:t>
      </w:r>
    </w:p>
    <w:p w14:paraId="5E25A953" w14:textId="0ED81E33" w:rsidR="0094618C" w:rsidRPr="00B66752" w:rsidRDefault="0094618C" w:rsidP="00642236">
      <w:pPr>
        <w:spacing w:line="480" w:lineRule="auto"/>
        <w:ind w:firstLine="720"/>
        <w:jc w:val="both"/>
        <w:rPr>
          <w:rFonts w:ascii="Book Antiqua" w:hAnsi="Book Antiqua"/>
          <w:szCs w:val="24"/>
        </w:rPr>
      </w:pPr>
      <w:r w:rsidRPr="00B66752">
        <w:rPr>
          <w:rFonts w:ascii="Book Antiqua" w:hAnsi="Book Antiqua"/>
          <w:szCs w:val="24"/>
        </w:rPr>
        <w:t>“Artículo 37.-Quiebras y sindicaturas.</w:t>
      </w:r>
    </w:p>
    <w:p w14:paraId="04051E28" w14:textId="394851F8" w:rsidR="0094618C" w:rsidRPr="00B66752" w:rsidRDefault="0094618C" w:rsidP="00642236">
      <w:pPr>
        <w:spacing w:line="480" w:lineRule="auto"/>
        <w:ind w:firstLine="720"/>
        <w:jc w:val="both"/>
        <w:rPr>
          <w:rFonts w:ascii="Book Antiqua" w:hAnsi="Book Antiqua"/>
          <w:szCs w:val="24"/>
        </w:rPr>
      </w:pPr>
      <w:r w:rsidRPr="00B66752">
        <w:rPr>
          <w:rFonts w:ascii="Book Antiqua" w:hAnsi="Book Antiqua"/>
          <w:szCs w:val="24"/>
        </w:rPr>
        <w:t xml:space="preserve">A. </w:t>
      </w:r>
      <w:r w:rsidR="00750BCA" w:rsidRPr="00B66752">
        <w:rPr>
          <w:rFonts w:ascii="Book Antiqua" w:hAnsi="Book Antiqua"/>
          <w:szCs w:val="24"/>
        </w:rPr>
        <w:t xml:space="preserve">Tasación inmediata. La adjudicación a favor de un Contribuyente en un procedimiento de quiebra o el nombramiento de un síndico en un procedimiento judicial, obliga a que cualquier Deficiencia en la imputación del Impuesto (y cualquier otra partida asociada a ésta) determinada por la Compañía de Turismo para este Contribuyente sea tasada inmediatamente a pesar de las disposiciones de los Artículos 32 y 33 de esta Ley. Para estos casos el síndico deberá notificar por escrito a la Compañía de Turismo de la adjudicación de la quiebra o de la sindicatura. El término de prescripción para que se realice la tasación será suspendido por el período </w:t>
      </w:r>
      <w:r w:rsidR="00750BCA" w:rsidRPr="00B66752">
        <w:rPr>
          <w:rFonts w:ascii="Book Antiqua" w:hAnsi="Book Antiqua"/>
          <w:szCs w:val="24"/>
        </w:rPr>
        <w:lastRenderedPageBreak/>
        <w:t>comprendido desde la fecha de la adjudicación de la quiebra o desde el comienzo de la sindicatura hasta treinta (30) días después de la fecha en que la notificación del síndico fuere recibida por la Compañía de Turismo. Reclamaciones por Deficiencias en la imputación del Impuesto (y cualquier otra partida asociada a ésta) podrán ser presentadas, ante el tribunal que esté ventilando el procedimiento de quiebra o de sindicatura.</w:t>
      </w:r>
    </w:p>
    <w:p w14:paraId="09430CD5" w14:textId="3097829B" w:rsidR="0094618C" w:rsidRPr="00B66752" w:rsidRDefault="0094618C" w:rsidP="00642236">
      <w:pPr>
        <w:spacing w:line="480" w:lineRule="auto"/>
        <w:ind w:firstLine="720"/>
        <w:jc w:val="both"/>
        <w:rPr>
          <w:rFonts w:ascii="Book Antiqua" w:hAnsi="Book Antiqua"/>
          <w:szCs w:val="24"/>
        </w:rPr>
      </w:pPr>
      <w:r w:rsidRPr="00B66752">
        <w:rPr>
          <w:rFonts w:ascii="Book Antiqua" w:hAnsi="Book Antiqua"/>
          <w:szCs w:val="24"/>
        </w:rPr>
        <w:t xml:space="preserve">B. Reclamaciones no pagadas. Cualquier parte de una reclamación concedida en un procedimiento de quiebra o sindicatura que no fuere pagada, deberá ser pagada por el Contribuyente mediante notificación y requerimiento de la </w:t>
      </w:r>
      <w:r w:rsidR="00642236" w:rsidRPr="00B66752">
        <w:rPr>
          <w:rFonts w:ascii="Book Antiqua" w:hAnsi="Book Antiqua"/>
          <w:szCs w:val="24"/>
        </w:rPr>
        <w:t>Compañía de Turismo</w:t>
      </w:r>
      <w:r w:rsidRPr="00B66752">
        <w:rPr>
          <w:rFonts w:ascii="Book Antiqua" w:hAnsi="Book Antiqua"/>
          <w:szCs w:val="24"/>
        </w:rPr>
        <w:t xml:space="preserve"> hecho después de la terminación de dicho procedimiento, y podrá ser cobrada mediante un Procedimiento de Apremio dentro de un período de diez (10) años después de la terminación del procedimiento de quiebra o de sindicatura.”</w:t>
      </w:r>
    </w:p>
    <w:p w14:paraId="5390F2A5" w14:textId="510F09B1" w:rsidR="0094618C" w:rsidRPr="00B66752" w:rsidRDefault="00B5414A" w:rsidP="00642236">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3.36 </w:t>
      </w:r>
      <w:r w:rsidR="0094618C" w:rsidRPr="00B66752">
        <w:rPr>
          <w:rFonts w:ascii="Book Antiqua" w:hAnsi="Book Antiqua"/>
          <w:szCs w:val="24"/>
        </w:rPr>
        <w:t>- Se enmienda el Artículo 38 de la Ley 272-2003, según enmendada, para que lea como sigue:</w:t>
      </w:r>
    </w:p>
    <w:p w14:paraId="382F7DEF" w14:textId="68D10BC3" w:rsidR="0094618C" w:rsidRPr="00B66752" w:rsidRDefault="0094618C" w:rsidP="00642236">
      <w:pPr>
        <w:spacing w:line="480" w:lineRule="auto"/>
        <w:ind w:firstLine="720"/>
        <w:jc w:val="both"/>
        <w:rPr>
          <w:rFonts w:ascii="Book Antiqua" w:hAnsi="Book Antiqua"/>
          <w:szCs w:val="24"/>
        </w:rPr>
      </w:pPr>
      <w:r w:rsidRPr="00B66752">
        <w:rPr>
          <w:rFonts w:ascii="Book Antiqua" w:hAnsi="Book Antiqua"/>
          <w:szCs w:val="24"/>
        </w:rPr>
        <w:t>“Artículo 38.-Período de Prescripción para la Tasación.</w:t>
      </w:r>
    </w:p>
    <w:p w14:paraId="23773FE2" w14:textId="2F9BEDF5" w:rsidR="0094618C" w:rsidRPr="00B66752" w:rsidRDefault="0094618C" w:rsidP="00642236">
      <w:pPr>
        <w:spacing w:line="480" w:lineRule="auto"/>
        <w:ind w:firstLine="720"/>
        <w:jc w:val="both"/>
        <w:rPr>
          <w:rFonts w:ascii="Book Antiqua" w:hAnsi="Book Antiqua"/>
          <w:szCs w:val="24"/>
        </w:rPr>
      </w:pPr>
      <w:r w:rsidRPr="00B66752">
        <w:rPr>
          <w:rFonts w:ascii="Book Antiqua" w:hAnsi="Book Antiqua"/>
          <w:szCs w:val="24"/>
        </w:rPr>
        <w:t xml:space="preserve">Considerando que el Hostelero se convierte en un agente recaudador del Gobierno de Puerto Rico, la </w:t>
      </w:r>
      <w:r w:rsidR="00642236" w:rsidRPr="00B66752">
        <w:rPr>
          <w:rFonts w:ascii="Book Antiqua" w:hAnsi="Book Antiqua"/>
          <w:szCs w:val="24"/>
        </w:rPr>
        <w:t xml:space="preserve">Compañía de Turismo </w:t>
      </w:r>
      <w:r w:rsidRPr="00B66752">
        <w:rPr>
          <w:rFonts w:ascii="Book Antiqua" w:hAnsi="Book Antiqua"/>
          <w:szCs w:val="24"/>
        </w:rPr>
        <w:t>no estará sujeta a término prescriptivo alguno para realizar una Tasación con relación a una Deuda o Deficiencia en particular.”</w:t>
      </w:r>
    </w:p>
    <w:p w14:paraId="48A2D8D5" w14:textId="47E0C6BC" w:rsidR="0094618C" w:rsidRPr="00B66752" w:rsidRDefault="00B5414A" w:rsidP="00642236">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880920" w:rsidRPr="00B66752">
        <w:rPr>
          <w:rFonts w:ascii="Book Antiqua" w:hAnsi="Book Antiqua"/>
          <w:b/>
          <w:bCs/>
          <w:szCs w:val="24"/>
        </w:rPr>
        <w:t xml:space="preserve">3.37 </w:t>
      </w:r>
      <w:r w:rsidR="0094618C" w:rsidRPr="00B66752">
        <w:rPr>
          <w:rFonts w:ascii="Book Antiqua" w:hAnsi="Book Antiqua"/>
          <w:szCs w:val="24"/>
        </w:rPr>
        <w:t>- Se enmienda el Artículo 39 de la Ley 272-2003, según enmendada, para que lea como sigue:</w:t>
      </w:r>
    </w:p>
    <w:p w14:paraId="09F2D31F" w14:textId="4CBBFDFE" w:rsidR="0094618C" w:rsidRPr="00B66752" w:rsidRDefault="0094618C" w:rsidP="00642236">
      <w:pPr>
        <w:spacing w:line="480" w:lineRule="auto"/>
        <w:ind w:firstLine="720"/>
        <w:jc w:val="both"/>
        <w:rPr>
          <w:rFonts w:ascii="Book Antiqua" w:hAnsi="Book Antiqua"/>
          <w:szCs w:val="24"/>
        </w:rPr>
      </w:pPr>
      <w:r w:rsidRPr="00B66752">
        <w:rPr>
          <w:rFonts w:ascii="Book Antiqua" w:hAnsi="Book Antiqua"/>
          <w:szCs w:val="24"/>
        </w:rPr>
        <w:t xml:space="preserve">“Artículo 39.-Período Prescriptivo para el Cobro. </w:t>
      </w:r>
    </w:p>
    <w:p w14:paraId="0690005A" w14:textId="05175AF6" w:rsidR="0094618C" w:rsidRPr="00B66752" w:rsidRDefault="0094618C" w:rsidP="00642236">
      <w:pPr>
        <w:spacing w:line="480" w:lineRule="auto"/>
        <w:ind w:firstLine="720"/>
        <w:jc w:val="both"/>
        <w:rPr>
          <w:rFonts w:ascii="Book Antiqua" w:hAnsi="Book Antiqua"/>
          <w:szCs w:val="24"/>
        </w:rPr>
      </w:pPr>
      <w:r w:rsidRPr="00B66752">
        <w:rPr>
          <w:rFonts w:ascii="Book Antiqua" w:hAnsi="Book Antiqua"/>
          <w:szCs w:val="24"/>
        </w:rPr>
        <w:lastRenderedPageBreak/>
        <w:t xml:space="preserve">A.  </w:t>
      </w:r>
      <w:r w:rsidR="00E91F44" w:rsidRPr="00B66752">
        <w:rPr>
          <w:rFonts w:ascii="Book Antiqua" w:hAnsi="Book Antiqua"/>
          <w:szCs w:val="24"/>
        </w:rPr>
        <w:t>Cuando la Compañía de Turismo hubiere efectuado una Tasación que reflejara que un Contribuyente posee una Deficiencia o una Deuda, el Impuesto podrá ser cobrado mediante un Procedimiento de Apremio, siempre que se comience: (a) dentro de un término de diez (10) años después de efectuada la Tasación; o (b) con anterioridad a la expiración de cualquier período mayor de diez (10) años que se acuerde por escrito entre la Compañía de Turismo y el Contribuyente. El período así acordado podrá prorrogarse por acuerdos escritos sucesivos hechos antes de la expiración del período previamente acordado.</w:t>
      </w:r>
    </w:p>
    <w:p w14:paraId="4EDACD3E" w14:textId="6624A935" w:rsidR="0094618C" w:rsidRPr="00B66752" w:rsidRDefault="0094618C" w:rsidP="00642236">
      <w:pPr>
        <w:spacing w:line="480" w:lineRule="auto"/>
        <w:ind w:firstLine="720"/>
        <w:jc w:val="both"/>
        <w:rPr>
          <w:rFonts w:ascii="Book Antiqua" w:hAnsi="Book Antiqua"/>
          <w:szCs w:val="24"/>
        </w:rPr>
      </w:pPr>
      <w:r w:rsidRPr="00B66752">
        <w:rPr>
          <w:rFonts w:ascii="Book Antiqua" w:hAnsi="Book Antiqua"/>
          <w:szCs w:val="24"/>
        </w:rPr>
        <w:t xml:space="preserve">B. No obstante lo dispuesto en la Ley Núm. 230 de 23 de julio de 1974, según enmendada, conocida como “Ley de Contabilidad del </w:t>
      </w:r>
      <w:r w:rsidR="00007C7A" w:rsidRPr="00B66752">
        <w:rPr>
          <w:rFonts w:ascii="Book Antiqua" w:hAnsi="Book Antiqua"/>
          <w:szCs w:val="24"/>
        </w:rPr>
        <w:t xml:space="preserve">Gobierno </w:t>
      </w:r>
      <w:r w:rsidRPr="00B66752">
        <w:rPr>
          <w:rFonts w:ascii="Book Antiqua" w:hAnsi="Book Antiqua"/>
          <w:szCs w:val="24"/>
        </w:rPr>
        <w:t xml:space="preserve">de Puerto Rico”, la </w:t>
      </w:r>
      <w:r w:rsidR="00642236" w:rsidRPr="00B66752">
        <w:rPr>
          <w:rFonts w:ascii="Book Antiqua" w:hAnsi="Book Antiqua"/>
          <w:szCs w:val="24"/>
        </w:rPr>
        <w:t>Compañía de Turismo</w:t>
      </w:r>
      <w:r w:rsidRPr="00B66752">
        <w:rPr>
          <w:rFonts w:ascii="Book Antiqua" w:hAnsi="Book Antiqua"/>
          <w:szCs w:val="24"/>
        </w:rPr>
        <w:t xml:space="preserve"> procederá a eliminar de los récords de los Contribuyentes y quedará impedido de cobrar aquellas deudas impuestas por esta Ley o leyes anteriores cuando hayan transcurrido diez (10) años desde que se efectuó la Tasación o desde que expire cualquier período acordado entre la </w:t>
      </w:r>
      <w:r w:rsidR="00CE67E3" w:rsidRPr="00B66752">
        <w:rPr>
          <w:rFonts w:ascii="Book Antiqua" w:hAnsi="Book Antiqua"/>
          <w:szCs w:val="24"/>
        </w:rPr>
        <w:t>Compañía de Turismo</w:t>
      </w:r>
      <w:r w:rsidRPr="00B66752">
        <w:rPr>
          <w:rFonts w:ascii="Book Antiqua" w:hAnsi="Book Antiqua"/>
          <w:szCs w:val="24"/>
        </w:rPr>
        <w:t xml:space="preserve"> y el Contribuyente. Disponiéndose, a los fines de determinar el período de prescripción, que cualquier interrupción en dicho período deberá ser tomada en consideración.”</w:t>
      </w:r>
    </w:p>
    <w:p w14:paraId="1FC49FED" w14:textId="58BF4CB5" w:rsidR="0094618C" w:rsidRPr="00B66752" w:rsidRDefault="00B5414A" w:rsidP="00642236">
      <w:pPr>
        <w:spacing w:line="480" w:lineRule="auto"/>
        <w:ind w:firstLine="720"/>
        <w:jc w:val="both"/>
        <w:rPr>
          <w:rFonts w:ascii="Book Antiqua" w:hAnsi="Book Antiqua"/>
          <w:szCs w:val="24"/>
        </w:rPr>
      </w:pPr>
      <w:r w:rsidRPr="00B66752">
        <w:rPr>
          <w:rFonts w:ascii="Book Antiqua" w:hAnsi="Book Antiqua"/>
          <w:b/>
          <w:bCs/>
          <w:szCs w:val="24"/>
        </w:rPr>
        <w:t xml:space="preserve">Artículo </w:t>
      </w:r>
      <w:r w:rsidR="00880920" w:rsidRPr="00B66752">
        <w:rPr>
          <w:rFonts w:ascii="Book Antiqua" w:hAnsi="Book Antiqua"/>
          <w:b/>
          <w:bCs/>
          <w:szCs w:val="24"/>
        </w:rPr>
        <w:t xml:space="preserve">3.38 </w:t>
      </w:r>
      <w:r w:rsidR="0094618C" w:rsidRPr="00B66752">
        <w:rPr>
          <w:rFonts w:ascii="Book Antiqua" w:hAnsi="Book Antiqua"/>
          <w:szCs w:val="24"/>
        </w:rPr>
        <w:t>- Se enmienda el Artículo 40 de la Ley 272-2003, según enmendada, para que lea como sigue:</w:t>
      </w:r>
    </w:p>
    <w:p w14:paraId="644BF4C1" w14:textId="578551AB"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“Artículo 40.-Interrupción del Período de Prescripción. </w:t>
      </w:r>
    </w:p>
    <w:p w14:paraId="10648DA3" w14:textId="6A7E531B"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El término prescriptivo provisto por el Artículo 39 de esta Ley, quedará interrumpido con respecto a cualquier Deuda o Deficiencia por el período durante el cual la </w:t>
      </w:r>
      <w:r w:rsidR="00CE67E3" w:rsidRPr="00B66752">
        <w:rPr>
          <w:rFonts w:ascii="Book Antiqua" w:hAnsi="Book Antiqua"/>
          <w:szCs w:val="24"/>
        </w:rPr>
        <w:t xml:space="preserve">Compañía de Turismo </w:t>
      </w:r>
      <w:r w:rsidRPr="00B66752">
        <w:rPr>
          <w:rFonts w:ascii="Book Antiqua" w:hAnsi="Book Antiqua"/>
          <w:szCs w:val="24"/>
        </w:rPr>
        <w:t xml:space="preserve">esté impedida de comenzar un Procedimiento de </w:t>
      </w:r>
      <w:r w:rsidRPr="00B66752">
        <w:rPr>
          <w:rFonts w:ascii="Book Antiqua" w:hAnsi="Book Antiqua"/>
          <w:szCs w:val="24"/>
        </w:rPr>
        <w:lastRenderedPageBreak/>
        <w:t>Apremio, y en todo caso, si se recurriere ante cualesquiera Tribunales de Puerto Rico, hasta que la decisión del Tribunal sea final firme, y por los sesenta (60) días subsiguientes.”</w:t>
      </w:r>
    </w:p>
    <w:p w14:paraId="3A4C3179" w14:textId="672BADE2" w:rsidR="0094618C" w:rsidRPr="00B66752" w:rsidRDefault="00B5414A" w:rsidP="00CE67E3">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880920" w:rsidRPr="00B66752">
        <w:rPr>
          <w:rFonts w:ascii="Book Antiqua" w:hAnsi="Book Antiqua"/>
          <w:b/>
          <w:bCs/>
          <w:szCs w:val="24"/>
        </w:rPr>
        <w:t xml:space="preserve">3.39 </w:t>
      </w:r>
      <w:r w:rsidR="0094618C" w:rsidRPr="00B66752">
        <w:rPr>
          <w:rFonts w:ascii="Book Antiqua" w:hAnsi="Book Antiqua"/>
          <w:szCs w:val="24"/>
        </w:rPr>
        <w:t>- Se enmienda el Artículo 41 de la Ley 272-2003, según enmendada, para que lea como sigue:</w:t>
      </w:r>
    </w:p>
    <w:p w14:paraId="242F65F7" w14:textId="0C45DFA5"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“Artículo 41.-Créditos por Impuesto pagado en Exceso. </w:t>
      </w:r>
    </w:p>
    <w:p w14:paraId="1FF8A0B6" w14:textId="6EC213E6"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A. </w:t>
      </w:r>
      <w:r w:rsidR="00E91F44" w:rsidRPr="00B66752">
        <w:rPr>
          <w:rFonts w:ascii="Book Antiqua" w:hAnsi="Book Antiqua"/>
          <w:szCs w:val="24"/>
        </w:rPr>
        <w:t>Créditos. Todo Contribuyente que entienda que ha pagado o que se le ha cobrado indebidamente una Deuda o Deficiencia por concepto del Impuesto, podrá solicitar por escrito a la Compañía de Turismo que el pago efectuado en exceso le sea acreditado a las cantidades futuras a ser pagadas por concepto del Impuesto. Con relación a cualquier pago en exceso a lo debido, la Compañía de Turismo le certificará el exceso al Contribuyente como crédito para el pago del próximo mes.</w:t>
      </w:r>
    </w:p>
    <w:p w14:paraId="72D76CA7" w14:textId="7E2022E4"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B. El Contribuyente deberá solicitar dicho crédito dentro del término y conforme a los procedimientos que se establezcan por la </w:t>
      </w:r>
      <w:r w:rsidR="00CE67E3" w:rsidRPr="00B66752">
        <w:rPr>
          <w:rFonts w:ascii="Book Antiqua" w:hAnsi="Book Antiqua"/>
          <w:szCs w:val="24"/>
        </w:rPr>
        <w:t>Compañía de Turismo</w:t>
      </w:r>
      <w:r w:rsidRPr="00B66752">
        <w:rPr>
          <w:rFonts w:ascii="Book Antiqua" w:hAnsi="Book Antiqua"/>
          <w:szCs w:val="24"/>
        </w:rPr>
        <w:t xml:space="preserve"> mediante reglamentación aprobada al efecto.</w:t>
      </w:r>
    </w:p>
    <w:p w14:paraId="6332FFAE" w14:textId="54A11E3F" w:rsidR="0094618C" w:rsidRPr="00B66752" w:rsidRDefault="0094618C" w:rsidP="00E91F44">
      <w:pPr>
        <w:spacing w:line="480" w:lineRule="auto"/>
        <w:ind w:firstLine="720"/>
        <w:jc w:val="both"/>
        <w:rPr>
          <w:rFonts w:ascii="Book Antiqua" w:hAnsi="Book Antiqua"/>
          <w:szCs w:val="24"/>
        </w:rPr>
      </w:pPr>
      <w:r w:rsidRPr="00B66752">
        <w:rPr>
          <w:rFonts w:ascii="Book Antiqua" w:hAnsi="Book Antiqua"/>
          <w:szCs w:val="24"/>
        </w:rPr>
        <w:t xml:space="preserve">C. </w:t>
      </w:r>
      <w:r w:rsidR="00E91F44" w:rsidRPr="00B66752">
        <w:rPr>
          <w:rFonts w:ascii="Book Antiqua" w:hAnsi="Book Antiqua"/>
          <w:szCs w:val="24"/>
        </w:rPr>
        <w:t xml:space="preserve">La Compañía de Turismo podrá, motu proprio, determinar que el Contribuyente ha hecho un pago en exceso por concepto del Impuesto, y concederle un crédito de cualquier cantidad que a su juicio se hubiere pagado indebidamente o en exceso de la cantidad adeudada. Con relación a cualquier pago en exceso a lo debido, la Compañía de Turismo le certificará el exceso al Contribuyente como crédito para el pago del próximo mes. </w:t>
      </w:r>
    </w:p>
    <w:p w14:paraId="09EA71AF" w14:textId="60BC0AC7"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lastRenderedPageBreak/>
        <w:t xml:space="preserve">D. Cuando la </w:t>
      </w:r>
      <w:r w:rsidR="00CE67E3" w:rsidRPr="00B66752">
        <w:rPr>
          <w:rFonts w:ascii="Book Antiqua" w:hAnsi="Book Antiqua"/>
          <w:szCs w:val="24"/>
        </w:rPr>
        <w:t xml:space="preserve">Compañía de Turismo </w:t>
      </w:r>
      <w:r w:rsidRPr="00B66752">
        <w:rPr>
          <w:rFonts w:ascii="Book Antiqua" w:hAnsi="Book Antiqua"/>
          <w:szCs w:val="24"/>
        </w:rPr>
        <w:t xml:space="preserve">declare con lugar una solicitud de crédito, o cuando motu proprio determine que el Contribuyente ha hecho un pago en exceso a lo debido, deberá investigar si el Contribuyente tiene alguna Deuda o Deficiencia exigible al amparo de esta Ley, en cuyo caso la </w:t>
      </w:r>
      <w:r w:rsidR="00CE67E3" w:rsidRPr="00B66752">
        <w:rPr>
          <w:rFonts w:ascii="Book Antiqua" w:hAnsi="Book Antiqua"/>
          <w:szCs w:val="24"/>
        </w:rPr>
        <w:t xml:space="preserve">Compañía de Turismo </w:t>
      </w:r>
      <w:r w:rsidRPr="00B66752">
        <w:rPr>
          <w:rFonts w:ascii="Book Antiqua" w:hAnsi="Book Antiqua"/>
          <w:szCs w:val="24"/>
        </w:rPr>
        <w:t xml:space="preserve">le acreditará a dicha deuda la cantidad que como crédito le hubiese correspondido al Contribuyente por concepto de pagos en exceso a lo debido. </w:t>
      </w:r>
    </w:p>
    <w:p w14:paraId="6B56C81C" w14:textId="7CA16AFB"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E. </w:t>
      </w:r>
      <w:r w:rsidR="0088056E" w:rsidRPr="00B66752">
        <w:rPr>
          <w:rFonts w:ascii="Book Antiqua" w:hAnsi="Book Antiqua"/>
          <w:szCs w:val="24"/>
        </w:rPr>
        <w:t>Si una reclamación de crédito radicada por un Contribuyente fuere denegada en todo o en parte por la Compañía de Turismo, ésta deberá notificar su decisión al Contribuyente por correo certificado con acuse de recibo. El Contribuyente podrá recurrir contra dicha denegación siguiendo el procedimiento adjudicativo que sea aprobado por la Compañía de Turismo.</w:t>
      </w:r>
    </w:p>
    <w:p w14:paraId="0CDF7102" w14:textId="7010E755"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F. Cuando la </w:t>
      </w:r>
      <w:r w:rsidR="00CE67E3" w:rsidRPr="00B66752">
        <w:rPr>
          <w:rFonts w:ascii="Book Antiqua" w:hAnsi="Book Antiqua"/>
          <w:szCs w:val="24"/>
        </w:rPr>
        <w:t xml:space="preserve">Compañía de Turismo </w:t>
      </w:r>
      <w:r w:rsidRPr="00B66752">
        <w:rPr>
          <w:rFonts w:ascii="Book Antiqua" w:hAnsi="Book Antiqua"/>
          <w:szCs w:val="24"/>
        </w:rPr>
        <w:t>adjudique u otorgue créditos que no correspondan, esta podrá reconsiderar el caso y reliquidar el Impuesto rechazando el crédito y notificando al Contribuyente de una Deuda o Deficiencia en la forma y conforme al procedimiento establecido en el Artículo 32 de esta Ley.</w:t>
      </w:r>
    </w:p>
    <w:p w14:paraId="3C79A346" w14:textId="5E904A60"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G. La </w:t>
      </w:r>
      <w:r w:rsidR="00CE67E3" w:rsidRPr="00B66752">
        <w:rPr>
          <w:rFonts w:ascii="Book Antiqua" w:hAnsi="Book Antiqua"/>
          <w:szCs w:val="24"/>
        </w:rPr>
        <w:t xml:space="preserve">Compañía de Turismo </w:t>
      </w:r>
      <w:r w:rsidRPr="00B66752">
        <w:rPr>
          <w:rFonts w:ascii="Book Antiqua" w:hAnsi="Book Antiqua"/>
          <w:szCs w:val="24"/>
        </w:rPr>
        <w:t>adoptará aquellos reglamentos que estime necesarios y convenientes para cumplir con los procedimientos dispuestos en este Artículo.”</w:t>
      </w:r>
    </w:p>
    <w:p w14:paraId="4BBBE81F" w14:textId="41C477B3" w:rsidR="0094618C" w:rsidRPr="00B66752" w:rsidRDefault="005B59FF" w:rsidP="00CE67E3">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880920" w:rsidRPr="00B66752">
        <w:rPr>
          <w:rFonts w:ascii="Book Antiqua" w:hAnsi="Book Antiqua"/>
          <w:b/>
          <w:bCs/>
          <w:szCs w:val="24"/>
        </w:rPr>
        <w:t>3.40</w:t>
      </w:r>
      <w:r w:rsidR="0094618C" w:rsidRPr="00B66752">
        <w:rPr>
          <w:rFonts w:ascii="Book Antiqua" w:hAnsi="Book Antiqua"/>
          <w:szCs w:val="24"/>
        </w:rPr>
        <w:t xml:space="preserve"> -</w:t>
      </w:r>
      <w:r w:rsidR="00880920" w:rsidRPr="00B66752">
        <w:rPr>
          <w:rFonts w:ascii="Book Antiqua" w:hAnsi="Book Antiqua"/>
          <w:szCs w:val="24"/>
        </w:rPr>
        <w:t xml:space="preserve"> </w:t>
      </w:r>
      <w:r w:rsidR="0094618C" w:rsidRPr="00B66752">
        <w:rPr>
          <w:rFonts w:ascii="Book Antiqua" w:hAnsi="Book Antiqua"/>
          <w:szCs w:val="24"/>
        </w:rPr>
        <w:t>Se enmienda el Artículo 42 de la Ley 272-2003, según enmendada, para que lea como sigue:</w:t>
      </w:r>
    </w:p>
    <w:p w14:paraId="542DAA10" w14:textId="6522EF43"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“Artículo 42.-Período de Prescripción para Reclamar Créditos.</w:t>
      </w:r>
    </w:p>
    <w:p w14:paraId="5771CBD3" w14:textId="2261D200"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lastRenderedPageBreak/>
        <w:t xml:space="preserve">Un Contribuyente no tendrá derecho a solicitar ni obtener un crédito, a menos que el Contribuyente radique una solicitud de crédito ante la </w:t>
      </w:r>
      <w:r w:rsidR="00CE67E3" w:rsidRPr="00B66752">
        <w:rPr>
          <w:rFonts w:ascii="Book Antiqua" w:hAnsi="Book Antiqua"/>
          <w:szCs w:val="24"/>
        </w:rPr>
        <w:t>Compañía de Turismo</w:t>
      </w:r>
      <w:r w:rsidRPr="00B66752">
        <w:rPr>
          <w:rFonts w:ascii="Book Antiqua" w:hAnsi="Book Antiqua"/>
          <w:szCs w:val="24"/>
        </w:rPr>
        <w:t xml:space="preserve"> dentro del término de cuatro (4) años desde la fecha en que el Contribuyente presente una Declaración junto con el pago correspondiente o dentro del término de tres (3) años desde la fecha en que el Impuesto fue pagado, de no haberse rendido una Declaración. En caso de que el Contribuyente presente una Declaración, previo a efectuar el pago correspondiente, dicho término de tres (3) años empezará a correr a partir de la fecha en que se efectuó el pago.”</w:t>
      </w:r>
    </w:p>
    <w:p w14:paraId="362BD8FA" w14:textId="64D99360" w:rsidR="0094618C" w:rsidRPr="00B66752" w:rsidRDefault="005B59FF" w:rsidP="00CE67E3">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880920" w:rsidRPr="00B66752">
        <w:rPr>
          <w:rFonts w:ascii="Book Antiqua" w:hAnsi="Book Antiqua"/>
          <w:b/>
          <w:bCs/>
          <w:szCs w:val="24"/>
        </w:rPr>
        <w:t xml:space="preserve">3.41 </w:t>
      </w:r>
      <w:r w:rsidR="0094618C" w:rsidRPr="00B66752">
        <w:rPr>
          <w:rFonts w:ascii="Book Antiqua" w:hAnsi="Book Antiqua"/>
          <w:szCs w:val="24"/>
        </w:rPr>
        <w:t>- Se enmienda el Artículo 43 de la Ley 272-2003, según enmendada, para que lea como sigue:</w:t>
      </w:r>
    </w:p>
    <w:p w14:paraId="0417C2B9" w14:textId="1EABBBF3"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“Artículo 43.-Pago en Exceso Determinado por un Oficial Examinador o un Tribunal con Jurisdicción. </w:t>
      </w:r>
    </w:p>
    <w:p w14:paraId="4BCC33E9" w14:textId="447188F2" w:rsidR="00942FD6"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Si un Oficial Examinador o un Tribunal con jurisdicción determinare que no existe ninguna Deuda o Deficiencia en el pago realizado por un Contribuyente; que un Contribuyente ha hecho un pago en exceso del Impuesto correspondiente al año contributivo en que la </w:t>
      </w:r>
      <w:r w:rsidR="00CE67E3" w:rsidRPr="00B66752">
        <w:rPr>
          <w:rFonts w:ascii="Book Antiqua" w:hAnsi="Book Antiqua"/>
          <w:szCs w:val="24"/>
        </w:rPr>
        <w:t>Compañía de Turismo</w:t>
      </w:r>
      <w:r w:rsidRPr="00B66752">
        <w:rPr>
          <w:rFonts w:ascii="Book Antiqua" w:hAnsi="Book Antiqua"/>
          <w:szCs w:val="24"/>
        </w:rPr>
        <w:t xml:space="preserve"> hizo una determinación de Deficiencia y/o que existe una Deficiencia pero que el Contribuyente efectuó un pago en exceso del Impuesto correspondiente a dicho año contributivo, el Oficial Examinador o el Tribunal tendrá la facultad para determinar el monto del pago efectuado en exceso, el cual deberá ser acreditado al Contribuyente cuando la decisión del Tribunal advenga final y firme. No procederá el crédito, a menos que el Oficial Examinador o el Tribunal </w:t>
      </w:r>
      <w:r w:rsidRPr="00B66752">
        <w:rPr>
          <w:rFonts w:ascii="Book Antiqua" w:hAnsi="Book Antiqua"/>
          <w:szCs w:val="24"/>
        </w:rPr>
        <w:lastRenderedPageBreak/>
        <w:t xml:space="preserve">con Jurisdicción expresamente determine en su decisión que el Contribuyente radicó una solicitud de crédito ante la </w:t>
      </w:r>
      <w:r w:rsidR="00CE67E3" w:rsidRPr="00B66752">
        <w:rPr>
          <w:rFonts w:ascii="Book Antiqua" w:hAnsi="Book Antiqua"/>
          <w:szCs w:val="24"/>
        </w:rPr>
        <w:t>Compañía de Turismo</w:t>
      </w:r>
      <w:r w:rsidRPr="00B66752">
        <w:rPr>
          <w:rFonts w:ascii="Book Antiqua" w:hAnsi="Book Antiqua"/>
          <w:szCs w:val="24"/>
        </w:rPr>
        <w:t>:</w:t>
      </w:r>
    </w:p>
    <w:p w14:paraId="016A116B" w14:textId="1FC75805" w:rsidR="00D93D92" w:rsidRPr="00B66752" w:rsidRDefault="00D93D92" w:rsidP="00D93D92">
      <w:pPr>
        <w:pStyle w:val="p1"/>
        <w:spacing w:line="480" w:lineRule="auto"/>
        <w:ind w:firstLine="720"/>
        <w:contextualSpacing/>
        <w:jc w:val="both"/>
        <w:rPr>
          <w:rFonts w:ascii="Book Antiqua" w:hAnsi="Book Antiqua"/>
          <w:sz w:val="24"/>
          <w:szCs w:val="24"/>
          <w:lang w:val="es-PR"/>
        </w:rPr>
      </w:pPr>
      <w:r w:rsidRPr="00B66752">
        <w:rPr>
          <w:rStyle w:val="s1"/>
          <w:rFonts w:ascii="Book Antiqua" w:hAnsi="Book Antiqua"/>
          <w:sz w:val="24"/>
          <w:szCs w:val="24"/>
          <w:lang w:val="es-PR"/>
        </w:rPr>
        <w:t>1.</w:t>
      </w:r>
      <w:r w:rsidRPr="00B66752">
        <w:rPr>
          <w:rStyle w:val="s2"/>
          <w:rFonts w:ascii="Book Antiqua" w:hAnsi="Book Antiqua"/>
          <w:sz w:val="24"/>
          <w:szCs w:val="24"/>
          <w:lang w:val="es-PR"/>
        </w:rPr>
        <w:t xml:space="preserve"> </w:t>
      </w:r>
      <w:r w:rsidR="00C14328" w:rsidRPr="00B66752">
        <w:rPr>
          <w:rStyle w:val="s2"/>
          <w:rFonts w:ascii="Book Antiqua" w:hAnsi="Book Antiqua"/>
          <w:sz w:val="24"/>
          <w:szCs w:val="24"/>
          <w:lang w:val="es-PR"/>
        </w:rPr>
        <w:t>…</w:t>
      </w:r>
    </w:p>
    <w:p w14:paraId="5D2AF230" w14:textId="06FBEA42" w:rsidR="00D93D92" w:rsidRPr="00B66752" w:rsidRDefault="00C14328" w:rsidP="00D93D92">
      <w:pPr>
        <w:pStyle w:val="p1"/>
        <w:spacing w:line="480" w:lineRule="auto"/>
        <w:ind w:firstLine="720"/>
        <w:contextualSpacing/>
        <w:jc w:val="both"/>
        <w:rPr>
          <w:rFonts w:ascii="Book Antiqua" w:hAnsi="Book Antiqua"/>
          <w:sz w:val="24"/>
          <w:szCs w:val="24"/>
          <w:lang w:val="es-PR"/>
        </w:rPr>
      </w:pPr>
      <w:r w:rsidRPr="00B66752">
        <w:rPr>
          <w:rStyle w:val="s1"/>
          <w:rFonts w:ascii="Book Antiqua" w:hAnsi="Book Antiqua"/>
          <w:sz w:val="24"/>
          <w:szCs w:val="24"/>
          <w:lang w:val="es-PR"/>
        </w:rPr>
        <w:t>…</w:t>
      </w:r>
    </w:p>
    <w:p w14:paraId="7A043F1E" w14:textId="2B1A3A08" w:rsidR="0094618C" w:rsidRPr="00B66752" w:rsidRDefault="00D93D92" w:rsidP="00D93D92">
      <w:pPr>
        <w:pStyle w:val="p1"/>
        <w:spacing w:line="480" w:lineRule="auto"/>
        <w:ind w:firstLine="720"/>
        <w:contextualSpacing/>
        <w:jc w:val="both"/>
        <w:rPr>
          <w:rFonts w:ascii="Book Antiqua" w:hAnsi="Book Antiqua"/>
          <w:sz w:val="24"/>
          <w:szCs w:val="24"/>
          <w:lang w:val="es-PR"/>
        </w:rPr>
      </w:pPr>
      <w:r w:rsidRPr="00B66752">
        <w:rPr>
          <w:rStyle w:val="s1"/>
          <w:rFonts w:ascii="Book Antiqua" w:hAnsi="Book Antiqua"/>
          <w:sz w:val="24"/>
          <w:szCs w:val="24"/>
          <w:lang w:val="es-PR"/>
        </w:rPr>
        <w:t>3.</w:t>
      </w:r>
      <w:r w:rsidRPr="00B66752">
        <w:rPr>
          <w:rStyle w:val="s2"/>
          <w:rFonts w:ascii="Book Antiqua" w:hAnsi="Book Antiqua"/>
          <w:sz w:val="24"/>
          <w:szCs w:val="24"/>
          <w:lang w:val="es-PR"/>
        </w:rPr>
        <w:t xml:space="preserve"> </w:t>
      </w:r>
      <w:r w:rsidR="00C14328" w:rsidRPr="00B66752">
        <w:rPr>
          <w:rStyle w:val="s2"/>
          <w:rFonts w:ascii="Book Antiqua" w:hAnsi="Book Antiqua"/>
          <w:sz w:val="24"/>
          <w:szCs w:val="24"/>
          <w:lang w:val="es-PR"/>
        </w:rPr>
        <w:t>…</w:t>
      </w:r>
      <w:r w:rsidR="0094618C" w:rsidRPr="00B66752">
        <w:rPr>
          <w:rFonts w:ascii="Book Antiqua" w:hAnsi="Book Antiqua"/>
          <w:szCs w:val="24"/>
          <w:lang w:val="es-PR"/>
        </w:rPr>
        <w:t>”</w:t>
      </w:r>
    </w:p>
    <w:p w14:paraId="7BC7BE0C" w14:textId="36420731" w:rsidR="0094618C" w:rsidRPr="00B66752" w:rsidRDefault="005B59FF" w:rsidP="00CE67E3">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880920" w:rsidRPr="00B66752">
        <w:rPr>
          <w:rFonts w:ascii="Book Antiqua" w:hAnsi="Book Antiqua"/>
          <w:b/>
          <w:bCs/>
          <w:szCs w:val="24"/>
        </w:rPr>
        <w:t xml:space="preserve">3.42 </w:t>
      </w:r>
      <w:r w:rsidR="0094618C" w:rsidRPr="00B66752">
        <w:rPr>
          <w:rFonts w:ascii="Book Antiqua" w:hAnsi="Book Antiqua"/>
          <w:szCs w:val="24"/>
        </w:rPr>
        <w:t>- Se enmienda el Artículo 46 de la Ley 272-2003, según enmendada, para que lea como sigue:</w:t>
      </w:r>
    </w:p>
    <w:p w14:paraId="0C743E03" w14:textId="79875596"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“Artículo 46.-Cargos adicionales al Impuesto. </w:t>
      </w:r>
    </w:p>
    <w:p w14:paraId="3DEB6499" w14:textId="07439B4E"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A. Intereses — Cuando el Contribuyente no pagare el Impuesto fijado por esta Ley, en o antes de la fecha prescrita para su pago, la </w:t>
      </w:r>
      <w:r w:rsidR="00CE67E3" w:rsidRPr="00B66752">
        <w:rPr>
          <w:rFonts w:ascii="Book Antiqua" w:hAnsi="Book Antiqua"/>
          <w:szCs w:val="24"/>
        </w:rPr>
        <w:t>Compañía de Turismo</w:t>
      </w:r>
      <w:r w:rsidRPr="00B66752">
        <w:rPr>
          <w:rFonts w:ascii="Book Antiqua" w:hAnsi="Book Antiqua"/>
          <w:szCs w:val="24"/>
        </w:rPr>
        <w:t>, como parte del Impuesto, cobrará intereses sobre la cantidad no pagada, al tipo de diez (10) por ciento anual desde la fecha prescrita para su pago hasta la fecha de su pago total.</w:t>
      </w:r>
    </w:p>
    <w:p w14:paraId="4890F850" w14:textId="07720021"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B. Recargo — En todo caso en el cual proceda la imposición de intereses bajo el inciso A de este Artículo, la </w:t>
      </w:r>
      <w:r w:rsidR="00CE67E3" w:rsidRPr="00B66752">
        <w:rPr>
          <w:rFonts w:ascii="Book Antiqua" w:hAnsi="Book Antiqua"/>
          <w:szCs w:val="24"/>
        </w:rPr>
        <w:t xml:space="preserve">Compañía de Turismo </w:t>
      </w:r>
      <w:r w:rsidRPr="00B66752">
        <w:rPr>
          <w:rFonts w:ascii="Book Antiqua" w:hAnsi="Book Antiqua"/>
          <w:szCs w:val="24"/>
        </w:rPr>
        <w:t>podrá cobrar, además, los siguientes recargos:</w:t>
      </w:r>
    </w:p>
    <w:p w14:paraId="2BB8C788" w14:textId="436B0173" w:rsidR="0094618C" w:rsidRPr="00B66752" w:rsidRDefault="0094618C" w:rsidP="00220C62">
      <w:pPr>
        <w:spacing w:line="480" w:lineRule="auto"/>
        <w:ind w:firstLine="720"/>
        <w:jc w:val="both"/>
        <w:rPr>
          <w:rFonts w:ascii="Book Antiqua" w:hAnsi="Book Antiqua"/>
          <w:szCs w:val="24"/>
        </w:rPr>
      </w:pPr>
      <w:r w:rsidRPr="00B66752">
        <w:rPr>
          <w:rFonts w:ascii="Book Antiqua" w:hAnsi="Book Antiqua"/>
          <w:szCs w:val="24"/>
        </w:rPr>
        <w:t xml:space="preserve">(i) </w:t>
      </w:r>
      <w:r w:rsidR="00942FD6" w:rsidRPr="00B66752">
        <w:rPr>
          <w:rFonts w:ascii="Book Antiqua" w:hAnsi="Book Antiqua"/>
          <w:szCs w:val="24"/>
        </w:rPr>
        <w:t>…</w:t>
      </w:r>
    </w:p>
    <w:p w14:paraId="1A9F8AF2" w14:textId="6B84A692"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(ii) </w:t>
      </w:r>
      <w:r w:rsidR="00942FD6" w:rsidRPr="00B66752">
        <w:rPr>
          <w:rFonts w:ascii="Book Antiqua" w:hAnsi="Book Antiqua"/>
          <w:szCs w:val="24"/>
        </w:rPr>
        <w:t>…</w:t>
      </w:r>
      <w:r w:rsidRPr="00B66752">
        <w:rPr>
          <w:rFonts w:ascii="Book Antiqua" w:hAnsi="Book Antiqua"/>
          <w:szCs w:val="24"/>
        </w:rPr>
        <w:t>”</w:t>
      </w:r>
    </w:p>
    <w:p w14:paraId="66252977" w14:textId="0CDB9EF5" w:rsidR="0094618C" w:rsidRPr="00B66752" w:rsidRDefault="005B59FF" w:rsidP="00CE67E3">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880920" w:rsidRPr="00B66752">
        <w:rPr>
          <w:rFonts w:ascii="Book Antiqua" w:hAnsi="Book Antiqua"/>
          <w:b/>
          <w:bCs/>
          <w:szCs w:val="24"/>
        </w:rPr>
        <w:t xml:space="preserve">3.43 </w:t>
      </w:r>
      <w:r w:rsidR="0094618C" w:rsidRPr="00B66752">
        <w:rPr>
          <w:rFonts w:ascii="Book Antiqua" w:hAnsi="Book Antiqua"/>
          <w:szCs w:val="24"/>
        </w:rPr>
        <w:t>- Se enmienda el Artículo 48 de la Ley 272-2003, según enmendada, para que lea como sigue:</w:t>
      </w:r>
    </w:p>
    <w:p w14:paraId="3EB2306A" w14:textId="540858F4"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“Artículo 48.-Multa administrativa por presentación de documentos falsos.</w:t>
      </w:r>
    </w:p>
    <w:p w14:paraId="5111D543" w14:textId="1397E8A5"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Todo Contribuyente que someta a la </w:t>
      </w:r>
      <w:r w:rsidR="00CE67E3" w:rsidRPr="00B66752">
        <w:rPr>
          <w:rFonts w:ascii="Book Antiqua" w:hAnsi="Book Antiqua"/>
          <w:szCs w:val="24"/>
        </w:rPr>
        <w:t xml:space="preserve">Compañía de Turismo </w:t>
      </w:r>
      <w:r w:rsidRPr="00B66752">
        <w:rPr>
          <w:rFonts w:ascii="Book Antiqua" w:hAnsi="Book Antiqua"/>
          <w:szCs w:val="24"/>
        </w:rPr>
        <w:t xml:space="preserve">documentos que no sean auténticos o en los que se figuren cantidades de valores que no sean exactos o </w:t>
      </w:r>
      <w:r w:rsidRPr="00B66752">
        <w:rPr>
          <w:rFonts w:ascii="Book Antiqua" w:hAnsi="Book Antiqua"/>
          <w:szCs w:val="24"/>
        </w:rPr>
        <w:lastRenderedPageBreak/>
        <w:t xml:space="preserve">verídicos en relación con los Cánones de Ocupación de Habitación recibidos, podrá estar sujeto a la imposición de una multa administrativa ascendente a quinientos (500) dólares por cada infracción, en adición al pago del Impuesto que corresponda, más los recargos e intereses.  Asimismo, la </w:t>
      </w:r>
      <w:r w:rsidR="00CE67E3" w:rsidRPr="00B66752">
        <w:rPr>
          <w:rFonts w:ascii="Book Antiqua" w:hAnsi="Book Antiqua"/>
          <w:szCs w:val="24"/>
        </w:rPr>
        <w:t xml:space="preserve">Compañía de Turismo </w:t>
      </w:r>
      <w:r w:rsidRPr="00B66752">
        <w:rPr>
          <w:rFonts w:ascii="Book Antiqua" w:hAnsi="Book Antiqua"/>
          <w:szCs w:val="24"/>
        </w:rPr>
        <w:t xml:space="preserve">podrá suspender o revocar los beneficios promocionales y contributivos otorgados por la </w:t>
      </w:r>
      <w:r w:rsidR="00CE67E3" w:rsidRPr="00B66752">
        <w:rPr>
          <w:rFonts w:ascii="Book Antiqua" w:hAnsi="Book Antiqua"/>
          <w:szCs w:val="24"/>
        </w:rPr>
        <w:t>Compañía de Turismo</w:t>
      </w:r>
      <w:r w:rsidRPr="00B66752">
        <w:rPr>
          <w:rFonts w:ascii="Book Antiqua" w:hAnsi="Book Antiqua"/>
          <w:szCs w:val="24"/>
        </w:rPr>
        <w:t>. Se entenderá que cada día en que subsista la infracción se considerará como una violación por separado hasta un máximo de veinticinco mil (25,000) dólares.</w:t>
      </w:r>
    </w:p>
    <w:p w14:paraId="13025875" w14:textId="2E93F0BD"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En caso de que un Contribuyente, demuestre contumacia en la comisión o continuación de actos por los cuales le haya sido impuesta una multa administrativa o contumacia en el incumplimiento de cualquier orden o resolución emitida por la </w:t>
      </w:r>
      <w:r w:rsidR="00CE67E3" w:rsidRPr="00B66752">
        <w:rPr>
          <w:rFonts w:ascii="Book Antiqua" w:hAnsi="Book Antiqua"/>
          <w:szCs w:val="24"/>
        </w:rPr>
        <w:t>Compañía de Turismo</w:t>
      </w:r>
      <w:r w:rsidRPr="00B66752">
        <w:rPr>
          <w:rFonts w:ascii="Book Antiqua" w:hAnsi="Book Antiqua"/>
          <w:szCs w:val="24"/>
        </w:rPr>
        <w:t xml:space="preserve">, este, en el ejercicio de su discreción, podrá imponerle multas administrativas de hasta un máximo mil (1,000) dólares por cada infracción. Asimismo, la </w:t>
      </w:r>
      <w:r w:rsidR="00CE67E3" w:rsidRPr="00B66752">
        <w:rPr>
          <w:rFonts w:ascii="Book Antiqua" w:hAnsi="Book Antiqua"/>
          <w:szCs w:val="24"/>
        </w:rPr>
        <w:t xml:space="preserve">Compañía de Turismo </w:t>
      </w:r>
      <w:r w:rsidRPr="00B66752">
        <w:rPr>
          <w:rFonts w:ascii="Book Antiqua" w:hAnsi="Book Antiqua"/>
          <w:szCs w:val="24"/>
        </w:rPr>
        <w:t>podrá suspender o revocar los beneficios promocionales y contributivos</w:t>
      </w:r>
      <w:r w:rsidRPr="00B66752">
        <w:rPr>
          <w:rFonts w:ascii="Book Antiqua" w:hAnsi="Book Antiqua"/>
          <w:bCs/>
          <w:szCs w:val="24"/>
        </w:rPr>
        <w:t xml:space="preserve">. </w:t>
      </w:r>
      <w:r w:rsidRPr="00B66752">
        <w:rPr>
          <w:rFonts w:ascii="Book Antiqua" w:hAnsi="Book Antiqua"/>
          <w:szCs w:val="24"/>
        </w:rPr>
        <w:t>Se entenderá que cada día que subsista la infracción se considerará como una violación por separado, hasta un máximo de cincuenta mil (50,000) dólares por cualquiera de los actos aquí señalados.”</w:t>
      </w:r>
    </w:p>
    <w:p w14:paraId="42B62ABC" w14:textId="2487445A" w:rsidR="0094618C" w:rsidRPr="00B66752" w:rsidRDefault="005B59FF" w:rsidP="00CE67E3">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880920" w:rsidRPr="00B66752">
        <w:rPr>
          <w:rFonts w:ascii="Book Antiqua" w:hAnsi="Book Antiqua"/>
          <w:b/>
          <w:bCs/>
          <w:szCs w:val="24"/>
        </w:rPr>
        <w:t xml:space="preserve">3.44 </w:t>
      </w:r>
      <w:r w:rsidR="0094618C" w:rsidRPr="00B66752">
        <w:rPr>
          <w:rFonts w:ascii="Book Antiqua" w:hAnsi="Book Antiqua"/>
          <w:szCs w:val="24"/>
        </w:rPr>
        <w:t>- Se enmienda el Artículo 49 de la Ley 272-2003, según enmendada, para que lea como sigue:</w:t>
      </w:r>
    </w:p>
    <w:p w14:paraId="427648F1" w14:textId="6FFC0AC1"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“Artículo 49.-Revocación de beneficios contributivos.</w:t>
      </w:r>
    </w:p>
    <w:p w14:paraId="7914E254" w14:textId="51C6ADC6"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A. Cuando el Contribuyente no cumpliere con su obligación de pagar el Impuesto, una Deuda, una Deficiencia o cualquier interés, multa, recargo o penalidad imputada por la </w:t>
      </w:r>
      <w:r w:rsidR="00CE67E3" w:rsidRPr="00B66752">
        <w:rPr>
          <w:rFonts w:ascii="Book Antiqua" w:hAnsi="Book Antiqua"/>
          <w:szCs w:val="24"/>
        </w:rPr>
        <w:t>Compañía de Turismo</w:t>
      </w:r>
      <w:r w:rsidRPr="00B66752">
        <w:rPr>
          <w:rFonts w:ascii="Book Antiqua" w:hAnsi="Book Antiqua"/>
          <w:szCs w:val="24"/>
        </w:rPr>
        <w:t xml:space="preserve">, durante tres (3) ocasiones o más (no </w:t>
      </w:r>
      <w:r w:rsidRPr="00B66752">
        <w:rPr>
          <w:rFonts w:ascii="Book Antiqua" w:hAnsi="Book Antiqua"/>
          <w:szCs w:val="24"/>
        </w:rPr>
        <w:lastRenderedPageBreak/>
        <w:t xml:space="preserve">necesariamente consecutivas) dentro de un mismo año fiscal, la </w:t>
      </w:r>
      <w:r w:rsidR="00CE67E3" w:rsidRPr="00B66752">
        <w:rPr>
          <w:rFonts w:ascii="Book Antiqua" w:hAnsi="Book Antiqua"/>
          <w:szCs w:val="24"/>
        </w:rPr>
        <w:t>Compañía de Turismo</w:t>
      </w:r>
      <w:r w:rsidRPr="00B66752">
        <w:rPr>
          <w:rFonts w:ascii="Book Antiqua" w:hAnsi="Book Antiqua"/>
          <w:szCs w:val="24"/>
        </w:rPr>
        <w:t xml:space="preserve"> podrá suspender y/o revocarle al Contribuyente los beneficios contributivos otorgados al amparo de la Ley 74-2010, según enmendada, conocida como “Ley de Desarrollo Turístico de Puerto Rico de 2010”. La </w:t>
      </w:r>
      <w:r w:rsidR="00CE67E3" w:rsidRPr="00B66752">
        <w:rPr>
          <w:rFonts w:ascii="Book Antiqua" w:hAnsi="Book Antiqua"/>
          <w:szCs w:val="24"/>
        </w:rPr>
        <w:t>Compañía de Turismo</w:t>
      </w:r>
      <w:r w:rsidRPr="00B66752">
        <w:rPr>
          <w:rFonts w:ascii="Book Antiqua" w:hAnsi="Book Antiqua"/>
          <w:szCs w:val="24"/>
        </w:rPr>
        <w:t xml:space="preserve">, también tendrá la facultad de suspender y revocar cualquier otro beneficio contributivo y/o promocional otorgado por la </w:t>
      </w:r>
      <w:r w:rsidR="00CE67E3" w:rsidRPr="00B66752">
        <w:rPr>
          <w:rFonts w:ascii="Book Antiqua" w:hAnsi="Book Antiqua"/>
          <w:szCs w:val="24"/>
        </w:rPr>
        <w:t>Compañía de Turismo</w:t>
      </w:r>
      <w:r w:rsidRPr="00B66752">
        <w:rPr>
          <w:rFonts w:ascii="Book Antiqua" w:hAnsi="Book Antiqua"/>
          <w:szCs w:val="24"/>
        </w:rPr>
        <w:t>.</w:t>
      </w:r>
    </w:p>
    <w:p w14:paraId="566AFD75" w14:textId="791052A5"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B. …</w:t>
      </w:r>
    </w:p>
    <w:p w14:paraId="1222D903" w14:textId="66AAD2DC"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C. Una vez satisfecha la Deuda, el Contribuyente a quien se le hubiese revocado los beneficios contributivos podrá iniciar el proceso dispuesto en la Ley 74-2010, según enmendada, conocida como “Ley de Desarrollo Turístico de Puerto Rico de 2010”, para solicitar y disfrutar de beneficios contributivos. La solicitud se diligenciará conforme con los cargos y procedimientos establecidos por la Ley 74-2010, para el trámite de nuevas peticiones. La </w:t>
      </w:r>
      <w:r w:rsidR="00CE67E3" w:rsidRPr="00B66752">
        <w:rPr>
          <w:rFonts w:ascii="Book Antiqua" w:hAnsi="Book Antiqua"/>
          <w:szCs w:val="24"/>
        </w:rPr>
        <w:t xml:space="preserve">Compañía de Turismo </w:t>
      </w:r>
      <w:r w:rsidRPr="00B66752">
        <w:rPr>
          <w:rFonts w:ascii="Book Antiqua" w:hAnsi="Book Antiqua"/>
          <w:szCs w:val="24"/>
        </w:rPr>
        <w:t>tendrá plena discreción en la evaluación de dicha solicitud.</w:t>
      </w:r>
    </w:p>
    <w:p w14:paraId="44DBF048" w14:textId="39221A53" w:rsidR="0094618C" w:rsidRPr="00B66752" w:rsidRDefault="0094618C" w:rsidP="0016434D">
      <w:pPr>
        <w:spacing w:line="480" w:lineRule="auto"/>
        <w:ind w:firstLine="720"/>
        <w:jc w:val="both"/>
        <w:rPr>
          <w:rFonts w:ascii="Book Antiqua" w:hAnsi="Book Antiqua"/>
          <w:szCs w:val="24"/>
        </w:rPr>
      </w:pPr>
      <w:r w:rsidRPr="00B66752">
        <w:rPr>
          <w:rFonts w:ascii="Book Antiqua" w:hAnsi="Book Antiqua"/>
          <w:szCs w:val="24"/>
        </w:rPr>
        <w:t xml:space="preserve">D. </w:t>
      </w:r>
      <w:r w:rsidR="0016434D" w:rsidRPr="00B66752">
        <w:rPr>
          <w:rFonts w:ascii="Book Antiqua" w:hAnsi="Book Antiqua"/>
          <w:szCs w:val="24"/>
        </w:rPr>
        <w:t>En caso de suspensión de los beneficios contributivos por falta de pago por concepto del Impuesto, el término de diez (10) años renovables por diez (10) años adicionales conferido por la Ley 74-2010, según enmendada, conocida como “Ley de Desarrollo Turístico de Puerto Rico de 2010”, se entenderá que sigue corriendo durante el término que dure la suspensión. La Compañía de Turismo establecerá, mediante reglamentación aprobada al efecto, las disposiciones que regularán la revocación o suspensión de los beneficios contributivos.</w:t>
      </w:r>
      <w:r w:rsidRPr="00B66752">
        <w:rPr>
          <w:rFonts w:ascii="Book Antiqua" w:hAnsi="Book Antiqua"/>
          <w:szCs w:val="24"/>
        </w:rPr>
        <w:t>”</w:t>
      </w:r>
    </w:p>
    <w:p w14:paraId="7719C0F3" w14:textId="4D655839" w:rsidR="0094618C" w:rsidRPr="00B66752" w:rsidRDefault="005B59FF" w:rsidP="00CE67E3">
      <w:pPr>
        <w:spacing w:line="480" w:lineRule="auto"/>
        <w:ind w:firstLine="720"/>
        <w:jc w:val="both"/>
        <w:rPr>
          <w:rFonts w:ascii="Book Antiqua" w:hAnsi="Book Antiqua"/>
          <w:szCs w:val="24"/>
        </w:rPr>
      </w:pPr>
      <w:r w:rsidRPr="00B66752">
        <w:rPr>
          <w:rFonts w:ascii="Book Antiqua" w:hAnsi="Book Antiqua"/>
          <w:b/>
          <w:szCs w:val="24"/>
        </w:rPr>
        <w:lastRenderedPageBreak/>
        <w:t xml:space="preserve">Artículo </w:t>
      </w:r>
      <w:r w:rsidR="00880920" w:rsidRPr="00B66752">
        <w:rPr>
          <w:rFonts w:ascii="Book Antiqua" w:hAnsi="Book Antiqua"/>
          <w:b/>
          <w:bCs/>
          <w:szCs w:val="24"/>
        </w:rPr>
        <w:t xml:space="preserve">3.45 </w:t>
      </w:r>
      <w:r w:rsidR="0094618C" w:rsidRPr="00B66752">
        <w:rPr>
          <w:rFonts w:ascii="Book Antiqua" w:hAnsi="Book Antiqua"/>
          <w:szCs w:val="24"/>
        </w:rPr>
        <w:t>- Se enmienda el Artículo 50 de la Ley 272-2003, según enmendada, para que lea como sigue:</w:t>
      </w:r>
    </w:p>
    <w:p w14:paraId="18255E17" w14:textId="662C9C94"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“Artículo 50.-Penalidades tipificadas como delitos. </w:t>
      </w:r>
    </w:p>
    <w:p w14:paraId="05D17EB3" w14:textId="03D0A65F"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Con relación a cualquier actuación en el ejercicio de esta Ley que envuelva una acción tipificada en el Código Penal de Puerto Rico incluyendo, pero sin limitarse a, delitos contra la función pública, contra el erario público y contra la fe pública, será responsabilidad de la </w:t>
      </w:r>
      <w:r w:rsidR="00CE67E3" w:rsidRPr="00B66752">
        <w:rPr>
          <w:rFonts w:ascii="Book Antiqua" w:hAnsi="Book Antiqua"/>
          <w:szCs w:val="24"/>
        </w:rPr>
        <w:t xml:space="preserve">Compañía de Turismo </w:t>
      </w:r>
      <w:r w:rsidRPr="00B66752">
        <w:rPr>
          <w:rFonts w:ascii="Book Antiqua" w:hAnsi="Book Antiqua"/>
          <w:szCs w:val="24"/>
        </w:rPr>
        <w:t>referir dicha actuación al Secretario del Departamento de Justicia para que inste, a nombre del Pueblo de Puerto Rico, aquellos procedimientos criminales que fueren necesarios para castigar los actos cometidos.”</w:t>
      </w:r>
    </w:p>
    <w:p w14:paraId="119D1CA9" w14:textId="5326011B" w:rsidR="0094618C" w:rsidRPr="00B66752" w:rsidRDefault="005B59FF" w:rsidP="00CE67E3">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880920" w:rsidRPr="00B66752">
        <w:rPr>
          <w:rFonts w:ascii="Book Antiqua" w:hAnsi="Book Antiqua"/>
          <w:b/>
          <w:bCs/>
          <w:szCs w:val="24"/>
        </w:rPr>
        <w:t xml:space="preserve">3.46 </w:t>
      </w:r>
      <w:r w:rsidR="0094618C" w:rsidRPr="00B66752">
        <w:rPr>
          <w:rFonts w:ascii="Book Antiqua" w:hAnsi="Book Antiqua"/>
          <w:szCs w:val="24"/>
        </w:rPr>
        <w:t>- Se enmienda el Artículo 51 de la Ley 272-2003, según enmendada, para que lea como sigue:</w:t>
      </w:r>
    </w:p>
    <w:p w14:paraId="56DD3929" w14:textId="3FBB17DC"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“Artículo 51.-Compromiso de Pago.</w:t>
      </w:r>
    </w:p>
    <w:p w14:paraId="518CB954" w14:textId="6201CD96"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(a) El Director Ejecutivo de la </w:t>
      </w:r>
      <w:r w:rsidR="00CE67E3" w:rsidRPr="00B66752">
        <w:rPr>
          <w:rFonts w:ascii="Book Antiqua" w:hAnsi="Book Antiqua"/>
          <w:szCs w:val="24"/>
        </w:rPr>
        <w:t xml:space="preserve">Compañía de Turismo </w:t>
      </w:r>
      <w:r w:rsidRPr="00B66752">
        <w:rPr>
          <w:rFonts w:ascii="Book Antiqua" w:hAnsi="Book Antiqua"/>
          <w:szCs w:val="24"/>
        </w:rPr>
        <w:t>queda facultado para formalizar con un Contribuyente un acuerdo de compromiso de pago por escrito mediante el cual se compromete a dejar sin efecto cualquier Impuesto adeudado incluyendo, sin limitarse a, penalidades civiles o criminales, intereses, multas o recargos que sean aplicables a un caso con respecto a cualquier Impuesto, antes de que dicho caso sea referido al Departamento de Justicia para la formulación de cargos.</w:t>
      </w:r>
    </w:p>
    <w:p w14:paraId="2EE1D086" w14:textId="567EB677"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(1) Requisitos generales — Cualquier compromiso de pago que se efectúe a tenor con las disposiciones de este apartado deberá ser autorizado por el Director Ejecutivo de la </w:t>
      </w:r>
      <w:r w:rsidR="00CE67E3" w:rsidRPr="00B66752">
        <w:rPr>
          <w:rFonts w:ascii="Book Antiqua" w:hAnsi="Book Antiqua"/>
          <w:szCs w:val="24"/>
        </w:rPr>
        <w:t>Compañía de Turismo</w:t>
      </w:r>
      <w:r w:rsidRPr="00B66752">
        <w:rPr>
          <w:rFonts w:ascii="Book Antiqua" w:hAnsi="Book Antiqua"/>
          <w:szCs w:val="24"/>
        </w:rPr>
        <w:t xml:space="preserve">, o su representante autorizado, quien deberá </w:t>
      </w:r>
      <w:r w:rsidRPr="00B66752">
        <w:rPr>
          <w:rFonts w:ascii="Book Antiqua" w:hAnsi="Book Antiqua"/>
          <w:szCs w:val="24"/>
        </w:rPr>
        <w:lastRenderedPageBreak/>
        <w:t>justificar las razones para la concesión del compromiso de pago y quien deberá proveer la siguiente información en el expediente del caso:</w:t>
      </w:r>
    </w:p>
    <w:p w14:paraId="0BA9EFA2" w14:textId="6B533F11" w:rsidR="0094618C" w:rsidRPr="00B66752" w:rsidRDefault="0094618C" w:rsidP="00220C62">
      <w:pPr>
        <w:spacing w:line="480" w:lineRule="auto"/>
        <w:jc w:val="both"/>
        <w:rPr>
          <w:rFonts w:ascii="Book Antiqua" w:hAnsi="Book Antiqua"/>
          <w:szCs w:val="24"/>
        </w:rPr>
      </w:pPr>
      <w:r w:rsidRPr="00B66752">
        <w:rPr>
          <w:rFonts w:ascii="Book Antiqua" w:hAnsi="Book Antiqua"/>
          <w:szCs w:val="24"/>
        </w:rPr>
        <w:tab/>
        <w:t>(a) …</w:t>
      </w:r>
    </w:p>
    <w:p w14:paraId="66D6BAE8" w14:textId="4BE77348"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w:t>
      </w:r>
    </w:p>
    <w:p w14:paraId="19D59A43" w14:textId="678ABFEB"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(e) Cualquier otro documento o evidencia que sea requerida por el Director Ejecutivo de la </w:t>
      </w:r>
      <w:r w:rsidR="00CE67E3" w:rsidRPr="00B66752">
        <w:rPr>
          <w:rFonts w:ascii="Book Antiqua" w:hAnsi="Book Antiqua"/>
          <w:szCs w:val="24"/>
        </w:rPr>
        <w:t>Compañía de Turismo</w:t>
      </w:r>
      <w:r w:rsidRPr="00B66752">
        <w:rPr>
          <w:rFonts w:ascii="Book Antiqua" w:hAnsi="Book Antiqua"/>
          <w:szCs w:val="24"/>
        </w:rPr>
        <w:t>, bajo cualesquiera reglas y reglamentos a ser aprobados por este.</w:t>
      </w:r>
    </w:p>
    <w:p w14:paraId="368B1814" w14:textId="6968BEA5"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(2) En ausencia de Recursos — Si el Contribuyente no posee y/o presenta recursos suficientes para el pago del Impuesto y las multas, recargos, intereses o penalidades que le sean aplicables, el Director Ejecutivo de la </w:t>
      </w:r>
      <w:r w:rsidR="00CE67E3" w:rsidRPr="00B66752">
        <w:rPr>
          <w:rFonts w:ascii="Book Antiqua" w:hAnsi="Book Antiqua"/>
          <w:szCs w:val="24"/>
        </w:rPr>
        <w:t>Compañía de Turismo</w:t>
      </w:r>
      <w:r w:rsidRPr="00B66752">
        <w:rPr>
          <w:rFonts w:ascii="Book Antiqua" w:hAnsi="Book Antiqua"/>
          <w:szCs w:val="24"/>
        </w:rPr>
        <w:t>, o su representante autorizado, deberá evaluar y determinar si el compromiso de pago es un método apropiado para el cobro de la Deuda o Deficiencia, en ausencia de recursos para asegurar el cobro de la misma.”</w:t>
      </w:r>
    </w:p>
    <w:p w14:paraId="33DFE289" w14:textId="7C139FD8" w:rsidR="0094618C" w:rsidRPr="00B66752" w:rsidRDefault="005B59FF" w:rsidP="00CE67E3">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880920" w:rsidRPr="00B66752">
        <w:rPr>
          <w:rFonts w:ascii="Book Antiqua" w:hAnsi="Book Antiqua"/>
          <w:b/>
          <w:bCs/>
          <w:szCs w:val="24"/>
        </w:rPr>
        <w:t xml:space="preserve">3.47 </w:t>
      </w:r>
      <w:r w:rsidR="0094618C" w:rsidRPr="00B66752">
        <w:rPr>
          <w:rFonts w:ascii="Book Antiqua" w:hAnsi="Book Antiqua"/>
          <w:szCs w:val="24"/>
        </w:rPr>
        <w:t>- Se enmienda el Artículo 52 de la Ley 272-2003, según enmendada, para que lea como sigue:</w:t>
      </w:r>
    </w:p>
    <w:p w14:paraId="0D1EE36B" w14:textId="450F8A98"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“Artículo 52.-Confidencialidad de la Declaración y otros documentos. </w:t>
      </w:r>
    </w:p>
    <w:p w14:paraId="2E9A8267" w14:textId="5D93D816"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A. </w:t>
      </w:r>
      <w:r w:rsidR="0061431D" w:rsidRPr="00B66752">
        <w:rPr>
          <w:rFonts w:ascii="Book Antiqua" w:hAnsi="Book Antiqua"/>
          <w:szCs w:val="24"/>
        </w:rPr>
        <w:t>La Declaración que se rinda en virtud de las disposiciones de esta Ley, constituirá un documento público. No obstante, y excepto según se establece en este Artículo, solamente podrá inspeccionarse por terceras personas en conformidad con las reglas y reglamentos que adopte la Compañía de Turismo. La Compañía de Turismo podrá requerir que, como requisito mínimo para la inspección, el peticionario sea parte interesada.</w:t>
      </w:r>
    </w:p>
    <w:p w14:paraId="4F12C5EC" w14:textId="03336BD8"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lastRenderedPageBreak/>
        <w:t xml:space="preserve">B. Ningún funcionario o empleado de la </w:t>
      </w:r>
      <w:r w:rsidR="00CE67E3" w:rsidRPr="00B66752">
        <w:rPr>
          <w:rFonts w:ascii="Book Antiqua" w:hAnsi="Book Antiqua"/>
          <w:szCs w:val="24"/>
        </w:rPr>
        <w:t xml:space="preserve">Compañía de Turismo </w:t>
      </w:r>
      <w:r w:rsidRPr="00B66752">
        <w:rPr>
          <w:rFonts w:ascii="Book Antiqua" w:hAnsi="Book Antiqua"/>
          <w:szCs w:val="24"/>
        </w:rPr>
        <w:t>divulgará o dará a conocer en ninguna circunstancia, excepto conforme a lo dispuesto en esta Ley, la información contenida en la Declaración, libros, récords u otros documentos suministrados por el Contribuyente, ni permitirá el examen o inspección de los mismos a personas que no estén legalmente autorizadas.”</w:t>
      </w:r>
    </w:p>
    <w:p w14:paraId="124EA670" w14:textId="1CCF3B04" w:rsidR="0094618C" w:rsidRPr="00B66752" w:rsidRDefault="005B59FF" w:rsidP="00CE67E3">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880920" w:rsidRPr="00B66752">
        <w:rPr>
          <w:rFonts w:ascii="Book Antiqua" w:hAnsi="Book Antiqua"/>
          <w:b/>
          <w:bCs/>
          <w:szCs w:val="24"/>
        </w:rPr>
        <w:t xml:space="preserve">3.48 </w:t>
      </w:r>
      <w:r w:rsidR="0094618C" w:rsidRPr="00B66752">
        <w:rPr>
          <w:rFonts w:ascii="Book Antiqua" w:hAnsi="Book Antiqua"/>
          <w:szCs w:val="24"/>
        </w:rPr>
        <w:t>- Se enmienda el Artículo 53 de la Ley 272-2003, según enmendada, para que lea como sigue:</w:t>
      </w:r>
    </w:p>
    <w:p w14:paraId="1EB0883E" w14:textId="2EFF21B6"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“Artículo 53.-Requisito de conservar y entregar documentos. </w:t>
      </w:r>
    </w:p>
    <w:p w14:paraId="1EE86FD3" w14:textId="234398E6"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A. La </w:t>
      </w:r>
      <w:r w:rsidR="00CE67E3" w:rsidRPr="00B66752">
        <w:rPr>
          <w:rFonts w:ascii="Book Antiqua" w:hAnsi="Book Antiqua"/>
          <w:szCs w:val="24"/>
        </w:rPr>
        <w:t xml:space="preserve">Compañía de Turismo </w:t>
      </w:r>
      <w:r w:rsidRPr="00B66752">
        <w:rPr>
          <w:rFonts w:ascii="Book Antiqua" w:hAnsi="Book Antiqua"/>
          <w:szCs w:val="24"/>
        </w:rPr>
        <w:t>establecerá, mediante reglamento, las normas relacionadas con la conservación de informes, registros, récords, declaraciones, estadísticas o cualquier otro documento asociado con el Impuesto por parte del Hostelero.</w:t>
      </w:r>
    </w:p>
    <w:p w14:paraId="3F2E24A0" w14:textId="039F951D"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B. …</w:t>
      </w:r>
    </w:p>
    <w:p w14:paraId="74CA1663" w14:textId="3888D169"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C. Cuando tales documentos estén siendo revisados, auditados, intervenidos o examinados por </w:t>
      </w:r>
      <w:r w:rsidR="00CE67E3" w:rsidRPr="00B66752">
        <w:rPr>
          <w:rFonts w:ascii="Book Antiqua" w:hAnsi="Book Antiqua"/>
          <w:szCs w:val="24"/>
        </w:rPr>
        <w:t xml:space="preserve">Compañía de Turismo </w:t>
      </w:r>
      <w:r w:rsidRPr="00B66752">
        <w:rPr>
          <w:rFonts w:ascii="Book Antiqua" w:hAnsi="Book Antiqua"/>
          <w:szCs w:val="24"/>
        </w:rPr>
        <w:t xml:space="preserve">al momento de expirar ese período de diez (10) años, el Contribuyente deberá asegurar su conservación por el tiempo adicional que sea necesario para finalizar la revisión, auditoría, examen o intervención por parte a la </w:t>
      </w:r>
      <w:r w:rsidR="00CE67E3" w:rsidRPr="00B66752">
        <w:rPr>
          <w:rFonts w:ascii="Book Antiqua" w:hAnsi="Book Antiqua"/>
          <w:szCs w:val="24"/>
        </w:rPr>
        <w:t>Compañía de Turismo</w:t>
      </w:r>
      <w:r w:rsidRPr="00B66752">
        <w:rPr>
          <w:rFonts w:ascii="Book Antiqua" w:hAnsi="Book Antiqua"/>
          <w:szCs w:val="24"/>
        </w:rPr>
        <w:t>.”</w:t>
      </w:r>
    </w:p>
    <w:p w14:paraId="608D7907" w14:textId="27C65573" w:rsidR="0094618C" w:rsidRPr="00B66752" w:rsidRDefault="005B59FF" w:rsidP="00CE67E3">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880920" w:rsidRPr="00B66752">
        <w:rPr>
          <w:rFonts w:ascii="Book Antiqua" w:hAnsi="Book Antiqua"/>
          <w:b/>
          <w:bCs/>
          <w:szCs w:val="24"/>
        </w:rPr>
        <w:t xml:space="preserve">3.49 </w:t>
      </w:r>
      <w:r w:rsidR="0094618C" w:rsidRPr="00B66752">
        <w:rPr>
          <w:rFonts w:ascii="Book Antiqua" w:hAnsi="Book Antiqua"/>
          <w:szCs w:val="24"/>
        </w:rPr>
        <w:t>- Se enmienda el Artículo 54 de la Ley 272-2003, según enmendada, para que lea como sigue:</w:t>
      </w:r>
    </w:p>
    <w:p w14:paraId="0A1F1479" w14:textId="79636487"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“Artículo 54.-Cobro del Impuesto. </w:t>
      </w:r>
    </w:p>
    <w:p w14:paraId="587B701C" w14:textId="1B72A820" w:rsidR="0094618C" w:rsidRPr="00B66752" w:rsidRDefault="00FF259B" w:rsidP="00CE67E3">
      <w:pPr>
        <w:spacing w:line="480" w:lineRule="auto"/>
        <w:ind w:firstLine="720"/>
        <w:jc w:val="both"/>
        <w:rPr>
          <w:rFonts w:ascii="Book Antiqua" w:hAnsi="Book Antiqua"/>
          <w:szCs w:val="24"/>
        </w:rPr>
      </w:pPr>
      <w:r w:rsidRPr="00B66752">
        <w:rPr>
          <w:rFonts w:ascii="Book Antiqua" w:hAnsi="Book Antiqua"/>
          <w:szCs w:val="24"/>
        </w:rPr>
        <w:lastRenderedPageBreak/>
        <w:t>Dentro de un término que no exceda de la fecha en que se realice la transferencia dispuesta en esta Ley, el Secretario de Hacienda revisará los registros del Departamento de Hacienda con relación a las Hospederías sujetas al Impuesto y aplicará o acreditará a los mismos los depósitos que estuviesen pendientes de registrar. Igualmente, el Secretario de Hacienda ajustará dichos registros tomando en consideración cualquier error detectado en el procesamiento o transacción relacionado al cobro del Impuesto que no haya sido contabilizada. Luego de haber realizado lo anterior, el Secretario de Hacienda transferirá a la Compañía de Turismo el registro de todas las Hospederías relacionado con el Impuesto, los registros de todas las cuentas pendientes de cobro y los expedientes completos de todas las transacciones pendientes de procesar, las cuales una vez procesadas podrían afectar las cuentas por cobrar. La Compañía de Turismo realizará todas las gestiones encaminadas a concluir el proceso de cobro de las transacciones pendientes por cobrar.</w:t>
      </w:r>
      <w:r w:rsidR="0094618C" w:rsidRPr="00B66752">
        <w:rPr>
          <w:rFonts w:ascii="Book Antiqua" w:hAnsi="Book Antiqua"/>
          <w:szCs w:val="24"/>
        </w:rPr>
        <w:t>”</w:t>
      </w:r>
    </w:p>
    <w:p w14:paraId="2209379E" w14:textId="0E97B803" w:rsidR="0094618C" w:rsidRPr="00B66752" w:rsidRDefault="00547860" w:rsidP="00CE67E3">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880920" w:rsidRPr="00B66752">
        <w:rPr>
          <w:rFonts w:ascii="Book Antiqua" w:hAnsi="Book Antiqua"/>
          <w:b/>
          <w:bCs/>
          <w:szCs w:val="24"/>
        </w:rPr>
        <w:t xml:space="preserve">3.50 </w:t>
      </w:r>
      <w:r w:rsidR="0094618C" w:rsidRPr="00B66752">
        <w:rPr>
          <w:rFonts w:ascii="Book Antiqua" w:hAnsi="Book Antiqua"/>
          <w:szCs w:val="24"/>
        </w:rPr>
        <w:t>- Se enmienda el Artículo 55 de la Ley 272-2003, según enmendada, para que lea como sigue:</w:t>
      </w:r>
    </w:p>
    <w:p w14:paraId="7167A4E9" w14:textId="3F69E1AE"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“Artículo 55. Transferencias.</w:t>
      </w:r>
    </w:p>
    <w:p w14:paraId="7FE25DBD" w14:textId="3FAEC2A6"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Mediante esta Ley, se le transfieren a la </w:t>
      </w:r>
      <w:r w:rsidR="00CE67E3" w:rsidRPr="00B66752">
        <w:rPr>
          <w:rFonts w:ascii="Book Antiqua" w:hAnsi="Book Antiqua"/>
          <w:szCs w:val="24"/>
        </w:rPr>
        <w:t xml:space="preserve">Compañía de Turismo </w:t>
      </w:r>
      <w:r w:rsidRPr="00B66752">
        <w:rPr>
          <w:rFonts w:ascii="Book Antiqua" w:hAnsi="Book Antiqua"/>
          <w:szCs w:val="24"/>
        </w:rPr>
        <w:t>todos los poderes, funciones y obligaciones conferidos al Departamento de Hacienda por ley o reglamento, con relación a la responsabilidad de imponer, fijar, sancionar, determinar, tasar, recaudar, fiscalizar, distribuir, reglamentar e investigar el Impuesto.</w:t>
      </w:r>
    </w:p>
    <w:p w14:paraId="036DB9BB" w14:textId="4E134B83"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Asimismo, el Departamento de Hacienda transferirá a la </w:t>
      </w:r>
      <w:r w:rsidR="00CE67E3" w:rsidRPr="00B66752">
        <w:rPr>
          <w:rFonts w:ascii="Book Antiqua" w:hAnsi="Book Antiqua"/>
          <w:szCs w:val="24"/>
        </w:rPr>
        <w:t xml:space="preserve">Compañía de Turismo </w:t>
      </w:r>
      <w:r w:rsidRPr="00B66752">
        <w:rPr>
          <w:rFonts w:ascii="Book Antiqua" w:hAnsi="Book Antiqua"/>
          <w:szCs w:val="24"/>
        </w:rPr>
        <w:t xml:space="preserve">los programas, fondos, expedientes, archivos y cualesquiera otros, relacionados con </w:t>
      </w:r>
      <w:r w:rsidRPr="00B66752">
        <w:rPr>
          <w:rFonts w:ascii="Book Antiqua" w:hAnsi="Book Antiqua"/>
          <w:szCs w:val="24"/>
        </w:rPr>
        <w:lastRenderedPageBreak/>
        <w:t>las funciones de tasación, determinación, imposición, fijación, recaudo, investigación, fiscalización y distribución del Impuesto que sean necesarios para lograr los propósitos de esta Ley.”</w:t>
      </w:r>
    </w:p>
    <w:p w14:paraId="3F6394F2" w14:textId="48CB7CD2" w:rsidR="0094618C" w:rsidRPr="00B66752" w:rsidRDefault="00547860" w:rsidP="00CE67E3">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880920" w:rsidRPr="00B66752">
        <w:rPr>
          <w:rFonts w:ascii="Book Antiqua" w:hAnsi="Book Antiqua"/>
          <w:b/>
          <w:bCs/>
          <w:szCs w:val="24"/>
        </w:rPr>
        <w:t xml:space="preserve">3.51 </w:t>
      </w:r>
      <w:r w:rsidR="0094618C" w:rsidRPr="00B66752">
        <w:rPr>
          <w:rFonts w:ascii="Book Antiqua" w:hAnsi="Book Antiqua"/>
          <w:szCs w:val="24"/>
        </w:rPr>
        <w:t>- Se enmienda el Artículo 60 de la Ley 272-2003, según enmendada, para que lea como sigue:</w:t>
      </w:r>
    </w:p>
    <w:p w14:paraId="79A8F2F7" w14:textId="141F44EB"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“Artículo 60.-Interpretación de Ley. </w:t>
      </w:r>
    </w:p>
    <w:p w14:paraId="648704CC" w14:textId="4FFA3F82" w:rsidR="00FE21B5" w:rsidRPr="00B66752" w:rsidRDefault="00FB6031" w:rsidP="00FB6031">
      <w:pPr>
        <w:pStyle w:val="ListParagraph"/>
        <w:numPr>
          <w:ilvl w:val="0"/>
          <w:numId w:val="13"/>
        </w:numPr>
        <w:spacing w:line="480" w:lineRule="auto"/>
        <w:jc w:val="both"/>
        <w:rPr>
          <w:rFonts w:ascii="Book Antiqua" w:hAnsi="Book Antiqua"/>
          <w:szCs w:val="24"/>
        </w:rPr>
      </w:pPr>
      <w:r w:rsidRPr="00B66752">
        <w:rPr>
          <w:rFonts w:ascii="Book Antiqua" w:hAnsi="Book Antiqua"/>
          <w:szCs w:val="24"/>
        </w:rPr>
        <w:t>La Compañía de Turismo podrá emitir determinaciones administrativas para clarificar e interpretar las disposiciones de esta Ley y los reglamentos aprobados a su amparo, en armonía con los fines y propósitos aquí establecidos y con la política pública del Gobierno de Puerto Rico.</w:t>
      </w:r>
    </w:p>
    <w:p w14:paraId="378DD674" w14:textId="59AFE55E" w:rsidR="0094618C" w:rsidRPr="00B66752" w:rsidRDefault="00FE21B5" w:rsidP="00FE21B5">
      <w:pPr>
        <w:pStyle w:val="ListParagraph"/>
        <w:numPr>
          <w:ilvl w:val="0"/>
          <w:numId w:val="13"/>
        </w:numPr>
        <w:spacing w:line="480" w:lineRule="auto"/>
        <w:jc w:val="both"/>
        <w:rPr>
          <w:rFonts w:ascii="Book Antiqua" w:hAnsi="Book Antiqua"/>
          <w:szCs w:val="24"/>
        </w:rPr>
      </w:pPr>
      <w:r w:rsidRPr="00B66752">
        <w:rPr>
          <w:rFonts w:ascii="Book Antiqua" w:hAnsi="Book Antiqua"/>
          <w:szCs w:val="24"/>
        </w:rPr>
        <w:t>Ninguna de las disposiciones contenidas en la presente Ley se entenderá, en forma alguna, como una restricción o limitación a los poderes generales o inherentes de la Compañía de Turismo.</w:t>
      </w:r>
      <w:r w:rsidR="0094618C" w:rsidRPr="00B66752">
        <w:rPr>
          <w:rFonts w:ascii="Book Antiqua" w:hAnsi="Book Antiqua"/>
          <w:szCs w:val="24"/>
        </w:rPr>
        <w:t>”</w:t>
      </w:r>
    </w:p>
    <w:p w14:paraId="7022D12C" w14:textId="63127C66" w:rsidR="0094618C" w:rsidRPr="00B66752" w:rsidRDefault="00445EEC" w:rsidP="00CE67E3">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880920" w:rsidRPr="00B66752">
        <w:rPr>
          <w:rFonts w:ascii="Book Antiqua" w:hAnsi="Book Antiqua"/>
          <w:b/>
          <w:bCs/>
          <w:szCs w:val="24"/>
        </w:rPr>
        <w:t xml:space="preserve">3.52 </w:t>
      </w:r>
      <w:r w:rsidR="0094618C" w:rsidRPr="00B66752">
        <w:rPr>
          <w:rFonts w:ascii="Book Antiqua" w:hAnsi="Book Antiqua"/>
          <w:szCs w:val="24"/>
        </w:rPr>
        <w:t>- Se enmienda el Artículo 61 de la Ley 272-2003, para que lea como sigue:</w:t>
      </w:r>
    </w:p>
    <w:p w14:paraId="08B2F09F" w14:textId="22AFC354"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“Artículo 61.-Personal Encargado de hacer cumplir esta Ley. </w:t>
      </w:r>
    </w:p>
    <w:p w14:paraId="6394E201" w14:textId="5A745E2A" w:rsidR="0094618C" w:rsidRPr="00B66752" w:rsidRDefault="00FB6031" w:rsidP="00CE67E3">
      <w:pPr>
        <w:spacing w:line="480" w:lineRule="auto"/>
        <w:ind w:firstLine="720"/>
        <w:jc w:val="both"/>
        <w:rPr>
          <w:rFonts w:ascii="Book Antiqua" w:hAnsi="Book Antiqua"/>
          <w:szCs w:val="24"/>
        </w:rPr>
      </w:pPr>
      <w:r w:rsidRPr="00B66752">
        <w:rPr>
          <w:rFonts w:ascii="Book Antiqua" w:hAnsi="Book Antiqua"/>
          <w:szCs w:val="24"/>
        </w:rPr>
        <w:t>La Compañía de Turismo, sus funcionarios y empleados deberán estar atentos al cumplimiento de las disposiciones de esta Ley.</w:t>
      </w:r>
      <w:r w:rsidR="0094618C" w:rsidRPr="00B66752">
        <w:rPr>
          <w:rFonts w:ascii="Book Antiqua" w:hAnsi="Book Antiqua"/>
          <w:szCs w:val="24"/>
        </w:rPr>
        <w:t>”</w:t>
      </w:r>
    </w:p>
    <w:p w14:paraId="1889AC2A" w14:textId="08D87B7B" w:rsidR="0094618C" w:rsidRPr="00B66752" w:rsidRDefault="0094618C" w:rsidP="00CE67E3">
      <w:pPr>
        <w:spacing w:line="480" w:lineRule="auto"/>
        <w:ind w:firstLine="720"/>
        <w:jc w:val="both"/>
        <w:rPr>
          <w:rFonts w:ascii="Book Antiqua" w:hAnsi="Book Antiqua"/>
          <w:b/>
          <w:szCs w:val="24"/>
        </w:rPr>
      </w:pPr>
      <w:r w:rsidRPr="00B66752">
        <w:rPr>
          <w:rFonts w:ascii="Book Antiqua" w:hAnsi="Book Antiqua"/>
          <w:b/>
          <w:szCs w:val="24"/>
        </w:rPr>
        <w:t>Capítulo IV – Enmiendas al Código de Incentivos de Puerto Rico</w:t>
      </w:r>
    </w:p>
    <w:p w14:paraId="0138B48E" w14:textId="379FF288" w:rsidR="0094618C" w:rsidRPr="00B66752" w:rsidRDefault="00445EEC" w:rsidP="00CE67E3">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880920" w:rsidRPr="00B66752">
        <w:rPr>
          <w:rFonts w:ascii="Book Antiqua" w:hAnsi="Book Antiqua"/>
          <w:b/>
          <w:bCs/>
          <w:szCs w:val="24"/>
        </w:rPr>
        <w:t xml:space="preserve">4.01 </w:t>
      </w:r>
      <w:r w:rsidR="0094618C" w:rsidRPr="00B66752">
        <w:rPr>
          <w:rFonts w:ascii="Book Antiqua" w:hAnsi="Book Antiqua"/>
          <w:szCs w:val="24"/>
        </w:rPr>
        <w:t>- Se enmienda la Sección 1020.01 de la Ley 60-2019, según enmendada, para que lea como sigue:</w:t>
      </w:r>
    </w:p>
    <w:p w14:paraId="214EEC43" w14:textId="59E07A29"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“Sección 1020.01. —Definiciones Generales</w:t>
      </w:r>
    </w:p>
    <w:p w14:paraId="5467B94D" w14:textId="17D96D6E"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lastRenderedPageBreak/>
        <w:t>(a) Para los fines de este Código, los siguientes términos, frases y palabras tendrán el significado y alcance que se expresa a continuación, cuando no resultare manifiestamente incompatible con los fines del mismo:</w:t>
      </w:r>
    </w:p>
    <w:p w14:paraId="5CB370E1" w14:textId="011B6559" w:rsidR="00FB6031" w:rsidRPr="00B66752" w:rsidRDefault="00FB6031" w:rsidP="00CE67E3">
      <w:pPr>
        <w:spacing w:line="480" w:lineRule="auto"/>
        <w:ind w:firstLine="720"/>
        <w:jc w:val="both"/>
        <w:rPr>
          <w:rFonts w:ascii="Book Antiqua" w:hAnsi="Book Antiqua"/>
          <w:szCs w:val="24"/>
        </w:rPr>
      </w:pPr>
      <w:r w:rsidRPr="00B66752">
        <w:rPr>
          <w:rFonts w:ascii="Book Antiqua" w:hAnsi="Book Antiqua"/>
          <w:szCs w:val="24"/>
        </w:rPr>
        <w:t>(1) …</w:t>
      </w:r>
    </w:p>
    <w:p w14:paraId="71B3B5C0" w14:textId="7F5AE295"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w:t>
      </w:r>
    </w:p>
    <w:p w14:paraId="26FD76EE" w14:textId="64C6A7F2"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(23) Director de la Compañía de Turismo- </w:t>
      </w:r>
      <w:r w:rsidR="00FB6031" w:rsidRPr="00B66752">
        <w:rPr>
          <w:rFonts w:ascii="Book Antiqua" w:hAnsi="Book Antiqua"/>
          <w:szCs w:val="24"/>
        </w:rPr>
        <w:t>Significa el Director Ejecutivo de la Compañía de Turismo.</w:t>
      </w:r>
    </w:p>
    <w:p w14:paraId="71BB8BD4" w14:textId="45B19597"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w:t>
      </w:r>
    </w:p>
    <w:p w14:paraId="16730A26" w14:textId="3BE3D908"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(52) </w:t>
      </w:r>
      <w:r w:rsidR="00CE67E3" w:rsidRPr="00B66752">
        <w:rPr>
          <w:rFonts w:ascii="Book Antiqua" w:hAnsi="Book Antiqua"/>
          <w:szCs w:val="24"/>
        </w:rPr>
        <w:t xml:space="preserve">Compañía de Turismo </w:t>
      </w:r>
      <w:r w:rsidRPr="00B66752">
        <w:rPr>
          <w:rFonts w:ascii="Book Antiqua" w:hAnsi="Book Antiqua"/>
          <w:szCs w:val="24"/>
        </w:rPr>
        <w:t>–</w:t>
      </w:r>
      <w:r w:rsidR="009D3820" w:rsidRPr="00B66752">
        <w:rPr>
          <w:rFonts w:ascii="Book Antiqua" w:hAnsi="Book Antiqua"/>
          <w:szCs w:val="24"/>
        </w:rPr>
        <w:t>Significa la Compañía de Turismo</w:t>
      </w:r>
      <w:r w:rsidR="00C26F9F">
        <w:rPr>
          <w:rFonts w:ascii="Book Antiqua" w:hAnsi="Book Antiqua"/>
          <w:szCs w:val="24"/>
        </w:rPr>
        <w:t xml:space="preserve"> de Puerto </w:t>
      </w:r>
      <w:r w:rsidR="00291A45">
        <w:rPr>
          <w:rFonts w:ascii="Book Antiqua" w:hAnsi="Book Antiqua"/>
          <w:szCs w:val="24"/>
        </w:rPr>
        <w:t>Rico</w:t>
      </w:r>
      <w:r w:rsidR="00C80B74">
        <w:rPr>
          <w:rFonts w:ascii="Book Antiqua" w:hAnsi="Book Antiqua"/>
          <w:szCs w:val="24"/>
        </w:rPr>
        <w:t>.”</w:t>
      </w:r>
      <w:r w:rsidR="009D3820" w:rsidRPr="00B66752">
        <w:rPr>
          <w:rFonts w:ascii="Book Antiqua" w:hAnsi="Book Antiqua"/>
          <w:szCs w:val="24"/>
        </w:rPr>
        <w:t xml:space="preserve"> </w:t>
      </w:r>
    </w:p>
    <w:p w14:paraId="3106007E" w14:textId="5A8F5B09" w:rsidR="0094618C" w:rsidRPr="00B66752" w:rsidRDefault="00445EEC" w:rsidP="00CE67E3">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880920" w:rsidRPr="00B66752">
        <w:rPr>
          <w:rFonts w:ascii="Book Antiqua" w:hAnsi="Book Antiqua"/>
          <w:b/>
          <w:bCs/>
          <w:szCs w:val="24"/>
        </w:rPr>
        <w:t xml:space="preserve">4.02 </w:t>
      </w:r>
      <w:r w:rsidR="0094618C" w:rsidRPr="00B66752">
        <w:rPr>
          <w:rFonts w:ascii="Book Antiqua" w:hAnsi="Book Antiqua"/>
          <w:szCs w:val="24"/>
        </w:rPr>
        <w:t>- Se enmienda la Sección 1020.05 de la Ley 60-2019, según enmendada, para que lea como sigue:</w:t>
      </w:r>
    </w:p>
    <w:p w14:paraId="158DF9F2" w14:textId="7EC656A2"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“Sección 1020.05- Definiciones Aplicables a Actividades de Economía del Visitante</w:t>
      </w:r>
    </w:p>
    <w:p w14:paraId="45A36114" w14:textId="764AB48B" w:rsidR="0094618C" w:rsidRPr="00B66752" w:rsidRDefault="0094618C" w:rsidP="00D61B73">
      <w:pPr>
        <w:pStyle w:val="ListParagraph"/>
        <w:numPr>
          <w:ilvl w:val="0"/>
          <w:numId w:val="16"/>
        </w:numPr>
        <w:spacing w:line="480" w:lineRule="auto"/>
        <w:jc w:val="both"/>
        <w:rPr>
          <w:rFonts w:ascii="Book Antiqua" w:hAnsi="Book Antiqua"/>
          <w:szCs w:val="24"/>
        </w:rPr>
      </w:pPr>
      <w:r w:rsidRPr="00B66752">
        <w:rPr>
          <w:rFonts w:ascii="Book Antiqua" w:hAnsi="Book Antiqua"/>
          <w:szCs w:val="24"/>
        </w:rPr>
        <w:t>…</w:t>
      </w:r>
    </w:p>
    <w:p w14:paraId="66DA64E1" w14:textId="06A887F1" w:rsidR="00D61B73" w:rsidRPr="00B66752" w:rsidRDefault="00D61B73" w:rsidP="00D61B73">
      <w:pPr>
        <w:pStyle w:val="ListParagraph"/>
        <w:numPr>
          <w:ilvl w:val="0"/>
          <w:numId w:val="17"/>
        </w:numPr>
        <w:spacing w:line="480" w:lineRule="auto"/>
        <w:jc w:val="both"/>
        <w:rPr>
          <w:rFonts w:ascii="Book Antiqua" w:hAnsi="Book Antiqua"/>
          <w:szCs w:val="24"/>
        </w:rPr>
      </w:pPr>
      <w:r w:rsidRPr="00B66752">
        <w:rPr>
          <w:rFonts w:ascii="Book Antiqua" w:hAnsi="Book Antiqua"/>
          <w:szCs w:val="24"/>
        </w:rPr>
        <w:t>…</w:t>
      </w:r>
    </w:p>
    <w:p w14:paraId="76045C6D" w14:textId="2ADB6BAD" w:rsidR="00D61B73" w:rsidRPr="00B66752" w:rsidRDefault="00D61B73" w:rsidP="00D61B73">
      <w:pPr>
        <w:pStyle w:val="ListParagraph"/>
        <w:spacing w:line="480" w:lineRule="auto"/>
        <w:ind w:left="1440"/>
        <w:jc w:val="both"/>
        <w:rPr>
          <w:rFonts w:ascii="Book Antiqua" w:hAnsi="Book Antiqua"/>
          <w:szCs w:val="24"/>
        </w:rPr>
      </w:pPr>
      <w:r w:rsidRPr="00B66752">
        <w:rPr>
          <w:rFonts w:ascii="Book Antiqua" w:hAnsi="Book Antiqua"/>
          <w:szCs w:val="24"/>
        </w:rPr>
        <w:t>…</w:t>
      </w:r>
    </w:p>
    <w:p w14:paraId="727D2E8B" w14:textId="320FBD8C"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(4) Bed and Breakfast (B&amp;B)- Se refiere al programa de alojamiento y desayuno creado por la </w:t>
      </w:r>
      <w:r w:rsidR="00CE67E3" w:rsidRPr="00B66752">
        <w:rPr>
          <w:rFonts w:ascii="Book Antiqua" w:hAnsi="Book Antiqua"/>
          <w:szCs w:val="24"/>
        </w:rPr>
        <w:t>Compañía de Turismo</w:t>
      </w:r>
      <w:r w:rsidRPr="00B66752">
        <w:rPr>
          <w:rFonts w:ascii="Book Antiqua" w:hAnsi="Book Antiqua"/>
          <w:szCs w:val="24"/>
        </w:rPr>
        <w:t xml:space="preserve"> para Hospederías de carácter residencial-turístico especial que cumplan con los requisitos dispuestos en el Reglamento de Incentivos.</w:t>
      </w:r>
    </w:p>
    <w:p w14:paraId="1D84C2A3" w14:textId="431B7007"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(5) Casa de Huéspedes– Significa todo edificio, parte de él o grupo de edificios aprobado por la </w:t>
      </w:r>
      <w:r w:rsidR="00CE67E3" w:rsidRPr="00B66752">
        <w:rPr>
          <w:rFonts w:ascii="Book Antiqua" w:hAnsi="Book Antiqua"/>
          <w:szCs w:val="24"/>
        </w:rPr>
        <w:t xml:space="preserve">Compañía de Turismo </w:t>
      </w:r>
      <w:r w:rsidRPr="00B66752">
        <w:rPr>
          <w:rFonts w:ascii="Book Antiqua" w:hAnsi="Book Antiqua"/>
          <w:szCs w:val="24"/>
        </w:rPr>
        <w:t xml:space="preserve">que operará para fines turísticos; deberá consistir de no menos de siete (7) habitaciones para huéspedes en tránsito, y proveer </w:t>
      </w:r>
      <w:r w:rsidRPr="00B66752">
        <w:rPr>
          <w:rFonts w:ascii="Book Antiqua" w:hAnsi="Book Antiqua"/>
          <w:szCs w:val="24"/>
        </w:rPr>
        <w:lastRenderedPageBreak/>
        <w:t>personal administrativo durante las veinticuatro (24) horas del día, un baño privado por habitación y servicio de mucama; y podrá proveer las habitaciones necesarias para la vivienda de sus dueños o administradores. Dichas Hospederías cumplirán con las disposiciones del Reglamento de Incentivos.</w:t>
      </w:r>
    </w:p>
    <w:p w14:paraId="6D103979" w14:textId="23628D4A" w:rsidR="0094618C" w:rsidRPr="00B66752" w:rsidRDefault="00D61B73" w:rsidP="00CE67E3">
      <w:pPr>
        <w:spacing w:line="480" w:lineRule="auto"/>
        <w:ind w:firstLine="720"/>
        <w:jc w:val="both"/>
        <w:rPr>
          <w:rFonts w:ascii="Book Antiqua" w:hAnsi="Book Antiqua"/>
          <w:szCs w:val="24"/>
        </w:rPr>
      </w:pPr>
      <w:r w:rsidRPr="00B66752">
        <w:rPr>
          <w:rFonts w:ascii="Book Antiqua" w:hAnsi="Book Antiqua"/>
          <w:szCs w:val="24"/>
        </w:rPr>
        <w:t xml:space="preserve">(6) </w:t>
      </w:r>
      <w:r w:rsidR="0094618C" w:rsidRPr="00B66752">
        <w:rPr>
          <w:rFonts w:ascii="Book Antiqua" w:hAnsi="Book Antiqua"/>
          <w:szCs w:val="24"/>
        </w:rPr>
        <w:t>…</w:t>
      </w:r>
    </w:p>
    <w:p w14:paraId="4B531986" w14:textId="12FFD183" w:rsidR="00D61B73" w:rsidRPr="00B66752" w:rsidRDefault="00D61B73" w:rsidP="00CE67E3">
      <w:pPr>
        <w:spacing w:line="480" w:lineRule="auto"/>
        <w:ind w:firstLine="720"/>
        <w:jc w:val="both"/>
        <w:rPr>
          <w:rFonts w:ascii="Book Antiqua" w:hAnsi="Book Antiqua"/>
          <w:szCs w:val="24"/>
        </w:rPr>
      </w:pPr>
      <w:r w:rsidRPr="00B66752">
        <w:rPr>
          <w:rFonts w:ascii="Book Antiqua" w:hAnsi="Book Antiqua"/>
          <w:szCs w:val="24"/>
        </w:rPr>
        <w:t>…</w:t>
      </w:r>
    </w:p>
    <w:p w14:paraId="358E0518" w14:textId="2F833340"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(13) Hotel– Significa todo edificio, parte de él, o grupo de edificios endosado por la </w:t>
      </w:r>
      <w:r w:rsidR="00CE67E3" w:rsidRPr="00B66752">
        <w:rPr>
          <w:rFonts w:ascii="Book Antiqua" w:hAnsi="Book Antiqua"/>
          <w:szCs w:val="24"/>
        </w:rPr>
        <w:t>Compañía de Turismo</w:t>
      </w:r>
      <w:r w:rsidRPr="00B66752">
        <w:rPr>
          <w:rFonts w:ascii="Book Antiqua" w:hAnsi="Book Antiqua"/>
          <w:szCs w:val="24"/>
        </w:rPr>
        <w:t xml:space="preserve">, para dedicarse apropiadamente y de buena fe a proporcionar alojamiento mediante paga principalmente a huéspedes en tránsito, y deberá contar con no menos de quince (15) habitaciones para alojamiento de huéspedes. Sus facilidades serán operadas bajo las normas y condiciones de sanidad y eficiencia aceptables por la </w:t>
      </w:r>
      <w:r w:rsidR="00CE67E3" w:rsidRPr="00B66752">
        <w:rPr>
          <w:rFonts w:ascii="Book Antiqua" w:hAnsi="Book Antiqua"/>
          <w:szCs w:val="24"/>
        </w:rPr>
        <w:t>Compañía de Turismo</w:t>
      </w:r>
      <w:r w:rsidRPr="00B66752">
        <w:rPr>
          <w:rFonts w:ascii="Book Antiqua" w:hAnsi="Book Antiqua"/>
          <w:szCs w:val="24"/>
        </w:rPr>
        <w:t>.</w:t>
      </w:r>
    </w:p>
    <w:p w14:paraId="036E28CA" w14:textId="2F40ECDD" w:rsidR="0094618C" w:rsidRPr="00B66752" w:rsidRDefault="00C72774" w:rsidP="00CE67E3">
      <w:pPr>
        <w:spacing w:line="480" w:lineRule="auto"/>
        <w:ind w:firstLine="720"/>
        <w:jc w:val="both"/>
        <w:rPr>
          <w:rFonts w:ascii="Book Antiqua" w:hAnsi="Book Antiqua"/>
          <w:szCs w:val="24"/>
        </w:rPr>
      </w:pPr>
      <w:r w:rsidRPr="00B66752">
        <w:rPr>
          <w:rFonts w:ascii="Book Antiqua" w:hAnsi="Book Antiqua"/>
          <w:szCs w:val="24"/>
        </w:rPr>
        <w:t xml:space="preserve">(14) </w:t>
      </w:r>
      <w:r w:rsidR="0094618C" w:rsidRPr="00B66752">
        <w:rPr>
          <w:rFonts w:ascii="Book Antiqua" w:hAnsi="Book Antiqua"/>
          <w:szCs w:val="24"/>
        </w:rPr>
        <w:t>…</w:t>
      </w:r>
    </w:p>
    <w:p w14:paraId="34B6CB17" w14:textId="593FB73B"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(15) Inversión Elegible Turística- Significa:</w:t>
      </w:r>
    </w:p>
    <w:p w14:paraId="26957B62" w14:textId="4BBB2876"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(i)…</w:t>
      </w:r>
    </w:p>
    <w:p w14:paraId="733A1FE8" w14:textId="56CADB9C"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w:t>
      </w:r>
    </w:p>
    <w:p w14:paraId="126DB05F" w14:textId="734DAB0B"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(vi) Solo se considerarán como inversiones elegibles turísticas aquellas cuyos fondos son utilizados en su totalidad única y exclusivamente para la adquisición de terrenos, estructuras, construcción y habilitación de las facilidades de un Negocio Nuevo de Turismo o para la renovación o expansión sustancial de las facilidades de un Negocio Existente de Turismo, según definido en este Capítulo. Cualquier otra inversión cuyos fondos no sean utilizados directamente y en su totalidad para la </w:t>
      </w:r>
      <w:r w:rsidRPr="00B66752">
        <w:rPr>
          <w:rFonts w:ascii="Book Antiqua" w:hAnsi="Book Antiqua"/>
          <w:szCs w:val="24"/>
        </w:rPr>
        <w:lastRenderedPageBreak/>
        <w:t xml:space="preserve">adquisición, construcción, habilitación, renovación o expansión sustancial de las facilidades de un Negocio Elegible, quedará excluida de la definición de Inversión Elegible Turística de este Capítulo. Sin embargo, el uso de fondos para la adquisición de, construcción o mejoras a una embarcación dedicada al Turismo Náutico de embarcaciones pequeñas, motoras acuáticas, kayaks, botes de vela u otras embarcaciones similares, motorizadas o no, no se considerará como una Inversión Elegible Turística. Además, salvo en aquellos casos en que a discreción del Secretario del DDEC los mejores intereses de Puerto Rico requieran lo contrario, solo se considerarán inversiones elegibles aquellas inversiones hechas luego de la celebración de una reunión con los oficiales designados de la </w:t>
      </w:r>
      <w:r w:rsidR="00CE67E3" w:rsidRPr="00B66752">
        <w:rPr>
          <w:rFonts w:ascii="Book Antiqua" w:hAnsi="Book Antiqua"/>
          <w:szCs w:val="24"/>
        </w:rPr>
        <w:t>Compañía de Turismo</w:t>
      </w:r>
      <w:r w:rsidRPr="00B66752">
        <w:rPr>
          <w:rFonts w:ascii="Book Antiqua" w:hAnsi="Book Antiqua"/>
          <w:szCs w:val="24"/>
        </w:rPr>
        <w:t xml:space="preserve"> para presentar el propuesto Proyecto de Turismo (pre</w:t>
      </w:r>
      <w:r w:rsidRPr="00B66752">
        <w:rPr>
          <w:rFonts w:ascii="Cambria Math" w:hAnsi="Cambria Math" w:cs="Cambria Math"/>
          <w:szCs w:val="24"/>
        </w:rPr>
        <w:t>‑</w:t>
      </w:r>
      <w:r w:rsidRPr="00B66752">
        <w:rPr>
          <w:rFonts w:ascii="Book Antiqua" w:hAnsi="Book Antiqua"/>
          <w:szCs w:val="24"/>
        </w:rPr>
        <w:t>application conference).</w:t>
      </w:r>
    </w:p>
    <w:p w14:paraId="391700F8" w14:textId="64E66CCA" w:rsidR="0094618C" w:rsidRPr="00B66752" w:rsidRDefault="005B3800" w:rsidP="00CE67E3">
      <w:pPr>
        <w:spacing w:line="480" w:lineRule="auto"/>
        <w:ind w:firstLine="720"/>
        <w:jc w:val="both"/>
        <w:rPr>
          <w:rFonts w:ascii="Book Antiqua" w:hAnsi="Book Antiqua"/>
          <w:szCs w:val="24"/>
        </w:rPr>
      </w:pPr>
      <w:r w:rsidRPr="00B66752">
        <w:rPr>
          <w:rFonts w:ascii="Book Antiqua" w:hAnsi="Book Antiqua"/>
          <w:szCs w:val="24"/>
        </w:rPr>
        <w:t xml:space="preserve">(vii) </w:t>
      </w:r>
      <w:r w:rsidR="0094618C" w:rsidRPr="00B66752">
        <w:rPr>
          <w:rFonts w:ascii="Book Antiqua" w:hAnsi="Book Antiqua"/>
          <w:szCs w:val="24"/>
        </w:rPr>
        <w:t>…</w:t>
      </w:r>
    </w:p>
    <w:p w14:paraId="443BC60A" w14:textId="379B6196" w:rsidR="005B3800" w:rsidRPr="00B66752" w:rsidRDefault="005B3800" w:rsidP="00CE67E3">
      <w:pPr>
        <w:spacing w:line="480" w:lineRule="auto"/>
        <w:ind w:firstLine="720"/>
        <w:jc w:val="both"/>
        <w:rPr>
          <w:rFonts w:ascii="Book Antiqua" w:hAnsi="Book Antiqua"/>
          <w:szCs w:val="24"/>
        </w:rPr>
      </w:pPr>
      <w:r w:rsidRPr="00B66752">
        <w:rPr>
          <w:rFonts w:ascii="Book Antiqua" w:hAnsi="Book Antiqua"/>
          <w:szCs w:val="24"/>
        </w:rPr>
        <w:t>…</w:t>
      </w:r>
    </w:p>
    <w:p w14:paraId="4335D955" w14:textId="3965E8AA" w:rsidR="005B3800" w:rsidRPr="00B66752" w:rsidRDefault="005B3800" w:rsidP="00CE67E3">
      <w:pPr>
        <w:spacing w:line="480" w:lineRule="auto"/>
        <w:ind w:firstLine="720"/>
        <w:jc w:val="both"/>
        <w:rPr>
          <w:rFonts w:ascii="Book Antiqua" w:hAnsi="Book Antiqua"/>
          <w:szCs w:val="24"/>
        </w:rPr>
      </w:pPr>
      <w:r w:rsidRPr="00B66752">
        <w:rPr>
          <w:rFonts w:ascii="Book Antiqua" w:hAnsi="Book Antiqua"/>
          <w:szCs w:val="24"/>
        </w:rPr>
        <w:t>(ix)</w:t>
      </w:r>
      <w:r w:rsidR="00805035" w:rsidRPr="00B66752">
        <w:rPr>
          <w:rFonts w:ascii="Book Antiqua" w:hAnsi="Book Antiqua"/>
          <w:szCs w:val="24"/>
        </w:rPr>
        <w:t xml:space="preserve"> …</w:t>
      </w:r>
    </w:p>
    <w:p w14:paraId="492A0068" w14:textId="4FA10A74" w:rsidR="00805035" w:rsidRPr="00B66752" w:rsidRDefault="00805035" w:rsidP="00CE67E3">
      <w:pPr>
        <w:spacing w:line="480" w:lineRule="auto"/>
        <w:ind w:firstLine="720"/>
        <w:jc w:val="both"/>
        <w:rPr>
          <w:rFonts w:ascii="Book Antiqua" w:hAnsi="Book Antiqua"/>
          <w:szCs w:val="24"/>
        </w:rPr>
      </w:pPr>
      <w:r w:rsidRPr="00B66752">
        <w:rPr>
          <w:rFonts w:ascii="Book Antiqua" w:hAnsi="Book Antiqua"/>
          <w:szCs w:val="24"/>
        </w:rPr>
        <w:t>(16) …</w:t>
      </w:r>
    </w:p>
    <w:p w14:paraId="67C5636A" w14:textId="56161A8A" w:rsidR="00805035" w:rsidRPr="00B66752" w:rsidRDefault="00805035" w:rsidP="00CE67E3">
      <w:pPr>
        <w:spacing w:line="480" w:lineRule="auto"/>
        <w:ind w:firstLine="720"/>
        <w:jc w:val="both"/>
        <w:rPr>
          <w:rFonts w:ascii="Book Antiqua" w:hAnsi="Book Antiqua"/>
          <w:szCs w:val="24"/>
        </w:rPr>
      </w:pPr>
      <w:r w:rsidRPr="00B66752">
        <w:rPr>
          <w:rFonts w:ascii="Book Antiqua" w:hAnsi="Book Antiqua"/>
          <w:szCs w:val="24"/>
        </w:rPr>
        <w:t>…</w:t>
      </w:r>
    </w:p>
    <w:p w14:paraId="335901FA" w14:textId="40BFA4B2"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(18) Mega Yates para Fines Turísticos– Significa una embarcación de ochenta (80) pies o más de eslora que cualifique como embarcación de Turismo Náutico bajo este Código, que se dedica a actividades para el ocio, recreacional o fines educativos para turistas a cambio de remuneración en aguas dentro y fuera de Puerto Rico. Para que se considere elegible, una embarcación tendrá que: (1) estar disponible en Puerto Rico para dichas actividades durante un período no menor de seis (6) meses durante </w:t>
      </w:r>
      <w:r w:rsidRPr="00B66752">
        <w:rPr>
          <w:rFonts w:ascii="Book Antiqua" w:hAnsi="Book Antiqua"/>
          <w:szCs w:val="24"/>
        </w:rPr>
        <w:lastRenderedPageBreak/>
        <w:t xml:space="preserve">cada año; y (2) rendir informe trimestral a la </w:t>
      </w:r>
      <w:r w:rsidR="00CE67E3" w:rsidRPr="00B66752">
        <w:rPr>
          <w:rFonts w:ascii="Book Antiqua" w:hAnsi="Book Antiqua"/>
          <w:szCs w:val="24"/>
        </w:rPr>
        <w:t>Compañía de Turismo</w:t>
      </w:r>
      <w:r w:rsidRPr="00B66752">
        <w:rPr>
          <w:rFonts w:ascii="Book Antiqua" w:hAnsi="Book Antiqua"/>
          <w:szCs w:val="24"/>
        </w:rPr>
        <w:t>, que contendrá un registro o bitácora de uso de la embarcación que evidencie el uso de la misma en la Actividad Turística. La obligación de rendir el informe trimestral vencerá el vigésimo (20mo.) día del mes siguiente al último mes de cada trimestre.</w:t>
      </w:r>
    </w:p>
    <w:p w14:paraId="7106C46B" w14:textId="2C677B49" w:rsidR="00BF493F" w:rsidRPr="00B66752" w:rsidRDefault="00BF493F" w:rsidP="00CE67E3">
      <w:pPr>
        <w:spacing w:line="480" w:lineRule="auto"/>
        <w:ind w:firstLine="720"/>
        <w:jc w:val="both"/>
        <w:rPr>
          <w:rFonts w:ascii="Book Antiqua" w:hAnsi="Book Antiqua"/>
          <w:szCs w:val="24"/>
        </w:rPr>
      </w:pPr>
      <w:r w:rsidRPr="00B66752">
        <w:rPr>
          <w:rFonts w:ascii="Book Antiqua" w:hAnsi="Book Antiqua"/>
          <w:szCs w:val="24"/>
        </w:rPr>
        <w:t>(19) …</w:t>
      </w:r>
    </w:p>
    <w:p w14:paraId="37AFF7CE" w14:textId="3CEFDC2B"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w:t>
      </w:r>
    </w:p>
    <w:p w14:paraId="5F392F6B" w14:textId="748EE5F7"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(21) Paradores Puertorriqueños– Significa toda hospedería acogida al programa auspiciado por la </w:t>
      </w:r>
      <w:r w:rsidR="00CE67E3" w:rsidRPr="00B66752">
        <w:rPr>
          <w:rFonts w:ascii="Book Antiqua" w:hAnsi="Book Antiqua"/>
          <w:szCs w:val="24"/>
        </w:rPr>
        <w:t xml:space="preserve">Compañía de Turismo </w:t>
      </w:r>
      <w:r w:rsidRPr="00B66752">
        <w:rPr>
          <w:rFonts w:ascii="Book Antiqua" w:hAnsi="Book Antiqua"/>
          <w:szCs w:val="24"/>
        </w:rPr>
        <w:t>para el establecimiento de una red de unidades de alojamiento en todo el Gobierno de Puerto Rico que cumpla con las disposiciones del Reglamento de Incentivos.</w:t>
      </w:r>
    </w:p>
    <w:p w14:paraId="4F5A2448" w14:textId="6B0F0336"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(22) Pequeñas y Medianas Hospederías- Significa aquellas hospederías que sean consideradas como una Actividad Turística y que se conviertan en un Negocio Elegible luego de haber obtenido un Decreto y que pertenezcan a los Programas de Bed &amp; Breakfast y Posadas de la </w:t>
      </w:r>
      <w:r w:rsidR="00CE67E3" w:rsidRPr="00B66752">
        <w:rPr>
          <w:rFonts w:ascii="Book Antiqua" w:hAnsi="Book Antiqua"/>
          <w:szCs w:val="24"/>
        </w:rPr>
        <w:t>Compañía de Turismo</w:t>
      </w:r>
      <w:r w:rsidRPr="00B66752">
        <w:rPr>
          <w:rFonts w:ascii="Book Antiqua" w:hAnsi="Book Antiqua"/>
          <w:szCs w:val="24"/>
        </w:rPr>
        <w:t>, las que cumplan con la definición de Casas de Huéspedes; según se definen en este Código, y aquellas que cumplan con la definición de Hotel hasta un máximo de veinticinco (25) habitaciones para alojamiento de huéspedes.</w:t>
      </w:r>
    </w:p>
    <w:p w14:paraId="2D7D6A7B" w14:textId="228D34D4" w:rsidR="0094618C" w:rsidRPr="00B66752" w:rsidRDefault="00BF493F" w:rsidP="00CE67E3">
      <w:pPr>
        <w:spacing w:line="480" w:lineRule="auto"/>
        <w:ind w:firstLine="720"/>
        <w:jc w:val="both"/>
        <w:rPr>
          <w:rFonts w:ascii="Book Antiqua" w:hAnsi="Book Antiqua"/>
          <w:szCs w:val="24"/>
        </w:rPr>
      </w:pPr>
      <w:r w:rsidRPr="00B66752">
        <w:rPr>
          <w:rFonts w:ascii="Book Antiqua" w:hAnsi="Book Antiqua"/>
          <w:szCs w:val="24"/>
        </w:rPr>
        <w:t xml:space="preserve">(23) </w:t>
      </w:r>
      <w:r w:rsidR="0094618C" w:rsidRPr="00B66752">
        <w:rPr>
          <w:rFonts w:ascii="Book Antiqua" w:hAnsi="Book Antiqua"/>
          <w:szCs w:val="24"/>
        </w:rPr>
        <w:t>…</w:t>
      </w:r>
    </w:p>
    <w:p w14:paraId="0D9ED156" w14:textId="4BFE1BE1" w:rsidR="00BF493F" w:rsidRPr="00B66752" w:rsidRDefault="00BF493F" w:rsidP="00CE67E3">
      <w:pPr>
        <w:spacing w:line="480" w:lineRule="auto"/>
        <w:ind w:firstLine="720"/>
        <w:jc w:val="both"/>
        <w:rPr>
          <w:rFonts w:ascii="Book Antiqua" w:hAnsi="Book Antiqua"/>
          <w:szCs w:val="24"/>
        </w:rPr>
      </w:pPr>
      <w:r w:rsidRPr="00B66752">
        <w:rPr>
          <w:rFonts w:ascii="Book Antiqua" w:hAnsi="Book Antiqua"/>
          <w:szCs w:val="24"/>
        </w:rPr>
        <w:t>…</w:t>
      </w:r>
    </w:p>
    <w:p w14:paraId="344B40BB" w14:textId="6E52BBAD" w:rsidR="00BF493F"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(27) Reunión para presentar el propuesto Proyecto de Turismo (Pre-application Conference)– Significa la reunión que llevará a cabo un solicitante con los oficiales designados de la </w:t>
      </w:r>
      <w:r w:rsidR="00CE67E3" w:rsidRPr="00B66752">
        <w:rPr>
          <w:rFonts w:ascii="Book Antiqua" w:hAnsi="Book Antiqua"/>
          <w:szCs w:val="24"/>
        </w:rPr>
        <w:t xml:space="preserve">Compañía de Turismo </w:t>
      </w:r>
      <w:r w:rsidRPr="00B66752">
        <w:rPr>
          <w:rFonts w:ascii="Book Antiqua" w:hAnsi="Book Antiqua"/>
          <w:szCs w:val="24"/>
        </w:rPr>
        <w:t xml:space="preserve">para presentar un proyecto propuesto, y en la </w:t>
      </w:r>
      <w:r w:rsidRPr="00B66752">
        <w:rPr>
          <w:rFonts w:ascii="Book Antiqua" w:hAnsi="Book Antiqua"/>
          <w:szCs w:val="24"/>
        </w:rPr>
        <w:lastRenderedPageBreak/>
        <w:t>cual el solicitante explicará y presentará los méritos del proyecto propuesto, su aportación al desarrollo de la industria turística de Puerto Rico, una descripción de la actividad o actividades turísticas que se proponen llevar a cabo, el estimado de los costos que se espera incurrir para desarrollar y construir el proyecto, las fuentes de financiamiento, y cualquier otra información que el Secretario del DDEC pueda requerir, previo a la solicitud de un Decreto.</w:t>
      </w:r>
    </w:p>
    <w:p w14:paraId="05D6C99B" w14:textId="77777777" w:rsidR="00BF493F" w:rsidRPr="00B66752" w:rsidRDefault="00BF493F" w:rsidP="00CE67E3">
      <w:pPr>
        <w:spacing w:line="480" w:lineRule="auto"/>
        <w:ind w:firstLine="720"/>
        <w:jc w:val="both"/>
        <w:rPr>
          <w:rFonts w:ascii="Book Antiqua" w:hAnsi="Book Antiqua"/>
          <w:szCs w:val="24"/>
        </w:rPr>
      </w:pPr>
      <w:r w:rsidRPr="00B66752">
        <w:rPr>
          <w:rFonts w:ascii="Book Antiqua" w:hAnsi="Book Antiqua"/>
          <w:szCs w:val="24"/>
        </w:rPr>
        <w:t>(28) …</w:t>
      </w:r>
    </w:p>
    <w:p w14:paraId="7B3F3282" w14:textId="4626A438" w:rsidR="0094618C" w:rsidRPr="00B66752" w:rsidRDefault="00BF493F" w:rsidP="00CE67E3">
      <w:pPr>
        <w:spacing w:line="480" w:lineRule="auto"/>
        <w:ind w:firstLine="720"/>
        <w:jc w:val="both"/>
        <w:rPr>
          <w:rFonts w:ascii="Book Antiqua" w:hAnsi="Book Antiqua"/>
          <w:szCs w:val="24"/>
        </w:rPr>
      </w:pPr>
      <w:r w:rsidRPr="00B66752">
        <w:rPr>
          <w:rFonts w:ascii="Book Antiqua" w:hAnsi="Book Antiqua"/>
          <w:szCs w:val="24"/>
        </w:rPr>
        <w:t>(29) … .</w:t>
      </w:r>
      <w:r w:rsidR="0094618C" w:rsidRPr="00B66752">
        <w:rPr>
          <w:rFonts w:ascii="Book Antiqua" w:hAnsi="Book Antiqua"/>
          <w:szCs w:val="24"/>
        </w:rPr>
        <w:t>”</w:t>
      </w:r>
    </w:p>
    <w:p w14:paraId="02BFBE32" w14:textId="43FD8DCC" w:rsidR="0094618C" w:rsidRPr="00B66752" w:rsidRDefault="007532A5" w:rsidP="00CE67E3">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6647CE" w:rsidRPr="00B66752">
        <w:rPr>
          <w:rFonts w:ascii="Book Antiqua" w:hAnsi="Book Antiqua"/>
          <w:b/>
          <w:bCs/>
          <w:szCs w:val="24"/>
        </w:rPr>
        <w:t xml:space="preserve">4.03 </w:t>
      </w:r>
      <w:r w:rsidR="0094618C" w:rsidRPr="00B66752">
        <w:rPr>
          <w:rFonts w:ascii="Book Antiqua" w:hAnsi="Book Antiqua"/>
          <w:szCs w:val="24"/>
        </w:rPr>
        <w:t>- Se enmienda la Sección 2051.01 de la Ley 60-2019, según enmendada, para que lea como sigue:</w:t>
      </w:r>
    </w:p>
    <w:p w14:paraId="684B642F" w14:textId="37235529"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“Sección 2051.01. — Empresas Dedicadas a Actividades Turísticas </w:t>
      </w:r>
    </w:p>
    <w:p w14:paraId="0E35CFF3" w14:textId="0B9F41B3"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(a) </w:t>
      </w:r>
      <w:r w:rsidR="00CE67E3" w:rsidRPr="00B66752">
        <w:rPr>
          <w:rFonts w:ascii="Book Antiqua" w:hAnsi="Book Antiqua"/>
          <w:szCs w:val="24"/>
        </w:rPr>
        <w:t>…</w:t>
      </w:r>
      <w:r w:rsidRPr="00B66752">
        <w:rPr>
          <w:rFonts w:ascii="Book Antiqua" w:hAnsi="Book Antiqua"/>
          <w:szCs w:val="24"/>
        </w:rPr>
        <w:t xml:space="preserve"> </w:t>
      </w:r>
    </w:p>
    <w:p w14:paraId="19CC2901" w14:textId="7EA1A108"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(b) Actividad Turística significa:</w:t>
      </w:r>
    </w:p>
    <w:p w14:paraId="611BC7FD" w14:textId="02792334" w:rsidR="00DF5622"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(1) la titularidad o administración de: (i) Hoteles, incluyendo la operación de Casinos, Condohoteles, Paradores Puertorriqueños, Agrohospedajes, Casa de Huéspedes, Planes de Derecho de Multipropiedad y Clubes Vacacionales, las hospederías que pertenezcan al programa “Posadas de Puerto Rico”, las certificadas como Bed and Breakfast (B&amp;B) y cualquier otra que de tiempo en tiempo formen parte de programas que promueva la </w:t>
      </w:r>
      <w:r w:rsidR="00CE67E3" w:rsidRPr="00B66752">
        <w:rPr>
          <w:rFonts w:ascii="Book Antiqua" w:hAnsi="Book Antiqua"/>
          <w:szCs w:val="24"/>
        </w:rPr>
        <w:t>Compañía de Turismo</w:t>
      </w:r>
      <w:r w:rsidRPr="00B66752">
        <w:rPr>
          <w:rFonts w:ascii="Book Antiqua" w:hAnsi="Book Antiqua"/>
          <w:szCs w:val="24"/>
        </w:rPr>
        <w:t xml:space="preserve">. No se considerará una Actividad Turística la titularidad del derecho de Multipropiedad o derecho Vacacional o ambas por sí, a menos que el titular sea un Desarrollador creador o </w:t>
      </w:r>
      <w:r w:rsidRPr="00B66752">
        <w:rPr>
          <w:rFonts w:ascii="Book Antiqua" w:hAnsi="Book Antiqua"/>
          <w:szCs w:val="24"/>
        </w:rPr>
        <w:lastRenderedPageBreak/>
        <w:t>Desarrollador sucesor, según tales términos se definen en la Ley 204-2016, conocida como “Ley de Propiedad Vacacional de Puerto Rico”; o</w:t>
      </w:r>
    </w:p>
    <w:p w14:paraId="025F2F2D" w14:textId="77777777" w:rsidR="00DF5622" w:rsidRPr="00B66752" w:rsidRDefault="00DF5622" w:rsidP="00CE67E3">
      <w:pPr>
        <w:spacing w:line="480" w:lineRule="auto"/>
        <w:ind w:firstLine="720"/>
        <w:jc w:val="both"/>
        <w:rPr>
          <w:rFonts w:ascii="Book Antiqua" w:hAnsi="Book Antiqua"/>
          <w:szCs w:val="24"/>
        </w:rPr>
      </w:pPr>
      <w:r w:rsidRPr="00B66752">
        <w:rPr>
          <w:rFonts w:ascii="Book Antiqua" w:hAnsi="Book Antiqua"/>
          <w:szCs w:val="24"/>
        </w:rPr>
        <w:t>(ii) …</w:t>
      </w:r>
    </w:p>
    <w:p w14:paraId="00D5C0B8" w14:textId="77777777" w:rsidR="00DF5622" w:rsidRPr="00B66752" w:rsidRDefault="00DF5622" w:rsidP="00CE67E3">
      <w:pPr>
        <w:spacing w:line="480" w:lineRule="auto"/>
        <w:ind w:firstLine="720"/>
        <w:jc w:val="both"/>
        <w:rPr>
          <w:rFonts w:ascii="Book Antiqua" w:hAnsi="Book Antiqua"/>
          <w:szCs w:val="24"/>
        </w:rPr>
      </w:pPr>
      <w:r w:rsidRPr="00B66752">
        <w:rPr>
          <w:rFonts w:ascii="Book Antiqua" w:hAnsi="Book Antiqua"/>
          <w:szCs w:val="24"/>
        </w:rPr>
        <w:t>…</w:t>
      </w:r>
    </w:p>
    <w:p w14:paraId="69B32EDF" w14:textId="0BE8A940" w:rsidR="0094618C" w:rsidRPr="00291A45" w:rsidRDefault="00291A45" w:rsidP="00291A45">
      <w:pPr>
        <w:spacing w:line="480" w:lineRule="auto"/>
        <w:ind w:left="360"/>
        <w:jc w:val="both"/>
        <w:rPr>
          <w:rFonts w:ascii="Book Antiqua" w:hAnsi="Book Antiqua"/>
          <w:szCs w:val="24"/>
        </w:rPr>
      </w:pPr>
      <w:r>
        <w:rPr>
          <w:rFonts w:ascii="Book Antiqua" w:hAnsi="Book Antiqua"/>
          <w:szCs w:val="24"/>
        </w:rPr>
        <w:t>(t)</w:t>
      </w:r>
      <w:r w:rsidR="00DF5622" w:rsidRPr="00291A45">
        <w:rPr>
          <w:rFonts w:ascii="Book Antiqua" w:hAnsi="Book Antiqua"/>
          <w:szCs w:val="24"/>
        </w:rPr>
        <w:t>.</w:t>
      </w:r>
      <w:r w:rsidR="0094618C" w:rsidRPr="00291A45">
        <w:rPr>
          <w:rFonts w:ascii="Book Antiqua" w:hAnsi="Book Antiqua"/>
          <w:szCs w:val="24"/>
        </w:rPr>
        <w:t>”</w:t>
      </w:r>
    </w:p>
    <w:p w14:paraId="73151F37" w14:textId="5C9A2454" w:rsidR="0094618C" w:rsidRPr="00B66752" w:rsidRDefault="007532A5" w:rsidP="00CE67E3">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6647CE" w:rsidRPr="00B66752">
        <w:rPr>
          <w:rFonts w:ascii="Book Antiqua" w:hAnsi="Book Antiqua"/>
          <w:b/>
          <w:bCs/>
          <w:szCs w:val="24"/>
        </w:rPr>
        <w:t xml:space="preserve">4.04 </w:t>
      </w:r>
      <w:r w:rsidR="0094618C" w:rsidRPr="00B66752">
        <w:rPr>
          <w:rFonts w:ascii="Book Antiqua" w:hAnsi="Book Antiqua"/>
          <w:szCs w:val="24"/>
        </w:rPr>
        <w:t>- Se enmienda la Sección 2052.02 de la Ley 60-2019, según enmendada, para que lea como sigue:</w:t>
      </w:r>
    </w:p>
    <w:p w14:paraId="2D695A65" w14:textId="63EEDA51"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“Sección 2052.02- Contribuciones sobre la propiedad</w:t>
      </w:r>
    </w:p>
    <w:p w14:paraId="2E22E881" w14:textId="4EA57891"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(a) … </w:t>
      </w:r>
    </w:p>
    <w:p w14:paraId="53E3C2FC" w14:textId="26967102"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(b) En los casos de propiedad mueble que conste de equipo y mobiliario que se utilizará en un alojamiento, excluyendo cualquier unidad comercial, y en los casos de derechos especiales de Multipropiedad, derechos vacacionales de naturaleza real o alojamiento, según estos términos se definen en la Ley 204-2016, mejor conocida como “Ley de Propiedad Vacacional de Puerto Rico”, de un Plan de Derecho de Multipropiedad o Club Vacacional licenciado por la </w:t>
      </w:r>
      <w:r w:rsidR="00CE67E3" w:rsidRPr="00B66752">
        <w:rPr>
          <w:rFonts w:ascii="Book Antiqua" w:hAnsi="Book Antiqua"/>
          <w:szCs w:val="24"/>
        </w:rPr>
        <w:t>Compañía de Turismo</w:t>
      </w:r>
      <w:r w:rsidRPr="00B66752">
        <w:rPr>
          <w:rFonts w:ascii="Book Antiqua" w:hAnsi="Book Antiqua"/>
          <w:szCs w:val="24"/>
        </w:rPr>
        <w:t xml:space="preserve"> conforme a las disposiciones de la Ley 204-2016, la propiedad mueble o inmueble gozará de la exención provista en esta Sección, independientemente de quién sea el titular del equipo, mobiliario o de la propiedad inmueble dedicada a una Actividad Turística. La exención perdurará mientras la Concesión de exención para el plan de Multipropiedad o Club Vacacional se mantenga en vigor. El Secretario del DDEC determinará por reglamento el procedimiento para reclamar tal exención.”</w:t>
      </w:r>
    </w:p>
    <w:p w14:paraId="4180E6A5" w14:textId="2E9973F6" w:rsidR="0094618C" w:rsidRPr="00B66752" w:rsidRDefault="0094618C" w:rsidP="00CE67E3">
      <w:pPr>
        <w:spacing w:line="480" w:lineRule="auto"/>
        <w:ind w:firstLine="720"/>
        <w:jc w:val="both"/>
        <w:rPr>
          <w:rFonts w:ascii="Book Antiqua" w:hAnsi="Book Antiqua"/>
          <w:b/>
          <w:szCs w:val="24"/>
        </w:rPr>
      </w:pPr>
      <w:r w:rsidRPr="00B66752">
        <w:rPr>
          <w:rFonts w:ascii="Book Antiqua" w:hAnsi="Book Antiqua"/>
          <w:b/>
          <w:szCs w:val="24"/>
        </w:rPr>
        <w:lastRenderedPageBreak/>
        <w:t>Capítulo V – Enmiendas a la Ley del Distrito del Centro de Convenciones de Puerto Rico</w:t>
      </w:r>
    </w:p>
    <w:p w14:paraId="3F7A5240" w14:textId="0290E957" w:rsidR="0094618C" w:rsidRPr="00B66752" w:rsidRDefault="00971FBD" w:rsidP="00CE67E3">
      <w:pPr>
        <w:spacing w:line="480" w:lineRule="auto"/>
        <w:ind w:firstLine="720"/>
        <w:jc w:val="both"/>
        <w:rPr>
          <w:rFonts w:ascii="Book Antiqua" w:hAnsi="Book Antiqua"/>
          <w:szCs w:val="24"/>
        </w:rPr>
      </w:pPr>
      <w:r w:rsidRPr="00B66752">
        <w:rPr>
          <w:rFonts w:ascii="Book Antiqua" w:hAnsi="Book Antiqua"/>
          <w:b/>
          <w:szCs w:val="24"/>
        </w:rPr>
        <w:t xml:space="preserve">Artículo </w:t>
      </w:r>
      <w:r w:rsidR="00C80B74">
        <w:rPr>
          <w:rFonts w:ascii="Book Antiqua" w:hAnsi="Book Antiqua"/>
          <w:b/>
          <w:szCs w:val="24"/>
        </w:rPr>
        <w:t>5</w:t>
      </w:r>
      <w:r w:rsidR="006647CE" w:rsidRPr="00B66752">
        <w:rPr>
          <w:rFonts w:ascii="Book Antiqua" w:hAnsi="Book Antiqua"/>
          <w:b/>
          <w:szCs w:val="24"/>
        </w:rPr>
        <w:t>.01</w:t>
      </w:r>
      <w:r w:rsidR="0094618C" w:rsidRPr="00B66752">
        <w:rPr>
          <w:rFonts w:ascii="Book Antiqua" w:hAnsi="Book Antiqua"/>
          <w:szCs w:val="24"/>
        </w:rPr>
        <w:t>- Se enmienda el Artículo 2.01 de la Ley 351-2000, según enmendada, para que lea como sigue:</w:t>
      </w:r>
    </w:p>
    <w:p w14:paraId="1792358F" w14:textId="3EFFCAB9"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“Artículo 2.01. — Junta de Gobierno.</w:t>
      </w:r>
    </w:p>
    <w:p w14:paraId="092FB4EA" w14:textId="1C59939C"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 xml:space="preserve">Las facultades y los deberes de la Autoridad serán ejercidos por una Junta de Gobierno que será conocida como la Junta de Gobierno de la Autoridad del Distrito del Centro de Convenciones de Puerto Rico y estará compuesta y regida de la forma que se provee a continuación: </w:t>
      </w:r>
    </w:p>
    <w:p w14:paraId="4DBBC547" w14:textId="2C105D34" w:rsidR="0094618C" w:rsidRPr="00B66752" w:rsidRDefault="0094618C" w:rsidP="0064196F">
      <w:pPr>
        <w:numPr>
          <w:ilvl w:val="0"/>
          <w:numId w:val="6"/>
        </w:numPr>
        <w:spacing w:line="480" w:lineRule="auto"/>
        <w:jc w:val="both"/>
        <w:rPr>
          <w:rFonts w:ascii="Book Antiqua" w:hAnsi="Book Antiqua"/>
          <w:szCs w:val="24"/>
        </w:rPr>
      </w:pPr>
      <w:r w:rsidRPr="00B66752">
        <w:rPr>
          <w:rFonts w:ascii="Book Antiqua" w:hAnsi="Book Antiqua"/>
          <w:szCs w:val="24"/>
        </w:rPr>
        <w:t xml:space="preserve">Composición de la Junta. — La Junta se compondrá de </w:t>
      </w:r>
      <w:r w:rsidR="00206DDC" w:rsidRPr="00B66752">
        <w:rPr>
          <w:rFonts w:ascii="Book Antiqua" w:hAnsi="Book Antiqua"/>
          <w:szCs w:val="24"/>
        </w:rPr>
        <w:t xml:space="preserve">once (11) </w:t>
      </w:r>
      <w:r w:rsidRPr="00B66752">
        <w:rPr>
          <w:rFonts w:ascii="Book Antiqua" w:hAnsi="Book Antiqua"/>
          <w:szCs w:val="24"/>
        </w:rPr>
        <w:t xml:space="preserve">miembros, de los cuales </w:t>
      </w:r>
      <w:r w:rsidR="00657957" w:rsidRPr="00B66752">
        <w:rPr>
          <w:rFonts w:ascii="Book Antiqua" w:hAnsi="Book Antiqua"/>
          <w:szCs w:val="24"/>
        </w:rPr>
        <w:t xml:space="preserve">cinco (5) </w:t>
      </w:r>
      <w:r w:rsidRPr="00B66752">
        <w:rPr>
          <w:rFonts w:ascii="Book Antiqua" w:hAnsi="Book Antiqua"/>
          <w:szCs w:val="24"/>
        </w:rPr>
        <w:t xml:space="preserve">serán miembros </w:t>
      </w:r>
      <w:r w:rsidRPr="00291A45">
        <w:rPr>
          <w:rFonts w:ascii="Book Antiqua" w:hAnsi="Book Antiqua"/>
          <w:i/>
          <w:iCs/>
          <w:szCs w:val="24"/>
        </w:rPr>
        <w:t>ex officio</w:t>
      </w:r>
      <w:r w:rsidRPr="00B66752">
        <w:rPr>
          <w:rFonts w:ascii="Book Antiqua" w:hAnsi="Book Antiqua"/>
          <w:szCs w:val="24"/>
        </w:rPr>
        <w:t>; uno (1) será un profesor o profesora de estudios graduados en el área de las humanidades o artes liberales; uno (1) será un profesor o profesora, o un profesional con estudios graduados, en el área de ingeniería, planificación o bienes raíces; uno (1) será un abogado o abogada con al menos siete (7) años de experiencia en el ejercicio de la profesión en Puerto Rico; uno (1) será una persona con amplio conocimiento y experiencia en finanzas corporativas; uno (1) será una persona distinguida en el ámbito artístico, cultural o deportivo en Puerto Rico; y uno (1) será un representante del sector privado con experiencia en el área de mercadeo, turismo, hoteles u operación de centros de convenciones.</w:t>
      </w:r>
      <w:r w:rsidR="00CE67E3" w:rsidRPr="00B66752">
        <w:rPr>
          <w:rFonts w:ascii="Book Antiqua" w:hAnsi="Book Antiqua"/>
          <w:szCs w:val="24"/>
        </w:rPr>
        <w:t xml:space="preserve"> </w:t>
      </w:r>
      <w:r w:rsidRPr="00B66752">
        <w:rPr>
          <w:rFonts w:ascii="Book Antiqua" w:hAnsi="Book Antiqua"/>
          <w:szCs w:val="24"/>
        </w:rPr>
        <w:t xml:space="preserve"> Los </w:t>
      </w:r>
      <w:r w:rsidR="00A96612" w:rsidRPr="00B66752">
        <w:rPr>
          <w:rFonts w:ascii="Book Antiqua" w:hAnsi="Book Antiqua"/>
          <w:szCs w:val="24"/>
        </w:rPr>
        <w:t xml:space="preserve">cinco (5) </w:t>
      </w:r>
      <w:r w:rsidRPr="00B66752">
        <w:rPr>
          <w:rFonts w:ascii="Book Antiqua" w:hAnsi="Book Antiqua"/>
          <w:szCs w:val="24"/>
        </w:rPr>
        <w:t xml:space="preserve">miembros </w:t>
      </w:r>
      <w:r w:rsidRPr="00291A45">
        <w:rPr>
          <w:rFonts w:ascii="Book Antiqua" w:hAnsi="Book Antiqua"/>
          <w:i/>
          <w:iCs/>
          <w:szCs w:val="24"/>
        </w:rPr>
        <w:t>ex-officio</w:t>
      </w:r>
      <w:r w:rsidRPr="00B66752">
        <w:rPr>
          <w:rFonts w:ascii="Book Antiqua" w:hAnsi="Book Antiqua"/>
          <w:szCs w:val="24"/>
        </w:rPr>
        <w:t xml:space="preserve"> serán el Secretario o Secretaria de Desarrollo Económico y Comercio, el Director Ejecutivo de la </w:t>
      </w:r>
      <w:r w:rsidRPr="00B66752">
        <w:rPr>
          <w:rFonts w:ascii="Book Antiqua" w:hAnsi="Book Antiqua"/>
          <w:szCs w:val="24"/>
        </w:rPr>
        <w:lastRenderedPageBreak/>
        <w:t>Compañía de Turismo de Puerto Rico</w:t>
      </w:r>
      <w:r w:rsidR="00DF476D" w:rsidRPr="00B66752">
        <w:rPr>
          <w:rFonts w:ascii="Book Antiqua" w:hAnsi="Book Antiqua"/>
          <w:szCs w:val="24"/>
        </w:rPr>
        <w:t>,</w:t>
      </w:r>
      <w:r w:rsidRPr="00B66752">
        <w:rPr>
          <w:rFonts w:ascii="Book Antiqua" w:hAnsi="Book Antiqua"/>
          <w:szCs w:val="24"/>
        </w:rPr>
        <w:t xml:space="preserve"> el Director de la Autoridad de Asesoría Financiera y Agencia Fiscal de Puerto Rico</w:t>
      </w:r>
      <w:r w:rsidR="00970D5F" w:rsidRPr="00B66752">
        <w:rPr>
          <w:rFonts w:ascii="Book Antiqua" w:hAnsi="Book Antiqua"/>
          <w:szCs w:val="24"/>
        </w:rPr>
        <w:t>, el Director Ejecutivo de la Autoridad de</w:t>
      </w:r>
      <w:r w:rsidR="00C35F0C" w:rsidRPr="00B66752">
        <w:rPr>
          <w:rFonts w:ascii="Book Antiqua" w:hAnsi="Book Antiqua"/>
          <w:szCs w:val="24"/>
        </w:rPr>
        <w:t xml:space="preserve"> los</w:t>
      </w:r>
      <w:r w:rsidR="00970D5F" w:rsidRPr="00B66752">
        <w:rPr>
          <w:rFonts w:ascii="Book Antiqua" w:hAnsi="Book Antiqua"/>
          <w:szCs w:val="24"/>
        </w:rPr>
        <w:t xml:space="preserve"> Puertos</w:t>
      </w:r>
      <w:r w:rsidRPr="00B66752">
        <w:rPr>
          <w:rFonts w:ascii="Book Antiqua" w:hAnsi="Book Antiqua"/>
          <w:szCs w:val="24"/>
        </w:rPr>
        <w:t xml:space="preserve"> y el Director de la Oficina de Gerencia y Presupuesto. El Presidente de la Junta será el Secretario de Desarrollo Económico y Comercio. El Vicepresidente de la Junta será el Director Ejecutivo de la Compañía de Turismo de Puerto Rico. A ningún miembro de la Junta del sector privado le está permitido participar, votar o involucrarse en manera alguna (incluyendo, pero sin limitarse, recibir información asistir a las reuniones de la Junta) en asuntos relacionados a la selección, negociación, desarrollo, diseño o construcción de parcelas privadas. Como parte de la Junta, se formarán dos (2) comités ejecutivos; uno para atender los asuntos relacionados al Distrito, y el otro Comité para tratar asuntos relacionados al Coliseo “José Miguel Agrelot”. Ambos comités estarán compuestos por tres (3) miembros que serán elegidos por los miembros de la Junta de Gobierno de entre sus integrantes. Estos comités ejecutivos constituirán los organismos que recomendarán a la Junta la política pública de estas dos instalaciones. La Junta en pleno votará para aprobar la política pública recomendada para cada una de las instalaciones.</w:t>
      </w:r>
    </w:p>
    <w:p w14:paraId="13F1C4D4" w14:textId="3574CF25" w:rsidR="0094618C" w:rsidRPr="00B66752" w:rsidRDefault="0094618C" w:rsidP="0064196F">
      <w:pPr>
        <w:numPr>
          <w:ilvl w:val="0"/>
          <w:numId w:val="6"/>
        </w:numPr>
        <w:spacing w:line="480" w:lineRule="auto"/>
        <w:jc w:val="both"/>
        <w:rPr>
          <w:rFonts w:ascii="Book Antiqua" w:hAnsi="Book Antiqua"/>
          <w:szCs w:val="24"/>
        </w:rPr>
      </w:pPr>
      <w:r w:rsidRPr="00B66752">
        <w:rPr>
          <w:rFonts w:ascii="Book Antiqua" w:hAnsi="Book Antiqua"/>
          <w:szCs w:val="24"/>
        </w:rPr>
        <w:t>…</w:t>
      </w:r>
    </w:p>
    <w:p w14:paraId="763993F8" w14:textId="1A1FC895" w:rsidR="0094618C" w:rsidRPr="00B66752" w:rsidRDefault="0094618C" w:rsidP="00CE67E3">
      <w:pPr>
        <w:spacing w:line="480" w:lineRule="auto"/>
        <w:ind w:firstLine="720"/>
        <w:jc w:val="both"/>
        <w:rPr>
          <w:rFonts w:ascii="Book Antiqua" w:hAnsi="Book Antiqua"/>
          <w:szCs w:val="24"/>
        </w:rPr>
      </w:pPr>
      <w:r w:rsidRPr="00B66752">
        <w:rPr>
          <w:rFonts w:ascii="Book Antiqua" w:hAnsi="Book Antiqua"/>
          <w:szCs w:val="24"/>
        </w:rPr>
        <w:t>…</w:t>
      </w:r>
    </w:p>
    <w:p w14:paraId="3AC5CF85" w14:textId="65619133" w:rsidR="0094618C" w:rsidRPr="00B66752" w:rsidRDefault="0094618C" w:rsidP="00220C62">
      <w:pPr>
        <w:spacing w:line="480" w:lineRule="auto"/>
        <w:ind w:firstLine="720"/>
        <w:jc w:val="both"/>
        <w:rPr>
          <w:rFonts w:ascii="Book Antiqua" w:hAnsi="Book Antiqua"/>
          <w:szCs w:val="24"/>
        </w:rPr>
      </w:pPr>
      <w:r w:rsidRPr="00B66752">
        <w:rPr>
          <w:rFonts w:ascii="Book Antiqua" w:hAnsi="Book Antiqua"/>
          <w:szCs w:val="24"/>
        </w:rPr>
        <w:t>(g)…”</w:t>
      </w:r>
    </w:p>
    <w:p w14:paraId="248703C5" w14:textId="2E0455FB" w:rsidR="00FB67D5" w:rsidRPr="00B66752" w:rsidRDefault="0094618C" w:rsidP="00220C62">
      <w:pPr>
        <w:spacing w:line="480" w:lineRule="auto"/>
        <w:ind w:firstLine="720"/>
        <w:jc w:val="both"/>
        <w:rPr>
          <w:rFonts w:ascii="Book Antiqua" w:hAnsi="Book Antiqua"/>
          <w:b/>
          <w:szCs w:val="24"/>
        </w:rPr>
      </w:pPr>
      <w:r w:rsidRPr="00B66752">
        <w:rPr>
          <w:rFonts w:ascii="Book Antiqua" w:hAnsi="Book Antiqua"/>
          <w:b/>
          <w:szCs w:val="24"/>
        </w:rPr>
        <w:lastRenderedPageBreak/>
        <w:t xml:space="preserve">Capítulo VI – </w:t>
      </w:r>
      <w:r w:rsidR="00FB67D5" w:rsidRPr="00B66752">
        <w:rPr>
          <w:rFonts w:ascii="Book Antiqua" w:hAnsi="Book Antiqua"/>
          <w:b/>
          <w:szCs w:val="24"/>
        </w:rPr>
        <w:t>Enmiendas a la Ley de Regionalización Turística de Puerto Rico</w:t>
      </w:r>
    </w:p>
    <w:p w14:paraId="560E0EAE" w14:textId="12ABBD66" w:rsidR="00FB67D5" w:rsidRPr="00B66752" w:rsidRDefault="00C64319" w:rsidP="00220C62">
      <w:pPr>
        <w:spacing w:line="480" w:lineRule="auto"/>
        <w:ind w:firstLine="720"/>
        <w:jc w:val="both"/>
        <w:rPr>
          <w:rFonts w:ascii="Book Antiqua" w:hAnsi="Book Antiqua"/>
          <w:bCs/>
          <w:szCs w:val="24"/>
        </w:rPr>
      </w:pPr>
      <w:r w:rsidRPr="00B66752">
        <w:rPr>
          <w:rFonts w:ascii="Book Antiqua" w:hAnsi="Book Antiqua"/>
          <w:b/>
          <w:bCs/>
          <w:szCs w:val="24"/>
        </w:rPr>
        <w:t xml:space="preserve">Artículo </w:t>
      </w:r>
      <w:r w:rsidR="006647CE" w:rsidRPr="00B66752">
        <w:rPr>
          <w:rFonts w:ascii="Book Antiqua" w:hAnsi="Book Antiqua"/>
          <w:b/>
          <w:szCs w:val="24"/>
        </w:rPr>
        <w:t xml:space="preserve">6.01 </w:t>
      </w:r>
      <w:r w:rsidR="00FB67D5" w:rsidRPr="00B66752">
        <w:rPr>
          <w:rFonts w:ascii="Book Antiqua" w:hAnsi="Book Antiqua"/>
          <w:bCs/>
          <w:szCs w:val="24"/>
        </w:rPr>
        <w:t xml:space="preserve">- Se enmienda el Artículo 3 de la </w:t>
      </w:r>
      <w:r w:rsidR="00C37376" w:rsidRPr="00B66752">
        <w:rPr>
          <w:rFonts w:ascii="Book Antiqua" w:hAnsi="Book Antiqua"/>
          <w:bCs/>
          <w:szCs w:val="24"/>
        </w:rPr>
        <w:t>L</w:t>
      </w:r>
      <w:r w:rsidR="00FB67D5" w:rsidRPr="00B66752">
        <w:rPr>
          <w:rFonts w:ascii="Book Antiqua" w:hAnsi="Book Antiqua"/>
          <w:bCs/>
          <w:szCs w:val="24"/>
        </w:rPr>
        <w:t>ey 125</w:t>
      </w:r>
      <w:r w:rsidR="00C37376" w:rsidRPr="00B66752">
        <w:rPr>
          <w:rFonts w:ascii="Book Antiqua" w:hAnsi="Book Antiqua"/>
          <w:bCs/>
          <w:szCs w:val="24"/>
        </w:rPr>
        <w:t>-</w:t>
      </w:r>
      <w:r w:rsidR="00FB67D5" w:rsidRPr="00B66752">
        <w:rPr>
          <w:rFonts w:ascii="Book Antiqua" w:hAnsi="Book Antiqua"/>
          <w:bCs/>
          <w:szCs w:val="24"/>
        </w:rPr>
        <w:t>2016</w:t>
      </w:r>
      <w:r w:rsidR="00C37376" w:rsidRPr="00B66752">
        <w:rPr>
          <w:rFonts w:ascii="Book Antiqua" w:hAnsi="Book Antiqua"/>
          <w:bCs/>
          <w:szCs w:val="24"/>
        </w:rPr>
        <w:t>,</w:t>
      </w:r>
      <w:r w:rsidR="00FB67D5" w:rsidRPr="00B66752">
        <w:rPr>
          <w:rFonts w:ascii="Book Antiqua" w:hAnsi="Book Antiqua"/>
          <w:bCs/>
          <w:szCs w:val="24"/>
        </w:rPr>
        <w:t xml:space="preserve"> para que lea como sigue</w:t>
      </w:r>
      <w:r w:rsidR="00C37376" w:rsidRPr="00B66752">
        <w:rPr>
          <w:rFonts w:ascii="Book Antiqua" w:hAnsi="Book Antiqua"/>
          <w:bCs/>
          <w:szCs w:val="24"/>
        </w:rPr>
        <w:t>:</w:t>
      </w:r>
    </w:p>
    <w:p w14:paraId="5F9A47DB" w14:textId="271FC9E6" w:rsidR="00FB67D5" w:rsidRPr="00B66752" w:rsidRDefault="00C37376" w:rsidP="00220C62">
      <w:pPr>
        <w:spacing w:line="480" w:lineRule="auto"/>
        <w:ind w:firstLine="720"/>
        <w:jc w:val="both"/>
        <w:rPr>
          <w:rFonts w:ascii="Book Antiqua" w:hAnsi="Book Antiqua"/>
          <w:bCs/>
          <w:szCs w:val="24"/>
        </w:rPr>
      </w:pPr>
      <w:r w:rsidRPr="00B66752">
        <w:rPr>
          <w:rFonts w:ascii="Book Antiqua" w:hAnsi="Book Antiqua"/>
          <w:bCs/>
          <w:szCs w:val="24"/>
        </w:rPr>
        <w:t>“A</w:t>
      </w:r>
      <w:r w:rsidR="00FB67D5" w:rsidRPr="00B66752">
        <w:rPr>
          <w:rFonts w:ascii="Book Antiqua" w:hAnsi="Book Antiqua"/>
          <w:bCs/>
          <w:szCs w:val="24"/>
        </w:rPr>
        <w:t>rtículo 3</w:t>
      </w:r>
      <w:r w:rsidRPr="00B66752">
        <w:rPr>
          <w:rFonts w:ascii="Book Antiqua" w:hAnsi="Book Antiqua"/>
          <w:bCs/>
          <w:szCs w:val="24"/>
        </w:rPr>
        <w:t>.- D</w:t>
      </w:r>
      <w:r w:rsidR="00FB67D5" w:rsidRPr="00B66752">
        <w:rPr>
          <w:rFonts w:ascii="Book Antiqua" w:hAnsi="Book Antiqua"/>
          <w:bCs/>
          <w:szCs w:val="24"/>
        </w:rPr>
        <w:t xml:space="preserve">elimitaciones de las </w:t>
      </w:r>
      <w:r w:rsidRPr="00B66752">
        <w:rPr>
          <w:rFonts w:ascii="Book Antiqua" w:hAnsi="Book Antiqua"/>
          <w:bCs/>
          <w:szCs w:val="24"/>
        </w:rPr>
        <w:t>R</w:t>
      </w:r>
      <w:r w:rsidR="00FB67D5" w:rsidRPr="00B66752">
        <w:rPr>
          <w:rFonts w:ascii="Book Antiqua" w:hAnsi="Book Antiqua"/>
          <w:bCs/>
          <w:szCs w:val="24"/>
        </w:rPr>
        <w:t xml:space="preserve">egiones </w:t>
      </w:r>
      <w:r w:rsidRPr="00B66752">
        <w:rPr>
          <w:rFonts w:ascii="Book Antiqua" w:hAnsi="Book Antiqua"/>
          <w:bCs/>
          <w:szCs w:val="24"/>
        </w:rPr>
        <w:t>T</w:t>
      </w:r>
      <w:r w:rsidR="00FB67D5" w:rsidRPr="00B66752">
        <w:rPr>
          <w:rFonts w:ascii="Book Antiqua" w:hAnsi="Book Antiqua"/>
          <w:bCs/>
          <w:szCs w:val="24"/>
        </w:rPr>
        <w:t>urísticas</w:t>
      </w:r>
      <w:r w:rsidRPr="00B66752">
        <w:rPr>
          <w:rFonts w:ascii="Book Antiqua" w:hAnsi="Book Antiqua"/>
          <w:bCs/>
          <w:szCs w:val="24"/>
        </w:rPr>
        <w:t>.</w:t>
      </w:r>
    </w:p>
    <w:p w14:paraId="1D37CFCB" w14:textId="67D27852" w:rsidR="00FB67D5" w:rsidRPr="00B66752" w:rsidRDefault="00C37376" w:rsidP="00220C62">
      <w:pPr>
        <w:spacing w:line="480" w:lineRule="auto"/>
        <w:ind w:firstLine="720"/>
        <w:jc w:val="both"/>
        <w:rPr>
          <w:rFonts w:ascii="Book Antiqua" w:hAnsi="Book Antiqua"/>
          <w:bCs/>
          <w:szCs w:val="24"/>
        </w:rPr>
      </w:pPr>
      <w:r w:rsidRPr="00B66752">
        <w:rPr>
          <w:rFonts w:ascii="Book Antiqua" w:hAnsi="Book Antiqua"/>
          <w:bCs/>
          <w:szCs w:val="24"/>
        </w:rPr>
        <w:t>L</w:t>
      </w:r>
      <w:r w:rsidR="00FB67D5" w:rsidRPr="00B66752">
        <w:rPr>
          <w:rFonts w:ascii="Book Antiqua" w:hAnsi="Book Antiqua"/>
          <w:bCs/>
          <w:szCs w:val="24"/>
        </w:rPr>
        <w:t xml:space="preserve">a </w:t>
      </w:r>
      <w:r w:rsidRPr="00B66752">
        <w:rPr>
          <w:rFonts w:ascii="Book Antiqua" w:hAnsi="Book Antiqua"/>
          <w:bCs/>
          <w:szCs w:val="24"/>
        </w:rPr>
        <w:t>R</w:t>
      </w:r>
      <w:r w:rsidR="00FB67D5" w:rsidRPr="00B66752">
        <w:rPr>
          <w:rFonts w:ascii="Book Antiqua" w:hAnsi="Book Antiqua"/>
          <w:bCs/>
          <w:szCs w:val="24"/>
        </w:rPr>
        <w:t xml:space="preserve">egión </w:t>
      </w:r>
      <w:r w:rsidRPr="00B66752">
        <w:rPr>
          <w:rFonts w:ascii="Book Antiqua" w:hAnsi="Book Antiqua"/>
          <w:bCs/>
          <w:szCs w:val="24"/>
        </w:rPr>
        <w:t>T</w:t>
      </w:r>
      <w:r w:rsidR="00FB67D5" w:rsidRPr="00B66752">
        <w:rPr>
          <w:rFonts w:ascii="Book Antiqua" w:hAnsi="Book Antiqua"/>
          <w:bCs/>
          <w:szCs w:val="24"/>
        </w:rPr>
        <w:t xml:space="preserve">urística </w:t>
      </w:r>
      <w:r w:rsidR="00187710" w:rsidRPr="00B66752">
        <w:rPr>
          <w:rFonts w:ascii="Book Antiqua" w:hAnsi="Book Antiqua"/>
          <w:bCs/>
          <w:szCs w:val="24"/>
        </w:rPr>
        <w:t xml:space="preserve">Porta Capital </w:t>
      </w:r>
      <w:r w:rsidR="00FB67D5" w:rsidRPr="00B66752">
        <w:rPr>
          <w:rFonts w:ascii="Book Antiqua" w:hAnsi="Book Antiqua"/>
          <w:bCs/>
          <w:szCs w:val="24"/>
        </w:rPr>
        <w:t>estará compuesta por los municipios de: San Juan</w:t>
      </w:r>
      <w:r w:rsidRPr="00B66752">
        <w:rPr>
          <w:rFonts w:ascii="Book Antiqua" w:hAnsi="Book Antiqua"/>
          <w:bCs/>
          <w:szCs w:val="24"/>
        </w:rPr>
        <w:t xml:space="preserve">, </w:t>
      </w:r>
      <w:r w:rsidR="00FB67D5" w:rsidRPr="00B66752">
        <w:rPr>
          <w:rFonts w:ascii="Book Antiqua" w:hAnsi="Book Antiqua"/>
          <w:bCs/>
          <w:szCs w:val="24"/>
        </w:rPr>
        <w:t xml:space="preserve">Carolina, Trujillo </w:t>
      </w:r>
      <w:r w:rsidRPr="00B66752">
        <w:rPr>
          <w:rFonts w:ascii="Book Antiqua" w:hAnsi="Book Antiqua"/>
          <w:bCs/>
          <w:szCs w:val="24"/>
        </w:rPr>
        <w:t>A</w:t>
      </w:r>
      <w:r w:rsidR="00FB67D5" w:rsidRPr="00B66752">
        <w:rPr>
          <w:rFonts w:ascii="Book Antiqua" w:hAnsi="Book Antiqua"/>
          <w:bCs/>
          <w:szCs w:val="24"/>
        </w:rPr>
        <w:t>lto</w:t>
      </w:r>
      <w:r w:rsidRPr="00B66752">
        <w:rPr>
          <w:rFonts w:ascii="Book Antiqua" w:hAnsi="Book Antiqua"/>
          <w:bCs/>
          <w:szCs w:val="24"/>
        </w:rPr>
        <w:t>, Gurabo, C</w:t>
      </w:r>
      <w:r w:rsidR="00FB67D5" w:rsidRPr="00B66752">
        <w:rPr>
          <w:rFonts w:ascii="Book Antiqua" w:hAnsi="Book Antiqua"/>
          <w:bCs/>
          <w:szCs w:val="24"/>
        </w:rPr>
        <w:t>aguas,</w:t>
      </w:r>
      <w:r w:rsidR="00BF7E65">
        <w:rPr>
          <w:rFonts w:ascii="Book Antiqua" w:hAnsi="Book Antiqua"/>
          <w:bCs/>
          <w:szCs w:val="24"/>
        </w:rPr>
        <w:t xml:space="preserve"> Cayey,</w:t>
      </w:r>
      <w:r w:rsidR="00FB67D5" w:rsidRPr="00B66752">
        <w:rPr>
          <w:rFonts w:ascii="Book Antiqua" w:hAnsi="Book Antiqua"/>
          <w:bCs/>
          <w:szCs w:val="24"/>
        </w:rPr>
        <w:t xml:space="preserve"> </w:t>
      </w:r>
      <w:r w:rsidRPr="00B66752">
        <w:rPr>
          <w:rFonts w:ascii="Book Antiqua" w:hAnsi="Book Antiqua"/>
          <w:bCs/>
          <w:szCs w:val="24"/>
        </w:rPr>
        <w:t>A</w:t>
      </w:r>
      <w:r w:rsidR="00FB67D5" w:rsidRPr="00B66752">
        <w:rPr>
          <w:rFonts w:ascii="Book Antiqua" w:hAnsi="Book Antiqua"/>
          <w:bCs/>
          <w:szCs w:val="24"/>
        </w:rPr>
        <w:t xml:space="preserve">guas </w:t>
      </w:r>
      <w:r w:rsidRPr="00B66752">
        <w:rPr>
          <w:rFonts w:ascii="Book Antiqua" w:hAnsi="Book Antiqua"/>
          <w:bCs/>
          <w:szCs w:val="24"/>
        </w:rPr>
        <w:t>B</w:t>
      </w:r>
      <w:r w:rsidR="00FB67D5" w:rsidRPr="00B66752">
        <w:rPr>
          <w:rFonts w:ascii="Book Antiqua" w:hAnsi="Book Antiqua"/>
          <w:bCs/>
          <w:szCs w:val="24"/>
        </w:rPr>
        <w:t>uenas</w:t>
      </w:r>
      <w:r w:rsidRPr="00B66752">
        <w:rPr>
          <w:rFonts w:ascii="Book Antiqua" w:hAnsi="Book Antiqua"/>
          <w:bCs/>
          <w:szCs w:val="24"/>
        </w:rPr>
        <w:t>, G</w:t>
      </w:r>
      <w:r w:rsidR="00FB67D5" w:rsidRPr="00B66752">
        <w:rPr>
          <w:rFonts w:ascii="Book Antiqua" w:hAnsi="Book Antiqua"/>
          <w:bCs/>
          <w:szCs w:val="24"/>
        </w:rPr>
        <w:t xml:space="preserve">uaynabo, </w:t>
      </w:r>
      <w:r w:rsidRPr="00B66752">
        <w:rPr>
          <w:rFonts w:ascii="Book Antiqua" w:hAnsi="Book Antiqua"/>
          <w:bCs/>
          <w:szCs w:val="24"/>
        </w:rPr>
        <w:t>Bayamón y Cataño.</w:t>
      </w:r>
    </w:p>
    <w:p w14:paraId="135784C6" w14:textId="31F17D7F" w:rsidR="00FB67D5" w:rsidRPr="00B66752" w:rsidRDefault="00FB67D5" w:rsidP="00220C62">
      <w:pPr>
        <w:spacing w:line="480" w:lineRule="auto"/>
        <w:ind w:firstLine="720"/>
        <w:jc w:val="both"/>
        <w:rPr>
          <w:rFonts w:ascii="Book Antiqua" w:hAnsi="Book Antiqua"/>
          <w:bCs/>
          <w:szCs w:val="24"/>
        </w:rPr>
      </w:pPr>
      <w:r w:rsidRPr="00B66752">
        <w:rPr>
          <w:rFonts w:ascii="Book Antiqua" w:hAnsi="Book Antiqua"/>
          <w:bCs/>
          <w:szCs w:val="24"/>
        </w:rPr>
        <w:t xml:space="preserve">La </w:t>
      </w:r>
      <w:r w:rsidR="00C37376" w:rsidRPr="00B66752">
        <w:rPr>
          <w:rFonts w:ascii="Book Antiqua" w:hAnsi="Book Antiqua"/>
          <w:bCs/>
          <w:szCs w:val="24"/>
        </w:rPr>
        <w:t>R</w:t>
      </w:r>
      <w:r w:rsidRPr="00B66752">
        <w:rPr>
          <w:rFonts w:ascii="Book Antiqua" w:hAnsi="Book Antiqua"/>
          <w:bCs/>
          <w:szCs w:val="24"/>
        </w:rPr>
        <w:t xml:space="preserve">egión </w:t>
      </w:r>
      <w:r w:rsidR="00C37376" w:rsidRPr="00B66752">
        <w:rPr>
          <w:rFonts w:ascii="Book Antiqua" w:hAnsi="Book Antiqua"/>
          <w:bCs/>
          <w:szCs w:val="24"/>
        </w:rPr>
        <w:t>T</w:t>
      </w:r>
      <w:r w:rsidRPr="00B66752">
        <w:rPr>
          <w:rFonts w:ascii="Book Antiqua" w:hAnsi="Book Antiqua"/>
          <w:bCs/>
          <w:szCs w:val="24"/>
        </w:rPr>
        <w:t xml:space="preserve">urística </w:t>
      </w:r>
      <w:r w:rsidR="00C37376" w:rsidRPr="00B66752">
        <w:rPr>
          <w:rFonts w:ascii="Book Antiqua" w:hAnsi="Book Antiqua"/>
          <w:bCs/>
          <w:szCs w:val="24"/>
        </w:rPr>
        <w:t>P</w:t>
      </w:r>
      <w:r w:rsidRPr="00B66752">
        <w:rPr>
          <w:rFonts w:ascii="Book Antiqua" w:hAnsi="Book Antiqua"/>
          <w:bCs/>
          <w:szCs w:val="24"/>
        </w:rPr>
        <w:t xml:space="preserve">orta Atlántico estará compuesta por los municipios de: </w:t>
      </w:r>
      <w:r w:rsidR="00C37376" w:rsidRPr="00B66752">
        <w:rPr>
          <w:rFonts w:ascii="Book Antiqua" w:hAnsi="Book Antiqua"/>
          <w:bCs/>
          <w:szCs w:val="24"/>
        </w:rPr>
        <w:t>Toa Baja, Toa Alta, Dorado, Vega Alta, V</w:t>
      </w:r>
      <w:r w:rsidRPr="00B66752">
        <w:rPr>
          <w:rFonts w:ascii="Book Antiqua" w:hAnsi="Book Antiqua"/>
          <w:bCs/>
          <w:szCs w:val="24"/>
        </w:rPr>
        <w:t xml:space="preserve">ega Baja, </w:t>
      </w:r>
      <w:r w:rsidR="00C37376" w:rsidRPr="00B66752">
        <w:rPr>
          <w:rFonts w:ascii="Book Antiqua" w:hAnsi="Book Antiqua"/>
          <w:bCs/>
          <w:szCs w:val="24"/>
        </w:rPr>
        <w:t>M</w:t>
      </w:r>
      <w:r w:rsidRPr="00B66752">
        <w:rPr>
          <w:rFonts w:ascii="Book Antiqua" w:hAnsi="Book Antiqua"/>
          <w:bCs/>
          <w:szCs w:val="24"/>
        </w:rPr>
        <w:t xml:space="preserve">anatí, </w:t>
      </w:r>
      <w:r w:rsidR="00C37376" w:rsidRPr="00B66752">
        <w:rPr>
          <w:rFonts w:ascii="Book Antiqua" w:hAnsi="Book Antiqua"/>
          <w:bCs/>
          <w:szCs w:val="24"/>
        </w:rPr>
        <w:t>B</w:t>
      </w:r>
      <w:r w:rsidRPr="00B66752">
        <w:rPr>
          <w:rFonts w:ascii="Book Antiqua" w:hAnsi="Book Antiqua"/>
          <w:bCs/>
          <w:szCs w:val="24"/>
        </w:rPr>
        <w:t xml:space="preserve">arceloneta, Florida, </w:t>
      </w:r>
      <w:r w:rsidR="00C37376" w:rsidRPr="00B66752">
        <w:rPr>
          <w:rFonts w:ascii="Book Antiqua" w:hAnsi="Book Antiqua"/>
          <w:bCs/>
          <w:szCs w:val="24"/>
        </w:rPr>
        <w:t>A</w:t>
      </w:r>
      <w:r w:rsidRPr="00B66752">
        <w:rPr>
          <w:rFonts w:ascii="Book Antiqua" w:hAnsi="Book Antiqua"/>
          <w:bCs/>
          <w:szCs w:val="24"/>
        </w:rPr>
        <w:t xml:space="preserve">recibo, </w:t>
      </w:r>
      <w:r w:rsidR="00C37376" w:rsidRPr="00B66752">
        <w:rPr>
          <w:rFonts w:ascii="Book Antiqua" w:hAnsi="Book Antiqua"/>
          <w:bCs/>
          <w:szCs w:val="24"/>
        </w:rPr>
        <w:t>H</w:t>
      </w:r>
      <w:r w:rsidRPr="00B66752">
        <w:rPr>
          <w:rFonts w:ascii="Book Antiqua" w:hAnsi="Book Antiqua"/>
          <w:bCs/>
          <w:szCs w:val="24"/>
        </w:rPr>
        <w:t>atillo y Camuy.</w:t>
      </w:r>
    </w:p>
    <w:p w14:paraId="6A79A744" w14:textId="23A6F249" w:rsidR="00FB67D5" w:rsidRPr="00B66752" w:rsidRDefault="00FB67D5" w:rsidP="00220C62">
      <w:pPr>
        <w:spacing w:line="480" w:lineRule="auto"/>
        <w:ind w:firstLine="720"/>
        <w:jc w:val="both"/>
        <w:rPr>
          <w:rFonts w:ascii="Book Antiqua" w:hAnsi="Book Antiqua"/>
          <w:bCs/>
          <w:szCs w:val="24"/>
        </w:rPr>
      </w:pPr>
      <w:r w:rsidRPr="00B66752">
        <w:rPr>
          <w:rFonts w:ascii="Book Antiqua" w:hAnsi="Book Antiqua"/>
          <w:bCs/>
          <w:szCs w:val="24"/>
        </w:rPr>
        <w:t xml:space="preserve">La </w:t>
      </w:r>
      <w:r w:rsidR="00C37376" w:rsidRPr="00B66752">
        <w:rPr>
          <w:rFonts w:ascii="Book Antiqua" w:hAnsi="Book Antiqua"/>
          <w:bCs/>
          <w:szCs w:val="24"/>
        </w:rPr>
        <w:t>R</w:t>
      </w:r>
      <w:r w:rsidRPr="00B66752">
        <w:rPr>
          <w:rFonts w:ascii="Book Antiqua" w:hAnsi="Book Antiqua"/>
          <w:bCs/>
          <w:szCs w:val="24"/>
        </w:rPr>
        <w:t xml:space="preserve">egión </w:t>
      </w:r>
      <w:r w:rsidR="00C37376" w:rsidRPr="00B66752">
        <w:rPr>
          <w:rFonts w:ascii="Book Antiqua" w:hAnsi="Book Antiqua"/>
          <w:bCs/>
          <w:szCs w:val="24"/>
        </w:rPr>
        <w:t>T</w:t>
      </w:r>
      <w:r w:rsidRPr="00B66752">
        <w:rPr>
          <w:rFonts w:ascii="Book Antiqua" w:hAnsi="Book Antiqua"/>
          <w:bCs/>
          <w:szCs w:val="24"/>
        </w:rPr>
        <w:t xml:space="preserve">urística </w:t>
      </w:r>
      <w:r w:rsidR="00C37376" w:rsidRPr="00B66752">
        <w:rPr>
          <w:rFonts w:ascii="Book Antiqua" w:hAnsi="Book Antiqua"/>
          <w:bCs/>
          <w:szCs w:val="24"/>
        </w:rPr>
        <w:t>P</w:t>
      </w:r>
      <w:r w:rsidRPr="00B66752">
        <w:rPr>
          <w:rFonts w:ascii="Book Antiqua" w:hAnsi="Book Antiqua"/>
          <w:bCs/>
          <w:szCs w:val="24"/>
        </w:rPr>
        <w:t xml:space="preserve">orta del Sol </w:t>
      </w:r>
      <w:r w:rsidR="00C37376" w:rsidRPr="00B66752">
        <w:rPr>
          <w:rFonts w:ascii="Book Antiqua" w:hAnsi="Book Antiqua"/>
          <w:bCs/>
          <w:szCs w:val="24"/>
        </w:rPr>
        <w:t>N</w:t>
      </w:r>
      <w:r w:rsidRPr="00B66752">
        <w:rPr>
          <w:rFonts w:ascii="Book Antiqua" w:hAnsi="Book Antiqua"/>
          <w:bCs/>
          <w:szCs w:val="24"/>
        </w:rPr>
        <w:t xml:space="preserve">orte estará compuesta por los municipios de: </w:t>
      </w:r>
      <w:r w:rsidR="00C37376" w:rsidRPr="00B66752">
        <w:rPr>
          <w:rFonts w:ascii="Book Antiqua" w:hAnsi="Book Antiqua"/>
          <w:bCs/>
          <w:szCs w:val="24"/>
        </w:rPr>
        <w:t>Q</w:t>
      </w:r>
      <w:r w:rsidRPr="00B66752">
        <w:rPr>
          <w:rFonts w:ascii="Book Antiqua" w:hAnsi="Book Antiqua"/>
          <w:bCs/>
          <w:szCs w:val="24"/>
        </w:rPr>
        <w:t xml:space="preserve">uebradillas, Isabela, </w:t>
      </w:r>
      <w:r w:rsidR="00C37376" w:rsidRPr="00B66752">
        <w:rPr>
          <w:rFonts w:ascii="Book Antiqua" w:hAnsi="Book Antiqua"/>
          <w:bCs/>
          <w:szCs w:val="24"/>
        </w:rPr>
        <w:t>A</w:t>
      </w:r>
      <w:r w:rsidRPr="00B66752">
        <w:rPr>
          <w:rFonts w:ascii="Book Antiqua" w:hAnsi="Book Antiqua"/>
          <w:bCs/>
          <w:szCs w:val="24"/>
        </w:rPr>
        <w:t xml:space="preserve">guadilla, </w:t>
      </w:r>
      <w:r w:rsidR="00C37376" w:rsidRPr="00B66752">
        <w:rPr>
          <w:rFonts w:ascii="Book Antiqua" w:hAnsi="Book Antiqua"/>
          <w:bCs/>
          <w:szCs w:val="24"/>
        </w:rPr>
        <w:t>Moc</w:t>
      </w:r>
      <w:r w:rsidRPr="00B66752">
        <w:rPr>
          <w:rFonts w:ascii="Book Antiqua" w:hAnsi="Book Antiqua"/>
          <w:bCs/>
          <w:szCs w:val="24"/>
        </w:rPr>
        <w:t xml:space="preserve">a, </w:t>
      </w:r>
      <w:r w:rsidR="00C37376" w:rsidRPr="00B66752">
        <w:rPr>
          <w:rFonts w:ascii="Book Antiqua" w:hAnsi="Book Antiqua"/>
          <w:bCs/>
          <w:szCs w:val="24"/>
        </w:rPr>
        <w:t>A</w:t>
      </w:r>
      <w:r w:rsidRPr="00B66752">
        <w:rPr>
          <w:rFonts w:ascii="Book Antiqua" w:hAnsi="Book Antiqua"/>
          <w:bCs/>
          <w:szCs w:val="24"/>
        </w:rPr>
        <w:t xml:space="preserve">guada, </w:t>
      </w:r>
      <w:r w:rsidR="00C37376" w:rsidRPr="00B66752">
        <w:rPr>
          <w:rFonts w:ascii="Book Antiqua" w:hAnsi="Book Antiqua"/>
          <w:bCs/>
          <w:szCs w:val="24"/>
        </w:rPr>
        <w:t>R</w:t>
      </w:r>
      <w:r w:rsidRPr="00B66752">
        <w:rPr>
          <w:rFonts w:ascii="Book Antiqua" w:hAnsi="Book Antiqua"/>
          <w:bCs/>
          <w:szCs w:val="24"/>
        </w:rPr>
        <w:t xml:space="preserve">incón, </w:t>
      </w:r>
      <w:r w:rsidR="00C37376" w:rsidRPr="00B66752">
        <w:rPr>
          <w:rFonts w:ascii="Book Antiqua" w:hAnsi="Book Antiqua"/>
          <w:bCs/>
          <w:szCs w:val="24"/>
        </w:rPr>
        <w:t>A</w:t>
      </w:r>
      <w:r w:rsidRPr="00B66752">
        <w:rPr>
          <w:rFonts w:ascii="Book Antiqua" w:hAnsi="Book Antiqua"/>
          <w:bCs/>
          <w:szCs w:val="24"/>
        </w:rPr>
        <w:t>ñasco</w:t>
      </w:r>
      <w:r w:rsidR="00C37376" w:rsidRPr="00B66752">
        <w:rPr>
          <w:rFonts w:ascii="Book Antiqua" w:hAnsi="Book Antiqua"/>
          <w:bCs/>
          <w:szCs w:val="24"/>
        </w:rPr>
        <w:t>, L</w:t>
      </w:r>
      <w:r w:rsidRPr="00B66752">
        <w:rPr>
          <w:rFonts w:ascii="Book Antiqua" w:hAnsi="Book Antiqua"/>
          <w:bCs/>
          <w:szCs w:val="24"/>
        </w:rPr>
        <w:t xml:space="preserve">as Marías, </w:t>
      </w:r>
      <w:r w:rsidR="00C37376" w:rsidRPr="00B66752">
        <w:rPr>
          <w:rFonts w:ascii="Book Antiqua" w:hAnsi="Book Antiqua"/>
          <w:bCs/>
          <w:szCs w:val="24"/>
        </w:rPr>
        <w:t>La</w:t>
      </w:r>
      <w:r w:rsidRPr="00B66752">
        <w:rPr>
          <w:rFonts w:ascii="Book Antiqua" w:hAnsi="Book Antiqua"/>
          <w:bCs/>
          <w:szCs w:val="24"/>
        </w:rPr>
        <w:t>res y San Sebastián.</w:t>
      </w:r>
    </w:p>
    <w:p w14:paraId="451E5367" w14:textId="3E28F7FD" w:rsidR="00FB67D5" w:rsidRPr="00B66752" w:rsidRDefault="00FB67D5" w:rsidP="00220C62">
      <w:pPr>
        <w:spacing w:line="480" w:lineRule="auto"/>
        <w:ind w:firstLine="720"/>
        <w:jc w:val="both"/>
        <w:rPr>
          <w:rFonts w:ascii="Book Antiqua" w:hAnsi="Book Antiqua"/>
          <w:bCs/>
          <w:szCs w:val="24"/>
        </w:rPr>
      </w:pPr>
      <w:r w:rsidRPr="00B66752">
        <w:rPr>
          <w:rFonts w:ascii="Book Antiqua" w:hAnsi="Book Antiqua"/>
          <w:bCs/>
          <w:szCs w:val="24"/>
        </w:rPr>
        <w:t xml:space="preserve">La </w:t>
      </w:r>
      <w:r w:rsidR="00C37376" w:rsidRPr="00B66752">
        <w:rPr>
          <w:rFonts w:ascii="Book Antiqua" w:hAnsi="Book Antiqua"/>
          <w:bCs/>
          <w:szCs w:val="24"/>
        </w:rPr>
        <w:t>R</w:t>
      </w:r>
      <w:r w:rsidRPr="00B66752">
        <w:rPr>
          <w:rFonts w:ascii="Book Antiqua" w:hAnsi="Book Antiqua"/>
          <w:bCs/>
          <w:szCs w:val="24"/>
        </w:rPr>
        <w:t xml:space="preserve">egión </w:t>
      </w:r>
      <w:r w:rsidR="00C37376" w:rsidRPr="00B66752">
        <w:rPr>
          <w:rFonts w:ascii="Book Antiqua" w:hAnsi="Book Antiqua"/>
          <w:bCs/>
          <w:szCs w:val="24"/>
        </w:rPr>
        <w:t>T</w:t>
      </w:r>
      <w:r w:rsidRPr="00B66752">
        <w:rPr>
          <w:rFonts w:ascii="Book Antiqua" w:hAnsi="Book Antiqua"/>
          <w:bCs/>
          <w:szCs w:val="24"/>
        </w:rPr>
        <w:t xml:space="preserve">urística </w:t>
      </w:r>
      <w:r w:rsidR="00C37376" w:rsidRPr="00B66752">
        <w:rPr>
          <w:rFonts w:ascii="Book Antiqua" w:hAnsi="Book Antiqua"/>
          <w:bCs/>
          <w:szCs w:val="24"/>
        </w:rPr>
        <w:t>P</w:t>
      </w:r>
      <w:r w:rsidRPr="00B66752">
        <w:rPr>
          <w:rFonts w:ascii="Book Antiqua" w:hAnsi="Book Antiqua"/>
          <w:bCs/>
          <w:szCs w:val="24"/>
        </w:rPr>
        <w:t xml:space="preserve">orta del Sol </w:t>
      </w:r>
      <w:r w:rsidR="00C37376" w:rsidRPr="00B66752">
        <w:rPr>
          <w:rFonts w:ascii="Book Antiqua" w:hAnsi="Book Antiqua"/>
          <w:bCs/>
          <w:szCs w:val="24"/>
        </w:rPr>
        <w:t>S</w:t>
      </w:r>
      <w:r w:rsidRPr="00B66752">
        <w:rPr>
          <w:rFonts w:ascii="Book Antiqua" w:hAnsi="Book Antiqua"/>
          <w:bCs/>
          <w:szCs w:val="24"/>
        </w:rPr>
        <w:t xml:space="preserve">ur estará compuesta por los municipios de: </w:t>
      </w:r>
      <w:r w:rsidR="00C37376" w:rsidRPr="00B66752">
        <w:rPr>
          <w:rFonts w:ascii="Book Antiqua" w:hAnsi="Book Antiqua"/>
          <w:bCs/>
          <w:szCs w:val="24"/>
        </w:rPr>
        <w:t>M</w:t>
      </w:r>
      <w:r w:rsidRPr="00B66752">
        <w:rPr>
          <w:rFonts w:ascii="Book Antiqua" w:hAnsi="Book Antiqua"/>
          <w:bCs/>
          <w:szCs w:val="24"/>
        </w:rPr>
        <w:t xml:space="preserve">ayagüez, </w:t>
      </w:r>
      <w:r w:rsidR="00C37376" w:rsidRPr="00B66752">
        <w:rPr>
          <w:rFonts w:ascii="Book Antiqua" w:hAnsi="Book Antiqua"/>
          <w:bCs/>
          <w:szCs w:val="24"/>
        </w:rPr>
        <w:t>H</w:t>
      </w:r>
      <w:r w:rsidRPr="00B66752">
        <w:rPr>
          <w:rFonts w:ascii="Book Antiqua" w:hAnsi="Book Antiqua"/>
          <w:bCs/>
          <w:szCs w:val="24"/>
        </w:rPr>
        <w:t xml:space="preserve">ormigueros, </w:t>
      </w:r>
      <w:r w:rsidR="00C37376" w:rsidRPr="00B66752">
        <w:rPr>
          <w:rFonts w:ascii="Book Antiqua" w:hAnsi="Book Antiqua"/>
          <w:bCs/>
          <w:szCs w:val="24"/>
        </w:rPr>
        <w:t>C</w:t>
      </w:r>
      <w:r w:rsidRPr="00B66752">
        <w:rPr>
          <w:rFonts w:ascii="Book Antiqua" w:hAnsi="Book Antiqua"/>
          <w:bCs/>
          <w:szCs w:val="24"/>
        </w:rPr>
        <w:t xml:space="preserve">abo </w:t>
      </w:r>
      <w:r w:rsidR="00C37376" w:rsidRPr="00B66752">
        <w:rPr>
          <w:rFonts w:ascii="Book Antiqua" w:hAnsi="Book Antiqua"/>
          <w:bCs/>
          <w:szCs w:val="24"/>
        </w:rPr>
        <w:t>R</w:t>
      </w:r>
      <w:r w:rsidRPr="00B66752">
        <w:rPr>
          <w:rFonts w:ascii="Book Antiqua" w:hAnsi="Book Antiqua"/>
          <w:bCs/>
          <w:szCs w:val="24"/>
        </w:rPr>
        <w:t xml:space="preserve">ojo, </w:t>
      </w:r>
      <w:r w:rsidR="00C37376" w:rsidRPr="00B66752">
        <w:rPr>
          <w:rFonts w:ascii="Book Antiqua" w:hAnsi="Book Antiqua"/>
          <w:bCs/>
          <w:szCs w:val="24"/>
        </w:rPr>
        <w:t>L</w:t>
      </w:r>
      <w:r w:rsidRPr="00B66752">
        <w:rPr>
          <w:rFonts w:ascii="Book Antiqua" w:hAnsi="Book Antiqua"/>
          <w:bCs/>
          <w:szCs w:val="24"/>
        </w:rPr>
        <w:t xml:space="preserve">ajas, San Germán, </w:t>
      </w:r>
      <w:r w:rsidR="00C37376" w:rsidRPr="00B66752">
        <w:rPr>
          <w:rFonts w:ascii="Book Antiqua" w:hAnsi="Book Antiqua"/>
          <w:bCs/>
          <w:szCs w:val="24"/>
        </w:rPr>
        <w:t>M</w:t>
      </w:r>
      <w:r w:rsidRPr="00B66752">
        <w:rPr>
          <w:rFonts w:ascii="Book Antiqua" w:hAnsi="Book Antiqua"/>
          <w:bCs/>
          <w:szCs w:val="24"/>
        </w:rPr>
        <w:t xml:space="preserve">aricao, </w:t>
      </w:r>
      <w:r w:rsidR="00C37376" w:rsidRPr="00B66752">
        <w:rPr>
          <w:rFonts w:ascii="Book Antiqua" w:hAnsi="Book Antiqua"/>
          <w:bCs/>
          <w:szCs w:val="24"/>
        </w:rPr>
        <w:t>S</w:t>
      </w:r>
      <w:r w:rsidRPr="00B66752">
        <w:rPr>
          <w:rFonts w:ascii="Book Antiqua" w:hAnsi="Book Antiqua"/>
          <w:bCs/>
          <w:szCs w:val="24"/>
        </w:rPr>
        <w:t xml:space="preserve">abana </w:t>
      </w:r>
      <w:r w:rsidR="00C37376" w:rsidRPr="00B66752">
        <w:rPr>
          <w:rFonts w:ascii="Book Antiqua" w:hAnsi="Book Antiqua"/>
          <w:bCs/>
          <w:szCs w:val="24"/>
        </w:rPr>
        <w:t>G</w:t>
      </w:r>
      <w:r w:rsidRPr="00B66752">
        <w:rPr>
          <w:rFonts w:ascii="Book Antiqua" w:hAnsi="Book Antiqua"/>
          <w:bCs/>
          <w:szCs w:val="24"/>
        </w:rPr>
        <w:t>rande</w:t>
      </w:r>
      <w:r w:rsidR="00C37376" w:rsidRPr="00B66752">
        <w:rPr>
          <w:rFonts w:ascii="Book Antiqua" w:hAnsi="Book Antiqua"/>
          <w:bCs/>
          <w:szCs w:val="24"/>
        </w:rPr>
        <w:t>,</w:t>
      </w:r>
      <w:r w:rsidRPr="00B66752">
        <w:rPr>
          <w:rFonts w:ascii="Book Antiqua" w:hAnsi="Book Antiqua"/>
          <w:bCs/>
          <w:szCs w:val="24"/>
        </w:rPr>
        <w:t xml:space="preserve"> </w:t>
      </w:r>
      <w:r w:rsidR="00C37376" w:rsidRPr="00B66752">
        <w:rPr>
          <w:rFonts w:ascii="Book Antiqua" w:hAnsi="Book Antiqua"/>
          <w:bCs/>
          <w:szCs w:val="24"/>
        </w:rPr>
        <w:t>G</w:t>
      </w:r>
      <w:r w:rsidRPr="00B66752">
        <w:rPr>
          <w:rFonts w:ascii="Book Antiqua" w:hAnsi="Book Antiqua"/>
          <w:bCs/>
          <w:szCs w:val="24"/>
        </w:rPr>
        <w:t>uánica y Yauco.</w:t>
      </w:r>
    </w:p>
    <w:p w14:paraId="553F675B" w14:textId="16DB2BA5" w:rsidR="00FB67D5" w:rsidRPr="00B66752" w:rsidRDefault="00FB67D5" w:rsidP="00220C62">
      <w:pPr>
        <w:spacing w:line="480" w:lineRule="auto"/>
        <w:ind w:firstLine="720"/>
        <w:jc w:val="both"/>
        <w:rPr>
          <w:rFonts w:ascii="Book Antiqua" w:hAnsi="Book Antiqua"/>
          <w:bCs/>
          <w:szCs w:val="24"/>
        </w:rPr>
      </w:pPr>
      <w:r w:rsidRPr="00B66752">
        <w:rPr>
          <w:rFonts w:ascii="Book Antiqua" w:hAnsi="Book Antiqua"/>
          <w:bCs/>
          <w:szCs w:val="24"/>
        </w:rPr>
        <w:t xml:space="preserve">La </w:t>
      </w:r>
      <w:r w:rsidR="00C37376" w:rsidRPr="00B66752">
        <w:rPr>
          <w:rFonts w:ascii="Book Antiqua" w:hAnsi="Book Antiqua"/>
          <w:bCs/>
          <w:szCs w:val="24"/>
        </w:rPr>
        <w:t>R</w:t>
      </w:r>
      <w:r w:rsidRPr="00B66752">
        <w:rPr>
          <w:rFonts w:ascii="Book Antiqua" w:hAnsi="Book Antiqua"/>
          <w:bCs/>
          <w:szCs w:val="24"/>
        </w:rPr>
        <w:t xml:space="preserve">egión </w:t>
      </w:r>
      <w:r w:rsidR="00C37376" w:rsidRPr="00B66752">
        <w:rPr>
          <w:rFonts w:ascii="Book Antiqua" w:hAnsi="Book Antiqua"/>
          <w:bCs/>
          <w:szCs w:val="24"/>
        </w:rPr>
        <w:t>T</w:t>
      </w:r>
      <w:r w:rsidRPr="00B66752">
        <w:rPr>
          <w:rFonts w:ascii="Book Antiqua" w:hAnsi="Book Antiqua"/>
          <w:bCs/>
          <w:szCs w:val="24"/>
        </w:rPr>
        <w:t xml:space="preserve">urística </w:t>
      </w:r>
      <w:r w:rsidR="00C37376" w:rsidRPr="00B66752">
        <w:rPr>
          <w:rFonts w:ascii="Book Antiqua" w:hAnsi="Book Antiqua"/>
          <w:bCs/>
          <w:szCs w:val="24"/>
        </w:rPr>
        <w:t>P</w:t>
      </w:r>
      <w:r w:rsidRPr="00B66752">
        <w:rPr>
          <w:rFonts w:ascii="Book Antiqua" w:hAnsi="Book Antiqua"/>
          <w:bCs/>
          <w:szCs w:val="24"/>
        </w:rPr>
        <w:t xml:space="preserve">orta Caribe estará compuesta por los municipios de: </w:t>
      </w:r>
      <w:r w:rsidR="00C37376" w:rsidRPr="00B66752">
        <w:rPr>
          <w:rFonts w:ascii="Book Antiqua" w:hAnsi="Book Antiqua"/>
          <w:bCs/>
          <w:szCs w:val="24"/>
        </w:rPr>
        <w:t>G</w:t>
      </w:r>
      <w:r w:rsidRPr="00B66752">
        <w:rPr>
          <w:rFonts w:ascii="Book Antiqua" w:hAnsi="Book Antiqua"/>
          <w:bCs/>
          <w:szCs w:val="24"/>
        </w:rPr>
        <w:t>uayanilla</w:t>
      </w:r>
      <w:r w:rsidR="00C37376" w:rsidRPr="00B66752">
        <w:rPr>
          <w:rFonts w:ascii="Book Antiqua" w:hAnsi="Book Antiqua"/>
          <w:bCs/>
          <w:szCs w:val="24"/>
        </w:rPr>
        <w:t xml:space="preserve">, Peñuelas, Ponce, </w:t>
      </w:r>
      <w:r w:rsidRPr="00B66752">
        <w:rPr>
          <w:rFonts w:ascii="Book Antiqua" w:hAnsi="Book Antiqua"/>
          <w:bCs/>
          <w:szCs w:val="24"/>
        </w:rPr>
        <w:t xml:space="preserve">Juana Díaz, Villalba, </w:t>
      </w:r>
      <w:r w:rsidR="00C37376" w:rsidRPr="00B66752">
        <w:rPr>
          <w:rFonts w:ascii="Book Antiqua" w:hAnsi="Book Antiqua"/>
          <w:bCs/>
          <w:szCs w:val="24"/>
        </w:rPr>
        <w:t>C</w:t>
      </w:r>
      <w:r w:rsidRPr="00B66752">
        <w:rPr>
          <w:rFonts w:ascii="Book Antiqua" w:hAnsi="Book Antiqua"/>
          <w:bCs/>
          <w:szCs w:val="24"/>
        </w:rPr>
        <w:t>oamo</w:t>
      </w:r>
      <w:r w:rsidR="00C37376" w:rsidRPr="00B66752">
        <w:rPr>
          <w:rFonts w:ascii="Book Antiqua" w:hAnsi="Book Antiqua"/>
          <w:bCs/>
          <w:szCs w:val="24"/>
        </w:rPr>
        <w:t xml:space="preserve">, </w:t>
      </w:r>
      <w:r w:rsidRPr="00B66752">
        <w:rPr>
          <w:rFonts w:ascii="Book Antiqua" w:hAnsi="Book Antiqua"/>
          <w:bCs/>
          <w:szCs w:val="24"/>
        </w:rPr>
        <w:t xml:space="preserve">Santa Isabel, Salinas, </w:t>
      </w:r>
      <w:r w:rsidR="00C37376" w:rsidRPr="00B66752">
        <w:rPr>
          <w:rFonts w:ascii="Book Antiqua" w:hAnsi="Book Antiqua"/>
          <w:bCs/>
          <w:szCs w:val="24"/>
        </w:rPr>
        <w:t>G</w:t>
      </w:r>
      <w:r w:rsidRPr="00B66752">
        <w:rPr>
          <w:rFonts w:ascii="Book Antiqua" w:hAnsi="Book Antiqua"/>
          <w:bCs/>
          <w:szCs w:val="24"/>
        </w:rPr>
        <w:t xml:space="preserve">uayama, Arroyo y </w:t>
      </w:r>
      <w:r w:rsidR="00C37376" w:rsidRPr="00B66752">
        <w:rPr>
          <w:rFonts w:ascii="Book Antiqua" w:hAnsi="Book Antiqua"/>
          <w:bCs/>
          <w:szCs w:val="24"/>
        </w:rPr>
        <w:t>P</w:t>
      </w:r>
      <w:r w:rsidRPr="00B66752">
        <w:rPr>
          <w:rFonts w:ascii="Book Antiqua" w:hAnsi="Book Antiqua"/>
          <w:bCs/>
          <w:szCs w:val="24"/>
        </w:rPr>
        <w:t>atillas.</w:t>
      </w:r>
    </w:p>
    <w:p w14:paraId="54F43126" w14:textId="58F21C2A" w:rsidR="00FB67D5" w:rsidRPr="00B66752" w:rsidRDefault="00FB67D5" w:rsidP="00220C62">
      <w:pPr>
        <w:spacing w:line="480" w:lineRule="auto"/>
        <w:ind w:firstLine="720"/>
        <w:jc w:val="both"/>
        <w:rPr>
          <w:rFonts w:ascii="Book Antiqua" w:hAnsi="Book Antiqua"/>
          <w:bCs/>
          <w:szCs w:val="24"/>
        </w:rPr>
      </w:pPr>
      <w:r w:rsidRPr="00B66752">
        <w:rPr>
          <w:rFonts w:ascii="Book Antiqua" w:hAnsi="Book Antiqua"/>
          <w:bCs/>
          <w:szCs w:val="24"/>
        </w:rPr>
        <w:lastRenderedPageBreak/>
        <w:t xml:space="preserve">La </w:t>
      </w:r>
      <w:r w:rsidR="00C37376" w:rsidRPr="00B66752">
        <w:rPr>
          <w:rFonts w:ascii="Book Antiqua" w:hAnsi="Book Antiqua"/>
          <w:bCs/>
          <w:szCs w:val="24"/>
        </w:rPr>
        <w:t>R</w:t>
      </w:r>
      <w:r w:rsidRPr="00B66752">
        <w:rPr>
          <w:rFonts w:ascii="Book Antiqua" w:hAnsi="Book Antiqua"/>
          <w:bCs/>
          <w:szCs w:val="24"/>
        </w:rPr>
        <w:t xml:space="preserve">egión </w:t>
      </w:r>
      <w:r w:rsidR="00C37376" w:rsidRPr="00B66752">
        <w:rPr>
          <w:rFonts w:ascii="Book Antiqua" w:hAnsi="Book Antiqua"/>
          <w:bCs/>
          <w:szCs w:val="24"/>
        </w:rPr>
        <w:t>T</w:t>
      </w:r>
      <w:r w:rsidRPr="00B66752">
        <w:rPr>
          <w:rFonts w:ascii="Book Antiqua" w:hAnsi="Book Antiqua"/>
          <w:bCs/>
          <w:szCs w:val="24"/>
        </w:rPr>
        <w:t xml:space="preserve">urística </w:t>
      </w:r>
      <w:r w:rsidR="00394F34" w:rsidRPr="00B66752">
        <w:rPr>
          <w:rFonts w:ascii="Book Antiqua" w:hAnsi="Book Antiqua"/>
          <w:bCs/>
          <w:szCs w:val="24"/>
        </w:rPr>
        <w:t xml:space="preserve">Porta del Mar </w:t>
      </w:r>
      <w:r w:rsidRPr="00B66752">
        <w:rPr>
          <w:rFonts w:ascii="Book Antiqua" w:hAnsi="Book Antiqua"/>
          <w:bCs/>
          <w:szCs w:val="24"/>
        </w:rPr>
        <w:t xml:space="preserve">estará compuesta por los municipios de: San Lorenzo, </w:t>
      </w:r>
      <w:r w:rsidR="00C37376" w:rsidRPr="00B66752">
        <w:rPr>
          <w:rFonts w:ascii="Book Antiqua" w:hAnsi="Book Antiqua"/>
          <w:bCs/>
          <w:szCs w:val="24"/>
        </w:rPr>
        <w:t>Yabucoa</w:t>
      </w:r>
      <w:r w:rsidRPr="00B66752">
        <w:rPr>
          <w:rFonts w:ascii="Book Antiqua" w:hAnsi="Book Antiqua"/>
          <w:bCs/>
          <w:szCs w:val="24"/>
        </w:rPr>
        <w:t xml:space="preserve">, </w:t>
      </w:r>
      <w:r w:rsidR="00C37376" w:rsidRPr="00B66752">
        <w:rPr>
          <w:rFonts w:ascii="Book Antiqua" w:hAnsi="Book Antiqua"/>
          <w:bCs/>
          <w:szCs w:val="24"/>
        </w:rPr>
        <w:t>M</w:t>
      </w:r>
      <w:r w:rsidRPr="00B66752">
        <w:rPr>
          <w:rFonts w:ascii="Book Antiqua" w:hAnsi="Book Antiqua"/>
          <w:bCs/>
          <w:szCs w:val="24"/>
        </w:rPr>
        <w:t xml:space="preserve">aunabo, </w:t>
      </w:r>
      <w:r w:rsidR="00C37376" w:rsidRPr="00B66752">
        <w:rPr>
          <w:rFonts w:ascii="Book Antiqua" w:hAnsi="Book Antiqua"/>
          <w:bCs/>
          <w:szCs w:val="24"/>
        </w:rPr>
        <w:t>Humacao, Las Piedras,</w:t>
      </w:r>
      <w:r w:rsidRPr="00B66752">
        <w:rPr>
          <w:rFonts w:ascii="Book Antiqua" w:hAnsi="Book Antiqua"/>
          <w:bCs/>
          <w:szCs w:val="24"/>
        </w:rPr>
        <w:t xml:space="preserve"> </w:t>
      </w:r>
      <w:r w:rsidR="00C37376" w:rsidRPr="00B66752">
        <w:rPr>
          <w:rFonts w:ascii="Book Antiqua" w:hAnsi="Book Antiqua"/>
          <w:bCs/>
          <w:szCs w:val="24"/>
        </w:rPr>
        <w:t>Naguabo</w:t>
      </w:r>
      <w:r w:rsidRPr="00B66752">
        <w:rPr>
          <w:rFonts w:ascii="Book Antiqua" w:hAnsi="Book Antiqua"/>
          <w:bCs/>
          <w:szCs w:val="24"/>
        </w:rPr>
        <w:t xml:space="preserve">, </w:t>
      </w:r>
      <w:r w:rsidR="00C37376" w:rsidRPr="00B66752">
        <w:rPr>
          <w:rFonts w:ascii="Book Antiqua" w:hAnsi="Book Antiqua"/>
          <w:bCs/>
          <w:szCs w:val="24"/>
        </w:rPr>
        <w:t>C</w:t>
      </w:r>
      <w:r w:rsidRPr="00B66752">
        <w:rPr>
          <w:rFonts w:ascii="Book Antiqua" w:hAnsi="Book Antiqua"/>
          <w:bCs/>
          <w:szCs w:val="24"/>
        </w:rPr>
        <w:t xml:space="preserve">eiba, Fajardo, </w:t>
      </w:r>
      <w:r w:rsidR="00C37376" w:rsidRPr="00B66752">
        <w:rPr>
          <w:rFonts w:ascii="Book Antiqua" w:hAnsi="Book Antiqua"/>
          <w:bCs/>
          <w:szCs w:val="24"/>
        </w:rPr>
        <w:t>Luquillo</w:t>
      </w:r>
      <w:r w:rsidRPr="00B66752">
        <w:rPr>
          <w:rFonts w:ascii="Book Antiqua" w:hAnsi="Book Antiqua"/>
          <w:bCs/>
          <w:szCs w:val="24"/>
        </w:rPr>
        <w:t>, Río Grande</w:t>
      </w:r>
      <w:r w:rsidR="00C37376" w:rsidRPr="00B66752">
        <w:rPr>
          <w:rFonts w:ascii="Book Antiqua" w:hAnsi="Book Antiqua"/>
          <w:bCs/>
          <w:szCs w:val="24"/>
        </w:rPr>
        <w:t>, C</w:t>
      </w:r>
      <w:r w:rsidRPr="00B66752">
        <w:rPr>
          <w:rFonts w:ascii="Book Antiqua" w:hAnsi="Book Antiqua"/>
          <w:bCs/>
          <w:szCs w:val="24"/>
        </w:rPr>
        <w:t>anóvanas y Loíza.</w:t>
      </w:r>
    </w:p>
    <w:p w14:paraId="4D4B0111" w14:textId="07631B1F" w:rsidR="00FB67D5" w:rsidRPr="00B66752" w:rsidRDefault="00FB67D5" w:rsidP="00220C62">
      <w:pPr>
        <w:spacing w:line="480" w:lineRule="auto"/>
        <w:ind w:firstLine="720"/>
        <w:jc w:val="both"/>
        <w:rPr>
          <w:rFonts w:ascii="Book Antiqua" w:hAnsi="Book Antiqua"/>
          <w:b/>
          <w:szCs w:val="24"/>
        </w:rPr>
      </w:pPr>
      <w:r w:rsidRPr="00B66752">
        <w:rPr>
          <w:rFonts w:ascii="Book Antiqua" w:hAnsi="Book Antiqua"/>
          <w:bCs/>
          <w:szCs w:val="24"/>
        </w:rPr>
        <w:t xml:space="preserve">La </w:t>
      </w:r>
      <w:r w:rsidR="00C37376" w:rsidRPr="00B66752">
        <w:rPr>
          <w:rFonts w:ascii="Book Antiqua" w:hAnsi="Book Antiqua"/>
          <w:bCs/>
          <w:szCs w:val="24"/>
        </w:rPr>
        <w:t>R</w:t>
      </w:r>
      <w:r w:rsidRPr="00B66752">
        <w:rPr>
          <w:rFonts w:ascii="Book Antiqua" w:hAnsi="Book Antiqua"/>
          <w:bCs/>
          <w:szCs w:val="24"/>
        </w:rPr>
        <w:t xml:space="preserve">egión </w:t>
      </w:r>
      <w:r w:rsidR="00C37376" w:rsidRPr="00B66752">
        <w:rPr>
          <w:rFonts w:ascii="Book Antiqua" w:hAnsi="Book Antiqua"/>
          <w:bCs/>
          <w:szCs w:val="24"/>
        </w:rPr>
        <w:t>T</w:t>
      </w:r>
      <w:r w:rsidRPr="00B66752">
        <w:rPr>
          <w:rFonts w:ascii="Book Antiqua" w:hAnsi="Book Antiqua"/>
          <w:bCs/>
          <w:szCs w:val="24"/>
        </w:rPr>
        <w:t xml:space="preserve">urística </w:t>
      </w:r>
      <w:r w:rsidR="0011779E" w:rsidRPr="00B66752">
        <w:rPr>
          <w:rFonts w:ascii="Book Antiqua" w:hAnsi="Book Antiqua"/>
          <w:bCs/>
          <w:szCs w:val="24"/>
        </w:rPr>
        <w:t xml:space="preserve">Porta </w:t>
      </w:r>
      <w:r w:rsidR="00256193" w:rsidRPr="00B66752">
        <w:rPr>
          <w:rFonts w:ascii="Book Antiqua" w:hAnsi="Book Antiqua"/>
          <w:bCs/>
          <w:szCs w:val="24"/>
        </w:rPr>
        <w:t xml:space="preserve">Cordillera </w:t>
      </w:r>
      <w:r w:rsidRPr="00B66752">
        <w:rPr>
          <w:rFonts w:ascii="Book Antiqua" w:hAnsi="Book Antiqua"/>
          <w:bCs/>
          <w:szCs w:val="24"/>
        </w:rPr>
        <w:t xml:space="preserve">estará compuesta por los municipios de: </w:t>
      </w:r>
      <w:r w:rsidR="00C37376" w:rsidRPr="00B66752">
        <w:rPr>
          <w:rFonts w:ascii="Book Antiqua" w:hAnsi="Book Antiqua"/>
          <w:bCs/>
          <w:szCs w:val="24"/>
        </w:rPr>
        <w:t>Utuado</w:t>
      </w:r>
      <w:r w:rsidRPr="00B66752">
        <w:rPr>
          <w:rFonts w:ascii="Book Antiqua" w:hAnsi="Book Antiqua"/>
          <w:bCs/>
          <w:szCs w:val="24"/>
        </w:rPr>
        <w:t xml:space="preserve">, </w:t>
      </w:r>
      <w:r w:rsidR="00C37376" w:rsidRPr="00B66752">
        <w:rPr>
          <w:rFonts w:ascii="Book Antiqua" w:hAnsi="Book Antiqua"/>
          <w:bCs/>
          <w:szCs w:val="24"/>
        </w:rPr>
        <w:t>A</w:t>
      </w:r>
      <w:r w:rsidRPr="00B66752">
        <w:rPr>
          <w:rFonts w:ascii="Book Antiqua" w:hAnsi="Book Antiqua"/>
          <w:bCs/>
          <w:szCs w:val="24"/>
        </w:rPr>
        <w:t xml:space="preserve">djuntas, </w:t>
      </w:r>
      <w:r w:rsidR="00C37376" w:rsidRPr="00B66752">
        <w:rPr>
          <w:rFonts w:ascii="Book Antiqua" w:hAnsi="Book Antiqua"/>
          <w:bCs/>
          <w:szCs w:val="24"/>
        </w:rPr>
        <w:t>Ciales,</w:t>
      </w:r>
      <w:r w:rsidRPr="00B66752">
        <w:rPr>
          <w:rFonts w:ascii="Book Antiqua" w:hAnsi="Book Antiqua"/>
          <w:bCs/>
          <w:szCs w:val="24"/>
        </w:rPr>
        <w:t xml:space="preserve"> </w:t>
      </w:r>
      <w:r w:rsidR="00C37376" w:rsidRPr="00B66752">
        <w:rPr>
          <w:rFonts w:ascii="Book Antiqua" w:hAnsi="Book Antiqua"/>
          <w:bCs/>
          <w:szCs w:val="24"/>
        </w:rPr>
        <w:t>M</w:t>
      </w:r>
      <w:r w:rsidRPr="00B66752">
        <w:rPr>
          <w:rFonts w:ascii="Book Antiqua" w:hAnsi="Book Antiqua"/>
          <w:bCs/>
          <w:szCs w:val="24"/>
        </w:rPr>
        <w:t xml:space="preserve">orovis, </w:t>
      </w:r>
      <w:r w:rsidR="00C37376" w:rsidRPr="00B66752">
        <w:rPr>
          <w:rFonts w:ascii="Book Antiqua" w:hAnsi="Book Antiqua"/>
          <w:bCs/>
          <w:szCs w:val="24"/>
        </w:rPr>
        <w:t>O</w:t>
      </w:r>
      <w:r w:rsidRPr="00B66752">
        <w:rPr>
          <w:rFonts w:ascii="Book Antiqua" w:hAnsi="Book Antiqua"/>
          <w:bCs/>
          <w:szCs w:val="24"/>
        </w:rPr>
        <w:t xml:space="preserve">rocovis, </w:t>
      </w:r>
      <w:r w:rsidR="00C37376" w:rsidRPr="00B66752">
        <w:rPr>
          <w:rFonts w:ascii="Book Antiqua" w:hAnsi="Book Antiqua"/>
          <w:bCs/>
          <w:szCs w:val="24"/>
        </w:rPr>
        <w:t>C</w:t>
      </w:r>
      <w:r w:rsidRPr="00B66752">
        <w:rPr>
          <w:rFonts w:ascii="Book Antiqua" w:hAnsi="Book Antiqua"/>
          <w:bCs/>
          <w:szCs w:val="24"/>
        </w:rPr>
        <w:t>orozal,</w:t>
      </w:r>
      <w:r w:rsidR="00BF7E65">
        <w:rPr>
          <w:rFonts w:ascii="Book Antiqua" w:hAnsi="Book Antiqua"/>
          <w:bCs/>
          <w:szCs w:val="24"/>
        </w:rPr>
        <w:t xml:space="preserve"> Aibonito, </w:t>
      </w:r>
      <w:r w:rsidRPr="00B66752">
        <w:rPr>
          <w:rFonts w:ascii="Book Antiqua" w:hAnsi="Book Antiqua"/>
          <w:bCs/>
          <w:szCs w:val="24"/>
        </w:rPr>
        <w:t>Barranqui</w:t>
      </w:r>
      <w:r w:rsidR="00C37376" w:rsidRPr="00B66752">
        <w:rPr>
          <w:rFonts w:ascii="Book Antiqua" w:hAnsi="Book Antiqua"/>
          <w:bCs/>
          <w:szCs w:val="24"/>
        </w:rPr>
        <w:t>t</w:t>
      </w:r>
      <w:r w:rsidRPr="00B66752">
        <w:rPr>
          <w:rFonts w:ascii="Book Antiqua" w:hAnsi="Book Antiqua"/>
          <w:bCs/>
          <w:szCs w:val="24"/>
        </w:rPr>
        <w:t>a</w:t>
      </w:r>
      <w:r w:rsidR="00C37376" w:rsidRPr="00B66752">
        <w:rPr>
          <w:rFonts w:ascii="Book Antiqua" w:hAnsi="Book Antiqua"/>
          <w:bCs/>
          <w:szCs w:val="24"/>
        </w:rPr>
        <w:t>s</w:t>
      </w:r>
      <w:r w:rsidRPr="00B66752">
        <w:rPr>
          <w:rFonts w:ascii="Book Antiqua" w:hAnsi="Book Antiqua"/>
          <w:bCs/>
          <w:szCs w:val="24"/>
        </w:rPr>
        <w:t xml:space="preserve">, </w:t>
      </w:r>
      <w:r w:rsidR="00C37376" w:rsidRPr="00B66752">
        <w:rPr>
          <w:rFonts w:ascii="Book Antiqua" w:hAnsi="Book Antiqua"/>
          <w:bCs/>
          <w:szCs w:val="24"/>
        </w:rPr>
        <w:t>N</w:t>
      </w:r>
      <w:r w:rsidRPr="00B66752">
        <w:rPr>
          <w:rFonts w:ascii="Book Antiqua" w:hAnsi="Book Antiqua"/>
          <w:bCs/>
          <w:szCs w:val="24"/>
        </w:rPr>
        <w:t xml:space="preserve">aranjito, </w:t>
      </w:r>
      <w:r w:rsidR="00C37376" w:rsidRPr="00B66752">
        <w:rPr>
          <w:rFonts w:ascii="Book Antiqua" w:hAnsi="Book Antiqua"/>
          <w:bCs/>
          <w:szCs w:val="24"/>
        </w:rPr>
        <w:t>C</w:t>
      </w:r>
      <w:r w:rsidRPr="00B66752">
        <w:rPr>
          <w:rFonts w:ascii="Book Antiqua" w:hAnsi="Book Antiqua"/>
          <w:bCs/>
          <w:szCs w:val="24"/>
        </w:rPr>
        <w:t>omerío</w:t>
      </w:r>
      <w:r w:rsidR="00C37376" w:rsidRPr="00B66752">
        <w:rPr>
          <w:rFonts w:ascii="Book Antiqua" w:hAnsi="Book Antiqua"/>
          <w:bCs/>
          <w:szCs w:val="24"/>
        </w:rPr>
        <w:t xml:space="preserve"> y Cidra</w:t>
      </w:r>
      <w:r w:rsidRPr="00B66752">
        <w:rPr>
          <w:rFonts w:ascii="Book Antiqua" w:hAnsi="Book Antiqua"/>
          <w:bCs/>
          <w:szCs w:val="24"/>
        </w:rPr>
        <w:t>.</w:t>
      </w:r>
      <w:r w:rsidR="00C73D5F" w:rsidRPr="00B66752">
        <w:rPr>
          <w:rFonts w:ascii="Book Antiqua" w:hAnsi="Book Antiqua"/>
          <w:bCs/>
          <w:szCs w:val="24"/>
        </w:rPr>
        <w:t>”</w:t>
      </w:r>
    </w:p>
    <w:p w14:paraId="74B9B498" w14:textId="61FA97E1" w:rsidR="0094618C" w:rsidRPr="00B66752" w:rsidRDefault="00FB67D5" w:rsidP="00220C62">
      <w:pPr>
        <w:spacing w:line="480" w:lineRule="auto"/>
        <w:ind w:firstLine="720"/>
        <w:jc w:val="both"/>
        <w:rPr>
          <w:rFonts w:ascii="Book Antiqua" w:hAnsi="Book Antiqua"/>
          <w:b/>
          <w:szCs w:val="24"/>
        </w:rPr>
      </w:pPr>
      <w:r w:rsidRPr="00B66752">
        <w:rPr>
          <w:rFonts w:ascii="Book Antiqua" w:hAnsi="Book Antiqua"/>
          <w:b/>
          <w:szCs w:val="24"/>
        </w:rPr>
        <w:t xml:space="preserve">Capítulo </w:t>
      </w:r>
      <w:r w:rsidR="00206003" w:rsidRPr="00B66752">
        <w:rPr>
          <w:rFonts w:ascii="Book Antiqua" w:hAnsi="Book Antiqua"/>
          <w:b/>
          <w:szCs w:val="24"/>
        </w:rPr>
        <w:t xml:space="preserve">VII </w:t>
      </w:r>
      <w:r w:rsidRPr="00B66752">
        <w:rPr>
          <w:rFonts w:ascii="Book Antiqua" w:hAnsi="Book Antiqua"/>
          <w:b/>
          <w:szCs w:val="24"/>
        </w:rPr>
        <w:t xml:space="preserve">- </w:t>
      </w:r>
      <w:r w:rsidR="0094618C" w:rsidRPr="00B66752">
        <w:rPr>
          <w:rFonts w:ascii="Book Antiqua" w:hAnsi="Book Antiqua"/>
          <w:b/>
          <w:szCs w:val="24"/>
        </w:rPr>
        <w:t xml:space="preserve">Derogación </w:t>
      </w:r>
    </w:p>
    <w:p w14:paraId="606BB141" w14:textId="781A09EB" w:rsidR="0094618C" w:rsidRPr="00B66752" w:rsidRDefault="00452090" w:rsidP="00220C62">
      <w:pPr>
        <w:spacing w:line="480" w:lineRule="auto"/>
        <w:ind w:firstLine="720"/>
        <w:jc w:val="both"/>
        <w:rPr>
          <w:rFonts w:ascii="Book Antiqua" w:hAnsi="Book Antiqua"/>
          <w:szCs w:val="24"/>
        </w:rPr>
      </w:pPr>
      <w:r w:rsidRPr="00B66752">
        <w:rPr>
          <w:rFonts w:ascii="Book Antiqua" w:hAnsi="Book Antiqua"/>
          <w:b/>
          <w:bCs/>
          <w:szCs w:val="24"/>
        </w:rPr>
        <w:t xml:space="preserve">Artículo </w:t>
      </w:r>
      <w:r w:rsidR="00E4664F" w:rsidRPr="00B66752">
        <w:rPr>
          <w:rFonts w:ascii="Book Antiqua" w:hAnsi="Book Antiqua"/>
          <w:b/>
          <w:szCs w:val="24"/>
        </w:rPr>
        <w:t xml:space="preserve">7.01 </w:t>
      </w:r>
      <w:r w:rsidR="00114500" w:rsidRPr="00B66752">
        <w:rPr>
          <w:rFonts w:ascii="Book Antiqua" w:hAnsi="Book Antiqua"/>
          <w:bCs/>
          <w:szCs w:val="24"/>
        </w:rPr>
        <w:t>-</w:t>
      </w:r>
      <w:r w:rsidR="00E4664F" w:rsidRPr="00B66752">
        <w:rPr>
          <w:rFonts w:ascii="Book Antiqua" w:hAnsi="Book Antiqua"/>
          <w:b/>
          <w:szCs w:val="24"/>
        </w:rPr>
        <w:t xml:space="preserve"> </w:t>
      </w:r>
      <w:r w:rsidR="0094618C" w:rsidRPr="00B66752">
        <w:rPr>
          <w:rFonts w:ascii="Book Antiqua" w:hAnsi="Book Antiqua"/>
          <w:szCs w:val="24"/>
        </w:rPr>
        <w:t xml:space="preserve">Se </w:t>
      </w:r>
      <w:r w:rsidR="006647CE" w:rsidRPr="00B66752">
        <w:rPr>
          <w:rFonts w:ascii="Book Antiqua" w:hAnsi="Book Antiqua"/>
          <w:szCs w:val="24"/>
        </w:rPr>
        <w:t>derogan las siguientes leyes:</w:t>
      </w:r>
    </w:p>
    <w:p w14:paraId="37BE1E1A" w14:textId="054BDED1" w:rsidR="006647CE" w:rsidRPr="00B66752" w:rsidRDefault="006647CE" w:rsidP="006647CE">
      <w:pPr>
        <w:pStyle w:val="ListParagraph"/>
        <w:numPr>
          <w:ilvl w:val="0"/>
          <w:numId w:val="12"/>
        </w:numPr>
        <w:spacing w:line="480" w:lineRule="auto"/>
        <w:jc w:val="both"/>
        <w:rPr>
          <w:rFonts w:ascii="Book Antiqua" w:hAnsi="Book Antiqua"/>
          <w:szCs w:val="24"/>
        </w:rPr>
      </w:pPr>
      <w:r w:rsidRPr="00B66752">
        <w:rPr>
          <w:rFonts w:ascii="Book Antiqua" w:hAnsi="Book Antiqua"/>
          <w:szCs w:val="24"/>
        </w:rPr>
        <w:t>Ley Núm. 10 de 18 de junio de 1970, según enmendada,</w:t>
      </w:r>
      <w:r w:rsidR="00051C54" w:rsidRPr="00B66752">
        <w:rPr>
          <w:rFonts w:ascii="Book Antiqua" w:hAnsi="Book Antiqua"/>
          <w:szCs w:val="24"/>
        </w:rPr>
        <w:t xml:space="preserve"> </w:t>
      </w:r>
      <w:r w:rsidRPr="00B66752">
        <w:rPr>
          <w:rFonts w:ascii="Book Antiqua" w:hAnsi="Book Antiqua"/>
          <w:szCs w:val="24"/>
        </w:rPr>
        <w:t>conocida como la “Ley de la Oficina de Turismo del Departamento de Desarrollo Económico y Comercio del Gobierno de Puerto Rico”;</w:t>
      </w:r>
    </w:p>
    <w:p w14:paraId="6EED9F0C" w14:textId="6EAC2292" w:rsidR="006647CE" w:rsidRPr="00B66752" w:rsidRDefault="006647CE" w:rsidP="006647CE">
      <w:pPr>
        <w:pStyle w:val="ListParagraph"/>
        <w:numPr>
          <w:ilvl w:val="0"/>
          <w:numId w:val="12"/>
        </w:numPr>
        <w:spacing w:line="480" w:lineRule="auto"/>
        <w:jc w:val="both"/>
        <w:rPr>
          <w:rFonts w:ascii="Book Antiqua" w:hAnsi="Book Antiqua"/>
          <w:szCs w:val="24"/>
        </w:rPr>
      </w:pPr>
      <w:r w:rsidRPr="00B66752">
        <w:rPr>
          <w:rFonts w:ascii="Book Antiqua" w:hAnsi="Book Antiqua"/>
          <w:szCs w:val="24"/>
        </w:rPr>
        <w:t>Ley Núm. 158-2005, según enmendada,</w:t>
      </w:r>
      <w:r w:rsidR="00051C54" w:rsidRPr="00B66752">
        <w:rPr>
          <w:rFonts w:ascii="Book Antiqua" w:hAnsi="Book Antiqua"/>
          <w:szCs w:val="24"/>
        </w:rPr>
        <w:t xml:space="preserve"> </w:t>
      </w:r>
      <w:r w:rsidRPr="00B66752">
        <w:rPr>
          <w:rFonts w:ascii="Book Antiqua" w:hAnsi="Book Antiqua"/>
          <w:szCs w:val="24"/>
        </w:rPr>
        <w:t>conocida como “Ley del Destino Turístico Porta del Sol-Puerto Rico” y</w:t>
      </w:r>
    </w:p>
    <w:p w14:paraId="1683F59F" w14:textId="2FA9B06D" w:rsidR="006647CE" w:rsidRDefault="006647CE" w:rsidP="006647CE">
      <w:pPr>
        <w:pStyle w:val="ListParagraph"/>
        <w:numPr>
          <w:ilvl w:val="0"/>
          <w:numId w:val="12"/>
        </w:numPr>
        <w:spacing w:line="480" w:lineRule="auto"/>
        <w:jc w:val="both"/>
        <w:rPr>
          <w:rFonts w:ascii="Book Antiqua" w:hAnsi="Book Antiqua"/>
          <w:szCs w:val="24"/>
        </w:rPr>
      </w:pPr>
      <w:r w:rsidRPr="00B66752">
        <w:rPr>
          <w:rFonts w:ascii="Book Antiqua" w:hAnsi="Book Antiqua"/>
          <w:szCs w:val="24"/>
        </w:rPr>
        <w:t>Ley Núm. 54-2009, según enmendada,</w:t>
      </w:r>
      <w:r w:rsidR="00051C54" w:rsidRPr="00B66752">
        <w:rPr>
          <w:rFonts w:ascii="Book Antiqua" w:hAnsi="Book Antiqua"/>
          <w:szCs w:val="24"/>
        </w:rPr>
        <w:t xml:space="preserve"> </w:t>
      </w:r>
      <w:r w:rsidRPr="00B66752">
        <w:rPr>
          <w:rFonts w:ascii="Book Antiqua" w:hAnsi="Book Antiqua"/>
          <w:szCs w:val="24"/>
        </w:rPr>
        <w:t>conocida como “Ley del Distrito Especial Turístico de la Montaña”.</w:t>
      </w:r>
    </w:p>
    <w:p w14:paraId="139159CF" w14:textId="77777777" w:rsidR="001B4845" w:rsidRPr="00354D8D" w:rsidRDefault="001B4845" w:rsidP="001B4845">
      <w:pPr>
        <w:spacing w:line="480" w:lineRule="auto"/>
        <w:ind w:firstLine="720"/>
        <w:jc w:val="both"/>
        <w:rPr>
          <w:rFonts w:ascii="Book Antiqua" w:hAnsi="Book Antiqua"/>
          <w:bCs/>
          <w:szCs w:val="24"/>
        </w:rPr>
      </w:pPr>
      <w:r w:rsidRPr="00291A45">
        <w:rPr>
          <w:rFonts w:ascii="Book Antiqua" w:hAnsi="Book Antiqua"/>
          <w:b/>
          <w:szCs w:val="24"/>
        </w:rPr>
        <w:t>Capítulo VIII-Enmiendas a la Ley para la Promoción de Puerto Rico como Destino, Ley 17-2017</w:t>
      </w:r>
      <w:r w:rsidRPr="00354D8D">
        <w:rPr>
          <w:rFonts w:ascii="Book Antiqua" w:hAnsi="Book Antiqua"/>
          <w:bCs/>
          <w:szCs w:val="24"/>
        </w:rPr>
        <w:t>.</w:t>
      </w:r>
    </w:p>
    <w:p w14:paraId="4A2F1C36" w14:textId="77777777" w:rsidR="001B4845" w:rsidRPr="00354D8D" w:rsidRDefault="001B4845" w:rsidP="001B4845">
      <w:pPr>
        <w:spacing w:line="480" w:lineRule="auto"/>
        <w:ind w:firstLine="720"/>
        <w:jc w:val="both"/>
        <w:rPr>
          <w:rFonts w:ascii="Book Antiqua" w:hAnsi="Book Antiqua"/>
          <w:bCs/>
          <w:szCs w:val="24"/>
        </w:rPr>
      </w:pPr>
      <w:r w:rsidRPr="00354D8D">
        <w:rPr>
          <w:rFonts w:ascii="Book Antiqua" w:hAnsi="Book Antiqua"/>
          <w:bCs/>
          <w:szCs w:val="24"/>
        </w:rPr>
        <w:t xml:space="preserve">Artículo 8.01.—Se enmienda el Artículo 3 de la Ley 17-2017, para que se lea como sigue: </w:t>
      </w:r>
    </w:p>
    <w:p w14:paraId="0C5A1E6F" w14:textId="77777777" w:rsidR="001B4845" w:rsidRPr="00354D8D" w:rsidRDefault="001B4845" w:rsidP="001B4845">
      <w:pPr>
        <w:spacing w:line="480" w:lineRule="auto"/>
        <w:ind w:firstLine="720"/>
        <w:jc w:val="both"/>
        <w:rPr>
          <w:rFonts w:ascii="Book Antiqua" w:hAnsi="Book Antiqua"/>
          <w:bCs/>
          <w:szCs w:val="24"/>
        </w:rPr>
      </w:pPr>
      <w:r w:rsidRPr="00354D8D">
        <w:rPr>
          <w:rFonts w:ascii="Book Antiqua" w:hAnsi="Book Antiqua"/>
          <w:bCs/>
          <w:szCs w:val="24"/>
        </w:rPr>
        <w:t>“Artículo 3.- Objetivo y Propósito de la Corporación</w:t>
      </w:r>
    </w:p>
    <w:p w14:paraId="784E417E" w14:textId="77777777" w:rsidR="001B4845" w:rsidRPr="00354D8D" w:rsidRDefault="001B4845" w:rsidP="008C7AA9">
      <w:pPr>
        <w:spacing w:line="480" w:lineRule="auto"/>
        <w:ind w:left="720" w:firstLine="720"/>
        <w:jc w:val="both"/>
        <w:rPr>
          <w:rFonts w:ascii="Book Antiqua" w:hAnsi="Book Antiqua"/>
          <w:bCs/>
          <w:szCs w:val="24"/>
        </w:rPr>
      </w:pPr>
      <w:r w:rsidRPr="00354D8D">
        <w:rPr>
          <w:rFonts w:ascii="Book Antiqua" w:hAnsi="Book Antiqua"/>
          <w:bCs/>
          <w:szCs w:val="24"/>
        </w:rPr>
        <w:t xml:space="preserve">La promoción del turismo interno como motor de desarrollo económico permanecerá a cargo de la Compañía de Turismo. </w:t>
      </w:r>
    </w:p>
    <w:p w14:paraId="6D336F50" w14:textId="77777777" w:rsidR="001B4845" w:rsidRPr="00354D8D" w:rsidRDefault="001B4845" w:rsidP="008C7AA9">
      <w:pPr>
        <w:spacing w:line="480" w:lineRule="auto"/>
        <w:ind w:left="720" w:firstLine="720"/>
        <w:jc w:val="both"/>
        <w:rPr>
          <w:rFonts w:ascii="Book Antiqua" w:hAnsi="Book Antiqua"/>
          <w:bCs/>
          <w:szCs w:val="24"/>
        </w:rPr>
      </w:pPr>
      <w:r w:rsidRPr="00354D8D">
        <w:rPr>
          <w:rFonts w:ascii="Book Antiqua" w:hAnsi="Book Antiqua"/>
          <w:bCs/>
          <w:szCs w:val="24"/>
        </w:rPr>
        <w:lastRenderedPageBreak/>
        <w:t xml:space="preserve">La Corporación tendrá el objetivo de desarrollar la marca turística de Puerto Rico y promocionar la Isla para atraer visitantes y aumentar la exposición mundial de Puerto Rico como destino turístico. </w:t>
      </w:r>
    </w:p>
    <w:p w14:paraId="694249AB" w14:textId="77777777" w:rsidR="001B4845" w:rsidRPr="00354D8D" w:rsidRDefault="001B4845" w:rsidP="008C7AA9">
      <w:pPr>
        <w:spacing w:line="480" w:lineRule="auto"/>
        <w:ind w:left="720" w:firstLine="720"/>
        <w:jc w:val="both"/>
        <w:rPr>
          <w:rFonts w:ascii="Book Antiqua" w:hAnsi="Book Antiqua"/>
          <w:bCs/>
          <w:szCs w:val="24"/>
        </w:rPr>
      </w:pPr>
      <w:r w:rsidRPr="00354D8D">
        <w:rPr>
          <w:rFonts w:ascii="Book Antiqua" w:hAnsi="Book Antiqua"/>
          <w:bCs/>
          <w:szCs w:val="24"/>
        </w:rPr>
        <w:t>El Incorporador consignará en el certificado de incorporación que el objetivo y propósito de la Corporación será el desarrollo de la marca turística y la promoción de Puerto Rico como destino de clase mundial. Además, el Incorporador consignará en el certificado de incorporación que la Corporación, en consecución de su objetivo y propósito, tendrá los siguientes deberes, poderes y funciones, sin que se entienda como una limitación a sus demás poderes corporativos generales:</w:t>
      </w:r>
    </w:p>
    <w:p w14:paraId="2F111DD5" w14:textId="5C41588F" w:rsidR="001B4845" w:rsidRPr="00354D8D" w:rsidRDefault="001B4845" w:rsidP="008C7AA9">
      <w:pPr>
        <w:spacing w:line="480" w:lineRule="auto"/>
        <w:ind w:left="1440" w:hanging="720"/>
        <w:jc w:val="both"/>
        <w:rPr>
          <w:rFonts w:ascii="Book Antiqua" w:hAnsi="Book Antiqua"/>
          <w:bCs/>
          <w:szCs w:val="24"/>
        </w:rPr>
      </w:pPr>
      <w:r w:rsidRPr="00354D8D">
        <w:rPr>
          <w:rFonts w:ascii="Book Antiqua" w:hAnsi="Book Antiqua"/>
          <w:bCs/>
          <w:szCs w:val="24"/>
        </w:rPr>
        <w:t xml:space="preserve">(a) </w:t>
      </w:r>
      <w:r w:rsidR="008C7AA9" w:rsidRPr="00354D8D">
        <w:rPr>
          <w:rFonts w:ascii="Book Antiqua" w:hAnsi="Book Antiqua"/>
          <w:bCs/>
          <w:szCs w:val="24"/>
        </w:rPr>
        <w:tab/>
      </w:r>
      <w:r w:rsidRPr="00354D8D">
        <w:rPr>
          <w:rFonts w:ascii="Book Antiqua" w:hAnsi="Book Antiqua"/>
          <w:bCs/>
          <w:szCs w:val="24"/>
        </w:rPr>
        <w:t xml:space="preserve">Preparar un plan estratégico para la promoción y mercadeo de Puerto Rico como destino con metas, indicadores, tácticas y estrategias a corto, mediano y largo plazo (en adelante, el “Plan Estratégico”). El Plan Estratégico deberá segmentar adecuadamente las audiencias de sus campañas y promoción según prioridades y expectativas razonables de retorno en inversión. Además, trabajará con la Compañía en la elaboración de un Plan de Desarrollo del Destino.  Estos Planes y sus actualizaciones serán remitidos a la Asamblea Legislativa a través de las secretarías de ambos Cuerpos, junto con el Informe Anual.  </w:t>
      </w:r>
    </w:p>
    <w:p w14:paraId="3EB23FC2" w14:textId="52990328" w:rsidR="001B4845" w:rsidRPr="00354D8D" w:rsidRDefault="001B4845" w:rsidP="008C7AA9">
      <w:pPr>
        <w:spacing w:line="480" w:lineRule="auto"/>
        <w:ind w:left="1440" w:hanging="720"/>
        <w:jc w:val="both"/>
        <w:rPr>
          <w:rFonts w:ascii="Book Antiqua" w:hAnsi="Book Antiqua"/>
          <w:bCs/>
          <w:szCs w:val="24"/>
        </w:rPr>
      </w:pPr>
      <w:r w:rsidRPr="00354D8D">
        <w:rPr>
          <w:rFonts w:ascii="Book Antiqua" w:hAnsi="Book Antiqua"/>
          <w:bCs/>
          <w:szCs w:val="24"/>
        </w:rPr>
        <w:t xml:space="preserve">(b) </w:t>
      </w:r>
      <w:r w:rsidR="008C7AA9" w:rsidRPr="00354D8D">
        <w:rPr>
          <w:rFonts w:ascii="Book Antiqua" w:hAnsi="Book Antiqua"/>
          <w:bCs/>
          <w:szCs w:val="24"/>
        </w:rPr>
        <w:tab/>
      </w:r>
      <w:r w:rsidRPr="00354D8D">
        <w:rPr>
          <w:rFonts w:ascii="Book Antiqua" w:hAnsi="Book Antiqua"/>
          <w:bCs/>
          <w:szCs w:val="24"/>
        </w:rPr>
        <w:t>...</w:t>
      </w:r>
    </w:p>
    <w:p w14:paraId="5744C4F9" w14:textId="18F4CC16" w:rsidR="001B4845" w:rsidRPr="00354D8D" w:rsidRDefault="001B4845" w:rsidP="008C7AA9">
      <w:pPr>
        <w:spacing w:line="480" w:lineRule="auto"/>
        <w:ind w:left="1440" w:hanging="720"/>
        <w:jc w:val="both"/>
        <w:rPr>
          <w:rFonts w:ascii="Book Antiqua" w:hAnsi="Book Antiqua"/>
          <w:bCs/>
          <w:szCs w:val="24"/>
        </w:rPr>
      </w:pPr>
      <w:r w:rsidRPr="00354D8D">
        <w:rPr>
          <w:rFonts w:ascii="Book Antiqua" w:hAnsi="Book Antiqua"/>
          <w:bCs/>
          <w:szCs w:val="24"/>
        </w:rPr>
        <w:t xml:space="preserve">(c) </w:t>
      </w:r>
      <w:r w:rsidR="008C7AA9" w:rsidRPr="00354D8D">
        <w:rPr>
          <w:rFonts w:ascii="Book Antiqua" w:hAnsi="Book Antiqua"/>
          <w:bCs/>
          <w:szCs w:val="24"/>
        </w:rPr>
        <w:tab/>
      </w:r>
      <w:r w:rsidRPr="00354D8D">
        <w:rPr>
          <w:rFonts w:ascii="Book Antiqua" w:hAnsi="Book Antiqua"/>
          <w:bCs/>
          <w:szCs w:val="24"/>
        </w:rPr>
        <w:t xml:space="preserve">Realizar investigaciones y colaborar con los organismos gubernamentales pertinentes para desarrollar y llevar cuenta de aquellas </w:t>
      </w:r>
      <w:r w:rsidRPr="00354D8D">
        <w:rPr>
          <w:rFonts w:ascii="Book Antiqua" w:hAnsi="Book Antiqua"/>
          <w:bCs/>
          <w:szCs w:val="24"/>
        </w:rPr>
        <w:lastRenderedPageBreak/>
        <w:t>estadísticas que le permitan llevar a cabo sus responsabilidades, objetivos y propósitos de la forma más eficiente y efectiva. A esos efectos, la Corporación compartirá con la Compañía de Turismo, el Gobernador y la Asamblea Legislativa, mediante la presentación de Informes Trimestrales, toda estadística de turismo que obtenga o genere, así como el resultado de toda investigación que realice o contrate. Estas estadísticas, así como toda investigación que realice o contrate, serán publicados en la página cibernética de la Corporación.</w:t>
      </w:r>
    </w:p>
    <w:p w14:paraId="044579F3" w14:textId="00309344" w:rsidR="001B4845" w:rsidRPr="00354D8D" w:rsidRDefault="001B4845" w:rsidP="008C7AA9">
      <w:pPr>
        <w:spacing w:line="480" w:lineRule="auto"/>
        <w:ind w:left="1440" w:hanging="720"/>
        <w:jc w:val="both"/>
        <w:rPr>
          <w:rFonts w:ascii="Book Antiqua" w:hAnsi="Book Antiqua"/>
          <w:bCs/>
          <w:szCs w:val="24"/>
        </w:rPr>
      </w:pPr>
      <w:r w:rsidRPr="00354D8D">
        <w:rPr>
          <w:rFonts w:ascii="Book Antiqua" w:hAnsi="Book Antiqua"/>
          <w:bCs/>
          <w:szCs w:val="24"/>
        </w:rPr>
        <w:t>(d)</w:t>
      </w:r>
      <w:r w:rsidR="008C7AA9" w:rsidRPr="00354D8D">
        <w:rPr>
          <w:rFonts w:ascii="Book Antiqua" w:hAnsi="Book Antiqua"/>
          <w:bCs/>
          <w:szCs w:val="24"/>
        </w:rPr>
        <w:tab/>
      </w:r>
      <w:r w:rsidRPr="00354D8D">
        <w:rPr>
          <w:rFonts w:ascii="Book Antiqua" w:hAnsi="Book Antiqua"/>
          <w:bCs/>
          <w:szCs w:val="24"/>
        </w:rPr>
        <w:t>...</w:t>
      </w:r>
    </w:p>
    <w:p w14:paraId="78640B8F" w14:textId="77777777" w:rsidR="001B4845" w:rsidRPr="00354D8D" w:rsidRDefault="001B4845" w:rsidP="001B4845">
      <w:pPr>
        <w:spacing w:line="480" w:lineRule="auto"/>
        <w:ind w:firstLine="720"/>
        <w:jc w:val="both"/>
        <w:rPr>
          <w:rFonts w:ascii="Book Antiqua" w:hAnsi="Book Antiqua"/>
          <w:bCs/>
          <w:szCs w:val="24"/>
        </w:rPr>
      </w:pPr>
      <w:r w:rsidRPr="00354D8D">
        <w:rPr>
          <w:rFonts w:ascii="Book Antiqua" w:hAnsi="Book Antiqua"/>
          <w:bCs/>
          <w:szCs w:val="24"/>
        </w:rPr>
        <w:t xml:space="preserve">…” </w:t>
      </w:r>
    </w:p>
    <w:p w14:paraId="311C5434" w14:textId="77777777" w:rsidR="001B4845" w:rsidRPr="00354D8D" w:rsidRDefault="001B4845" w:rsidP="001B4845">
      <w:pPr>
        <w:spacing w:line="480" w:lineRule="auto"/>
        <w:ind w:firstLine="720"/>
        <w:jc w:val="both"/>
        <w:rPr>
          <w:rFonts w:ascii="Book Antiqua" w:hAnsi="Book Antiqua"/>
          <w:bCs/>
          <w:szCs w:val="24"/>
        </w:rPr>
      </w:pPr>
      <w:r w:rsidRPr="00354D8D">
        <w:rPr>
          <w:rFonts w:ascii="Book Antiqua" w:hAnsi="Book Antiqua"/>
          <w:bCs/>
          <w:szCs w:val="24"/>
        </w:rPr>
        <w:t>Artículo 8.02.—Se enmienda el Artículo 4 de la Ley 17-2017 para que lea como sigue:</w:t>
      </w:r>
    </w:p>
    <w:p w14:paraId="26D70E0F" w14:textId="77777777" w:rsidR="001B4845" w:rsidRPr="00354D8D" w:rsidRDefault="001B4845" w:rsidP="001B4845">
      <w:pPr>
        <w:spacing w:line="480" w:lineRule="auto"/>
        <w:ind w:firstLine="720"/>
        <w:jc w:val="both"/>
        <w:rPr>
          <w:rFonts w:ascii="Book Antiqua" w:hAnsi="Book Antiqua"/>
          <w:bCs/>
          <w:szCs w:val="24"/>
        </w:rPr>
      </w:pPr>
      <w:r w:rsidRPr="00354D8D">
        <w:rPr>
          <w:rFonts w:ascii="Book Antiqua" w:hAnsi="Book Antiqua"/>
          <w:bCs/>
          <w:szCs w:val="24"/>
        </w:rPr>
        <w:t xml:space="preserve">“Artículo 4.- </w:t>
      </w:r>
      <w:r w:rsidRPr="00354D8D">
        <w:rPr>
          <w:rFonts w:ascii="Book Antiqua" w:hAnsi="Book Antiqua"/>
          <w:b/>
          <w:szCs w:val="24"/>
        </w:rPr>
        <w:t>Prohibiciones</w:t>
      </w:r>
    </w:p>
    <w:p w14:paraId="23430DA6" w14:textId="77777777" w:rsidR="001B4845" w:rsidRPr="00354D8D" w:rsidRDefault="001B4845" w:rsidP="008C7AA9">
      <w:pPr>
        <w:spacing w:line="480" w:lineRule="auto"/>
        <w:ind w:left="720" w:firstLine="720"/>
        <w:jc w:val="both"/>
        <w:rPr>
          <w:rFonts w:ascii="Book Antiqua" w:hAnsi="Book Antiqua"/>
          <w:bCs/>
          <w:szCs w:val="24"/>
        </w:rPr>
      </w:pPr>
      <w:r w:rsidRPr="00354D8D">
        <w:rPr>
          <w:rFonts w:ascii="Book Antiqua" w:hAnsi="Book Antiqua"/>
          <w:bCs/>
          <w:szCs w:val="24"/>
        </w:rPr>
        <w:t xml:space="preserve">El Incorporador consignará en el certificado de incorporación de la Corporación las siguientes prohibiciones: </w:t>
      </w:r>
    </w:p>
    <w:p w14:paraId="5E6F559F" w14:textId="77777777" w:rsidR="001B4845" w:rsidRPr="00354D8D" w:rsidRDefault="001B4845" w:rsidP="001B4845">
      <w:pPr>
        <w:spacing w:line="480" w:lineRule="auto"/>
        <w:ind w:firstLine="720"/>
        <w:jc w:val="both"/>
        <w:rPr>
          <w:rFonts w:ascii="Book Antiqua" w:hAnsi="Book Antiqua"/>
          <w:bCs/>
          <w:szCs w:val="24"/>
        </w:rPr>
      </w:pPr>
      <w:r w:rsidRPr="00354D8D">
        <w:rPr>
          <w:rFonts w:ascii="Book Antiqua" w:hAnsi="Book Antiqua"/>
          <w:bCs/>
          <w:szCs w:val="24"/>
        </w:rPr>
        <w:t>(a)</w:t>
      </w:r>
      <w:r w:rsidRPr="00354D8D">
        <w:rPr>
          <w:rFonts w:ascii="Book Antiqua" w:hAnsi="Book Antiqua"/>
          <w:bCs/>
          <w:szCs w:val="24"/>
        </w:rPr>
        <w:tab/>
        <w:t>…</w:t>
      </w:r>
    </w:p>
    <w:p w14:paraId="70349711" w14:textId="77777777" w:rsidR="001B4845" w:rsidRPr="00354D8D" w:rsidRDefault="001B4845" w:rsidP="001B4845">
      <w:pPr>
        <w:spacing w:line="480" w:lineRule="auto"/>
        <w:ind w:firstLine="720"/>
        <w:jc w:val="both"/>
        <w:rPr>
          <w:rFonts w:ascii="Book Antiqua" w:hAnsi="Book Antiqua"/>
          <w:bCs/>
          <w:szCs w:val="24"/>
        </w:rPr>
      </w:pPr>
      <w:r w:rsidRPr="00354D8D">
        <w:rPr>
          <w:rFonts w:ascii="Book Antiqua" w:hAnsi="Book Antiqua"/>
          <w:bCs/>
          <w:szCs w:val="24"/>
        </w:rPr>
        <w:t>…</w:t>
      </w:r>
    </w:p>
    <w:p w14:paraId="2C944D01" w14:textId="77777777" w:rsidR="001B4845" w:rsidRPr="00354D8D" w:rsidRDefault="001B4845" w:rsidP="008C7AA9">
      <w:pPr>
        <w:spacing w:line="480" w:lineRule="auto"/>
        <w:ind w:left="1440" w:hanging="720"/>
        <w:jc w:val="both"/>
        <w:rPr>
          <w:rFonts w:ascii="Book Antiqua" w:hAnsi="Book Antiqua"/>
          <w:bCs/>
          <w:szCs w:val="24"/>
        </w:rPr>
      </w:pPr>
      <w:r w:rsidRPr="00354D8D">
        <w:rPr>
          <w:rFonts w:ascii="Book Antiqua" w:hAnsi="Book Antiqua"/>
          <w:bCs/>
          <w:szCs w:val="24"/>
        </w:rPr>
        <w:t>(g)</w:t>
      </w:r>
      <w:r w:rsidRPr="00354D8D">
        <w:rPr>
          <w:rFonts w:ascii="Book Antiqua" w:hAnsi="Book Antiqua"/>
          <w:bCs/>
          <w:szCs w:val="24"/>
        </w:rPr>
        <w:tab/>
        <w:t>La Corporación no incurrirá en gastos para propósitos inconsistentes con los propósitos y objetivos de la Corporación o en contravención de su presupuesto o Plan Estratégico. La Corporación en su Informe Anual presentará un informe comprensivo y detallado de los fondos gastados por la Corporación para cada año fiscal.</w:t>
      </w:r>
    </w:p>
    <w:p w14:paraId="505AF382" w14:textId="77777777" w:rsidR="001B4845" w:rsidRPr="00354D8D" w:rsidRDefault="001B4845" w:rsidP="008C7AA9">
      <w:pPr>
        <w:spacing w:line="480" w:lineRule="auto"/>
        <w:ind w:left="1440" w:hanging="720"/>
        <w:jc w:val="both"/>
        <w:rPr>
          <w:rFonts w:ascii="Book Antiqua" w:hAnsi="Book Antiqua"/>
          <w:bCs/>
          <w:szCs w:val="24"/>
        </w:rPr>
      </w:pPr>
      <w:r w:rsidRPr="00354D8D">
        <w:rPr>
          <w:rFonts w:ascii="Book Antiqua" w:hAnsi="Book Antiqua"/>
          <w:bCs/>
          <w:szCs w:val="24"/>
        </w:rPr>
        <w:lastRenderedPageBreak/>
        <w:t>(h)</w:t>
      </w:r>
      <w:r w:rsidRPr="00354D8D">
        <w:rPr>
          <w:rFonts w:ascii="Book Antiqua" w:hAnsi="Book Antiqua"/>
          <w:bCs/>
          <w:szCs w:val="24"/>
        </w:rPr>
        <w:tab/>
        <w:t xml:space="preserve">... </w:t>
      </w:r>
    </w:p>
    <w:p w14:paraId="4C3C9B64" w14:textId="77777777" w:rsidR="001B4845" w:rsidRPr="00354D8D" w:rsidRDefault="001B4845" w:rsidP="001B4845">
      <w:pPr>
        <w:spacing w:line="480" w:lineRule="auto"/>
        <w:ind w:firstLine="720"/>
        <w:jc w:val="both"/>
        <w:rPr>
          <w:rFonts w:ascii="Book Antiqua" w:hAnsi="Book Antiqua"/>
          <w:bCs/>
          <w:szCs w:val="24"/>
        </w:rPr>
      </w:pPr>
      <w:r w:rsidRPr="00354D8D">
        <w:rPr>
          <w:rFonts w:ascii="Book Antiqua" w:hAnsi="Book Antiqua"/>
          <w:bCs/>
          <w:szCs w:val="24"/>
        </w:rPr>
        <w:t xml:space="preserve">…” </w:t>
      </w:r>
    </w:p>
    <w:p w14:paraId="4C222B03" w14:textId="77777777" w:rsidR="001B4845" w:rsidRPr="00354D8D" w:rsidRDefault="001B4845" w:rsidP="001B4845">
      <w:pPr>
        <w:spacing w:line="480" w:lineRule="auto"/>
        <w:ind w:firstLine="720"/>
        <w:jc w:val="both"/>
        <w:rPr>
          <w:rFonts w:ascii="Book Antiqua" w:hAnsi="Book Antiqua"/>
          <w:bCs/>
          <w:szCs w:val="24"/>
        </w:rPr>
      </w:pPr>
      <w:r w:rsidRPr="00354D8D">
        <w:rPr>
          <w:rFonts w:ascii="Book Antiqua" w:hAnsi="Book Antiqua"/>
          <w:bCs/>
          <w:szCs w:val="24"/>
        </w:rPr>
        <w:t>Artículo 8.03.—Se enmienda el Artículo 8 de la Ley 17-2017, para que lea como sigue:</w:t>
      </w:r>
    </w:p>
    <w:p w14:paraId="55D8EA34" w14:textId="77777777" w:rsidR="001B4845" w:rsidRPr="00354D8D" w:rsidRDefault="001B4845" w:rsidP="001B4845">
      <w:pPr>
        <w:spacing w:line="480" w:lineRule="auto"/>
        <w:ind w:firstLine="720"/>
        <w:jc w:val="both"/>
        <w:rPr>
          <w:rFonts w:ascii="Book Antiqua" w:hAnsi="Book Antiqua"/>
          <w:bCs/>
          <w:szCs w:val="24"/>
        </w:rPr>
      </w:pPr>
      <w:r w:rsidRPr="00354D8D">
        <w:rPr>
          <w:rFonts w:ascii="Book Antiqua" w:hAnsi="Book Antiqua"/>
          <w:bCs/>
          <w:szCs w:val="24"/>
        </w:rPr>
        <w:t>“Artículo 8.- Contrato de Servicio de Organización de Mercadeo de Destino</w:t>
      </w:r>
    </w:p>
    <w:p w14:paraId="7D9DBE1B" w14:textId="77777777" w:rsidR="001B4845" w:rsidRPr="00354D8D" w:rsidRDefault="001B4845" w:rsidP="008C7AA9">
      <w:pPr>
        <w:spacing w:line="480" w:lineRule="auto"/>
        <w:ind w:left="720" w:firstLine="720"/>
        <w:jc w:val="both"/>
        <w:rPr>
          <w:rFonts w:ascii="Book Antiqua" w:hAnsi="Book Antiqua"/>
          <w:bCs/>
          <w:szCs w:val="24"/>
        </w:rPr>
      </w:pPr>
      <w:r w:rsidRPr="00354D8D">
        <w:rPr>
          <w:rFonts w:ascii="Book Antiqua" w:hAnsi="Book Antiqua"/>
          <w:bCs/>
          <w:szCs w:val="24"/>
        </w:rPr>
        <w:t xml:space="preserve">A partir de la vigencia de esta Ley, se establecerá un período de transición durante el cual la Compañía continuará dirigiendo los esfuerzos para mercadear y promover a Puerto Rico como destino turístico. Durante dicho período, se organizará la Corporación y se llevarán a cabo todas aquellas diligencias administrativas necesarias para estar completamente operacional y con la capacidad de ejecutar eficazmente los objetivos, propósitos, deberes y funciones contemplados en su certificado de incorporación. </w:t>
      </w:r>
    </w:p>
    <w:p w14:paraId="2792FD42" w14:textId="77777777" w:rsidR="001B4845" w:rsidRPr="00354D8D" w:rsidRDefault="001B4845" w:rsidP="001B4845">
      <w:pPr>
        <w:spacing w:line="480" w:lineRule="auto"/>
        <w:ind w:firstLine="720"/>
        <w:jc w:val="both"/>
        <w:rPr>
          <w:rFonts w:ascii="Book Antiqua" w:hAnsi="Book Antiqua"/>
          <w:bCs/>
          <w:szCs w:val="24"/>
        </w:rPr>
      </w:pPr>
      <w:r w:rsidRPr="00354D8D">
        <w:rPr>
          <w:rFonts w:ascii="Book Antiqua" w:hAnsi="Book Antiqua"/>
          <w:bCs/>
          <w:szCs w:val="24"/>
        </w:rPr>
        <w:t xml:space="preserve">… </w:t>
      </w:r>
    </w:p>
    <w:p w14:paraId="4D0A92BC" w14:textId="77777777" w:rsidR="001B4845" w:rsidRPr="00354D8D" w:rsidRDefault="001B4845" w:rsidP="008C7AA9">
      <w:pPr>
        <w:spacing w:line="480" w:lineRule="auto"/>
        <w:ind w:left="720" w:firstLine="720"/>
        <w:jc w:val="both"/>
        <w:rPr>
          <w:rFonts w:ascii="Book Antiqua" w:hAnsi="Book Antiqua"/>
          <w:bCs/>
          <w:szCs w:val="24"/>
        </w:rPr>
      </w:pPr>
      <w:r w:rsidRPr="00354D8D">
        <w:rPr>
          <w:rFonts w:ascii="Book Antiqua" w:hAnsi="Book Antiqua"/>
          <w:bCs/>
          <w:szCs w:val="24"/>
        </w:rPr>
        <w:t xml:space="preserve">En relación con el Contrato de OMD, la Compañía y la Corporación estarán exentas de cumplir con las disposiciones de la Ley 237-2004, según enmendada, o con cualesquiera otras disposiciones sobre contratación y licitación o subasta contenidas en la Ley de la Compañía de Turismo de Puerto Rico, leyes especiales pertinentes o cualquier reglamento correspondiente. Con relación al Contrato de OMD, es la intención legislativa que sólo apliquen las disposiciones de esta Ley.  No obstante, copia de dicho Contrato de OMD y sus enmiendas será remitido a la Oficina del Contralor dentro de los quince (15) días siguientes a la fecha de otorgamiento del contrato o la enmienda de </w:t>
      </w:r>
      <w:r w:rsidRPr="00354D8D">
        <w:rPr>
          <w:rFonts w:ascii="Book Antiqua" w:hAnsi="Book Antiqua"/>
          <w:bCs/>
          <w:szCs w:val="24"/>
        </w:rPr>
        <w:lastRenderedPageBreak/>
        <w:t>conformidad con la Ley 18 de 30 de octubre de 1975, según enmendada, conocida como Ley de Registros de Contrato.</w:t>
      </w:r>
    </w:p>
    <w:p w14:paraId="29AC1442" w14:textId="77777777" w:rsidR="001B4845" w:rsidRPr="00354D8D" w:rsidRDefault="001B4845" w:rsidP="008C7AA9">
      <w:pPr>
        <w:spacing w:line="480" w:lineRule="auto"/>
        <w:ind w:left="720" w:firstLine="720"/>
        <w:jc w:val="both"/>
        <w:rPr>
          <w:rFonts w:ascii="Book Antiqua" w:hAnsi="Book Antiqua"/>
          <w:bCs/>
          <w:szCs w:val="24"/>
        </w:rPr>
      </w:pPr>
      <w:r w:rsidRPr="00354D8D">
        <w:rPr>
          <w:rFonts w:ascii="Book Antiqua" w:hAnsi="Book Antiqua"/>
          <w:bCs/>
          <w:szCs w:val="24"/>
        </w:rPr>
        <w:t xml:space="preserve">El Contrato de OMD otorgado bajo las disposiciones de esta Ley dispondrá aquellos términos y condiciones que la Compañía y la Corporación estimen apropiados, incluyendo, sin limitación alguna, (a) la definición y descripción de funciones a delegarse, y (b) el término del Contrato de OMD. No obstante, se dispone que el término original del Contrato de OMD no podrá exceder de veinte (20) años, y podrá estar sujeto a extensiones sucesivas, cada una de los cuales no podrá exceder los diez (10) años. </w:t>
      </w:r>
    </w:p>
    <w:p w14:paraId="4991F946" w14:textId="77777777" w:rsidR="001B4845" w:rsidRPr="00354D8D" w:rsidRDefault="001B4845" w:rsidP="001B4845">
      <w:pPr>
        <w:spacing w:line="480" w:lineRule="auto"/>
        <w:ind w:firstLine="720"/>
        <w:jc w:val="both"/>
        <w:rPr>
          <w:rFonts w:ascii="Book Antiqua" w:hAnsi="Book Antiqua"/>
          <w:bCs/>
          <w:szCs w:val="24"/>
        </w:rPr>
      </w:pPr>
      <w:r w:rsidRPr="00354D8D">
        <w:rPr>
          <w:rFonts w:ascii="Book Antiqua" w:hAnsi="Book Antiqua"/>
          <w:bCs/>
          <w:szCs w:val="24"/>
        </w:rPr>
        <w:t>…”</w:t>
      </w:r>
    </w:p>
    <w:p w14:paraId="0014CF58" w14:textId="77777777" w:rsidR="001B4845" w:rsidRPr="00354D8D" w:rsidRDefault="001B4845" w:rsidP="001B4845">
      <w:pPr>
        <w:spacing w:line="480" w:lineRule="auto"/>
        <w:ind w:firstLine="720"/>
        <w:jc w:val="both"/>
        <w:rPr>
          <w:rFonts w:ascii="Book Antiqua" w:hAnsi="Book Antiqua"/>
          <w:bCs/>
          <w:szCs w:val="24"/>
        </w:rPr>
      </w:pPr>
      <w:r w:rsidRPr="00354D8D">
        <w:rPr>
          <w:rFonts w:ascii="Book Antiqua" w:hAnsi="Book Antiqua"/>
          <w:bCs/>
          <w:szCs w:val="24"/>
        </w:rPr>
        <w:t>Artículo 8.04.—Se enmienda el Artículo 10 de la Ley 17-2017, para que lea como sigue:</w:t>
      </w:r>
    </w:p>
    <w:p w14:paraId="39631F70" w14:textId="77777777" w:rsidR="001B4845" w:rsidRPr="00354D8D" w:rsidRDefault="001B4845" w:rsidP="001B4845">
      <w:pPr>
        <w:spacing w:line="480" w:lineRule="auto"/>
        <w:ind w:firstLine="720"/>
        <w:jc w:val="both"/>
        <w:rPr>
          <w:rFonts w:ascii="Book Antiqua" w:hAnsi="Book Antiqua"/>
          <w:bCs/>
          <w:szCs w:val="24"/>
        </w:rPr>
      </w:pPr>
      <w:r w:rsidRPr="00354D8D">
        <w:rPr>
          <w:rFonts w:ascii="Book Antiqua" w:hAnsi="Book Antiqua"/>
          <w:bCs/>
          <w:szCs w:val="24"/>
        </w:rPr>
        <w:t xml:space="preserve">“Artículo 10.- </w:t>
      </w:r>
      <w:r w:rsidRPr="00354D8D">
        <w:rPr>
          <w:rFonts w:ascii="Book Antiqua" w:hAnsi="Book Antiqua"/>
          <w:b/>
          <w:szCs w:val="24"/>
        </w:rPr>
        <w:t>Fondo para la Promoción de Puerto Rico como Destino</w:t>
      </w:r>
    </w:p>
    <w:p w14:paraId="2AB9D592" w14:textId="77777777" w:rsidR="001B4845" w:rsidRPr="00354D8D" w:rsidRDefault="001B4845" w:rsidP="008C7AA9">
      <w:pPr>
        <w:spacing w:line="480" w:lineRule="auto"/>
        <w:ind w:left="720" w:firstLine="720"/>
        <w:jc w:val="both"/>
        <w:rPr>
          <w:rFonts w:ascii="Book Antiqua" w:hAnsi="Book Antiqua"/>
          <w:bCs/>
          <w:szCs w:val="24"/>
        </w:rPr>
      </w:pPr>
      <w:r w:rsidRPr="00354D8D">
        <w:rPr>
          <w:rFonts w:ascii="Book Antiqua" w:hAnsi="Book Antiqua"/>
          <w:bCs/>
          <w:szCs w:val="24"/>
        </w:rPr>
        <w:t xml:space="preserve">Una vez la Corporación esté incorporada y organizada, la Junta de Directores autorizará y ordenará la apertura de una cuenta a nombre de la Corporación en aquel banco comercial o compañía de fideicomiso debidamente autorizado para hacer negocios en Puerto Rico que seleccione la Junta de Directores. Dicha cuenta constituirá el Fondo para la Promoción de Puerto Rico como Destino (en adelante, el Fondo). De los ingresos recibidos conforme a la Ley 272-2003, según enmendada, conocida como “Ley del Impuesto sobre el Canon por Ocupación de Habitación del Estado Libre Asociado de Puerto </w:t>
      </w:r>
      <w:r w:rsidRPr="00354D8D">
        <w:rPr>
          <w:rFonts w:ascii="Book Antiqua" w:hAnsi="Book Antiqua"/>
          <w:bCs/>
          <w:szCs w:val="24"/>
        </w:rPr>
        <w:lastRenderedPageBreak/>
        <w:t>Rico”, y la Ley Núm. 221 de 15 de mayo de 1948, según enmendada, la Compañía depositará en el Fondo las asignaciones detalladas a continuación:</w:t>
      </w:r>
    </w:p>
    <w:p w14:paraId="364306E6" w14:textId="312E2965" w:rsidR="001B4845" w:rsidRPr="00354D8D" w:rsidRDefault="001B4845" w:rsidP="008C7AA9">
      <w:pPr>
        <w:spacing w:line="480" w:lineRule="auto"/>
        <w:ind w:left="1440" w:hanging="720"/>
        <w:jc w:val="both"/>
        <w:rPr>
          <w:rFonts w:ascii="Book Antiqua" w:hAnsi="Book Antiqua"/>
          <w:bCs/>
          <w:szCs w:val="24"/>
        </w:rPr>
      </w:pPr>
      <w:r w:rsidRPr="00354D8D">
        <w:rPr>
          <w:rFonts w:ascii="Book Antiqua" w:hAnsi="Book Antiqua"/>
          <w:bCs/>
          <w:szCs w:val="24"/>
        </w:rPr>
        <w:t xml:space="preserve">(a) </w:t>
      </w:r>
      <w:r w:rsidR="008C7AA9" w:rsidRPr="00354D8D">
        <w:rPr>
          <w:rFonts w:ascii="Book Antiqua" w:hAnsi="Book Antiqua"/>
          <w:bCs/>
          <w:szCs w:val="24"/>
        </w:rPr>
        <w:tab/>
      </w:r>
      <w:r w:rsidRPr="00354D8D">
        <w:rPr>
          <w:rFonts w:ascii="Book Antiqua" w:hAnsi="Book Antiqua"/>
          <w:bCs/>
          <w:szCs w:val="24"/>
        </w:rPr>
        <w:t>…</w:t>
      </w:r>
    </w:p>
    <w:p w14:paraId="446C7C9F" w14:textId="30CBBD28" w:rsidR="001B4845" w:rsidRPr="00354D8D" w:rsidRDefault="001B4845" w:rsidP="008C7AA9">
      <w:pPr>
        <w:spacing w:line="480" w:lineRule="auto"/>
        <w:ind w:left="1440" w:hanging="720"/>
        <w:jc w:val="both"/>
        <w:rPr>
          <w:rFonts w:ascii="Book Antiqua" w:hAnsi="Book Antiqua"/>
          <w:bCs/>
          <w:szCs w:val="24"/>
        </w:rPr>
      </w:pPr>
      <w:r w:rsidRPr="00354D8D">
        <w:rPr>
          <w:rFonts w:ascii="Book Antiqua" w:hAnsi="Book Antiqua"/>
          <w:bCs/>
          <w:szCs w:val="24"/>
        </w:rPr>
        <w:t xml:space="preserve">(b) </w:t>
      </w:r>
      <w:r w:rsidR="008C7AA9" w:rsidRPr="00354D8D">
        <w:rPr>
          <w:rFonts w:ascii="Book Antiqua" w:hAnsi="Book Antiqua"/>
          <w:bCs/>
          <w:szCs w:val="24"/>
        </w:rPr>
        <w:tab/>
      </w:r>
      <w:r w:rsidRPr="00354D8D">
        <w:rPr>
          <w:rFonts w:ascii="Book Antiqua" w:hAnsi="Book Antiqua"/>
          <w:bCs/>
          <w:szCs w:val="24"/>
        </w:rPr>
        <w:t>...</w:t>
      </w:r>
    </w:p>
    <w:p w14:paraId="10F5BC27" w14:textId="6E1D04F1" w:rsidR="001B4845" w:rsidRPr="00354D8D" w:rsidRDefault="001B4845" w:rsidP="008C7AA9">
      <w:pPr>
        <w:spacing w:line="480" w:lineRule="auto"/>
        <w:ind w:left="1440" w:hanging="720"/>
        <w:jc w:val="both"/>
        <w:rPr>
          <w:rFonts w:ascii="Book Antiqua" w:hAnsi="Book Antiqua"/>
          <w:bCs/>
          <w:szCs w:val="24"/>
        </w:rPr>
      </w:pPr>
      <w:r w:rsidRPr="00354D8D">
        <w:rPr>
          <w:rFonts w:ascii="Book Antiqua" w:hAnsi="Book Antiqua"/>
          <w:bCs/>
          <w:szCs w:val="24"/>
        </w:rPr>
        <w:t xml:space="preserve">(c) </w:t>
      </w:r>
      <w:r w:rsidR="008C7AA9" w:rsidRPr="00354D8D">
        <w:rPr>
          <w:rFonts w:ascii="Book Antiqua" w:hAnsi="Book Antiqua"/>
          <w:bCs/>
          <w:szCs w:val="24"/>
        </w:rPr>
        <w:tab/>
      </w:r>
      <w:r w:rsidRPr="00354D8D">
        <w:rPr>
          <w:rFonts w:ascii="Book Antiqua" w:hAnsi="Book Antiqua"/>
          <w:bCs/>
          <w:szCs w:val="24"/>
        </w:rPr>
        <w:t>...</w:t>
      </w:r>
    </w:p>
    <w:p w14:paraId="69441DBD" w14:textId="75DD4DD0" w:rsidR="001B4845" w:rsidRPr="00354D8D" w:rsidRDefault="001B4845" w:rsidP="008C7AA9">
      <w:pPr>
        <w:spacing w:line="480" w:lineRule="auto"/>
        <w:ind w:left="720" w:firstLine="720"/>
        <w:jc w:val="both"/>
        <w:rPr>
          <w:rFonts w:ascii="Book Antiqua" w:hAnsi="Book Antiqua"/>
          <w:bCs/>
          <w:szCs w:val="24"/>
        </w:rPr>
      </w:pPr>
      <w:r w:rsidRPr="00354D8D">
        <w:rPr>
          <w:rFonts w:ascii="Book Antiqua" w:hAnsi="Book Antiqua"/>
          <w:bCs/>
          <w:szCs w:val="24"/>
        </w:rPr>
        <w:t>Las asignaciones contempladas en el inciso (b) y (c) de este Artículo serán incorporadas con mayor especificidad en los términos y condiciones del Contrato de OMD como compensación y remuneración a la Corporación por sus servicios de promoción y mercadeo de Puerto Rico como destino. La Compañía notificará a la Asamblea Legislativa, por conducto de sus respectivas Secretarías, inmediatamente realice los depósitos de estas asignaciones contempladas en los referidos incisos (b) y (c), incluyendo el detalle de las cantidades específicas depositadas.”</w:t>
      </w:r>
    </w:p>
    <w:p w14:paraId="131A5AC1" w14:textId="0924F127" w:rsidR="0094618C" w:rsidRPr="00B66752" w:rsidRDefault="001B4845" w:rsidP="001B4845">
      <w:pPr>
        <w:spacing w:line="480" w:lineRule="auto"/>
        <w:ind w:firstLine="720"/>
        <w:jc w:val="both"/>
        <w:rPr>
          <w:rFonts w:ascii="Book Antiqua" w:hAnsi="Book Antiqua"/>
          <w:b/>
          <w:szCs w:val="24"/>
        </w:rPr>
      </w:pPr>
      <w:r w:rsidRPr="001B4845">
        <w:rPr>
          <w:rFonts w:ascii="Book Antiqua" w:hAnsi="Book Antiqua"/>
          <w:b/>
          <w:szCs w:val="24"/>
        </w:rPr>
        <w:t xml:space="preserve"> </w:t>
      </w:r>
      <w:r w:rsidR="0094618C" w:rsidRPr="00B66752">
        <w:rPr>
          <w:rFonts w:ascii="Book Antiqua" w:hAnsi="Book Antiqua"/>
          <w:b/>
          <w:szCs w:val="24"/>
        </w:rPr>
        <w:t>Capítulo I</w:t>
      </w:r>
      <w:r w:rsidR="004F11B4" w:rsidRPr="00B66752">
        <w:rPr>
          <w:rFonts w:ascii="Book Antiqua" w:hAnsi="Book Antiqua"/>
          <w:b/>
          <w:szCs w:val="24"/>
        </w:rPr>
        <w:t>X</w:t>
      </w:r>
      <w:r w:rsidR="00C35F0C" w:rsidRPr="00B66752">
        <w:rPr>
          <w:rFonts w:ascii="Book Antiqua" w:hAnsi="Book Antiqua"/>
          <w:b/>
          <w:szCs w:val="24"/>
        </w:rPr>
        <w:t xml:space="preserve"> </w:t>
      </w:r>
      <w:r w:rsidR="0094618C" w:rsidRPr="00B66752">
        <w:rPr>
          <w:rFonts w:ascii="Book Antiqua" w:hAnsi="Book Antiqua"/>
          <w:b/>
          <w:szCs w:val="24"/>
        </w:rPr>
        <w:t xml:space="preserve">– Disposiciones Generales </w:t>
      </w:r>
    </w:p>
    <w:p w14:paraId="41CAF658" w14:textId="4539C327" w:rsidR="0094618C" w:rsidRPr="00B66752" w:rsidRDefault="00761743" w:rsidP="00220C62">
      <w:pPr>
        <w:spacing w:line="480" w:lineRule="auto"/>
        <w:ind w:firstLine="720"/>
        <w:jc w:val="both"/>
        <w:rPr>
          <w:rFonts w:ascii="Book Antiqua" w:hAnsi="Book Antiqua"/>
          <w:b/>
          <w:bCs/>
          <w:szCs w:val="24"/>
        </w:rPr>
      </w:pPr>
      <w:r w:rsidRPr="00B66752">
        <w:rPr>
          <w:rFonts w:ascii="Book Antiqua" w:hAnsi="Book Antiqua"/>
          <w:b/>
          <w:bCs/>
          <w:szCs w:val="24"/>
        </w:rPr>
        <w:t xml:space="preserve">Artículo </w:t>
      </w:r>
      <w:r w:rsidR="003D0229">
        <w:rPr>
          <w:rFonts w:ascii="Book Antiqua" w:hAnsi="Book Antiqua"/>
          <w:b/>
          <w:bCs/>
          <w:szCs w:val="24"/>
        </w:rPr>
        <w:t>9</w:t>
      </w:r>
      <w:r w:rsidR="004745AC" w:rsidRPr="00B66752">
        <w:rPr>
          <w:rFonts w:ascii="Book Antiqua" w:hAnsi="Book Antiqua"/>
          <w:b/>
          <w:bCs/>
          <w:szCs w:val="24"/>
        </w:rPr>
        <w:t>.0</w:t>
      </w:r>
      <w:r w:rsidR="003D0229">
        <w:rPr>
          <w:rFonts w:ascii="Book Antiqua" w:hAnsi="Book Antiqua"/>
          <w:b/>
          <w:bCs/>
          <w:szCs w:val="24"/>
        </w:rPr>
        <w:t>2</w:t>
      </w:r>
      <w:r w:rsidR="004745AC" w:rsidRPr="00B66752">
        <w:rPr>
          <w:rFonts w:ascii="Book Antiqua" w:hAnsi="Book Antiqua"/>
          <w:b/>
          <w:bCs/>
          <w:szCs w:val="24"/>
        </w:rPr>
        <w:t xml:space="preserve"> </w:t>
      </w:r>
      <w:r w:rsidR="0094618C" w:rsidRPr="00B66752">
        <w:rPr>
          <w:rFonts w:ascii="Book Antiqua" w:hAnsi="Book Antiqua"/>
          <w:b/>
          <w:bCs/>
          <w:szCs w:val="24"/>
        </w:rPr>
        <w:t>- Disposiciones en pugna quedan sin efecto.</w:t>
      </w:r>
    </w:p>
    <w:p w14:paraId="5D06E9D1" w14:textId="65E44804" w:rsidR="0094618C" w:rsidRPr="00B66752" w:rsidRDefault="0094618C" w:rsidP="00216FDA">
      <w:pPr>
        <w:pStyle w:val="p1"/>
        <w:spacing w:line="480" w:lineRule="auto"/>
        <w:jc w:val="both"/>
        <w:rPr>
          <w:rFonts w:ascii="Book Antiqua" w:hAnsi="Book Antiqua"/>
          <w:color w:val="000000" w:themeColor="text1"/>
          <w:sz w:val="24"/>
          <w:szCs w:val="24"/>
          <w:lang w:val="es-PR"/>
        </w:rPr>
      </w:pPr>
      <w:r w:rsidRPr="00B66752">
        <w:rPr>
          <w:rFonts w:ascii="Book Antiqua" w:hAnsi="Book Antiqua"/>
          <w:sz w:val="24"/>
          <w:szCs w:val="24"/>
          <w:lang w:val="es-PR"/>
        </w:rPr>
        <w:t>En los casos en que las disposiciones de esta Ley estén en pugna con las disposiciones de cualquier otra ley de la Asamblea Legislativa de Puerto Rico, prevalecerán las disposiciones de esta Ley a menos que las disposiciones de dicha otra ley enmienden o deroguen específicamente alguna o todas las disposiciones de esta Ley</w:t>
      </w:r>
      <w:r w:rsidR="00DD4A20" w:rsidRPr="00B66752">
        <w:rPr>
          <w:rFonts w:ascii="Book Antiqua" w:hAnsi="Book Antiqua"/>
          <w:color w:val="000000" w:themeColor="text1"/>
          <w:sz w:val="24"/>
          <w:szCs w:val="24"/>
          <w:lang w:val="es-PR"/>
        </w:rPr>
        <w:t>,</w:t>
      </w:r>
      <w:r w:rsidR="00216FDA" w:rsidRPr="00B66752">
        <w:rPr>
          <w:rFonts w:ascii="Book Antiqua" w:hAnsi="Book Antiqua"/>
          <w:color w:val="000000" w:themeColor="text1"/>
          <w:sz w:val="24"/>
          <w:szCs w:val="24"/>
          <w:lang w:val="es-PR"/>
        </w:rPr>
        <w:t xml:space="preserve"> </w:t>
      </w:r>
      <w:r w:rsidR="00DD4A20" w:rsidRPr="00B66752">
        <w:rPr>
          <w:rFonts w:ascii="Book Antiqua" w:hAnsi="Book Antiqua"/>
          <w:color w:val="000000" w:themeColor="text1"/>
          <w:sz w:val="24"/>
          <w:szCs w:val="24"/>
          <w:lang w:val="es-PR"/>
        </w:rPr>
        <w:t>disponiéndose, que en caso que las disposiciones de esta Ley estén en pugna con</w:t>
      </w:r>
      <w:r w:rsidR="00216FDA" w:rsidRPr="00B66752">
        <w:rPr>
          <w:rFonts w:ascii="Book Antiqua" w:hAnsi="Book Antiqua"/>
          <w:color w:val="000000" w:themeColor="text1"/>
          <w:sz w:val="24"/>
          <w:szCs w:val="24"/>
          <w:lang w:val="es-PR"/>
        </w:rPr>
        <w:t xml:space="preserve"> </w:t>
      </w:r>
      <w:r w:rsidR="00DD4A20" w:rsidRPr="00B66752">
        <w:rPr>
          <w:rFonts w:ascii="Book Antiqua" w:hAnsi="Book Antiqua"/>
          <w:color w:val="000000" w:themeColor="text1"/>
          <w:sz w:val="24"/>
          <w:szCs w:val="24"/>
          <w:lang w:val="es-PR"/>
        </w:rPr>
        <w:t xml:space="preserve">las disposiciones de la Ley Núm. 17 </w:t>
      </w:r>
      <w:r w:rsidR="00C35F0C" w:rsidRPr="00B66752">
        <w:rPr>
          <w:rFonts w:ascii="Book Antiqua" w:hAnsi="Book Antiqua"/>
          <w:color w:val="000000" w:themeColor="text1"/>
          <w:sz w:val="24"/>
          <w:szCs w:val="24"/>
          <w:lang w:val="es-PR"/>
        </w:rPr>
        <w:t>-</w:t>
      </w:r>
      <w:r w:rsidR="00DD4A20" w:rsidRPr="00B66752">
        <w:rPr>
          <w:rFonts w:ascii="Book Antiqua" w:hAnsi="Book Antiqua"/>
          <w:color w:val="000000" w:themeColor="text1"/>
          <w:sz w:val="24"/>
          <w:szCs w:val="24"/>
          <w:lang w:val="es-PR"/>
        </w:rPr>
        <w:t xml:space="preserve"> 2017, las disposiciones de la</w:t>
      </w:r>
      <w:r w:rsidR="00216FDA" w:rsidRPr="00B66752">
        <w:rPr>
          <w:rFonts w:ascii="Book Antiqua" w:hAnsi="Book Antiqua"/>
          <w:color w:val="000000" w:themeColor="text1"/>
          <w:sz w:val="24"/>
          <w:szCs w:val="24"/>
          <w:lang w:val="es-PR"/>
        </w:rPr>
        <w:t xml:space="preserve"> </w:t>
      </w:r>
      <w:r w:rsidR="00DD4A20" w:rsidRPr="00B66752">
        <w:rPr>
          <w:rFonts w:ascii="Book Antiqua" w:hAnsi="Book Antiqua"/>
          <w:color w:val="000000" w:themeColor="text1"/>
          <w:sz w:val="24"/>
          <w:szCs w:val="24"/>
          <w:lang w:val="es-PR"/>
        </w:rPr>
        <w:t xml:space="preserve">Ley Núm. 17 </w:t>
      </w:r>
      <w:r w:rsidR="00C35F0C" w:rsidRPr="00B66752">
        <w:rPr>
          <w:rFonts w:ascii="Book Antiqua" w:hAnsi="Book Antiqua"/>
          <w:color w:val="000000" w:themeColor="text1"/>
          <w:sz w:val="24"/>
          <w:szCs w:val="24"/>
          <w:lang w:val="es-PR"/>
        </w:rPr>
        <w:t>-</w:t>
      </w:r>
      <w:r w:rsidR="00DD4A20" w:rsidRPr="00B66752">
        <w:rPr>
          <w:rFonts w:ascii="Book Antiqua" w:hAnsi="Book Antiqua"/>
          <w:color w:val="000000" w:themeColor="text1"/>
          <w:sz w:val="24"/>
          <w:szCs w:val="24"/>
          <w:lang w:val="es-PR"/>
        </w:rPr>
        <w:t xml:space="preserve"> 2017 prevalecerán sobre las disposiciones de esta Ley</w:t>
      </w:r>
      <w:r w:rsidRPr="00B66752">
        <w:rPr>
          <w:rFonts w:ascii="Book Antiqua" w:hAnsi="Book Antiqua"/>
          <w:color w:val="000000" w:themeColor="text1"/>
          <w:sz w:val="24"/>
          <w:szCs w:val="24"/>
          <w:lang w:val="es-PR"/>
        </w:rPr>
        <w:t>.</w:t>
      </w:r>
    </w:p>
    <w:p w14:paraId="68594324" w14:textId="61969B8A" w:rsidR="004632F9" w:rsidRPr="00B66752" w:rsidRDefault="00B166B2" w:rsidP="00220C62">
      <w:pPr>
        <w:spacing w:line="480" w:lineRule="auto"/>
        <w:ind w:firstLine="720"/>
        <w:jc w:val="both"/>
        <w:rPr>
          <w:rFonts w:ascii="Book Antiqua" w:hAnsi="Book Antiqua"/>
          <w:b/>
          <w:bCs/>
          <w:szCs w:val="24"/>
        </w:rPr>
      </w:pPr>
      <w:r w:rsidRPr="00B66752">
        <w:rPr>
          <w:rFonts w:ascii="Book Antiqua" w:hAnsi="Book Antiqua"/>
          <w:b/>
          <w:bCs/>
          <w:szCs w:val="24"/>
        </w:rPr>
        <w:lastRenderedPageBreak/>
        <w:t xml:space="preserve">Artículo </w:t>
      </w:r>
      <w:r w:rsidR="00E4664F" w:rsidRPr="00B66752">
        <w:rPr>
          <w:rFonts w:ascii="Book Antiqua" w:hAnsi="Book Antiqua"/>
          <w:b/>
          <w:bCs/>
          <w:szCs w:val="24"/>
        </w:rPr>
        <w:t>8</w:t>
      </w:r>
      <w:r w:rsidR="004745AC" w:rsidRPr="00B66752">
        <w:rPr>
          <w:rFonts w:ascii="Book Antiqua" w:hAnsi="Book Antiqua"/>
          <w:b/>
          <w:bCs/>
          <w:szCs w:val="24"/>
        </w:rPr>
        <w:t xml:space="preserve">.02 </w:t>
      </w:r>
      <w:r w:rsidR="0094618C" w:rsidRPr="00B66752">
        <w:rPr>
          <w:rFonts w:ascii="Book Antiqua" w:hAnsi="Book Antiqua"/>
          <w:b/>
          <w:bCs/>
          <w:szCs w:val="24"/>
        </w:rPr>
        <w:t xml:space="preserve">- </w:t>
      </w:r>
      <w:r w:rsidR="005E2727" w:rsidRPr="00B66752">
        <w:rPr>
          <w:rFonts w:ascii="Book Antiqua" w:hAnsi="Book Antiqua"/>
          <w:b/>
          <w:bCs/>
          <w:szCs w:val="24"/>
        </w:rPr>
        <w:t>Continuidad de</w:t>
      </w:r>
      <w:r w:rsidR="001D35D9" w:rsidRPr="00B66752">
        <w:rPr>
          <w:rFonts w:ascii="Book Antiqua" w:hAnsi="Book Antiqua"/>
          <w:b/>
          <w:bCs/>
          <w:szCs w:val="24"/>
        </w:rPr>
        <w:t xml:space="preserve"> personal, contratos, reglamentos y operaciones</w:t>
      </w:r>
    </w:p>
    <w:p w14:paraId="1954ECBB" w14:textId="7E39B553" w:rsidR="000D1141" w:rsidRPr="00B66752" w:rsidRDefault="00606E0D" w:rsidP="007A3252">
      <w:pPr>
        <w:spacing w:line="480" w:lineRule="auto"/>
        <w:ind w:firstLine="720"/>
        <w:jc w:val="both"/>
        <w:rPr>
          <w:rFonts w:ascii="Book Antiqua" w:eastAsiaTheme="minorEastAsia" w:hAnsi="Book Antiqua"/>
          <w:color w:val="000000" w:themeColor="text1"/>
          <w:szCs w:val="24"/>
        </w:rPr>
      </w:pPr>
      <w:r w:rsidRPr="00B66752">
        <w:rPr>
          <w:rFonts w:ascii="Book Antiqua" w:eastAsiaTheme="minorEastAsia" w:hAnsi="Book Antiqua"/>
          <w:color w:val="000000" w:themeColor="text1"/>
          <w:szCs w:val="24"/>
        </w:rPr>
        <w:t>La Compañía de Turismo de Puerto Rico creada por esta Ley será la sucesora,</w:t>
      </w:r>
      <w:r w:rsidR="00DA07CD"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para todos los fines y propósitos, de la Oficina de Turismo de Puerto Rico y la</w:t>
      </w:r>
      <w:r w:rsidR="00DA07CD"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Compañía de Turismo de Puerto Rico, creadas en la Ley Núm. 10 de 18 de junio de</w:t>
      </w:r>
      <w:r w:rsidR="00DA07CD" w:rsidRPr="00B66752">
        <w:rPr>
          <w:rFonts w:ascii="Book Antiqua" w:eastAsiaTheme="minorEastAsia" w:hAnsi="Book Antiqua"/>
          <w:color w:val="000000" w:themeColor="text1"/>
          <w:szCs w:val="24"/>
        </w:rPr>
        <w:t xml:space="preserve"> 1</w:t>
      </w:r>
      <w:r w:rsidRPr="00B66752">
        <w:rPr>
          <w:rFonts w:ascii="Book Antiqua" w:eastAsiaTheme="minorEastAsia" w:hAnsi="Book Antiqua"/>
          <w:color w:val="000000" w:themeColor="text1"/>
          <w:szCs w:val="24"/>
        </w:rPr>
        <w:t>970, según enmendada.</w:t>
      </w:r>
      <w:r w:rsidR="00DA07CD" w:rsidRPr="00B66752">
        <w:rPr>
          <w:rFonts w:ascii="Book Antiqua" w:eastAsiaTheme="minorEastAsia" w:hAnsi="Book Antiqua"/>
          <w:color w:val="000000" w:themeColor="text1"/>
          <w:szCs w:val="24"/>
        </w:rPr>
        <w:t xml:space="preserve"> </w:t>
      </w:r>
      <w:r w:rsidR="004632F9" w:rsidRPr="00B66752">
        <w:rPr>
          <w:rFonts w:ascii="Book Antiqua" w:hAnsi="Book Antiqua"/>
          <w:szCs w:val="24"/>
        </w:rPr>
        <w:t>Todo el personal, contratos, reglamentos y estructuras operacionales existentes de la Compañía de Turismo de Puerto Rico</w:t>
      </w:r>
      <w:r w:rsidR="00635131" w:rsidRPr="00B66752">
        <w:rPr>
          <w:rFonts w:ascii="Book Antiqua" w:hAnsi="Book Antiqua"/>
          <w:color w:val="000000" w:themeColor="text1"/>
          <w:szCs w:val="24"/>
        </w:rPr>
        <w:t>, creadas en la Ley Núm. 10 de 18 de junio de 1970, según</w:t>
      </w:r>
      <w:r w:rsidR="00DA07CD" w:rsidRPr="00B66752">
        <w:rPr>
          <w:rFonts w:ascii="Book Antiqua" w:eastAsiaTheme="minorEastAsia" w:hAnsi="Book Antiqua"/>
          <w:color w:val="000000" w:themeColor="text1"/>
          <w:szCs w:val="24"/>
        </w:rPr>
        <w:t xml:space="preserve"> e</w:t>
      </w:r>
      <w:r w:rsidR="00635131" w:rsidRPr="00B66752">
        <w:rPr>
          <w:rFonts w:ascii="Book Antiqua" w:eastAsiaTheme="minorEastAsia" w:hAnsi="Book Antiqua"/>
          <w:color w:val="000000" w:themeColor="text1"/>
          <w:szCs w:val="24"/>
        </w:rPr>
        <w:t>nmendada</w:t>
      </w:r>
      <w:r w:rsidR="00FE75C6" w:rsidRPr="00B66752">
        <w:rPr>
          <w:rFonts w:ascii="Book Antiqua" w:eastAsiaTheme="minorEastAsia" w:hAnsi="Book Antiqua"/>
          <w:color w:val="000000" w:themeColor="text1"/>
          <w:szCs w:val="24"/>
        </w:rPr>
        <w:t>,</w:t>
      </w:r>
      <w:r w:rsidR="004632F9" w:rsidRPr="00B66752">
        <w:rPr>
          <w:rFonts w:ascii="Book Antiqua" w:hAnsi="Book Antiqua"/>
          <w:szCs w:val="24"/>
        </w:rPr>
        <w:t xml:space="preserve"> continuarán en vigor conforme a sus términos, hasta que se disponga lo contrario mediante reglamentación adoptada bajo esta Ley.</w:t>
      </w:r>
      <w:r w:rsidR="00201BB7" w:rsidRPr="00B66752">
        <w:rPr>
          <w:rFonts w:ascii="Book Antiqua" w:hAnsi="Book Antiqua"/>
          <w:szCs w:val="24"/>
        </w:rPr>
        <w:t xml:space="preserve"> </w:t>
      </w:r>
      <w:r w:rsidR="00201BB7" w:rsidRPr="00B66752">
        <w:rPr>
          <w:rFonts w:ascii="Book Antiqua" w:hAnsi="Book Antiqua"/>
          <w:color w:val="000000" w:themeColor="text1"/>
          <w:szCs w:val="24"/>
        </w:rPr>
        <w:t>Se le transferirá a la</w:t>
      </w:r>
      <w:r w:rsidR="00677186" w:rsidRPr="00B66752">
        <w:rPr>
          <w:rFonts w:ascii="Book Antiqua" w:eastAsiaTheme="minorEastAsia" w:hAnsi="Book Antiqua"/>
          <w:color w:val="000000" w:themeColor="text1"/>
          <w:szCs w:val="24"/>
        </w:rPr>
        <w:t xml:space="preserve"> </w:t>
      </w:r>
      <w:r w:rsidR="00201BB7" w:rsidRPr="00B66752">
        <w:rPr>
          <w:rFonts w:ascii="Book Antiqua" w:eastAsiaTheme="minorEastAsia" w:hAnsi="Book Antiqua"/>
          <w:color w:val="000000" w:themeColor="text1"/>
          <w:szCs w:val="24"/>
        </w:rPr>
        <w:t>Compañía de Turismo de Puerto Rico creada por esta Ley, para todos los fines y</w:t>
      </w:r>
      <w:r w:rsidR="00677186" w:rsidRPr="00B66752">
        <w:rPr>
          <w:rFonts w:ascii="Book Antiqua" w:eastAsiaTheme="minorEastAsia" w:hAnsi="Book Antiqua"/>
          <w:color w:val="000000" w:themeColor="text1"/>
          <w:szCs w:val="24"/>
        </w:rPr>
        <w:t xml:space="preserve"> </w:t>
      </w:r>
      <w:r w:rsidR="00201BB7" w:rsidRPr="00B66752">
        <w:rPr>
          <w:rFonts w:ascii="Book Antiqua" w:eastAsiaTheme="minorEastAsia" w:hAnsi="Book Antiqua"/>
          <w:color w:val="000000" w:themeColor="text1"/>
          <w:szCs w:val="24"/>
        </w:rPr>
        <w:t>propósitos, la propiedad o cualquier interés en ésta, récords, archivos y documentos;</w:t>
      </w:r>
      <w:r w:rsidR="007A3252" w:rsidRPr="00B66752">
        <w:rPr>
          <w:rFonts w:ascii="Book Antiqua" w:eastAsiaTheme="minorEastAsia" w:hAnsi="Book Antiqua"/>
          <w:color w:val="000000" w:themeColor="text1"/>
          <w:szCs w:val="24"/>
        </w:rPr>
        <w:t xml:space="preserve"> </w:t>
      </w:r>
      <w:r w:rsidR="00201BB7" w:rsidRPr="00B66752">
        <w:rPr>
          <w:rFonts w:ascii="Book Antiqua" w:eastAsiaTheme="minorEastAsia" w:hAnsi="Book Antiqua"/>
          <w:color w:val="000000" w:themeColor="text1"/>
          <w:szCs w:val="24"/>
        </w:rPr>
        <w:t>los fondos ya asignados o a ser hechos disponibles en el futuro, incluyendo sobrantes</w:t>
      </w:r>
      <w:r w:rsidR="00677186" w:rsidRPr="00B66752">
        <w:rPr>
          <w:rFonts w:ascii="Book Antiqua" w:eastAsiaTheme="minorEastAsia" w:hAnsi="Book Antiqua"/>
          <w:color w:val="000000" w:themeColor="text1"/>
          <w:szCs w:val="24"/>
        </w:rPr>
        <w:t xml:space="preserve">, </w:t>
      </w:r>
      <w:r w:rsidR="00201BB7" w:rsidRPr="00B66752">
        <w:rPr>
          <w:rFonts w:ascii="Book Antiqua" w:eastAsiaTheme="minorEastAsia" w:hAnsi="Book Antiqua"/>
          <w:color w:val="000000" w:themeColor="text1"/>
          <w:szCs w:val="24"/>
        </w:rPr>
        <w:t>activos y acreencias de toda índole; las obligaciones y contratos de cualquier tipo; las</w:t>
      </w:r>
      <w:r w:rsidR="007A3252" w:rsidRPr="00B66752">
        <w:rPr>
          <w:rFonts w:ascii="Book Antiqua" w:eastAsiaTheme="minorEastAsia" w:hAnsi="Book Antiqua"/>
          <w:color w:val="000000" w:themeColor="text1"/>
          <w:szCs w:val="24"/>
        </w:rPr>
        <w:t xml:space="preserve"> </w:t>
      </w:r>
      <w:r w:rsidR="00201BB7" w:rsidRPr="00B66752">
        <w:rPr>
          <w:rFonts w:ascii="Book Antiqua" w:eastAsiaTheme="minorEastAsia" w:hAnsi="Book Antiqua"/>
          <w:color w:val="000000" w:themeColor="text1"/>
          <w:szCs w:val="24"/>
        </w:rPr>
        <w:t>licencias, permisos y otras autorizaciones; y el personal, de la Oficina de Turismo de</w:t>
      </w:r>
      <w:r w:rsidR="00677186" w:rsidRPr="00B66752">
        <w:rPr>
          <w:rFonts w:ascii="Book Antiqua" w:eastAsiaTheme="minorEastAsia" w:hAnsi="Book Antiqua"/>
          <w:color w:val="000000" w:themeColor="text1"/>
          <w:szCs w:val="24"/>
        </w:rPr>
        <w:t xml:space="preserve"> </w:t>
      </w:r>
      <w:r w:rsidR="00201BB7" w:rsidRPr="00B66752">
        <w:rPr>
          <w:rFonts w:ascii="Book Antiqua" w:eastAsiaTheme="minorEastAsia" w:hAnsi="Book Antiqua"/>
          <w:color w:val="000000" w:themeColor="text1"/>
          <w:szCs w:val="24"/>
        </w:rPr>
        <w:t>Puerto Rico y la Compañía de Turismo de Puerto Rico, creadas en la Ley Núm. 10 de</w:t>
      </w:r>
      <w:r w:rsidR="007A3252" w:rsidRPr="00B66752">
        <w:rPr>
          <w:rFonts w:ascii="Book Antiqua" w:eastAsiaTheme="minorEastAsia" w:hAnsi="Book Antiqua"/>
          <w:color w:val="000000" w:themeColor="text1"/>
          <w:szCs w:val="24"/>
        </w:rPr>
        <w:t xml:space="preserve"> </w:t>
      </w:r>
      <w:r w:rsidR="00201BB7" w:rsidRPr="00B66752">
        <w:rPr>
          <w:rFonts w:ascii="Book Antiqua" w:eastAsiaTheme="minorEastAsia" w:hAnsi="Book Antiqua"/>
          <w:color w:val="000000" w:themeColor="text1"/>
          <w:szCs w:val="24"/>
        </w:rPr>
        <w:t>18 de junio de 1970, según enmendada. El personal transferido a la Compañía</w:t>
      </w:r>
      <w:r w:rsidR="00024BFA" w:rsidRPr="00B66752">
        <w:rPr>
          <w:rFonts w:ascii="Book Antiqua" w:eastAsiaTheme="minorEastAsia" w:hAnsi="Book Antiqua"/>
          <w:color w:val="000000" w:themeColor="text1"/>
          <w:szCs w:val="24"/>
        </w:rPr>
        <w:t xml:space="preserve"> </w:t>
      </w:r>
      <w:r w:rsidR="00201BB7" w:rsidRPr="00B66752">
        <w:rPr>
          <w:rFonts w:ascii="Book Antiqua" w:eastAsiaTheme="minorEastAsia" w:hAnsi="Book Antiqua"/>
          <w:color w:val="000000" w:themeColor="text1"/>
          <w:szCs w:val="24"/>
        </w:rPr>
        <w:t>conservará los derechos adquiridos a la fecha que sea efectiva la vigencia de esta Ley,</w:t>
      </w:r>
      <w:r w:rsidR="00024BFA" w:rsidRPr="00B66752">
        <w:rPr>
          <w:rFonts w:ascii="Book Antiqua" w:eastAsiaTheme="minorEastAsia" w:hAnsi="Book Antiqua"/>
          <w:color w:val="000000" w:themeColor="text1"/>
          <w:szCs w:val="24"/>
        </w:rPr>
        <w:t xml:space="preserve"> </w:t>
      </w:r>
      <w:r w:rsidR="000D1141" w:rsidRPr="00B66752">
        <w:rPr>
          <w:rFonts w:ascii="Book Antiqua" w:eastAsiaTheme="minorEastAsia" w:hAnsi="Book Antiqua"/>
          <w:color w:val="000000" w:themeColor="text1"/>
          <w:szCs w:val="24"/>
        </w:rPr>
        <w:t>así como los derechos, privilegios y obligaciones y status respecto a cualquier sistema</w:t>
      </w:r>
      <w:r w:rsidR="007A3252" w:rsidRPr="00B66752">
        <w:rPr>
          <w:rFonts w:ascii="Book Antiqua" w:eastAsiaTheme="minorEastAsia" w:hAnsi="Book Antiqua"/>
          <w:color w:val="000000" w:themeColor="text1"/>
          <w:szCs w:val="24"/>
        </w:rPr>
        <w:t xml:space="preserve"> </w:t>
      </w:r>
      <w:r w:rsidR="000D1141" w:rsidRPr="00B66752">
        <w:rPr>
          <w:rFonts w:ascii="Book Antiqua" w:eastAsiaTheme="minorEastAsia" w:hAnsi="Book Antiqua"/>
          <w:color w:val="000000" w:themeColor="text1"/>
          <w:szCs w:val="24"/>
        </w:rPr>
        <w:t>o sistemas existentes de pensión, retiro o fondo de ahorro y préstamo, al cua</w:t>
      </w:r>
      <w:r w:rsidR="00024BFA" w:rsidRPr="00B66752">
        <w:rPr>
          <w:rFonts w:ascii="Book Antiqua" w:eastAsiaTheme="minorEastAsia" w:hAnsi="Book Antiqua"/>
          <w:color w:val="000000" w:themeColor="text1"/>
          <w:szCs w:val="24"/>
        </w:rPr>
        <w:t xml:space="preserve">l </w:t>
      </w:r>
      <w:r w:rsidR="000D1141" w:rsidRPr="00B66752">
        <w:rPr>
          <w:rFonts w:ascii="Book Antiqua" w:eastAsiaTheme="minorEastAsia" w:hAnsi="Book Antiqua"/>
          <w:color w:val="000000" w:themeColor="text1"/>
          <w:szCs w:val="24"/>
        </w:rPr>
        <w:t>estuvieran afiliados.</w:t>
      </w:r>
    </w:p>
    <w:p w14:paraId="6A0A75B5" w14:textId="77777777" w:rsidR="000D1141" w:rsidRPr="00B66752" w:rsidRDefault="000D1141" w:rsidP="009623C3">
      <w:pPr>
        <w:spacing w:line="480" w:lineRule="auto"/>
        <w:ind w:firstLine="720"/>
        <w:jc w:val="both"/>
        <w:rPr>
          <w:rFonts w:ascii="Book Antiqua" w:eastAsiaTheme="minorEastAsia" w:hAnsi="Book Antiqua"/>
          <w:color w:val="000000" w:themeColor="text1"/>
          <w:szCs w:val="24"/>
        </w:rPr>
      </w:pPr>
      <w:r w:rsidRPr="00B66752">
        <w:rPr>
          <w:rFonts w:ascii="Book Antiqua" w:eastAsiaTheme="minorEastAsia" w:hAnsi="Book Antiqua"/>
          <w:color w:val="000000" w:themeColor="text1"/>
          <w:szCs w:val="24"/>
        </w:rPr>
        <w:t>Sin entenderse como una limitación a lo dispuesto anteriormente, se dispone</w:t>
      </w:r>
    </w:p>
    <w:p w14:paraId="2E528E4D" w14:textId="77777777" w:rsidR="000D1141" w:rsidRPr="00B66752" w:rsidRDefault="000D1141" w:rsidP="00F10753">
      <w:pPr>
        <w:spacing w:line="480" w:lineRule="auto"/>
        <w:jc w:val="both"/>
        <w:rPr>
          <w:rFonts w:ascii="Book Antiqua" w:eastAsiaTheme="minorEastAsia" w:hAnsi="Book Antiqua"/>
          <w:color w:val="000000" w:themeColor="text1"/>
          <w:szCs w:val="24"/>
        </w:rPr>
      </w:pPr>
      <w:r w:rsidRPr="00B66752">
        <w:rPr>
          <w:rFonts w:ascii="Book Antiqua" w:eastAsiaTheme="minorEastAsia" w:hAnsi="Book Antiqua"/>
          <w:color w:val="000000" w:themeColor="text1"/>
          <w:szCs w:val="24"/>
        </w:rPr>
        <w:t>que:</w:t>
      </w:r>
    </w:p>
    <w:p w14:paraId="046B4FAE" w14:textId="29701478" w:rsidR="00367C2C" w:rsidRPr="00B66752" w:rsidRDefault="000D1141" w:rsidP="003D0229">
      <w:pPr>
        <w:spacing w:line="480" w:lineRule="auto"/>
        <w:ind w:firstLine="720"/>
        <w:jc w:val="both"/>
        <w:rPr>
          <w:rFonts w:ascii="Book Antiqua" w:eastAsiaTheme="minorEastAsia" w:hAnsi="Book Antiqua"/>
          <w:color w:val="000000" w:themeColor="text1"/>
          <w:szCs w:val="24"/>
        </w:rPr>
      </w:pPr>
      <w:r w:rsidRPr="00B66752">
        <w:rPr>
          <w:rFonts w:ascii="Book Antiqua" w:eastAsiaTheme="minorEastAsia" w:hAnsi="Book Antiqua"/>
          <w:color w:val="000000" w:themeColor="text1"/>
          <w:szCs w:val="24"/>
        </w:rPr>
        <w:lastRenderedPageBreak/>
        <w:t>(a) esta Ley no invalidará los contratos (incluyendo, pero sin limitación alguna,</w:t>
      </w:r>
      <w:r w:rsidR="003774A1"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aquellos</w:t>
      </w:r>
      <w:r w:rsidR="007A3252"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Contratos de Promoción otorgados con la Corporación para la Promoción de</w:t>
      </w:r>
      <w:r w:rsidR="007A3252"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 xml:space="preserve">Puerto Rico como Destino, Inc. al amparo de la Ley Núm. 17 </w:t>
      </w:r>
      <w:r w:rsidR="00C35F0C" w:rsidRPr="00B66752">
        <w:rPr>
          <w:rFonts w:ascii="Book Antiqua" w:eastAsiaTheme="minorEastAsia" w:hAnsi="Book Antiqua"/>
          <w:color w:val="000000" w:themeColor="text1"/>
          <w:szCs w:val="24"/>
        </w:rPr>
        <w:t>-</w:t>
      </w:r>
      <w:r w:rsidRPr="00B66752">
        <w:rPr>
          <w:rFonts w:ascii="Book Antiqua" w:eastAsiaTheme="minorEastAsia" w:hAnsi="Book Antiqua"/>
          <w:color w:val="000000" w:themeColor="text1"/>
          <w:szCs w:val="24"/>
        </w:rPr>
        <w:t xml:space="preserve"> 2017)</w:t>
      </w:r>
      <w:r w:rsidR="007A3252"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debidamente otorgados por la Oficina de Turismo de Puerto Rico y la Compañía de</w:t>
      </w:r>
      <w:r w:rsidR="008500D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Turismo de Puerto Rico, creadas en la Ley Núm. 10 de 18 de junio de 1970, según</w:t>
      </w:r>
      <w:r w:rsidR="008500D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enmendada, los cuales continuarán en vigor hasta la fecha pactada para su</w:t>
      </w:r>
      <w:r w:rsidR="008500D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terminación o que sean cancelados en una fecha anterior si así lo permitiese el contrato</w:t>
      </w:r>
      <w:r w:rsidR="003D0229">
        <w:rPr>
          <w:rFonts w:ascii="Book Antiqua" w:eastAsiaTheme="minorEastAsia" w:hAnsi="Book Antiqua"/>
          <w:color w:val="000000" w:themeColor="text1"/>
          <w:szCs w:val="24"/>
        </w:rPr>
        <w:t xml:space="preserve"> </w:t>
      </w:r>
      <w:r w:rsidR="00367C2C" w:rsidRPr="00B66752">
        <w:rPr>
          <w:rFonts w:ascii="Book Antiqua" w:eastAsiaTheme="minorEastAsia" w:hAnsi="Book Antiqua"/>
          <w:color w:val="000000" w:themeColor="text1"/>
          <w:szCs w:val="24"/>
        </w:rPr>
        <w:t>de que se trate;</w:t>
      </w:r>
    </w:p>
    <w:p w14:paraId="5E0840ED" w14:textId="6CBE8796" w:rsidR="00367C2C" w:rsidRPr="00B66752" w:rsidRDefault="00367C2C" w:rsidP="007A3252">
      <w:pPr>
        <w:spacing w:line="480" w:lineRule="auto"/>
        <w:ind w:firstLine="720"/>
        <w:jc w:val="both"/>
        <w:rPr>
          <w:rFonts w:ascii="Book Antiqua" w:eastAsiaTheme="minorEastAsia" w:hAnsi="Book Antiqua"/>
          <w:color w:val="000000" w:themeColor="text1"/>
          <w:szCs w:val="24"/>
        </w:rPr>
      </w:pPr>
      <w:r w:rsidRPr="00B66752">
        <w:rPr>
          <w:rFonts w:ascii="Book Antiqua" w:eastAsiaTheme="minorEastAsia" w:hAnsi="Book Antiqua"/>
          <w:color w:val="000000" w:themeColor="text1"/>
          <w:szCs w:val="24"/>
        </w:rPr>
        <w:t>(b) todos los reglamentos, órdenes, aprobaciones, resoluciones, cartas circulares</w:t>
      </w:r>
      <w:r w:rsidR="007A3252"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y demás documentos administrativos de la Oficina de Turismo de Puerto Rico y la</w:t>
      </w:r>
      <w:r w:rsidR="00D50CF0"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Compañía de Turismo de Puerto Rico, creadas en la Ley Núm. 10 de 18 de junio de</w:t>
      </w:r>
      <w:r w:rsidR="00D50CF0"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1970, según enmendada, pasarán a ser reglamentos, órdenes, resoluciones, cartas</w:t>
      </w:r>
      <w:r w:rsidR="00D50CF0"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circulares o documentos administrativos de la Compañía de Turismo de Puerto Rico</w:t>
      </w:r>
      <w:r w:rsidR="00D50CF0"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creada por esta Ley, y permanecerán vigentes hasta que éstos sean enmendados,</w:t>
      </w:r>
      <w:r w:rsidR="00D50CF0"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suplementados, derogados o dejados sin efecto por la Compañía de Turismo de Puert</w:t>
      </w:r>
      <w:r w:rsidR="00D50CF0" w:rsidRPr="00B66752">
        <w:rPr>
          <w:rFonts w:ascii="Book Antiqua" w:eastAsiaTheme="minorEastAsia" w:hAnsi="Book Antiqua"/>
          <w:color w:val="000000" w:themeColor="text1"/>
          <w:szCs w:val="24"/>
        </w:rPr>
        <w:t xml:space="preserve">o </w:t>
      </w:r>
      <w:r w:rsidRPr="00B66752">
        <w:rPr>
          <w:rFonts w:ascii="Book Antiqua" w:eastAsiaTheme="minorEastAsia" w:hAnsi="Book Antiqua"/>
          <w:color w:val="000000" w:themeColor="text1"/>
          <w:szCs w:val="24"/>
        </w:rPr>
        <w:t>Rico creada por esta Ley; </w:t>
      </w:r>
    </w:p>
    <w:p w14:paraId="35ABDDAB" w14:textId="6654EA64" w:rsidR="003932E3" w:rsidRPr="00B66752" w:rsidRDefault="003932E3" w:rsidP="00D50CF0">
      <w:pPr>
        <w:spacing w:line="480" w:lineRule="auto"/>
        <w:ind w:firstLine="720"/>
        <w:jc w:val="both"/>
        <w:rPr>
          <w:rFonts w:ascii="Book Antiqua" w:eastAsiaTheme="minorEastAsia" w:hAnsi="Book Antiqua"/>
          <w:color w:val="000000" w:themeColor="text1"/>
          <w:szCs w:val="24"/>
        </w:rPr>
      </w:pPr>
      <w:r w:rsidRPr="00B66752">
        <w:rPr>
          <w:rFonts w:ascii="Book Antiqua" w:eastAsiaTheme="minorEastAsia" w:hAnsi="Book Antiqua"/>
          <w:color w:val="000000" w:themeColor="text1"/>
          <w:szCs w:val="24"/>
        </w:rPr>
        <w:t>(c) Cualquier referencia en alguna ley del Gobierno de Puerto Rico aprobada</w:t>
      </w:r>
      <w:r w:rsidR="0060370C"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previo a la efectividad de esta Ley a (i) la Oficina de Turismo de Puerto Rico o la</w:t>
      </w:r>
      <w:r w:rsidR="0060370C"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Compañía de Turismo de Puerto Rico, creadas en la Ley Núm. 10 de 18 de junio de</w:t>
      </w:r>
      <w:r w:rsidR="0060370C"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1970, según enmendada, se entenderá que se refiere y aplica a la Compañía de Turismo</w:t>
      </w:r>
      <w:r w:rsidR="0060370C"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de Puerto Rico creada por esta Ley, y (ii) Director Ejecutivo de la Oficina de Turismo</w:t>
      </w:r>
      <w:r w:rsidR="0060370C"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de Puerto Rico o la Compañía de Turismo de Puerto Rico, se entenderá que se refiere</w:t>
      </w:r>
      <w:r w:rsidR="0060370C"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al Director Ejecutivo de la Compañía de Turismo de Puerto Rico creada por esta Ley.</w:t>
      </w:r>
    </w:p>
    <w:p w14:paraId="0415405D" w14:textId="6308CF18" w:rsidR="0094618C" w:rsidRPr="00B66752" w:rsidRDefault="00B166B2" w:rsidP="00220C62">
      <w:pPr>
        <w:spacing w:line="480" w:lineRule="auto"/>
        <w:ind w:firstLine="720"/>
        <w:jc w:val="both"/>
        <w:rPr>
          <w:rFonts w:ascii="Book Antiqua" w:hAnsi="Book Antiqua"/>
          <w:szCs w:val="24"/>
        </w:rPr>
      </w:pPr>
      <w:r w:rsidRPr="00B66752">
        <w:rPr>
          <w:rFonts w:ascii="Book Antiqua" w:hAnsi="Book Antiqua"/>
          <w:b/>
          <w:bCs/>
          <w:szCs w:val="24"/>
        </w:rPr>
        <w:lastRenderedPageBreak/>
        <w:t xml:space="preserve">Artículo </w:t>
      </w:r>
      <w:r w:rsidR="003D0229">
        <w:rPr>
          <w:rFonts w:ascii="Book Antiqua" w:hAnsi="Book Antiqua"/>
          <w:b/>
          <w:bCs/>
          <w:szCs w:val="24"/>
        </w:rPr>
        <w:t>9</w:t>
      </w:r>
      <w:r w:rsidR="004745AC" w:rsidRPr="00B66752">
        <w:rPr>
          <w:rFonts w:ascii="Book Antiqua" w:hAnsi="Book Antiqua"/>
          <w:b/>
          <w:bCs/>
          <w:szCs w:val="24"/>
        </w:rPr>
        <w:t xml:space="preserve">.03 </w:t>
      </w:r>
      <w:r w:rsidR="004632F9" w:rsidRPr="00B66752">
        <w:rPr>
          <w:rFonts w:ascii="Book Antiqua" w:hAnsi="Book Antiqua"/>
          <w:b/>
          <w:bCs/>
          <w:szCs w:val="24"/>
        </w:rPr>
        <w:t>-</w:t>
      </w:r>
      <w:r w:rsidR="004745AC" w:rsidRPr="00B66752">
        <w:rPr>
          <w:rFonts w:ascii="Book Antiqua" w:hAnsi="Book Antiqua"/>
          <w:b/>
          <w:bCs/>
          <w:szCs w:val="24"/>
        </w:rPr>
        <w:t xml:space="preserve"> </w:t>
      </w:r>
      <w:r w:rsidR="0094618C" w:rsidRPr="00B66752">
        <w:rPr>
          <w:rFonts w:ascii="Book Antiqua" w:hAnsi="Book Antiqua"/>
          <w:b/>
          <w:bCs/>
          <w:szCs w:val="24"/>
        </w:rPr>
        <w:t>Cláusula de Separabilidad</w:t>
      </w:r>
      <w:r w:rsidR="0094618C" w:rsidRPr="00B66752">
        <w:rPr>
          <w:rFonts w:ascii="Book Antiqua" w:hAnsi="Book Antiqua"/>
          <w:szCs w:val="24"/>
        </w:rPr>
        <w:t>.</w:t>
      </w:r>
    </w:p>
    <w:p w14:paraId="0A5BB03E" w14:textId="09B0F7EC" w:rsidR="0094618C"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resolución, dictamen o sentencia quedará limitado a la cláusula, párrafo, subpárrafo, oración, palabra, letra, artículo, disposición, sección, subsección, título, capítulo, subcapítulo, acápite, o parte de esta Ley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perjudique o declare inconstitucional su aplicación a alguna persona o circunstancia. La Asamblea Legislativa hubiera aprobado esta Ley sin importar la determinación de separabilidad que el Tribunal pueda hacer.</w:t>
      </w:r>
    </w:p>
    <w:p w14:paraId="5A323615" w14:textId="118B7B3A" w:rsidR="0094618C" w:rsidRPr="00B66752" w:rsidRDefault="00B166B2" w:rsidP="0094618C">
      <w:pPr>
        <w:spacing w:line="480" w:lineRule="auto"/>
        <w:ind w:firstLine="720"/>
        <w:jc w:val="both"/>
        <w:rPr>
          <w:rFonts w:ascii="Book Antiqua" w:hAnsi="Book Antiqua"/>
          <w:b/>
          <w:szCs w:val="24"/>
        </w:rPr>
      </w:pPr>
      <w:r w:rsidRPr="00B66752">
        <w:rPr>
          <w:rFonts w:ascii="Book Antiqua" w:hAnsi="Book Antiqua"/>
          <w:b/>
          <w:bCs/>
          <w:szCs w:val="24"/>
        </w:rPr>
        <w:t xml:space="preserve">Artículo </w:t>
      </w:r>
      <w:r w:rsidR="003D0229">
        <w:rPr>
          <w:rFonts w:ascii="Book Antiqua" w:hAnsi="Book Antiqua"/>
          <w:b/>
          <w:szCs w:val="24"/>
        </w:rPr>
        <w:t>9</w:t>
      </w:r>
      <w:r w:rsidR="004745AC" w:rsidRPr="00B66752">
        <w:rPr>
          <w:rFonts w:ascii="Book Antiqua" w:hAnsi="Book Antiqua"/>
          <w:b/>
          <w:szCs w:val="24"/>
        </w:rPr>
        <w:t>.04</w:t>
      </w:r>
      <w:r w:rsidR="0094618C" w:rsidRPr="00B66752">
        <w:rPr>
          <w:rFonts w:ascii="Book Antiqua" w:hAnsi="Book Antiqua"/>
          <w:b/>
          <w:szCs w:val="24"/>
        </w:rPr>
        <w:t xml:space="preserve"> — Vigencia</w:t>
      </w:r>
    </w:p>
    <w:p w14:paraId="34146250" w14:textId="66C0703B" w:rsidR="001B16F7" w:rsidRPr="00B66752" w:rsidRDefault="0094618C" w:rsidP="0094618C">
      <w:pPr>
        <w:spacing w:line="480" w:lineRule="auto"/>
        <w:ind w:firstLine="720"/>
        <w:jc w:val="both"/>
        <w:rPr>
          <w:rFonts w:ascii="Book Antiqua" w:hAnsi="Book Antiqua"/>
          <w:szCs w:val="24"/>
        </w:rPr>
      </w:pPr>
      <w:r w:rsidRPr="00B66752">
        <w:rPr>
          <w:rFonts w:ascii="Book Antiqua" w:hAnsi="Book Antiqua"/>
          <w:szCs w:val="24"/>
        </w:rPr>
        <w:lastRenderedPageBreak/>
        <w:t>Esta Ley comenzará a regir inmediatamente después de su aprobación.</w:t>
      </w:r>
    </w:p>
    <w:sectPr w:rsidR="001B16F7" w:rsidRPr="00B66752" w:rsidSect="00541FC2">
      <w:type w:val="continuous"/>
      <w:pgSz w:w="12240" w:h="15840" w:code="1"/>
      <w:pgMar w:top="1440" w:right="1440" w:bottom="1440" w:left="1757"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7BA27" w14:textId="77777777" w:rsidR="005223E5" w:rsidRDefault="005223E5">
      <w:r>
        <w:separator/>
      </w:r>
    </w:p>
  </w:endnote>
  <w:endnote w:type="continuationSeparator" w:id="0">
    <w:p w14:paraId="1DCD1F13" w14:textId="77777777" w:rsidR="005223E5" w:rsidRDefault="00522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charset w:val="00"/>
    <w:family w:val="roman"/>
    <w:pitch w:val="default"/>
  </w:font>
  <w:font w:name="AngsanaUPC">
    <w:charset w:val="DE"/>
    <w:family w:val="roman"/>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roman"/>
    <w:pitch w:val="variable"/>
    <w:sig w:usb0="E0002AEF" w:usb1="C0007841"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F5580" w14:textId="77777777" w:rsidR="005223E5" w:rsidRDefault="005223E5">
      <w:r>
        <w:separator/>
      </w:r>
    </w:p>
  </w:footnote>
  <w:footnote w:type="continuationSeparator" w:id="0">
    <w:p w14:paraId="5B8E59E2" w14:textId="77777777" w:rsidR="005223E5" w:rsidRDefault="005223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07D2C" w14:textId="7EB9C1EB" w:rsidR="0094618C" w:rsidRDefault="009461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6752">
      <w:rPr>
        <w:rStyle w:val="PageNumber"/>
        <w:noProof/>
      </w:rPr>
      <w:t>3</w:t>
    </w:r>
    <w:r>
      <w:rPr>
        <w:rStyle w:val="PageNumber"/>
      </w:rPr>
      <w:fldChar w:fldCharType="end"/>
    </w:r>
  </w:p>
  <w:p w14:paraId="680F06E1" w14:textId="77777777" w:rsidR="0094618C" w:rsidRDefault="009461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73B20" w14:textId="6D51CB52" w:rsidR="0094618C" w:rsidRDefault="009461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67</w:t>
    </w:r>
    <w:r>
      <w:rPr>
        <w:rStyle w:val="PageNumber"/>
      </w:rPr>
      <w:fldChar w:fldCharType="end"/>
    </w:r>
  </w:p>
  <w:p w14:paraId="3AE3FAD7" w14:textId="77777777" w:rsidR="0094618C" w:rsidRPr="00C35EA5" w:rsidRDefault="009461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A16C3" w14:textId="76823C1B" w:rsidR="00CF574E" w:rsidRDefault="00CF57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04449"/>
    <w:multiLevelType w:val="hybridMultilevel"/>
    <w:tmpl w:val="E50227AA"/>
    <w:lvl w:ilvl="0" w:tplc="9BC42F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301E06"/>
    <w:multiLevelType w:val="hybridMultilevel"/>
    <w:tmpl w:val="C7886A18"/>
    <w:lvl w:ilvl="0" w:tplc="89060B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EC1D02"/>
    <w:multiLevelType w:val="hybridMultilevel"/>
    <w:tmpl w:val="47F618EA"/>
    <w:lvl w:ilvl="0" w:tplc="46B2856A">
      <w:start w:val="1"/>
      <w:numFmt w:val="lowerLetter"/>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494DD8"/>
    <w:multiLevelType w:val="multilevel"/>
    <w:tmpl w:val="F31AB194"/>
    <w:lvl w:ilvl="0">
      <w:start w:val="1"/>
      <w:numFmt w:val="lowerLetter"/>
      <w:lvlText w:val="%1)"/>
      <w:lvlJc w:val="left"/>
      <w:pPr>
        <w:tabs>
          <w:tab w:val="num" w:pos="720"/>
        </w:tabs>
        <w:ind w:left="720" w:hanging="360"/>
      </w:pPr>
      <w:rPr>
        <w:i w:val="0"/>
        <w:iCs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21DE699E"/>
    <w:multiLevelType w:val="hybridMultilevel"/>
    <w:tmpl w:val="71BE1924"/>
    <w:lvl w:ilvl="0" w:tplc="C91815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3C20F7C"/>
    <w:multiLevelType w:val="hybridMultilevel"/>
    <w:tmpl w:val="04FA53F2"/>
    <w:lvl w:ilvl="0" w:tplc="EEE42DC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63A4BBE"/>
    <w:multiLevelType w:val="hybridMultilevel"/>
    <w:tmpl w:val="FA121CF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9067EA7"/>
    <w:multiLevelType w:val="hybridMultilevel"/>
    <w:tmpl w:val="C3449F58"/>
    <w:lvl w:ilvl="0" w:tplc="2BD035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F4F2EEA"/>
    <w:multiLevelType w:val="multilevel"/>
    <w:tmpl w:val="08888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9A7395"/>
    <w:multiLevelType w:val="hybridMultilevel"/>
    <w:tmpl w:val="EAFECF82"/>
    <w:lvl w:ilvl="0" w:tplc="BAFE4818">
      <w:start w:val="1"/>
      <w:numFmt w:val="lowerLetter"/>
      <w:lvlText w:val="(%1)"/>
      <w:lvlJc w:val="left"/>
      <w:pPr>
        <w:ind w:left="720" w:hanging="36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7B2136"/>
    <w:multiLevelType w:val="hybridMultilevel"/>
    <w:tmpl w:val="D61ED7D6"/>
    <w:lvl w:ilvl="0" w:tplc="70BC57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4B76AFB"/>
    <w:multiLevelType w:val="hybridMultilevel"/>
    <w:tmpl w:val="FE52583C"/>
    <w:lvl w:ilvl="0" w:tplc="CEC629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BBE6194"/>
    <w:multiLevelType w:val="hybridMultilevel"/>
    <w:tmpl w:val="D4823AF0"/>
    <w:lvl w:ilvl="0" w:tplc="914810B8">
      <w:start w:val="1"/>
      <w:numFmt w:val="lowerLetter"/>
      <w:lvlText w:val="(%1)"/>
      <w:lvlJc w:val="left"/>
      <w:pPr>
        <w:ind w:left="720" w:hanging="360"/>
      </w:pPr>
      <w:rPr>
        <w:rFonts w:hint="default"/>
        <w:i w:val="0"/>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84664E"/>
    <w:multiLevelType w:val="hybridMultilevel"/>
    <w:tmpl w:val="42DAF82E"/>
    <w:lvl w:ilvl="0" w:tplc="9CF61D14">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A7443B5"/>
    <w:multiLevelType w:val="hybridMultilevel"/>
    <w:tmpl w:val="D9D2EEDC"/>
    <w:lvl w:ilvl="0" w:tplc="35CA1612">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895315"/>
    <w:multiLevelType w:val="hybridMultilevel"/>
    <w:tmpl w:val="72A23C3C"/>
    <w:lvl w:ilvl="0" w:tplc="FB7A30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FE97193"/>
    <w:multiLevelType w:val="hybridMultilevel"/>
    <w:tmpl w:val="3DF43C02"/>
    <w:lvl w:ilvl="0" w:tplc="A3EAB08C">
      <w:start w:val="1"/>
      <w:numFmt w:val="lowerLetter"/>
      <w:lvlText w:val="(%1)"/>
      <w:lvlJc w:val="left"/>
      <w:pPr>
        <w:ind w:left="720" w:hanging="360"/>
      </w:pPr>
      <w:rPr>
        <w:rFonts w:hint="default"/>
        <w:i w:val="0"/>
        <w:iCs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1516439">
    <w:abstractNumId w:val="3"/>
  </w:num>
  <w:num w:numId="2" w16cid:durableId="1803770227">
    <w:abstractNumId w:val="12"/>
  </w:num>
  <w:num w:numId="3" w16cid:durableId="835726082">
    <w:abstractNumId w:val="9"/>
  </w:num>
  <w:num w:numId="4" w16cid:durableId="319772391">
    <w:abstractNumId w:val="2"/>
  </w:num>
  <w:num w:numId="5" w16cid:durableId="587621309">
    <w:abstractNumId w:val="1"/>
  </w:num>
  <w:num w:numId="6" w16cid:durableId="1070813474">
    <w:abstractNumId w:val="13"/>
  </w:num>
  <w:num w:numId="7" w16cid:durableId="1400445843">
    <w:abstractNumId w:val="7"/>
  </w:num>
  <w:num w:numId="8" w16cid:durableId="1904219087">
    <w:abstractNumId w:val="8"/>
  </w:num>
  <w:num w:numId="9" w16cid:durableId="1782146185">
    <w:abstractNumId w:val="10"/>
  </w:num>
  <w:num w:numId="10" w16cid:durableId="2024816708">
    <w:abstractNumId w:val="14"/>
  </w:num>
  <w:num w:numId="11" w16cid:durableId="91166392">
    <w:abstractNumId w:val="0"/>
  </w:num>
  <w:num w:numId="12" w16cid:durableId="556161159">
    <w:abstractNumId w:val="16"/>
  </w:num>
  <w:num w:numId="13" w16cid:durableId="345714209">
    <w:abstractNumId w:val="11"/>
  </w:num>
  <w:num w:numId="14" w16cid:durableId="2145737674">
    <w:abstractNumId w:val="6"/>
  </w:num>
  <w:num w:numId="15" w16cid:durableId="1589533754">
    <w:abstractNumId w:val="4"/>
  </w:num>
  <w:num w:numId="16" w16cid:durableId="1376348286">
    <w:abstractNumId w:val="15"/>
  </w:num>
  <w:num w:numId="17" w16cid:durableId="2024699264">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40F1D"/>
    <w:rsid w:val="000009EF"/>
    <w:rsid w:val="00000A05"/>
    <w:rsid w:val="000010A2"/>
    <w:rsid w:val="00004E0F"/>
    <w:rsid w:val="0000609C"/>
    <w:rsid w:val="0000626A"/>
    <w:rsid w:val="00006D0E"/>
    <w:rsid w:val="00006E88"/>
    <w:rsid w:val="00007C7A"/>
    <w:rsid w:val="00007D0F"/>
    <w:rsid w:val="000111AD"/>
    <w:rsid w:val="00011340"/>
    <w:rsid w:val="00017C5A"/>
    <w:rsid w:val="00020560"/>
    <w:rsid w:val="00022681"/>
    <w:rsid w:val="00024390"/>
    <w:rsid w:val="00024BFA"/>
    <w:rsid w:val="00025C0A"/>
    <w:rsid w:val="000269D4"/>
    <w:rsid w:val="00027FFB"/>
    <w:rsid w:val="000323FF"/>
    <w:rsid w:val="000338B2"/>
    <w:rsid w:val="000345A8"/>
    <w:rsid w:val="00034FD1"/>
    <w:rsid w:val="00037EA5"/>
    <w:rsid w:val="0004310E"/>
    <w:rsid w:val="00043C5F"/>
    <w:rsid w:val="0005065C"/>
    <w:rsid w:val="00051BC4"/>
    <w:rsid w:val="00051C54"/>
    <w:rsid w:val="00051FCD"/>
    <w:rsid w:val="0005339C"/>
    <w:rsid w:val="00054118"/>
    <w:rsid w:val="00055F43"/>
    <w:rsid w:val="0005674C"/>
    <w:rsid w:val="000567CB"/>
    <w:rsid w:val="00057C98"/>
    <w:rsid w:val="000607DD"/>
    <w:rsid w:val="0006294E"/>
    <w:rsid w:val="00065C0C"/>
    <w:rsid w:val="0006643F"/>
    <w:rsid w:val="00066AB0"/>
    <w:rsid w:val="00066BF7"/>
    <w:rsid w:val="000678F1"/>
    <w:rsid w:val="00070D26"/>
    <w:rsid w:val="0007133B"/>
    <w:rsid w:val="00071677"/>
    <w:rsid w:val="0007182B"/>
    <w:rsid w:val="00072E2A"/>
    <w:rsid w:val="0007441D"/>
    <w:rsid w:val="000753E3"/>
    <w:rsid w:val="00075DC3"/>
    <w:rsid w:val="00075E32"/>
    <w:rsid w:val="000762F1"/>
    <w:rsid w:val="0007760C"/>
    <w:rsid w:val="0008153D"/>
    <w:rsid w:val="00082A5F"/>
    <w:rsid w:val="000848E9"/>
    <w:rsid w:val="00086FE5"/>
    <w:rsid w:val="000874D9"/>
    <w:rsid w:val="0009273A"/>
    <w:rsid w:val="0009332F"/>
    <w:rsid w:val="00094396"/>
    <w:rsid w:val="0009665B"/>
    <w:rsid w:val="000A5BA2"/>
    <w:rsid w:val="000A6F35"/>
    <w:rsid w:val="000A7F9F"/>
    <w:rsid w:val="000B0199"/>
    <w:rsid w:val="000B253E"/>
    <w:rsid w:val="000B3B88"/>
    <w:rsid w:val="000B4FF4"/>
    <w:rsid w:val="000B7C4D"/>
    <w:rsid w:val="000C0020"/>
    <w:rsid w:val="000C0026"/>
    <w:rsid w:val="000C03AD"/>
    <w:rsid w:val="000C0A62"/>
    <w:rsid w:val="000C18E1"/>
    <w:rsid w:val="000C21C8"/>
    <w:rsid w:val="000C237C"/>
    <w:rsid w:val="000C4A8D"/>
    <w:rsid w:val="000C592D"/>
    <w:rsid w:val="000C5F22"/>
    <w:rsid w:val="000C63AF"/>
    <w:rsid w:val="000C79DA"/>
    <w:rsid w:val="000C7E6D"/>
    <w:rsid w:val="000D0C1C"/>
    <w:rsid w:val="000D0EF6"/>
    <w:rsid w:val="000D1141"/>
    <w:rsid w:val="000D62E6"/>
    <w:rsid w:val="000D78BE"/>
    <w:rsid w:val="000E01C8"/>
    <w:rsid w:val="000E1633"/>
    <w:rsid w:val="000E166D"/>
    <w:rsid w:val="000E1B7D"/>
    <w:rsid w:val="000E385B"/>
    <w:rsid w:val="000E3AEF"/>
    <w:rsid w:val="000E609E"/>
    <w:rsid w:val="000E663F"/>
    <w:rsid w:val="000F1D8A"/>
    <w:rsid w:val="000F232C"/>
    <w:rsid w:val="000F3351"/>
    <w:rsid w:val="000F3F89"/>
    <w:rsid w:val="000F4ED7"/>
    <w:rsid w:val="00101794"/>
    <w:rsid w:val="001021F6"/>
    <w:rsid w:val="00105FF8"/>
    <w:rsid w:val="001064FD"/>
    <w:rsid w:val="00107672"/>
    <w:rsid w:val="00107A56"/>
    <w:rsid w:val="00110658"/>
    <w:rsid w:val="00111E71"/>
    <w:rsid w:val="00114148"/>
    <w:rsid w:val="00114500"/>
    <w:rsid w:val="00114677"/>
    <w:rsid w:val="0011779E"/>
    <w:rsid w:val="0012077A"/>
    <w:rsid w:val="001215A0"/>
    <w:rsid w:val="00122321"/>
    <w:rsid w:val="00123CFE"/>
    <w:rsid w:val="001250EE"/>
    <w:rsid w:val="00125C61"/>
    <w:rsid w:val="00127689"/>
    <w:rsid w:val="00127D04"/>
    <w:rsid w:val="001331B6"/>
    <w:rsid w:val="00134AA7"/>
    <w:rsid w:val="00141FAE"/>
    <w:rsid w:val="001437B8"/>
    <w:rsid w:val="001449CC"/>
    <w:rsid w:val="00147618"/>
    <w:rsid w:val="00147813"/>
    <w:rsid w:val="00151BEA"/>
    <w:rsid w:val="001531E1"/>
    <w:rsid w:val="0015509D"/>
    <w:rsid w:val="00155C80"/>
    <w:rsid w:val="00157247"/>
    <w:rsid w:val="00157E3B"/>
    <w:rsid w:val="00161DD2"/>
    <w:rsid w:val="0016434D"/>
    <w:rsid w:val="00165C3A"/>
    <w:rsid w:val="00166482"/>
    <w:rsid w:val="00166BD8"/>
    <w:rsid w:val="0016711B"/>
    <w:rsid w:val="0017094C"/>
    <w:rsid w:val="00172DD9"/>
    <w:rsid w:val="00173F80"/>
    <w:rsid w:val="00184A15"/>
    <w:rsid w:val="00184D18"/>
    <w:rsid w:val="00184D42"/>
    <w:rsid w:val="001867B7"/>
    <w:rsid w:val="00186EFA"/>
    <w:rsid w:val="00187710"/>
    <w:rsid w:val="0019205C"/>
    <w:rsid w:val="00192123"/>
    <w:rsid w:val="00193D0B"/>
    <w:rsid w:val="00195653"/>
    <w:rsid w:val="00196A9A"/>
    <w:rsid w:val="00196DF1"/>
    <w:rsid w:val="00197FE1"/>
    <w:rsid w:val="001A1BEA"/>
    <w:rsid w:val="001A3BDF"/>
    <w:rsid w:val="001A4B56"/>
    <w:rsid w:val="001A5938"/>
    <w:rsid w:val="001A6445"/>
    <w:rsid w:val="001A764B"/>
    <w:rsid w:val="001A7770"/>
    <w:rsid w:val="001B023B"/>
    <w:rsid w:val="001B16F7"/>
    <w:rsid w:val="001B4845"/>
    <w:rsid w:val="001B5B17"/>
    <w:rsid w:val="001B6112"/>
    <w:rsid w:val="001B6462"/>
    <w:rsid w:val="001B6DF6"/>
    <w:rsid w:val="001C08E3"/>
    <w:rsid w:val="001C10C5"/>
    <w:rsid w:val="001C218A"/>
    <w:rsid w:val="001C40BF"/>
    <w:rsid w:val="001C464C"/>
    <w:rsid w:val="001C4F93"/>
    <w:rsid w:val="001C6D82"/>
    <w:rsid w:val="001C77A0"/>
    <w:rsid w:val="001C798B"/>
    <w:rsid w:val="001D0848"/>
    <w:rsid w:val="001D138F"/>
    <w:rsid w:val="001D35D9"/>
    <w:rsid w:val="001D6341"/>
    <w:rsid w:val="001D720B"/>
    <w:rsid w:val="001E288C"/>
    <w:rsid w:val="001E28E3"/>
    <w:rsid w:val="001E2C8E"/>
    <w:rsid w:val="001E2F30"/>
    <w:rsid w:val="001E374D"/>
    <w:rsid w:val="001E76F0"/>
    <w:rsid w:val="001F18EF"/>
    <w:rsid w:val="001F2819"/>
    <w:rsid w:val="001F39E8"/>
    <w:rsid w:val="001F5ACB"/>
    <w:rsid w:val="00200CE4"/>
    <w:rsid w:val="00201BB7"/>
    <w:rsid w:val="00202BFB"/>
    <w:rsid w:val="002041B1"/>
    <w:rsid w:val="00206003"/>
    <w:rsid w:val="002064DF"/>
    <w:rsid w:val="00206DDC"/>
    <w:rsid w:val="002073EE"/>
    <w:rsid w:val="00207556"/>
    <w:rsid w:val="00207AA0"/>
    <w:rsid w:val="00210F9C"/>
    <w:rsid w:val="002145C7"/>
    <w:rsid w:val="00216EE4"/>
    <w:rsid w:val="00216FDA"/>
    <w:rsid w:val="00217898"/>
    <w:rsid w:val="00220C62"/>
    <w:rsid w:val="002215F3"/>
    <w:rsid w:val="002217CD"/>
    <w:rsid w:val="002218DD"/>
    <w:rsid w:val="00226455"/>
    <w:rsid w:val="002274D0"/>
    <w:rsid w:val="00227A1B"/>
    <w:rsid w:val="00231FA6"/>
    <w:rsid w:val="00232AA0"/>
    <w:rsid w:val="00234181"/>
    <w:rsid w:val="002356ED"/>
    <w:rsid w:val="0023783B"/>
    <w:rsid w:val="00240005"/>
    <w:rsid w:val="00240CAD"/>
    <w:rsid w:val="00242BA3"/>
    <w:rsid w:val="00244CAE"/>
    <w:rsid w:val="00245782"/>
    <w:rsid w:val="00246E33"/>
    <w:rsid w:val="00247278"/>
    <w:rsid w:val="00250EA7"/>
    <w:rsid w:val="00251252"/>
    <w:rsid w:val="0025245F"/>
    <w:rsid w:val="00252F32"/>
    <w:rsid w:val="002535E0"/>
    <w:rsid w:val="0025395F"/>
    <w:rsid w:val="002554A2"/>
    <w:rsid w:val="00256193"/>
    <w:rsid w:val="0026198D"/>
    <w:rsid w:val="00264B94"/>
    <w:rsid w:val="00266F94"/>
    <w:rsid w:val="0027049C"/>
    <w:rsid w:val="00272057"/>
    <w:rsid w:val="00273969"/>
    <w:rsid w:val="00274742"/>
    <w:rsid w:val="00276559"/>
    <w:rsid w:val="00276F8B"/>
    <w:rsid w:val="002805EE"/>
    <w:rsid w:val="00280D2E"/>
    <w:rsid w:val="00282A7C"/>
    <w:rsid w:val="00282A88"/>
    <w:rsid w:val="0028416A"/>
    <w:rsid w:val="00284381"/>
    <w:rsid w:val="0028593C"/>
    <w:rsid w:val="002866F7"/>
    <w:rsid w:val="00287258"/>
    <w:rsid w:val="00291290"/>
    <w:rsid w:val="002919E8"/>
    <w:rsid w:val="00291A45"/>
    <w:rsid w:val="00292B93"/>
    <w:rsid w:val="002944D0"/>
    <w:rsid w:val="00296674"/>
    <w:rsid w:val="002A060D"/>
    <w:rsid w:val="002A5269"/>
    <w:rsid w:val="002A77C6"/>
    <w:rsid w:val="002A7F8C"/>
    <w:rsid w:val="002B00CB"/>
    <w:rsid w:val="002B15B0"/>
    <w:rsid w:val="002B322A"/>
    <w:rsid w:val="002B5417"/>
    <w:rsid w:val="002B650A"/>
    <w:rsid w:val="002B6A0E"/>
    <w:rsid w:val="002B6CB7"/>
    <w:rsid w:val="002B78BF"/>
    <w:rsid w:val="002B7EC3"/>
    <w:rsid w:val="002C36FC"/>
    <w:rsid w:val="002C38B3"/>
    <w:rsid w:val="002C4ABC"/>
    <w:rsid w:val="002C5B5B"/>
    <w:rsid w:val="002D25AE"/>
    <w:rsid w:val="002D2E9B"/>
    <w:rsid w:val="002D3090"/>
    <w:rsid w:val="002D381C"/>
    <w:rsid w:val="002D381F"/>
    <w:rsid w:val="002D3A50"/>
    <w:rsid w:val="002D4AC8"/>
    <w:rsid w:val="002D5B18"/>
    <w:rsid w:val="002D62C1"/>
    <w:rsid w:val="002D6A28"/>
    <w:rsid w:val="002D745C"/>
    <w:rsid w:val="002D7CFD"/>
    <w:rsid w:val="002E1781"/>
    <w:rsid w:val="002E19B9"/>
    <w:rsid w:val="002E381E"/>
    <w:rsid w:val="002E4364"/>
    <w:rsid w:val="002E75E3"/>
    <w:rsid w:val="002F12CB"/>
    <w:rsid w:val="002F24DB"/>
    <w:rsid w:val="002F314B"/>
    <w:rsid w:val="002F4A53"/>
    <w:rsid w:val="002F50E0"/>
    <w:rsid w:val="002F5D55"/>
    <w:rsid w:val="00300A64"/>
    <w:rsid w:val="00302614"/>
    <w:rsid w:val="0030360C"/>
    <w:rsid w:val="00304BE6"/>
    <w:rsid w:val="00304D90"/>
    <w:rsid w:val="003055CD"/>
    <w:rsid w:val="0031132B"/>
    <w:rsid w:val="003117C5"/>
    <w:rsid w:val="00312927"/>
    <w:rsid w:val="003157E2"/>
    <w:rsid w:val="003158FF"/>
    <w:rsid w:val="0032088F"/>
    <w:rsid w:val="00321468"/>
    <w:rsid w:val="003218F8"/>
    <w:rsid w:val="00321E3C"/>
    <w:rsid w:val="00322A01"/>
    <w:rsid w:val="00322AE6"/>
    <w:rsid w:val="00325717"/>
    <w:rsid w:val="00326E35"/>
    <w:rsid w:val="0032723F"/>
    <w:rsid w:val="0032731D"/>
    <w:rsid w:val="00332835"/>
    <w:rsid w:val="00332F53"/>
    <w:rsid w:val="00332F80"/>
    <w:rsid w:val="00334237"/>
    <w:rsid w:val="00334CE3"/>
    <w:rsid w:val="003363AF"/>
    <w:rsid w:val="00337ED6"/>
    <w:rsid w:val="00340209"/>
    <w:rsid w:val="00344D18"/>
    <w:rsid w:val="00344F5B"/>
    <w:rsid w:val="0034676C"/>
    <w:rsid w:val="00346FD0"/>
    <w:rsid w:val="003474F7"/>
    <w:rsid w:val="0035194F"/>
    <w:rsid w:val="003523AA"/>
    <w:rsid w:val="0035452F"/>
    <w:rsid w:val="00354D8D"/>
    <w:rsid w:val="00356FF3"/>
    <w:rsid w:val="00363656"/>
    <w:rsid w:val="003636A3"/>
    <w:rsid w:val="003654B5"/>
    <w:rsid w:val="0036650B"/>
    <w:rsid w:val="003665E6"/>
    <w:rsid w:val="00367C2C"/>
    <w:rsid w:val="003701B9"/>
    <w:rsid w:val="00370FA0"/>
    <w:rsid w:val="00371842"/>
    <w:rsid w:val="00373144"/>
    <w:rsid w:val="00374E1B"/>
    <w:rsid w:val="0037515F"/>
    <w:rsid w:val="003753FA"/>
    <w:rsid w:val="00375817"/>
    <w:rsid w:val="003766A0"/>
    <w:rsid w:val="00376ECE"/>
    <w:rsid w:val="003774A1"/>
    <w:rsid w:val="00380D02"/>
    <w:rsid w:val="00381108"/>
    <w:rsid w:val="00381572"/>
    <w:rsid w:val="00381790"/>
    <w:rsid w:val="00390368"/>
    <w:rsid w:val="003919EA"/>
    <w:rsid w:val="00391CBD"/>
    <w:rsid w:val="003927B6"/>
    <w:rsid w:val="003932E3"/>
    <w:rsid w:val="00393B28"/>
    <w:rsid w:val="00394F34"/>
    <w:rsid w:val="00396A18"/>
    <w:rsid w:val="0039768F"/>
    <w:rsid w:val="00397BA2"/>
    <w:rsid w:val="003A0DA8"/>
    <w:rsid w:val="003A2AFE"/>
    <w:rsid w:val="003A634E"/>
    <w:rsid w:val="003B0C1B"/>
    <w:rsid w:val="003B115D"/>
    <w:rsid w:val="003B1182"/>
    <w:rsid w:val="003B13DF"/>
    <w:rsid w:val="003B2EEC"/>
    <w:rsid w:val="003B30CD"/>
    <w:rsid w:val="003B4432"/>
    <w:rsid w:val="003B7BE5"/>
    <w:rsid w:val="003B7CC1"/>
    <w:rsid w:val="003C0D05"/>
    <w:rsid w:val="003C25C7"/>
    <w:rsid w:val="003C3138"/>
    <w:rsid w:val="003C357C"/>
    <w:rsid w:val="003C41FD"/>
    <w:rsid w:val="003D0229"/>
    <w:rsid w:val="003D24B7"/>
    <w:rsid w:val="003D3D67"/>
    <w:rsid w:val="003D4410"/>
    <w:rsid w:val="003D6934"/>
    <w:rsid w:val="003D6EBC"/>
    <w:rsid w:val="003D7DA7"/>
    <w:rsid w:val="003E1BDD"/>
    <w:rsid w:val="003E2416"/>
    <w:rsid w:val="003E273E"/>
    <w:rsid w:val="003E2C27"/>
    <w:rsid w:val="003E55C9"/>
    <w:rsid w:val="003E66A3"/>
    <w:rsid w:val="003E7AC2"/>
    <w:rsid w:val="003F0452"/>
    <w:rsid w:val="003F1AF6"/>
    <w:rsid w:val="003F422A"/>
    <w:rsid w:val="003F5501"/>
    <w:rsid w:val="003F586C"/>
    <w:rsid w:val="003F5DF1"/>
    <w:rsid w:val="003F6185"/>
    <w:rsid w:val="003F6444"/>
    <w:rsid w:val="003F6CBC"/>
    <w:rsid w:val="003F6DE6"/>
    <w:rsid w:val="003F7963"/>
    <w:rsid w:val="003F7CA0"/>
    <w:rsid w:val="00404807"/>
    <w:rsid w:val="00406AF8"/>
    <w:rsid w:val="00406B3E"/>
    <w:rsid w:val="00407038"/>
    <w:rsid w:val="0040768E"/>
    <w:rsid w:val="004118C0"/>
    <w:rsid w:val="004120E2"/>
    <w:rsid w:val="004121AC"/>
    <w:rsid w:val="00412BC3"/>
    <w:rsid w:val="00412EA0"/>
    <w:rsid w:val="00417802"/>
    <w:rsid w:val="004202A3"/>
    <w:rsid w:val="004203E0"/>
    <w:rsid w:val="00424153"/>
    <w:rsid w:val="00424357"/>
    <w:rsid w:val="00425AE8"/>
    <w:rsid w:val="00425EB9"/>
    <w:rsid w:val="00427285"/>
    <w:rsid w:val="004272B1"/>
    <w:rsid w:val="004273B6"/>
    <w:rsid w:val="004312FA"/>
    <w:rsid w:val="00432E3B"/>
    <w:rsid w:val="00432F9F"/>
    <w:rsid w:val="00432FAB"/>
    <w:rsid w:val="004337B3"/>
    <w:rsid w:val="00436FAB"/>
    <w:rsid w:val="0044174B"/>
    <w:rsid w:val="004417A1"/>
    <w:rsid w:val="0044285C"/>
    <w:rsid w:val="004440CB"/>
    <w:rsid w:val="0044434F"/>
    <w:rsid w:val="00444984"/>
    <w:rsid w:val="00445120"/>
    <w:rsid w:val="00445642"/>
    <w:rsid w:val="00445EEC"/>
    <w:rsid w:val="004468E5"/>
    <w:rsid w:val="00452090"/>
    <w:rsid w:val="00452DCC"/>
    <w:rsid w:val="00453B42"/>
    <w:rsid w:val="00456935"/>
    <w:rsid w:val="00456D2C"/>
    <w:rsid w:val="00457D04"/>
    <w:rsid w:val="00460FDB"/>
    <w:rsid w:val="00461C63"/>
    <w:rsid w:val="004632F1"/>
    <w:rsid w:val="004632F9"/>
    <w:rsid w:val="00464E6A"/>
    <w:rsid w:val="00467793"/>
    <w:rsid w:val="00470375"/>
    <w:rsid w:val="0047073C"/>
    <w:rsid w:val="004713D2"/>
    <w:rsid w:val="004723CB"/>
    <w:rsid w:val="004724C9"/>
    <w:rsid w:val="004731AF"/>
    <w:rsid w:val="004745AC"/>
    <w:rsid w:val="00484C2D"/>
    <w:rsid w:val="0048516D"/>
    <w:rsid w:val="00486185"/>
    <w:rsid w:val="0048753F"/>
    <w:rsid w:val="004906B8"/>
    <w:rsid w:val="00490CB9"/>
    <w:rsid w:val="00492EF5"/>
    <w:rsid w:val="00494006"/>
    <w:rsid w:val="0049449D"/>
    <w:rsid w:val="00494EAD"/>
    <w:rsid w:val="0049639E"/>
    <w:rsid w:val="004B3A83"/>
    <w:rsid w:val="004B71EE"/>
    <w:rsid w:val="004B7554"/>
    <w:rsid w:val="004B779D"/>
    <w:rsid w:val="004B7C25"/>
    <w:rsid w:val="004C227C"/>
    <w:rsid w:val="004C39D0"/>
    <w:rsid w:val="004C3B2E"/>
    <w:rsid w:val="004C4903"/>
    <w:rsid w:val="004C7794"/>
    <w:rsid w:val="004C7896"/>
    <w:rsid w:val="004D042A"/>
    <w:rsid w:val="004D2170"/>
    <w:rsid w:val="004D2957"/>
    <w:rsid w:val="004D2BCD"/>
    <w:rsid w:val="004D355F"/>
    <w:rsid w:val="004D4564"/>
    <w:rsid w:val="004D527C"/>
    <w:rsid w:val="004D5C9B"/>
    <w:rsid w:val="004D6D25"/>
    <w:rsid w:val="004D7575"/>
    <w:rsid w:val="004D7D4B"/>
    <w:rsid w:val="004E19BC"/>
    <w:rsid w:val="004E5E0C"/>
    <w:rsid w:val="004E71D1"/>
    <w:rsid w:val="004F0DF2"/>
    <w:rsid w:val="004F11B4"/>
    <w:rsid w:val="004F1E01"/>
    <w:rsid w:val="004F378C"/>
    <w:rsid w:val="004F3E6F"/>
    <w:rsid w:val="004F5A73"/>
    <w:rsid w:val="004F675E"/>
    <w:rsid w:val="00500634"/>
    <w:rsid w:val="00502507"/>
    <w:rsid w:val="00502C1F"/>
    <w:rsid w:val="005046BF"/>
    <w:rsid w:val="00504C80"/>
    <w:rsid w:val="00505AE8"/>
    <w:rsid w:val="0050643F"/>
    <w:rsid w:val="00507937"/>
    <w:rsid w:val="00510F20"/>
    <w:rsid w:val="005111C7"/>
    <w:rsid w:val="005118F2"/>
    <w:rsid w:val="00512D8C"/>
    <w:rsid w:val="00514073"/>
    <w:rsid w:val="00514451"/>
    <w:rsid w:val="00517F70"/>
    <w:rsid w:val="00520EDC"/>
    <w:rsid w:val="005223E5"/>
    <w:rsid w:val="0052286C"/>
    <w:rsid w:val="0053199C"/>
    <w:rsid w:val="00531EA5"/>
    <w:rsid w:val="00532A60"/>
    <w:rsid w:val="00533664"/>
    <w:rsid w:val="005342F9"/>
    <w:rsid w:val="00534FF9"/>
    <w:rsid w:val="00535248"/>
    <w:rsid w:val="00535AF3"/>
    <w:rsid w:val="00535CD3"/>
    <w:rsid w:val="0053625A"/>
    <w:rsid w:val="00536E94"/>
    <w:rsid w:val="00540AFE"/>
    <w:rsid w:val="00541FC2"/>
    <w:rsid w:val="005440C8"/>
    <w:rsid w:val="00545F7B"/>
    <w:rsid w:val="0054768C"/>
    <w:rsid w:val="00547860"/>
    <w:rsid w:val="0055052A"/>
    <w:rsid w:val="00552D5B"/>
    <w:rsid w:val="00555018"/>
    <w:rsid w:val="005557A5"/>
    <w:rsid w:val="00555845"/>
    <w:rsid w:val="005558BB"/>
    <w:rsid w:val="00555AC5"/>
    <w:rsid w:val="00555CA2"/>
    <w:rsid w:val="0055689C"/>
    <w:rsid w:val="00561E2D"/>
    <w:rsid w:val="00561F59"/>
    <w:rsid w:val="00563721"/>
    <w:rsid w:val="005650D5"/>
    <w:rsid w:val="00566051"/>
    <w:rsid w:val="005667E8"/>
    <w:rsid w:val="005722C7"/>
    <w:rsid w:val="005733DD"/>
    <w:rsid w:val="0057353A"/>
    <w:rsid w:val="005823B5"/>
    <w:rsid w:val="005830F0"/>
    <w:rsid w:val="00584019"/>
    <w:rsid w:val="00584688"/>
    <w:rsid w:val="00584890"/>
    <w:rsid w:val="005930FF"/>
    <w:rsid w:val="00593432"/>
    <w:rsid w:val="00593D5E"/>
    <w:rsid w:val="0059405E"/>
    <w:rsid w:val="0059465E"/>
    <w:rsid w:val="00597902"/>
    <w:rsid w:val="005A0192"/>
    <w:rsid w:val="005A131F"/>
    <w:rsid w:val="005A1B40"/>
    <w:rsid w:val="005A23BF"/>
    <w:rsid w:val="005A23D8"/>
    <w:rsid w:val="005A2A72"/>
    <w:rsid w:val="005A4798"/>
    <w:rsid w:val="005B0A97"/>
    <w:rsid w:val="005B2366"/>
    <w:rsid w:val="005B3800"/>
    <w:rsid w:val="005B59FF"/>
    <w:rsid w:val="005C0F4E"/>
    <w:rsid w:val="005C17B0"/>
    <w:rsid w:val="005C3174"/>
    <w:rsid w:val="005C3200"/>
    <w:rsid w:val="005C33C0"/>
    <w:rsid w:val="005C3906"/>
    <w:rsid w:val="005C7B13"/>
    <w:rsid w:val="005C7C3B"/>
    <w:rsid w:val="005D0EB1"/>
    <w:rsid w:val="005D1C47"/>
    <w:rsid w:val="005D3A34"/>
    <w:rsid w:val="005D3E6D"/>
    <w:rsid w:val="005D644C"/>
    <w:rsid w:val="005D7196"/>
    <w:rsid w:val="005D7EA7"/>
    <w:rsid w:val="005E1BE7"/>
    <w:rsid w:val="005E2178"/>
    <w:rsid w:val="005E2727"/>
    <w:rsid w:val="005E4360"/>
    <w:rsid w:val="005E4BBD"/>
    <w:rsid w:val="005E5438"/>
    <w:rsid w:val="005E6E7D"/>
    <w:rsid w:val="005E7CFD"/>
    <w:rsid w:val="005E7E23"/>
    <w:rsid w:val="005F0080"/>
    <w:rsid w:val="005F2DF0"/>
    <w:rsid w:val="005F5190"/>
    <w:rsid w:val="005F54E1"/>
    <w:rsid w:val="005F6D19"/>
    <w:rsid w:val="0060134B"/>
    <w:rsid w:val="00602DAC"/>
    <w:rsid w:val="00603159"/>
    <w:rsid w:val="0060365A"/>
    <w:rsid w:val="0060370C"/>
    <w:rsid w:val="006049B4"/>
    <w:rsid w:val="00605528"/>
    <w:rsid w:val="00606E0D"/>
    <w:rsid w:val="00607E75"/>
    <w:rsid w:val="006107C7"/>
    <w:rsid w:val="00611529"/>
    <w:rsid w:val="00612129"/>
    <w:rsid w:val="0061268D"/>
    <w:rsid w:val="00612A41"/>
    <w:rsid w:val="0061431D"/>
    <w:rsid w:val="00614B5E"/>
    <w:rsid w:val="006226F1"/>
    <w:rsid w:val="00623EAE"/>
    <w:rsid w:val="00623F58"/>
    <w:rsid w:val="006252D2"/>
    <w:rsid w:val="00630C43"/>
    <w:rsid w:val="00630E5C"/>
    <w:rsid w:val="006316A7"/>
    <w:rsid w:val="00633906"/>
    <w:rsid w:val="00635131"/>
    <w:rsid w:val="00635362"/>
    <w:rsid w:val="00635C64"/>
    <w:rsid w:val="00636931"/>
    <w:rsid w:val="0063703C"/>
    <w:rsid w:val="006411B2"/>
    <w:rsid w:val="0064196F"/>
    <w:rsid w:val="0064214A"/>
    <w:rsid w:val="00642236"/>
    <w:rsid w:val="00642EB1"/>
    <w:rsid w:val="00642F95"/>
    <w:rsid w:val="00645B9C"/>
    <w:rsid w:val="00650B5D"/>
    <w:rsid w:val="00651CCC"/>
    <w:rsid w:val="00652A03"/>
    <w:rsid w:val="00654622"/>
    <w:rsid w:val="0065526B"/>
    <w:rsid w:val="00655D27"/>
    <w:rsid w:val="00656A14"/>
    <w:rsid w:val="00657957"/>
    <w:rsid w:val="00660EC8"/>
    <w:rsid w:val="006620E5"/>
    <w:rsid w:val="0066359E"/>
    <w:rsid w:val="006647CE"/>
    <w:rsid w:val="00665DC9"/>
    <w:rsid w:val="006666F4"/>
    <w:rsid w:val="00666D45"/>
    <w:rsid w:val="006671C6"/>
    <w:rsid w:val="00667C15"/>
    <w:rsid w:val="0067527F"/>
    <w:rsid w:val="0067575C"/>
    <w:rsid w:val="00677186"/>
    <w:rsid w:val="00677B77"/>
    <w:rsid w:val="00677FC5"/>
    <w:rsid w:val="00680522"/>
    <w:rsid w:val="00684240"/>
    <w:rsid w:val="006852AF"/>
    <w:rsid w:val="0068682E"/>
    <w:rsid w:val="00687601"/>
    <w:rsid w:val="006A220A"/>
    <w:rsid w:val="006A2EC4"/>
    <w:rsid w:val="006A2F8E"/>
    <w:rsid w:val="006A4B5A"/>
    <w:rsid w:val="006A78DA"/>
    <w:rsid w:val="006B079A"/>
    <w:rsid w:val="006B0C33"/>
    <w:rsid w:val="006B1BF8"/>
    <w:rsid w:val="006B2BE1"/>
    <w:rsid w:val="006B32C1"/>
    <w:rsid w:val="006B4DE9"/>
    <w:rsid w:val="006B5783"/>
    <w:rsid w:val="006B7028"/>
    <w:rsid w:val="006C46CB"/>
    <w:rsid w:val="006C60C6"/>
    <w:rsid w:val="006C74F6"/>
    <w:rsid w:val="006D0729"/>
    <w:rsid w:val="006D15B2"/>
    <w:rsid w:val="006D1E96"/>
    <w:rsid w:val="006D2EAC"/>
    <w:rsid w:val="006D3073"/>
    <w:rsid w:val="006D3AEC"/>
    <w:rsid w:val="006D6556"/>
    <w:rsid w:val="006D6CE1"/>
    <w:rsid w:val="006D7409"/>
    <w:rsid w:val="006D76A1"/>
    <w:rsid w:val="006E024A"/>
    <w:rsid w:val="006E13A4"/>
    <w:rsid w:val="006E1B24"/>
    <w:rsid w:val="006E2662"/>
    <w:rsid w:val="006E4F14"/>
    <w:rsid w:val="006E5797"/>
    <w:rsid w:val="006E655C"/>
    <w:rsid w:val="006E7026"/>
    <w:rsid w:val="006F1270"/>
    <w:rsid w:val="006F21F4"/>
    <w:rsid w:val="006F7BFB"/>
    <w:rsid w:val="0070011D"/>
    <w:rsid w:val="0070255E"/>
    <w:rsid w:val="0070784D"/>
    <w:rsid w:val="00707D32"/>
    <w:rsid w:val="00712EAA"/>
    <w:rsid w:val="00712F2E"/>
    <w:rsid w:val="00717883"/>
    <w:rsid w:val="00717ACC"/>
    <w:rsid w:val="007229AF"/>
    <w:rsid w:val="00723731"/>
    <w:rsid w:val="0072436D"/>
    <w:rsid w:val="0072494D"/>
    <w:rsid w:val="00726998"/>
    <w:rsid w:val="00726D7A"/>
    <w:rsid w:val="00727EF5"/>
    <w:rsid w:val="007310A8"/>
    <w:rsid w:val="007324DF"/>
    <w:rsid w:val="00740D35"/>
    <w:rsid w:val="00741B2D"/>
    <w:rsid w:val="00743A9E"/>
    <w:rsid w:val="00750BCA"/>
    <w:rsid w:val="007523C1"/>
    <w:rsid w:val="007532A5"/>
    <w:rsid w:val="0076157A"/>
    <w:rsid w:val="007615C6"/>
    <w:rsid w:val="00761743"/>
    <w:rsid w:val="0076351B"/>
    <w:rsid w:val="007652B2"/>
    <w:rsid w:val="00765454"/>
    <w:rsid w:val="00765847"/>
    <w:rsid w:val="00771823"/>
    <w:rsid w:val="007719B0"/>
    <w:rsid w:val="00771A62"/>
    <w:rsid w:val="007731B3"/>
    <w:rsid w:val="00773737"/>
    <w:rsid w:val="00774FA4"/>
    <w:rsid w:val="00775968"/>
    <w:rsid w:val="00781A4D"/>
    <w:rsid w:val="00783AE6"/>
    <w:rsid w:val="00783BD1"/>
    <w:rsid w:val="007857BF"/>
    <w:rsid w:val="00785C1B"/>
    <w:rsid w:val="00786F87"/>
    <w:rsid w:val="00791825"/>
    <w:rsid w:val="00792180"/>
    <w:rsid w:val="007949B8"/>
    <w:rsid w:val="00794D19"/>
    <w:rsid w:val="007952F0"/>
    <w:rsid w:val="00796D0A"/>
    <w:rsid w:val="00797A7F"/>
    <w:rsid w:val="007A0E0B"/>
    <w:rsid w:val="007A1276"/>
    <w:rsid w:val="007A2B52"/>
    <w:rsid w:val="007A3252"/>
    <w:rsid w:val="007A59C6"/>
    <w:rsid w:val="007A65B7"/>
    <w:rsid w:val="007A6FFD"/>
    <w:rsid w:val="007B2546"/>
    <w:rsid w:val="007B4013"/>
    <w:rsid w:val="007B4A9E"/>
    <w:rsid w:val="007B5252"/>
    <w:rsid w:val="007B6C05"/>
    <w:rsid w:val="007B6C9B"/>
    <w:rsid w:val="007C2461"/>
    <w:rsid w:val="007C4B10"/>
    <w:rsid w:val="007D139C"/>
    <w:rsid w:val="007D1E80"/>
    <w:rsid w:val="007D31D0"/>
    <w:rsid w:val="007D3B6A"/>
    <w:rsid w:val="007D4095"/>
    <w:rsid w:val="007D4D16"/>
    <w:rsid w:val="007D5770"/>
    <w:rsid w:val="007D6842"/>
    <w:rsid w:val="007D7F6A"/>
    <w:rsid w:val="007E7287"/>
    <w:rsid w:val="007E7504"/>
    <w:rsid w:val="007F0833"/>
    <w:rsid w:val="007F0C04"/>
    <w:rsid w:val="007F1C53"/>
    <w:rsid w:val="007F1EEC"/>
    <w:rsid w:val="007F2178"/>
    <w:rsid w:val="007F2A26"/>
    <w:rsid w:val="007F2D72"/>
    <w:rsid w:val="007F4CEC"/>
    <w:rsid w:val="007F66C0"/>
    <w:rsid w:val="008005E8"/>
    <w:rsid w:val="0080113A"/>
    <w:rsid w:val="00801C83"/>
    <w:rsid w:val="008022D6"/>
    <w:rsid w:val="008029E9"/>
    <w:rsid w:val="00804314"/>
    <w:rsid w:val="0080495D"/>
    <w:rsid w:val="00805035"/>
    <w:rsid w:val="00805A6E"/>
    <w:rsid w:val="00805E37"/>
    <w:rsid w:val="00810540"/>
    <w:rsid w:val="00813527"/>
    <w:rsid w:val="00816C34"/>
    <w:rsid w:val="00820C41"/>
    <w:rsid w:val="008216AD"/>
    <w:rsid w:val="0082192C"/>
    <w:rsid w:val="0082379E"/>
    <w:rsid w:val="00824D05"/>
    <w:rsid w:val="0083277B"/>
    <w:rsid w:val="00832A59"/>
    <w:rsid w:val="00834DD6"/>
    <w:rsid w:val="0083564E"/>
    <w:rsid w:val="00837038"/>
    <w:rsid w:val="00840F1D"/>
    <w:rsid w:val="008426D2"/>
    <w:rsid w:val="008445C0"/>
    <w:rsid w:val="00844E91"/>
    <w:rsid w:val="00845342"/>
    <w:rsid w:val="0084560F"/>
    <w:rsid w:val="00845AC9"/>
    <w:rsid w:val="00845C33"/>
    <w:rsid w:val="00845DA2"/>
    <w:rsid w:val="008465B4"/>
    <w:rsid w:val="00847D43"/>
    <w:rsid w:val="008500D6"/>
    <w:rsid w:val="0085245C"/>
    <w:rsid w:val="00853689"/>
    <w:rsid w:val="008552EE"/>
    <w:rsid w:val="00855CF3"/>
    <w:rsid w:val="0085783E"/>
    <w:rsid w:val="00860E31"/>
    <w:rsid w:val="00861051"/>
    <w:rsid w:val="0086152C"/>
    <w:rsid w:val="00862AE9"/>
    <w:rsid w:val="00862BC6"/>
    <w:rsid w:val="00863C6F"/>
    <w:rsid w:val="00865A9C"/>
    <w:rsid w:val="00866EDE"/>
    <w:rsid w:val="008670EE"/>
    <w:rsid w:val="00867688"/>
    <w:rsid w:val="00870342"/>
    <w:rsid w:val="00870E68"/>
    <w:rsid w:val="008719A3"/>
    <w:rsid w:val="00871DDA"/>
    <w:rsid w:val="008735A1"/>
    <w:rsid w:val="00873AB6"/>
    <w:rsid w:val="008741CB"/>
    <w:rsid w:val="0087499B"/>
    <w:rsid w:val="00874B8C"/>
    <w:rsid w:val="008767BD"/>
    <w:rsid w:val="00876F0C"/>
    <w:rsid w:val="008803B8"/>
    <w:rsid w:val="0088056E"/>
    <w:rsid w:val="00880920"/>
    <w:rsid w:val="00880A1F"/>
    <w:rsid w:val="00882A57"/>
    <w:rsid w:val="008836FD"/>
    <w:rsid w:val="00884A6A"/>
    <w:rsid w:val="00885B66"/>
    <w:rsid w:val="008937AD"/>
    <w:rsid w:val="0089655B"/>
    <w:rsid w:val="008969F9"/>
    <w:rsid w:val="008970CC"/>
    <w:rsid w:val="00897D4C"/>
    <w:rsid w:val="00897FF1"/>
    <w:rsid w:val="008A0185"/>
    <w:rsid w:val="008A1179"/>
    <w:rsid w:val="008A178D"/>
    <w:rsid w:val="008A246E"/>
    <w:rsid w:val="008A64E8"/>
    <w:rsid w:val="008A6920"/>
    <w:rsid w:val="008B1A02"/>
    <w:rsid w:val="008B1BD7"/>
    <w:rsid w:val="008B3D54"/>
    <w:rsid w:val="008B453F"/>
    <w:rsid w:val="008B4F35"/>
    <w:rsid w:val="008B5C70"/>
    <w:rsid w:val="008B6991"/>
    <w:rsid w:val="008C043D"/>
    <w:rsid w:val="008C1A4F"/>
    <w:rsid w:val="008C2C01"/>
    <w:rsid w:val="008C2C0F"/>
    <w:rsid w:val="008C3516"/>
    <w:rsid w:val="008C51D1"/>
    <w:rsid w:val="008C65EB"/>
    <w:rsid w:val="008C676A"/>
    <w:rsid w:val="008C7AA9"/>
    <w:rsid w:val="008D0516"/>
    <w:rsid w:val="008D18A4"/>
    <w:rsid w:val="008D25F3"/>
    <w:rsid w:val="008D28F5"/>
    <w:rsid w:val="008D50D6"/>
    <w:rsid w:val="008D5CD0"/>
    <w:rsid w:val="008D5D70"/>
    <w:rsid w:val="008D6B7C"/>
    <w:rsid w:val="008E04D9"/>
    <w:rsid w:val="008E0A12"/>
    <w:rsid w:val="008E1417"/>
    <w:rsid w:val="008E3C39"/>
    <w:rsid w:val="008E52B6"/>
    <w:rsid w:val="008E6146"/>
    <w:rsid w:val="008E620F"/>
    <w:rsid w:val="008E7325"/>
    <w:rsid w:val="008F174B"/>
    <w:rsid w:val="008F25E8"/>
    <w:rsid w:val="008F27D4"/>
    <w:rsid w:val="008F3AD8"/>
    <w:rsid w:val="008F3BBA"/>
    <w:rsid w:val="008F4069"/>
    <w:rsid w:val="008F5195"/>
    <w:rsid w:val="008F5BEF"/>
    <w:rsid w:val="008F6734"/>
    <w:rsid w:val="008F69BD"/>
    <w:rsid w:val="008F70A9"/>
    <w:rsid w:val="00901357"/>
    <w:rsid w:val="00902AC9"/>
    <w:rsid w:val="00903123"/>
    <w:rsid w:val="0090356E"/>
    <w:rsid w:val="00905571"/>
    <w:rsid w:val="00913E78"/>
    <w:rsid w:val="00917BF0"/>
    <w:rsid w:val="009217A2"/>
    <w:rsid w:val="00927206"/>
    <w:rsid w:val="009300A3"/>
    <w:rsid w:val="00930FF7"/>
    <w:rsid w:val="009316D9"/>
    <w:rsid w:val="009335D9"/>
    <w:rsid w:val="00933F22"/>
    <w:rsid w:val="00935527"/>
    <w:rsid w:val="009360C4"/>
    <w:rsid w:val="00937C25"/>
    <w:rsid w:val="00942FD6"/>
    <w:rsid w:val="00943101"/>
    <w:rsid w:val="00943601"/>
    <w:rsid w:val="0094388D"/>
    <w:rsid w:val="0094422B"/>
    <w:rsid w:val="0094618C"/>
    <w:rsid w:val="009470A0"/>
    <w:rsid w:val="00947BF6"/>
    <w:rsid w:val="00950E81"/>
    <w:rsid w:val="00952E55"/>
    <w:rsid w:val="009567C2"/>
    <w:rsid w:val="00961166"/>
    <w:rsid w:val="009623C3"/>
    <w:rsid w:val="00962C3B"/>
    <w:rsid w:val="00964B8A"/>
    <w:rsid w:val="0096688F"/>
    <w:rsid w:val="00966D1C"/>
    <w:rsid w:val="00967668"/>
    <w:rsid w:val="0097036C"/>
    <w:rsid w:val="00970BE4"/>
    <w:rsid w:val="00970D5F"/>
    <w:rsid w:val="00970E12"/>
    <w:rsid w:val="00971E2E"/>
    <w:rsid w:val="00971FBD"/>
    <w:rsid w:val="009721E6"/>
    <w:rsid w:val="00973B1E"/>
    <w:rsid w:val="0097634D"/>
    <w:rsid w:val="00977AF9"/>
    <w:rsid w:val="00980A39"/>
    <w:rsid w:val="00980BF5"/>
    <w:rsid w:val="00981269"/>
    <w:rsid w:val="0098360B"/>
    <w:rsid w:val="0098379D"/>
    <w:rsid w:val="00985892"/>
    <w:rsid w:val="00986B3A"/>
    <w:rsid w:val="0099135A"/>
    <w:rsid w:val="0099154F"/>
    <w:rsid w:val="00991F9B"/>
    <w:rsid w:val="00993D0A"/>
    <w:rsid w:val="00996731"/>
    <w:rsid w:val="009A02BC"/>
    <w:rsid w:val="009A0965"/>
    <w:rsid w:val="009A1F40"/>
    <w:rsid w:val="009A4D0D"/>
    <w:rsid w:val="009A5E3B"/>
    <w:rsid w:val="009A68EB"/>
    <w:rsid w:val="009A6906"/>
    <w:rsid w:val="009B0628"/>
    <w:rsid w:val="009B1C80"/>
    <w:rsid w:val="009B22F1"/>
    <w:rsid w:val="009B2904"/>
    <w:rsid w:val="009B55C5"/>
    <w:rsid w:val="009B570F"/>
    <w:rsid w:val="009C04C6"/>
    <w:rsid w:val="009C11D9"/>
    <w:rsid w:val="009C1ADA"/>
    <w:rsid w:val="009C202D"/>
    <w:rsid w:val="009C2141"/>
    <w:rsid w:val="009C3CCB"/>
    <w:rsid w:val="009C447F"/>
    <w:rsid w:val="009C6766"/>
    <w:rsid w:val="009C731B"/>
    <w:rsid w:val="009D050E"/>
    <w:rsid w:val="009D1074"/>
    <w:rsid w:val="009D14C0"/>
    <w:rsid w:val="009D15BC"/>
    <w:rsid w:val="009D1A15"/>
    <w:rsid w:val="009D2857"/>
    <w:rsid w:val="009D3820"/>
    <w:rsid w:val="009D7433"/>
    <w:rsid w:val="009E2706"/>
    <w:rsid w:val="009E27BF"/>
    <w:rsid w:val="009E6102"/>
    <w:rsid w:val="009E78ED"/>
    <w:rsid w:val="009F0588"/>
    <w:rsid w:val="009F23DA"/>
    <w:rsid w:val="009F23E2"/>
    <w:rsid w:val="009F4AAF"/>
    <w:rsid w:val="009F5BF7"/>
    <w:rsid w:val="009F7705"/>
    <w:rsid w:val="00A029CB"/>
    <w:rsid w:val="00A04259"/>
    <w:rsid w:val="00A04899"/>
    <w:rsid w:val="00A04A7C"/>
    <w:rsid w:val="00A04C25"/>
    <w:rsid w:val="00A059BF"/>
    <w:rsid w:val="00A05B65"/>
    <w:rsid w:val="00A1134C"/>
    <w:rsid w:val="00A12772"/>
    <w:rsid w:val="00A12CC2"/>
    <w:rsid w:val="00A14275"/>
    <w:rsid w:val="00A161C9"/>
    <w:rsid w:val="00A16AA0"/>
    <w:rsid w:val="00A21092"/>
    <w:rsid w:val="00A212C9"/>
    <w:rsid w:val="00A223D2"/>
    <w:rsid w:val="00A24CEC"/>
    <w:rsid w:val="00A26DA8"/>
    <w:rsid w:val="00A32BC1"/>
    <w:rsid w:val="00A34D6C"/>
    <w:rsid w:val="00A353A3"/>
    <w:rsid w:val="00A36D0A"/>
    <w:rsid w:val="00A4069B"/>
    <w:rsid w:val="00A43247"/>
    <w:rsid w:val="00A4383D"/>
    <w:rsid w:val="00A43A3F"/>
    <w:rsid w:val="00A4528B"/>
    <w:rsid w:val="00A457D5"/>
    <w:rsid w:val="00A47DA2"/>
    <w:rsid w:val="00A47EF7"/>
    <w:rsid w:val="00A53597"/>
    <w:rsid w:val="00A54C19"/>
    <w:rsid w:val="00A54FA7"/>
    <w:rsid w:val="00A55834"/>
    <w:rsid w:val="00A57D3E"/>
    <w:rsid w:val="00A6066A"/>
    <w:rsid w:val="00A65903"/>
    <w:rsid w:val="00A65AA2"/>
    <w:rsid w:val="00A66C6D"/>
    <w:rsid w:val="00A6783B"/>
    <w:rsid w:val="00A7065A"/>
    <w:rsid w:val="00A70C95"/>
    <w:rsid w:val="00A70EB3"/>
    <w:rsid w:val="00A734FA"/>
    <w:rsid w:val="00A735A7"/>
    <w:rsid w:val="00A76043"/>
    <w:rsid w:val="00A770A5"/>
    <w:rsid w:val="00A83261"/>
    <w:rsid w:val="00A846AB"/>
    <w:rsid w:val="00A84824"/>
    <w:rsid w:val="00A86A4C"/>
    <w:rsid w:val="00A878CF"/>
    <w:rsid w:val="00A93BF7"/>
    <w:rsid w:val="00A9423F"/>
    <w:rsid w:val="00A9627A"/>
    <w:rsid w:val="00A963EB"/>
    <w:rsid w:val="00A9650F"/>
    <w:rsid w:val="00A96612"/>
    <w:rsid w:val="00AA1114"/>
    <w:rsid w:val="00AA1F47"/>
    <w:rsid w:val="00AA2CB6"/>
    <w:rsid w:val="00AA41D4"/>
    <w:rsid w:val="00AA5A02"/>
    <w:rsid w:val="00AA67FA"/>
    <w:rsid w:val="00AB0863"/>
    <w:rsid w:val="00AB177D"/>
    <w:rsid w:val="00AB2250"/>
    <w:rsid w:val="00AB48B0"/>
    <w:rsid w:val="00AB54BB"/>
    <w:rsid w:val="00AB6D88"/>
    <w:rsid w:val="00AC09E9"/>
    <w:rsid w:val="00AC1488"/>
    <w:rsid w:val="00AC33F6"/>
    <w:rsid w:val="00AC4DF1"/>
    <w:rsid w:val="00AC7733"/>
    <w:rsid w:val="00AC7DB0"/>
    <w:rsid w:val="00AD0CF5"/>
    <w:rsid w:val="00AD328C"/>
    <w:rsid w:val="00AD58CF"/>
    <w:rsid w:val="00AD736E"/>
    <w:rsid w:val="00AE0AA4"/>
    <w:rsid w:val="00AE10E9"/>
    <w:rsid w:val="00AE1905"/>
    <w:rsid w:val="00AE450F"/>
    <w:rsid w:val="00AE52D9"/>
    <w:rsid w:val="00AF06A1"/>
    <w:rsid w:val="00AF1993"/>
    <w:rsid w:val="00AF406E"/>
    <w:rsid w:val="00AF4078"/>
    <w:rsid w:val="00AF4F36"/>
    <w:rsid w:val="00AF5547"/>
    <w:rsid w:val="00AF7A5F"/>
    <w:rsid w:val="00AF7BE9"/>
    <w:rsid w:val="00B0143A"/>
    <w:rsid w:val="00B03109"/>
    <w:rsid w:val="00B03D45"/>
    <w:rsid w:val="00B070AC"/>
    <w:rsid w:val="00B077D3"/>
    <w:rsid w:val="00B1242B"/>
    <w:rsid w:val="00B124BE"/>
    <w:rsid w:val="00B1580D"/>
    <w:rsid w:val="00B161AF"/>
    <w:rsid w:val="00B166B2"/>
    <w:rsid w:val="00B17909"/>
    <w:rsid w:val="00B244FA"/>
    <w:rsid w:val="00B24CFB"/>
    <w:rsid w:val="00B25320"/>
    <w:rsid w:val="00B2607B"/>
    <w:rsid w:val="00B2756F"/>
    <w:rsid w:val="00B2780E"/>
    <w:rsid w:val="00B3167D"/>
    <w:rsid w:val="00B344D1"/>
    <w:rsid w:val="00B41176"/>
    <w:rsid w:val="00B41B30"/>
    <w:rsid w:val="00B4246D"/>
    <w:rsid w:val="00B43BDA"/>
    <w:rsid w:val="00B45A5A"/>
    <w:rsid w:val="00B45B98"/>
    <w:rsid w:val="00B45F0B"/>
    <w:rsid w:val="00B45FA4"/>
    <w:rsid w:val="00B4730A"/>
    <w:rsid w:val="00B474A4"/>
    <w:rsid w:val="00B52111"/>
    <w:rsid w:val="00B5414A"/>
    <w:rsid w:val="00B55560"/>
    <w:rsid w:val="00B65688"/>
    <w:rsid w:val="00B662D7"/>
    <w:rsid w:val="00B66752"/>
    <w:rsid w:val="00B758D6"/>
    <w:rsid w:val="00B75B83"/>
    <w:rsid w:val="00B773BD"/>
    <w:rsid w:val="00B8072B"/>
    <w:rsid w:val="00B818AD"/>
    <w:rsid w:val="00B81D05"/>
    <w:rsid w:val="00B82569"/>
    <w:rsid w:val="00B8268F"/>
    <w:rsid w:val="00B84C35"/>
    <w:rsid w:val="00B859FC"/>
    <w:rsid w:val="00B85CA7"/>
    <w:rsid w:val="00B86206"/>
    <w:rsid w:val="00B90865"/>
    <w:rsid w:val="00B90CE1"/>
    <w:rsid w:val="00B938E8"/>
    <w:rsid w:val="00B966F5"/>
    <w:rsid w:val="00B96BA1"/>
    <w:rsid w:val="00B96BF0"/>
    <w:rsid w:val="00BA0099"/>
    <w:rsid w:val="00BA21D7"/>
    <w:rsid w:val="00BA32CB"/>
    <w:rsid w:val="00BA3D67"/>
    <w:rsid w:val="00BA4363"/>
    <w:rsid w:val="00BA48D5"/>
    <w:rsid w:val="00BB0862"/>
    <w:rsid w:val="00BB28F7"/>
    <w:rsid w:val="00BB2CA5"/>
    <w:rsid w:val="00BB3CF6"/>
    <w:rsid w:val="00BB3F25"/>
    <w:rsid w:val="00BB461B"/>
    <w:rsid w:val="00BB6616"/>
    <w:rsid w:val="00BB786C"/>
    <w:rsid w:val="00BC1387"/>
    <w:rsid w:val="00BC1921"/>
    <w:rsid w:val="00BC1E88"/>
    <w:rsid w:val="00BC3F2E"/>
    <w:rsid w:val="00BD07D3"/>
    <w:rsid w:val="00BD169E"/>
    <w:rsid w:val="00BD4D5B"/>
    <w:rsid w:val="00BD53FC"/>
    <w:rsid w:val="00BD549A"/>
    <w:rsid w:val="00BD5A48"/>
    <w:rsid w:val="00BD765F"/>
    <w:rsid w:val="00BE2E26"/>
    <w:rsid w:val="00BE5635"/>
    <w:rsid w:val="00BE7228"/>
    <w:rsid w:val="00BF493F"/>
    <w:rsid w:val="00BF56FC"/>
    <w:rsid w:val="00BF7E65"/>
    <w:rsid w:val="00C04DFF"/>
    <w:rsid w:val="00C05EB5"/>
    <w:rsid w:val="00C077AB"/>
    <w:rsid w:val="00C07CD1"/>
    <w:rsid w:val="00C10E87"/>
    <w:rsid w:val="00C12514"/>
    <w:rsid w:val="00C13F67"/>
    <w:rsid w:val="00C14328"/>
    <w:rsid w:val="00C150B1"/>
    <w:rsid w:val="00C1687F"/>
    <w:rsid w:val="00C1702E"/>
    <w:rsid w:val="00C17916"/>
    <w:rsid w:val="00C17AB8"/>
    <w:rsid w:val="00C17F1D"/>
    <w:rsid w:val="00C207C6"/>
    <w:rsid w:val="00C20DCE"/>
    <w:rsid w:val="00C213DF"/>
    <w:rsid w:val="00C2531B"/>
    <w:rsid w:val="00C257A1"/>
    <w:rsid w:val="00C26CFF"/>
    <w:rsid w:val="00C26F9F"/>
    <w:rsid w:val="00C3008C"/>
    <w:rsid w:val="00C3035A"/>
    <w:rsid w:val="00C3236E"/>
    <w:rsid w:val="00C327AA"/>
    <w:rsid w:val="00C335CF"/>
    <w:rsid w:val="00C35F0C"/>
    <w:rsid w:val="00C3612F"/>
    <w:rsid w:val="00C36258"/>
    <w:rsid w:val="00C36379"/>
    <w:rsid w:val="00C37376"/>
    <w:rsid w:val="00C40AA8"/>
    <w:rsid w:val="00C43C86"/>
    <w:rsid w:val="00C459CB"/>
    <w:rsid w:val="00C45B1E"/>
    <w:rsid w:val="00C50277"/>
    <w:rsid w:val="00C504ED"/>
    <w:rsid w:val="00C53015"/>
    <w:rsid w:val="00C558CD"/>
    <w:rsid w:val="00C60296"/>
    <w:rsid w:val="00C6160D"/>
    <w:rsid w:val="00C63B2F"/>
    <w:rsid w:val="00C64084"/>
    <w:rsid w:val="00C64319"/>
    <w:rsid w:val="00C65195"/>
    <w:rsid w:val="00C667E4"/>
    <w:rsid w:val="00C6743C"/>
    <w:rsid w:val="00C679E6"/>
    <w:rsid w:val="00C67D6C"/>
    <w:rsid w:val="00C70BE6"/>
    <w:rsid w:val="00C71862"/>
    <w:rsid w:val="00C718D5"/>
    <w:rsid w:val="00C71D3A"/>
    <w:rsid w:val="00C72774"/>
    <w:rsid w:val="00C73D5F"/>
    <w:rsid w:val="00C75F05"/>
    <w:rsid w:val="00C77C32"/>
    <w:rsid w:val="00C80B74"/>
    <w:rsid w:val="00C81A8E"/>
    <w:rsid w:val="00C81DA5"/>
    <w:rsid w:val="00C82456"/>
    <w:rsid w:val="00C8344A"/>
    <w:rsid w:val="00C84555"/>
    <w:rsid w:val="00C85B67"/>
    <w:rsid w:val="00C86BFC"/>
    <w:rsid w:val="00C906C8"/>
    <w:rsid w:val="00C93C30"/>
    <w:rsid w:val="00C94A5D"/>
    <w:rsid w:val="00C94EF4"/>
    <w:rsid w:val="00CA0C8D"/>
    <w:rsid w:val="00CA159A"/>
    <w:rsid w:val="00CA1BC4"/>
    <w:rsid w:val="00CA1F63"/>
    <w:rsid w:val="00CA231F"/>
    <w:rsid w:val="00CA301F"/>
    <w:rsid w:val="00CA3705"/>
    <w:rsid w:val="00CA475E"/>
    <w:rsid w:val="00CA4819"/>
    <w:rsid w:val="00CA4D11"/>
    <w:rsid w:val="00CA55B1"/>
    <w:rsid w:val="00CA6624"/>
    <w:rsid w:val="00CA6FFA"/>
    <w:rsid w:val="00CB16B7"/>
    <w:rsid w:val="00CB2A22"/>
    <w:rsid w:val="00CB2C29"/>
    <w:rsid w:val="00CB32B3"/>
    <w:rsid w:val="00CB7B29"/>
    <w:rsid w:val="00CC0416"/>
    <w:rsid w:val="00CC2E1B"/>
    <w:rsid w:val="00CC4248"/>
    <w:rsid w:val="00CC627F"/>
    <w:rsid w:val="00CC75C6"/>
    <w:rsid w:val="00CD256D"/>
    <w:rsid w:val="00CD35FF"/>
    <w:rsid w:val="00CD4239"/>
    <w:rsid w:val="00CD4D30"/>
    <w:rsid w:val="00CD55D7"/>
    <w:rsid w:val="00CD77C2"/>
    <w:rsid w:val="00CE063B"/>
    <w:rsid w:val="00CE098F"/>
    <w:rsid w:val="00CE0AB8"/>
    <w:rsid w:val="00CE140B"/>
    <w:rsid w:val="00CE2262"/>
    <w:rsid w:val="00CE24DB"/>
    <w:rsid w:val="00CE3552"/>
    <w:rsid w:val="00CE67E3"/>
    <w:rsid w:val="00CE7010"/>
    <w:rsid w:val="00CF0099"/>
    <w:rsid w:val="00CF098A"/>
    <w:rsid w:val="00CF1963"/>
    <w:rsid w:val="00CF2709"/>
    <w:rsid w:val="00CF2A13"/>
    <w:rsid w:val="00CF45BD"/>
    <w:rsid w:val="00CF574E"/>
    <w:rsid w:val="00D00885"/>
    <w:rsid w:val="00D01C3D"/>
    <w:rsid w:val="00D031EB"/>
    <w:rsid w:val="00D032DC"/>
    <w:rsid w:val="00D039F9"/>
    <w:rsid w:val="00D03A79"/>
    <w:rsid w:val="00D05DE5"/>
    <w:rsid w:val="00D105A2"/>
    <w:rsid w:val="00D10BD1"/>
    <w:rsid w:val="00D133F4"/>
    <w:rsid w:val="00D13479"/>
    <w:rsid w:val="00D13CB5"/>
    <w:rsid w:val="00D151D0"/>
    <w:rsid w:val="00D169AB"/>
    <w:rsid w:val="00D16A54"/>
    <w:rsid w:val="00D222FC"/>
    <w:rsid w:val="00D227F3"/>
    <w:rsid w:val="00D277AF"/>
    <w:rsid w:val="00D27F54"/>
    <w:rsid w:val="00D30793"/>
    <w:rsid w:val="00D3181A"/>
    <w:rsid w:val="00D33AF6"/>
    <w:rsid w:val="00D33E7F"/>
    <w:rsid w:val="00D345B4"/>
    <w:rsid w:val="00D360B0"/>
    <w:rsid w:val="00D36911"/>
    <w:rsid w:val="00D418AE"/>
    <w:rsid w:val="00D428AD"/>
    <w:rsid w:val="00D42B2A"/>
    <w:rsid w:val="00D43C67"/>
    <w:rsid w:val="00D44859"/>
    <w:rsid w:val="00D44BB0"/>
    <w:rsid w:val="00D50201"/>
    <w:rsid w:val="00D50CF0"/>
    <w:rsid w:val="00D51D14"/>
    <w:rsid w:val="00D51FBB"/>
    <w:rsid w:val="00D5252A"/>
    <w:rsid w:val="00D5370A"/>
    <w:rsid w:val="00D5407F"/>
    <w:rsid w:val="00D54435"/>
    <w:rsid w:val="00D57258"/>
    <w:rsid w:val="00D612B9"/>
    <w:rsid w:val="00D6192B"/>
    <w:rsid w:val="00D61B73"/>
    <w:rsid w:val="00D633C6"/>
    <w:rsid w:val="00D654DF"/>
    <w:rsid w:val="00D6636F"/>
    <w:rsid w:val="00D67C86"/>
    <w:rsid w:val="00D67FAB"/>
    <w:rsid w:val="00D7285A"/>
    <w:rsid w:val="00D72F86"/>
    <w:rsid w:val="00D748AE"/>
    <w:rsid w:val="00D7588E"/>
    <w:rsid w:val="00D768ED"/>
    <w:rsid w:val="00D77173"/>
    <w:rsid w:val="00D8318A"/>
    <w:rsid w:val="00D83C4A"/>
    <w:rsid w:val="00D85AD3"/>
    <w:rsid w:val="00D90AFE"/>
    <w:rsid w:val="00D91A7A"/>
    <w:rsid w:val="00D92632"/>
    <w:rsid w:val="00D9315C"/>
    <w:rsid w:val="00D93AA6"/>
    <w:rsid w:val="00D93D92"/>
    <w:rsid w:val="00D946EB"/>
    <w:rsid w:val="00D968E0"/>
    <w:rsid w:val="00DA07CD"/>
    <w:rsid w:val="00DA329C"/>
    <w:rsid w:val="00DA5C6E"/>
    <w:rsid w:val="00DA61DE"/>
    <w:rsid w:val="00DA738D"/>
    <w:rsid w:val="00DB009E"/>
    <w:rsid w:val="00DB0A6A"/>
    <w:rsid w:val="00DB69EE"/>
    <w:rsid w:val="00DB7A2D"/>
    <w:rsid w:val="00DC08D2"/>
    <w:rsid w:val="00DC47BD"/>
    <w:rsid w:val="00DC489F"/>
    <w:rsid w:val="00DC69E3"/>
    <w:rsid w:val="00DC6FD5"/>
    <w:rsid w:val="00DD11B4"/>
    <w:rsid w:val="00DD1B6E"/>
    <w:rsid w:val="00DD33B8"/>
    <w:rsid w:val="00DD44A6"/>
    <w:rsid w:val="00DD4A20"/>
    <w:rsid w:val="00DD6ED0"/>
    <w:rsid w:val="00DE306F"/>
    <w:rsid w:val="00DE35E5"/>
    <w:rsid w:val="00DE3C16"/>
    <w:rsid w:val="00DE3DDE"/>
    <w:rsid w:val="00DE4CB5"/>
    <w:rsid w:val="00DE665C"/>
    <w:rsid w:val="00DE6D90"/>
    <w:rsid w:val="00DE6FB5"/>
    <w:rsid w:val="00DF0EBE"/>
    <w:rsid w:val="00DF22D3"/>
    <w:rsid w:val="00DF2DDA"/>
    <w:rsid w:val="00DF476D"/>
    <w:rsid w:val="00DF5622"/>
    <w:rsid w:val="00DF7135"/>
    <w:rsid w:val="00DF75C2"/>
    <w:rsid w:val="00E028F3"/>
    <w:rsid w:val="00E043C8"/>
    <w:rsid w:val="00E05993"/>
    <w:rsid w:val="00E12AB4"/>
    <w:rsid w:val="00E16187"/>
    <w:rsid w:val="00E16B9B"/>
    <w:rsid w:val="00E1743F"/>
    <w:rsid w:val="00E17BF1"/>
    <w:rsid w:val="00E21A4D"/>
    <w:rsid w:val="00E24666"/>
    <w:rsid w:val="00E246C0"/>
    <w:rsid w:val="00E2586A"/>
    <w:rsid w:val="00E25A00"/>
    <w:rsid w:val="00E26B9D"/>
    <w:rsid w:val="00E26D01"/>
    <w:rsid w:val="00E30963"/>
    <w:rsid w:val="00E33B81"/>
    <w:rsid w:val="00E34CE9"/>
    <w:rsid w:val="00E358B1"/>
    <w:rsid w:val="00E421D4"/>
    <w:rsid w:val="00E4541F"/>
    <w:rsid w:val="00E4664F"/>
    <w:rsid w:val="00E510DE"/>
    <w:rsid w:val="00E51410"/>
    <w:rsid w:val="00E5420E"/>
    <w:rsid w:val="00E54E27"/>
    <w:rsid w:val="00E55AC5"/>
    <w:rsid w:val="00E55E02"/>
    <w:rsid w:val="00E560B2"/>
    <w:rsid w:val="00E61CB9"/>
    <w:rsid w:val="00E61DF8"/>
    <w:rsid w:val="00E63B08"/>
    <w:rsid w:val="00E63F80"/>
    <w:rsid w:val="00E71022"/>
    <w:rsid w:val="00E71A51"/>
    <w:rsid w:val="00E71D0F"/>
    <w:rsid w:val="00E722AA"/>
    <w:rsid w:val="00E72E1B"/>
    <w:rsid w:val="00E767A5"/>
    <w:rsid w:val="00E77032"/>
    <w:rsid w:val="00E779DE"/>
    <w:rsid w:val="00E80A28"/>
    <w:rsid w:val="00E81940"/>
    <w:rsid w:val="00E83031"/>
    <w:rsid w:val="00E856F4"/>
    <w:rsid w:val="00E91F44"/>
    <w:rsid w:val="00EA05E4"/>
    <w:rsid w:val="00EA2A50"/>
    <w:rsid w:val="00EA2E04"/>
    <w:rsid w:val="00EA457E"/>
    <w:rsid w:val="00EA52A4"/>
    <w:rsid w:val="00EA6A5D"/>
    <w:rsid w:val="00EA7527"/>
    <w:rsid w:val="00EA7947"/>
    <w:rsid w:val="00EB493D"/>
    <w:rsid w:val="00EB7FFB"/>
    <w:rsid w:val="00EC3624"/>
    <w:rsid w:val="00EC4E30"/>
    <w:rsid w:val="00EC5899"/>
    <w:rsid w:val="00ED0CEB"/>
    <w:rsid w:val="00ED17A8"/>
    <w:rsid w:val="00ED20D3"/>
    <w:rsid w:val="00ED237A"/>
    <w:rsid w:val="00ED2C21"/>
    <w:rsid w:val="00ED2CF0"/>
    <w:rsid w:val="00ED2ECF"/>
    <w:rsid w:val="00ED4F47"/>
    <w:rsid w:val="00ED53AC"/>
    <w:rsid w:val="00ED5A62"/>
    <w:rsid w:val="00ED7E3B"/>
    <w:rsid w:val="00EE044B"/>
    <w:rsid w:val="00EE10C2"/>
    <w:rsid w:val="00EE180C"/>
    <w:rsid w:val="00EE54D7"/>
    <w:rsid w:val="00EE65BB"/>
    <w:rsid w:val="00EE74B3"/>
    <w:rsid w:val="00EF048B"/>
    <w:rsid w:val="00EF13FD"/>
    <w:rsid w:val="00EF2B80"/>
    <w:rsid w:val="00EF528E"/>
    <w:rsid w:val="00EF71F0"/>
    <w:rsid w:val="00F00A75"/>
    <w:rsid w:val="00F028EA"/>
    <w:rsid w:val="00F034D3"/>
    <w:rsid w:val="00F0375F"/>
    <w:rsid w:val="00F03CE4"/>
    <w:rsid w:val="00F042CB"/>
    <w:rsid w:val="00F07953"/>
    <w:rsid w:val="00F07B50"/>
    <w:rsid w:val="00F07C3C"/>
    <w:rsid w:val="00F10753"/>
    <w:rsid w:val="00F12AD9"/>
    <w:rsid w:val="00F16A96"/>
    <w:rsid w:val="00F16ECC"/>
    <w:rsid w:val="00F17651"/>
    <w:rsid w:val="00F20C8C"/>
    <w:rsid w:val="00F20F34"/>
    <w:rsid w:val="00F2192F"/>
    <w:rsid w:val="00F21948"/>
    <w:rsid w:val="00F22974"/>
    <w:rsid w:val="00F23682"/>
    <w:rsid w:val="00F264DF"/>
    <w:rsid w:val="00F27CC5"/>
    <w:rsid w:val="00F302B6"/>
    <w:rsid w:val="00F3057E"/>
    <w:rsid w:val="00F31124"/>
    <w:rsid w:val="00F3189B"/>
    <w:rsid w:val="00F36D47"/>
    <w:rsid w:val="00F40895"/>
    <w:rsid w:val="00F40A0D"/>
    <w:rsid w:val="00F410AA"/>
    <w:rsid w:val="00F41187"/>
    <w:rsid w:val="00F42FF4"/>
    <w:rsid w:val="00F43895"/>
    <w:rsid w:val="00F4390C"/>
    <w:rsid w:val="00F443F8"/>
    <w:rsid w:val="00F45347"/>
    <w:rsid w:val="00F47C2B"/>
    <w:rsid w:val="00F5228F"/>
    <w:rsid w:val="00F536A3"/>
    <w:rsid w:val="00F54004"/>
    <w:rsid w:val="00F54065"/>
    <w:rsid w:val="00F54187"/>
    <w:rsid w:val="00F55F57"/>
    <w:rsid w:val="00F5618A"/>
    <w:rsid w:val="00F57406"/>
    <w:rsid w:val="00F5756F"/>
    <w:rsid w:val="00F61464"/>
    <w:rsid w:val="00F61F3B"/>
    <w:rsid w:val="00F63D3F"/>
    <w:rsid w:val="00F64D45"/>
    <w:rsid w:val="00F65259"/>
    <w:rsid w:val="00F660F1"/>
    <w:rsid w:val="00F66966"/>
    <w:rsid w:val="00F6772C"/>
    <w:rsid w:val="00F71554"/>
    <w:rsid w:val="00F7251C"/>
    <w:rsid w:val="00F740DD"/>
    <w:rsid w:val="00F75430"/>
    <w:rsid w:val="00F83C2D"/>
    <w:rsid w:val="00F84B54"/>
    <w:rsid w:val="00F8528A"/>
    <w:rsid w:val="00F86583"/>
    <w:rsid w:val="00F873B5"/>
    <w:rsid w:val="00F873EC"/>
    <w:rsid w:val="00F90FD7"/>
    <w:rsid w:val="00F918AF"/>
    <w:rsid w:val="00F93559"/>
    <w:rsid w:val="00F93B7B"/>
    <w:rsid w:val="00F93BB7"/>
    <w:rsid w:val="00F9546F"/>
    <w:rsid w:val="00F957FD"/>
    <w:rsid w:val="00F9651C"/>
    <w:rsid w:val="00FA0E4C"/>
    <w:rsid w:val="00FA157C"/>
    <w:rsid w:val="00FA16B1"/>
    <w:rsid w:val="00FA171F"/>
    <w:rsid w:val="00FA3847"/>
    <w:rsid w:val="00FA66EA"/>
    <w:rsid w:val="00FA7CC4"/>
    <w:rsid w:val="00FB089F"/>
    <w:rsid w:val="00FB2345"/>
    <w:rsid w:val="00FB2479"/>
    <w:rsid w:val="00FB317D"/>
    <w:rsid w:val="00FB34D6"/>
    <w:rsid w:val="00FB6031"/>
    <w:rsid w:val="00FB67D5"/>
    <w:rsid w:val="00FB6DAD"/>
    <w:rsid w:val="00FB6E89"/>
    <w:rsid w:val="00FB75FA"/>
    <w:rsid w:val="00FB7BC2"/>
    <w:rsid w:val="00FB7CBF"/>
    <w:rsid w:val="00FC2599"/>
    <w:rsid w:val="00FC3412"/>
    <w:rsid w:val="00FC4233"/>
    <w:rsid w:val="00FC4E4E"/>
    <w:rsid w:val="00FC701F"/>
    <w:rsid w:val="00FD3677"/>
    <w:rsid w:val="00FD3B2F"/>
    <w:rsid w:val="00FE0406"/>
    <w:rsid w:val="00FE21B5"/>
    <w:rsid w:val="00FE25E3"/>
    <w:rsid w:val="00FE278E"/>
    <w:rsid w:val="00FE4554"/>
    <w:rsid w:val="00FE7054"/>
    <w:rsid w:val="00FE75C6"/>
    <w:rsid w:val="00FE7E50"/>
    <w:rsid w:val="00FF186C"/>
    <w:rsid w:val="00FF259B"/>
    <w:rsid w:val="00FF4DD7"/>
    <w:rsid w:val="00FF708B"/>
    <w:rsid w:val="00FF7D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664BA0"/>
  <w15:chartTrackingRefBased/>
  <w15:docId w15:val="{06E22988-EB77-0E43-85A1-D57178C30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151D0"/>
    <w:rPr>
      <w:sz w:val="24"/>
      <w:lang w:val="es-PR"/>
    </w:rPr>
  </w:style>
  <w:style w:type="paragraph" w:styleId="Heading1">
    <w:name w:val="heading 1"/>
    <w:basedOn w:val="Normal"/>
    <w:next w:val="Normal"/>
    <w:link w:val="Heading1Char"/>
    <w:uiPriority w:val="9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3B7BE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D768ED"/>
    <w:rPr>
      <w:rFonts w:ascii="Tahoma" w:hAnsi="Tahoma" w:cs="Tahoma"/>
      <w:sz w:val="16"/>
      <w:szCs w:val="16"/>
    </w:rPr>
  </w:style>
  <w:style w:type="character" w:customStyle="1" w:styleId="BalloonTextChar">
    <w:name w:val="Balloon Text Char"/>
    <w:link w:val="BalloonText"/>
    <w:uiPriority w:val="99"/>
    <w:semiHidden/>
    <w:rsid w:val="00D768ED"/>
    <w:rPr>
      <w:rFonts w:ascii="Tahoma" w:hAnsi="Tahoma" w:cs="Tahoma"/>
      <w:sz w:val="16"/>
      <w:szCs w:val="16"/>
    </w:rPr>
  </w:style>
  <w:style w:type="paragraph" w:styleId="ListParagraph">
    <w:name w:val="List Paragraph"/>
    <w:basedOn w:val="Normal"/>
    <w:uiPriority w:val="34"/>
    <w:qFormat/>
    <w:rsid w:val="002D25AE"/>
    <w:pPr>
      <w:ind w:left="720"/>
      <w:contextualSpacing/>
    </w:pPr>
  </w:style>
  <w:style w:type="paragraph" w:styleId="FootnoteText">
    <w:name w:val="footnote text"/>
    <w:basedOn w:val="Normal"/>
    <w:link w:val="FootnoteTextChar"/>
    <w:uiPriority w:val="99"/>
    <w:semiHidden/>
    <w:unhideWhenUsed/>
    <w:rsid w:val="00ED17A8"/>
    <w:rPr>
      <w:sz w:val="20"/>
    </w:rPr>
  </w:style>
  <w:style w:type="character" w:customStyle="1" w:styleId="FootnoteTextChar">
    <w:name w:val="Footnote Text Char"/>
    <w:basedOn w:val="DefaultParagraphFont"/>
    <w:link w:val="FootnoteText"/>
    <w:uiPriority w:val="99"/>
    <w:semiHidden/>
    <w:rsid w:val="00ED17A8"/>
  </w:style>
  <w:style w:type="character" w:styleId="FootnoteReference">
    <w:name w:val="footnote reference"/>
    <w:uiPriority w:val="99"/>
    <w:semiHidden/>
    <w:unhideWhenUsed/>
    <w:rsid w:val="00ED17A8"/>
    <w:rPr>
      <w:vertAlign w:val="superscript"/>
    </w:rPr>
  </w:style>
  <w:style w:type="character" w:styleId="CommentReference">
    <w:name w:val="annotation reference"/>
    <w:uiPriority w:val="99"/>
    <w:semiHidden/>
    <w:unhideWhenUsed/>
    <w:rsid w:val="00101794"/>
    <w:rPr>
      <w:sz w:val="16"/>
      <w:szCs w:val="16"/>
    </w:rPr>
  </w:style>
  <w:style w:type="paragraph" w:styleId="CommentText">
    <w:name w:val="annotation text"/>
    <w:basedOn w:val="Normal"/>
    <w:link w:val="CommentTextChar"/>
    <w:uiPriority w:val="99"/>
    <w:unhideWhenUsed/>
    <w:rsid w:val="00101794"/>
    <w:rPr>
      <w:sz w:val="20"/>
    </w:rPr>
  </w:style>
  <w:style w:type="character" w:customStyle="1" w:styleId="CommentTextChar">
    <w:name w:val="Comment Text Char"/>
    <w:link w:val="CommentText"/>
    <w:uiPriority w:val="99"/>
    <w:rsid w:val="00101794"/>
    <w:rPr>
      <w:lang w:val="en-US"/>
    </w:rPr>
  </w:style>
  <w:style w:type="paragraph" w:styleId="CommentSubject">
    <w:name w:val="annotation subject"/>
    <w:basedOn w:val="CommentText"/>
    <w:next w:val="CommentText"/>
    <w:link w:val="CommentSubjectChar"/>
    <w:uiPriority w:val="99"/>
    <w:unhideWhenUsed/>
    <w:rsid w:val="00101794"/>
    <w:rPr>
      <w:b/>
      <w:bCs/>
    </w:rPr>
  </w:style>
  <w:style w:type="character" w:customStyle="1" w:styleId="CommentSubjectChar">
    <w:name w:val="Comment Subject Char"/>
    <w:link w:val="CommentSubject"/>
    <w:uiPriority w:val="99"/>
    <w:rsid w:val="00101794"/>
    <w:rPr>
      <w:b/>
      <w:bCs/>
      <w:lang w:val="en-US"/>
    </w:rPr>
  </w:style>
  <w:style w:type="paragraph" w:styleId="Revision">
    <w:name w:val="Revision"/>
    <w:hidden/>
    <w:uiPriority w:val="99"/>
    <w:semiHidden/>
    <w:rsid w:val="00101794"/>
    <w:rPr>
      <w:sz w:val="24"/>
    </w:rPr>
  </w:style>
  <w:style w:type="character" w:customStyle="1" w:styleId="Heading2Char">
    <w:name w:val="Heading 2 Char"/>
    <w:basedOn w:val="DefaultParagraphFont"/>
    <w:link w:val="Heading2"/>
    <w:uiPriority w:val="9"/>
    <w:rsid w:val="003B7BE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244CAE"/>
    <w:rPr>
      <w:szCs w:val="24"/>
    </w:rPr>
  </w:style>
  <w:style w:type="character" w:customStyle="1" w:styleId="apple-converted-space">
    <w:name w:val="apple-converted-space"/>
    <w:basedOn w:val="DefaultParagraphFont"/>
    <w:rsid w:val="0094618C"/>
  </w:style>
  <w:style w:type="paragraph" w:customStyle="1" w:styleId="Default">
    <w:name w:val="Default"/>
    <w:rsid w:val="0094618C"/>
    <w:pPr>
      <w:autoSpaceDE w:val="0"/>
      <w:autoSpaceDN w:val="0"/>
      <w:adjustRightInd w:val="0"/>
    </w:pPr>
    <w:rPr>
      <w:rFonts w:eastAsia="Calibri"/>
      <w:color w:val="000000"/>
      <w:sz w:val="24"/>
      <w:szCs w:val="24"/>
    </w:rPr>
  </w:style>
  <w:style w:type="character" w:customStyle="1" w:styleId="normal-h">
    <w:name w:val="normal-h"/>
    <w:rsid w:val="0094618C"/>
  </w:style>
  <w:style w:type="character" w:customStyle="1" w:styleId="Heading1Char">
    <w:name w:val="Heading 1 Char"/>
    <w:link w:val="Heading1"/>
    <w:uiPriority w:val="99"/>
    <w:rsid w:val="0094618C"/>
    <w:rPr>
      <w:rFonts w:ascii="Arial" w:hAnsi="Arial"/>
      <w:b/>
      <w:kern w:val="28"/>
      <w:sz w:val="28"/>
    </w:rPr>
  </w:style>
  <w:style w:type="paragraph" w:customStyle="1" w:styleId="title20">
    <w:name w:val="title2"/>
    <w:basedOn w:val="Normal"/>
    <w:rsid w:val="0094618C"/>
    <w:rPr>
      <w:szCs w:val="24"/>
    </w:rPr>
  </w:style>
  <w:style w:type="paragraph" w:customStyle="1" w:styleId="default0">
    <w:name w:val="default"/>
    <w:basedOn w:val="Normal"/>
    <w:rsid w:val="0094618C"/>
    <w:pPr>
      <w:autoSpaceDE w:val="0"/>
      <w:autoSpaceDN w:val="0"/>
    </w:pPr>
    <w:rPr>
      <w:rFonts w:ascii="DXANP N+ Serifa B T," w:hAnsi="DXANP N+ Serifa B T,"/>
      <w:color w:val="000000"/>
      <w:szCs w:val="24"/>
    </w:rPr>
  </w:style>
  <w:style w:type="paragraph" w:styleId="BodyText">
    <w:name w:val="Body Text"/>
    <w:basedOn w:val="Normal"/>
    <w:link w:val="BodyTextChar"/>
    <w:rsid w:val="0094618C"/>
    <w:pPr>
      <w:widowControl w:val="0"/>
      <w:overflowPunct w:val="0"/>
      <w:autoSpaceDE w:val="0"/>
      <w:autoSpaceDN w:val="0"/>
      <w:adjustRightInd w:val="0"/>
      <w:jc w:val="both"/>
      <w:textAlignment w:val="baseline"/>
    </w:pPr>
    <w:rPr>
      <w:szCs w:val="24"/>
      <w:lang w:val="es-ES_tradnl" w:eastAsia="x-none"/>
    </w:rPr>
  </w:style>
  <w:style w:type="character" w:customStyle="1" w:styleId="BodyTextChar">
    <w:name w:val="Body Text Char"/>
    <w:basedOn w:val="DefaultParagraphFont"/>
    <w:link w:val="BodyText"/>
    <w:rsid w:val="0094618C"/>
    <w:rPr>
      <w:sz w:val="24"/>
      <w:szCs w:val="24"/>
      <w:lang w:val="es-ES_tradnl" w:eastAsia="x-none"/>
    </w:rPr>
  </w:style>
  <w:style w:type="character" w:customStyle="1" w:styleId="HeaderChar">
    <w:name w:val="Header Char"/>
    <w:link w:val="Header"/>
    <w:uiPriority w:val="99"/>
    <w:rsid w:val="0094618C"/>
    <w:rPr>
      <w:sz w:val="24"/>
    </w:rPr>
  </w:style>
  <w:style w:type="paragraph" w:styleId="BodyTextIndent">
    <w:name w:val="Body Text Indent"/>
    <w:basedOn w:val="Normal"/>
    <w:link w:val="BodyTextIndentChar"/>
    <w:rsid w:val="0094618C"/>
    <w:pPr>
      <w:spacing w:line="480" w:lineRule="auto"/>
      <w:ind w:firstLine="720"/>
    </w:pPr>
    <w:rPr>
      <w:rFonts w:ascii="Book Antiqua" w:hAnsi="Book Antiqua"/>
      <w:lang w:eastAsia="x-none"/>
    </w:rPr>
  </w:style>
  <w:style w:type="character" w:customStyle="1" w:styleId="BodyTextIndentChar">
    <w:name w:val="Body Text Indent Char"/>
    <w:basedOn w:val="DefaultParagraphFont"/>
    <w:link w:val="BodyTextIndent"/>
    <w:rsid w:val="0094618C"/>
    <w:rPr>
      <w:rFonts w:ascii="Book Antiqua" w:hAnsi="Book Antiqua"/>
      <w:sz w:val="24"/>
      <w:lang w:val="es-PR" w:eastAsia="x-none"/>
    </w:rPr>
  </w:style>
  <w:style w:type="paragraph" w:styleId="BodyTextIndent2">
    <w:name w:val="Body Text Indent 2"/>
    <w:basedOn w:val="Normal"/>
    <w:link w:val="BodyTextIndent2Char"/>
    <w:unhideWhenUsed/>
    <w:rsid w:val="0094618C"/>
    <w:pPr>
      <w:spacing w:after="120" w:line="480" w:lineRule="auto"/>
      <w:ind w:left="360"/>
    </w:pPr>
    <w:rPr>
      <w:szCs w:val="24"/>
      <w:lang w:val="x-none" w:eastAsia="x-none"/>
    </w:rPr>
  </w:style>
  <w:style w:type="character" w:customStyle="1" w:styleId="BodyTextIndent2Char">
    <w:name w:val="Body Text Indent 2 Char"/>
    <w:basedOn w:val="DefaultParagraphFont"/>
    <w:link w:val="BodyTextIndent2"/>
    <w:rsid w:val="0094618C"/>
    <w:rPr>
      <w:sz w:val="24"/>
      <w:szCs w:val="24"/>
      <w:lang w:val="x-none" w:eastAsia="x-none"/>
    </w:rPr>
  </w:style>
  <w:style w:type="character" w:customStyle="1" w:styleId="FooterChar">
    <w:name w:val="Footer Char"/>
    <w:link w:val="Footer"/>
    <w:uiPriority w:val="99"/>
    <w:rsid w:val="0094618C"/>
    <w:rPr>
      <w:sz w:val="24"/>
    </w:rPr>
  </w:style>
  <w:style w:type="paragraph" w:customStyle="1" w:styleId="Body">
    <w:name w:val="Body"/>
    <w:basedOn w:val="ListParagraph"/>
    <w:qFormat/>
    <w:rsid w:val="0094618C"/>
    <w:pPr>
      <w:pBdr>
        <w:top w:val="nil"/>
        <w:left w:val="nil"/>
        <w:bottom w:val="nil"/>
        <w:right w:val="nil"/>
        <w:between w:val="nil"/>
        <w:bar w:val="nil"/>
      </w:pBdr>
      <w:spacing w:line="360" w:lineRule="auto"/>
      <w:ind w:left="360"/>
      <w:contextualSpacing w:val="0"/>
    </w:pPr>
    <w:rPr>
      <w:rFonts w:eastAsia="Calibri" w:cs="Calibri"/>
      <w:color w:val="000000"/>
      <w:szCs w:val="24"/>
      <w:u w:color="000000"/>
      <w:bdr w:val="nil"/>
      <w:lang w:val="es-ES_tradnl"/>
    </w:rPr>
  </w:style>
  <w:style w:type="table" w:customStyle="1" w:styleId="GridTable2-Accent11">
    <w:name w:val="Grid Table 2 - Accent 11"/>
    <w:basedOn w:val="TableNormal"/>
    <w:uiPriority w:val="47"/>
    <w:rsid w:val="0094618C"/>
    <w:rPr>
      <w:rFonts w:ascii="Calibri" w:eastAsia="Calibri" w:hAnsi="Calibri"/>
      <w:sz w:val="24"/>
      <w:szCs w:val="24"/>
      <w:lang w:val="es-419" w:eastAsia="es-419"/>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normal-pms-rtethemeforecolor-2-5">
    <w:name w:val="normal-p ms-rtethemeforecolor-2-5"/>
    <w:basedOn w:val="Normal"/>
    <w:rsid w:val="0094618C"/>
    <w:pPr>
      <w:spacing w:before="100" w:beforeAutospacing="1" w:after="100" w:afterAutospacing="1"/>
    </w:pPr>
    <w:rPr>
      <w:szCs w:val="24"/>
    </w:rPr>
  </w:style>
  <w:style w:type="paragraph" w:customStyle="1" w:styleId="Lidivette">
    <w:name w:val="Lidivette"/>
    <w:rsid w:val="0094618C"/>
    <w:pPr>
      <w:autoSpaceDE w:val="0"/>
      <w:autoSpaceDN w:val="0"/>
      <w:adjustRightInd w:val="0"/>
    </w:pPr>
    <w:rPr>
      <w:rFonts w:ascii="Courier New" w:hAnsi="Courier New"/>
      <w:b/>
    </w:rPr>
  </w:style>
  <w:style w:type="paragraph" w:styleId="PlainText">
    <w:name w:val="Plain Text"/>
    <w:basedOn w:val="Normal"/>
    <w:link w:val="PlainTextChar"/>
    <w:rsid w:val="0094618C"/>
    <w:rPr>
      <w:rFonts w:ascii="Courier New" w:hAnsi="Courier New" w:cs="Courier New"/>
      <w:sz w:val="20"/>
    </w:rPr>
  </w:style>
  <w:style w:type="character" w:customStyle="1" w:styleId="PlainTextChar">
    <w:name w:val="Plain Text Char"/>
    <w:basedOn w:val="DefaultParagraphFont"/>
    <w:link w:val="PlainText"/>
    <w:rsid w:val="0094618C"/>
    <w:rPr>
      <w:rFonts w:ascii="Courier New" w:hAnsi="Courier New" w:cs="Courier New"/>
      <w:lang w:val="es-PR"/>
    </w:rPr>
  </w:style>
  <w:style w:type="paragraph" w:customStyle="1" w:styleId="style10">
    <w:name w:val="style10"/>
    <w:basedOn w:val="Normal"/>
    <w:rsid w:val="0094618C"/>
    <w:pPr>
      <w:spacing w:before="100" w:beforeAutospacing="1" w:after="100" w:afterAutospacing="1"/>
    </w:pPr>
    <w:rPr>
      <w:szCs w:val="24"/>
    </w:rPr>
  </w:style>
  <w:style w:type="paragraph" w:customStyle="1" w:styleId="style2">
    <w:name w:val="style2"/>
    <w:basedOn w:val="Normal"/>
    <w:rsid w:val="0094618C"/>
    <w:pPr>
      <w:spacing w:before="100" w:beforeAutospacing="1" w:after="100" w:afterAutospacing="1"/>
    </w:pPr>
    <w:rPr>
      <w:szCs w:val="24"/>
    </w:rPr>
  </w:style>
  <w:style w:type="paragraph" w:customStyle="1" w:styleId="ColorfulList-Accent11">
    <w:name w:val="Colorful List - Accent 11"/>
    <w:basedOn w:val="Normal"/>
    <w:qFormat/>
    <w:rsid w:val="0094618C"/>
    <w:pPr>
      <w:spacing w:after="200" w:line="276" w:lineRule="auto"/>
      <w:ind w:left="720"/>
      <w:contextualSpacing/>
    </w:pPr>
    <w:rPr>
      <w:rFonts w:ascii="Calibri" w:eastAsia="MS Mincho" w:hAnsi="Calibri"/>
      <w:sz w:val="22"/>
      <w:szCs w:val="22"/>
      <w:lang w:val="es-ES_tradnl"/>
    </w:rPr>
  </w:style>
  <w:style w:type="character" w:customStyle="1" w:styleId="DeltaViewInsertion">
    <w:name w:val="DeltaView Insertion"/>
    <w:rsid w:val="0094618C"/>
    <w:rPr>
      <w:color w:val="0000FF"/>
      <w:spacing w:val="0"/>
      <w:u w:val="double"/>
    </w:rPr>
  </w:style>
  <w:style w:type="paragraph" w:styleId="TOC1">
    <w:name w:val="toc 1"/>
    <w:basedOn w:val="Normal"/>
    <w:next w:val="Normal"/>
    <w:autoRedefine/>
    <w:semiHidden/>
    <w:rsid w:val="0094618C"/>
    <w:pPr>
      <w:tabs>
        <w:tab w:val="right" w:leader="dot" w:pos="9350"/>
      </w:tabs>
      <w:spacing w:line="360" w:lineRule="auto"/>
      <w:ind w:left="1080" w:hanging="1080"/>
      <w:jc w:val="center"/>
    </w:pPr>
    <w:rPr>
      <w:rFonts w:eastAsia="MS Mincho"/>
      <w:b/>
      <w:bCs/>
      <w:noProof/>
      <w:szCs w:val="24"/>
    </w:rPr>
  </w:style>
  <w:style w:type="character" w:styleId="Hyperlink">
    <w:name w:val="Hyperlink"/>
    <w:uiPriority w:val="99"/>
    <w:rsid w:val="0094618C"/>
    <w:rPr>
      <w:color w:val="0000FF"/>
      <w:u w:val="single"/>
    </w:rPr>
  </w:style>
  <w:style w:type="paragraph" w:customStyle="1" w:styleId="sectext">
    <w:name w:val="sectext"/>
    <w:rsid w:val="0094618C"/>
    <w:pPr>
      <w:widowControl w:val="0"/>
      <w:autoSpaceDE w:val="0"/>
      <w:autoSpaceDN w:val="0"/>
      <w:adjustRightInd w:val="0"/>
    </w:pPr>
    <w:rPr>
      <w:sz w:val="24"/>
      <w:szCs w:val="24"/>
    </w:rPr>
  </w:style>
  <w:style w:type="paragraph" w:customStyle="1" w:styleId="NormalPara">
    <w:name w:val="Normal:Para"/>
    <w:rsid w:val="0094618C"/>
    <w:pPr>
      <w:widowControl w:val="0"/>
      <w:autoSpaceDE w:val="0"/>
      <w:autoSpaceDN w:val="0"/>
      <w:adjustRightInd w:val="0"/>
      <w:spacing w:before="180"/>
      <w:ind w:firstLine="360"/>
    </w:pPr>
    <w:rPr>
      <w:rFonts w:ascii="Arial" w:hAnsi="Arial"/>
      <w:color w:val="000000"/>
      <w:sz w:val="24"/>
      <w:szCs w:val="24"/>
    </w:rPr>
  </w:style>
  <w:style w:type="paragraph" w:styleId="BodyTextIndent3">
    <w:name w:val="Body Text Indent 3"/>
    <w:basedOn w:val="Normal"/>
    <w:link w:val="BodyTextIndent3Char"/>
    <w:rsid w:val="0094618C"/>
    <w:pPr>
      <w:spacing w:after="120"/>
      <w:ind w:left="360"/>
    </w:pPr>
    <w:rPr>
      <w:rFonts w:eastAsia="MS Mincho"/>
      <w:sz w:val="16"/>
      <w:szCs w:val="16"/>
    </w:rPr>
  </w:style>
  <w:style w:type="character" w:customStyle="1" w:styleId="BodyTextIndent3Char">
    <w:name w:val="Body Text Indent 3 Char"/>
    <w:basedOn w:val="DefaultParagraphFont"/>
    <w:link w:val="BodyTextIndent3"/>
    <w:rsid w:val="0094618C"/>
    <w:rPr>
      <w:rFonts w:eastAsia="MS Mincho"/>
      <w:sz w:val="16"/>
      <w:szCs w:val="16"/>
      <w:lang w:val="es-PR"/>
    </w:rPr>
  </w:style>
  <w:style w:type="paragraph" w:customStyle="1" w:styleId="Level2">
    <w:name w:val="Level 2"/>
    <w:rsid w:val="0094618C"/>
    <w:pPr>
      <w:autoSpaceDE w:val="0"/>
      <w:autoSpaceDN w:val="0"/>
      <w:adjustRightInd w:val="0"/>
      <w:jc w:val="both"/>
    </w:pPr>
    <w:rPr>
      <w:szCs w:val="24"/>
      <w:lang w:val="es-MX"/>
    </w:rPr>
  </w:style>
  <w:style w:type="paragraph" w:customStyle="1" w:styleId="ListParagraph1">
    <w:name w:val="List Paragraph1"/>
    <w:basedOn w:val="Normal"/>
    <w:uiPriority w:val="34"/>
    <w:qFormat/>
    <w:rsid w:val="0094618C"/>
    <w:pPr>
      <w:ind w:left="720"/>
      <w:contextualSpacing/>
    </w:pPr>
    <w:rPr>
      <w:rFonts w:eastAsia="MS Mincho"/>
      <w:szCs w:val="24"/>
    </w:rPr>
  </w:style>
  <w:style w:type="paragraph" w:customStyle="1" w:styleId="normal-p">
    <w:name w:val="normal-p"/>
    <w:basedOn w:val="Normal"/>
    <w:rsid w:val="0094618C"/>
    <w:pPr>
      <w:spacing w:before="100" w:beforeAutospacing="1" w:after="100" w:afterAutospacing="1"/>
    </w:pPr>
    <w:rPr>
      <w:rFonts w:eastAsia="Calibri"/>
      <w:szCs w:val="24"/>
    </w:rPr>
  </w:style>
  <w:style w:type="paragraph" w:customStyle="1" w:styleId="NoSpacing1">
    <w:name w:val="No Spacing1"/>
    <w:uiPriority w:val="99"/>
    <w:qFormat/>
    <w:rsid w:val="0094618C"/>
    <w:rPr>
      <w:rFonts w:ascii="Calibri" w:hAnsi="Calibri"/>
      <w:sz w:val="22"/>
      <w:szCs w:val="22"/>
      <w:lang w:val="es-PR"/>
    </w:rPr>
  </w:style>
  <w:style w:type="paragraph" w:styleId="BlockText">
    <w:name w:val="Block Text"/>
    <w:basedOn w:val="Normal"/>
    <w:rsid w:val="0094618C"/>
    <w:pPr>
      <w:ind w:left="720" w:right="720" w:hanging="720"/>
      <w:jc w:val="both"/>
    </w:pPr>
    <w:rPr>
      <w:rFonts w:ascii="Courier New" w:eastAsia="MS Mincho" w:hAnsi="Courier New"/>
      <w:bCs/>
      <w:lang w:val="es-ES_tradnl"/>
    </w:rPr>
  </w:style>
  <w:style w:type="paragraph" w:styleId="z-TopofForm">
    <w:name w:val="HTML Top of Form"/>
    <w:basedOn w:val="Normal"/>
    <w:next w:val="Normal"/>
    <w:link w:val="z-TopofFormChar"/>
    <w:hidden/>
    <w:rsid w:val="0094618C"/>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rsid w:val="0094618C"/>
    <w:rPr>
      <w:rFonts w:ascii="Arial" w:hAnsi="Arial"/>
      <w:vanish/>
      <w:sz w:val="16"/>
      <w:szCs w:val="16"/>
      <w:lang w:val="es-PR"/>
    </w:rPr>
  </w:style>
  <w:style w:type="character" w:customStyle="1" w:styleId="menu-item-text">
    <w:name w:val="menu-item-text"/>
    <w:basedOn w:val="DefaultParagraphFont"/>
    <w:rsid w:val="0094618C"/>
  </w:style>
  <w:style w:type="character" w:customStyle="1" w:styleId="ms-hidden">
    <w:name w:val="ms-hidden"/>
    <w:basedOn w:val="DefaultParagraphFont"/>
    <w:rsid w:val="0094618C"/>
  </w:style>
  <w:style w:type="character" w:customStyle="1" w:styleId="minoransithemehyperlink-h">
    <w:name w:val="minoransitheme hyperlink-h"/>
    <w:basedOn w:val="DefaultParagraphFont"/>
    <w:rsid w:val="0094618C"/>
  </w:style>
  <w:style w:type="character" w:styleId="FollowedHyperlink">
    <w:name w:val="FollowedHyperlink"/>
    <w:rsid w:val="0094618C"/>
    <w:rPr>
      <w:color w:val="0000FF"/>
      <w:u w:val="single"/>
    </w:rPr>
  </w:style>
  <w:style w:type="character" w:customStyle="1" w:styleId="additional-background">
    <w:name w:val="additional-background"/>
    <w:basedOn w:val="DefaultParagraphFont"/>
    <w:rsid w:val="0094618C"/>
  </w:style>
  <w:style w:type="character" w:customStyle="1" w:styleId="aditionalbreadcrumbitem">
    <w:name w:val="aditionalbreadcrumbitem"/>
    <w:basedOn w:val="DefaultParagraphFont"/>
    <w:rsid w:val="0094618C"/>
  </w:style>
  <w:style w:type="character" w:customStyle="1" w:styleId="hyperlink-h">
    <w:name w:val="hyperlink-h"/>
    <w:basedOn w:val="DefaultParagraphFont"/>
    <w:rsid w:val="0094618C"/>
  </w:style>
  <w:style w:type="paragraph" w:styleId="z-BottomofForm">
    <w:name w:val="HTML Bottom of Form"/>
    <w:basedOn w:val="Normal"/>
    <w:next w:val="Normal"/>
    <w:link w:val="z-BottomofFormChar"/>
    <w:hidden/>
    <w:rsid w:val="0094618C"/>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rsid w:val="0094618C"/>
    <w:rPr>
      <w:rFonts w:ascii="Arial" w:hAnsi="Arial"/>
      <w:vanish/>
      <w:sz w:val="16"/>
      <w:szCs w:val="16"/>
      <w:lang w:val="es-PR"/>
    </w:rPr>
  </w:style>
  <w:style w:type="character" w:customStyle="1" w:styleId="minoransitheme">
    <w:name w:val="minoransitheme"/>
    <w:rsid w:val="0094618C"/>
  </w:style>
  <w:style w:type="paragraph" w:styleId="NoSpacing">
    <w:name w:val="No Spacing"/>
    <w:uiPriority w:val="99"/>
    <w:qFormat/>
    <w:rsid w:val="0094618C"/>
    <w:rPr>
      <w:rFonts w:ascii="Calibri" w:hAnsi="Calibri"/>
      <w:sz w:val="22"/>
      <w:szCs w:val="22"/>
      <w:lang w:val="es-PR"/>
    </w:rPr>
  </w:style>
  <w:style w:type="paragraph" w:customStyle="1" w:styleId="p1">
    <w:name w:val="p1"/>
    <w:basedOn w:val="Normal"/>
    <w:rsid w:val="004121AC"/>
    <w:rPr>
      <w:rFonts w:eastAsiaTheme="minorEastAsia"/>
      <w:color w:val="000000"/>
      <w:sz w:val="18"/>
      <w:szCs w:val="18"/>
      <w:lang w:val="en-US"/>
    </w:rPr>
  </w:style>
  <w:style w:type="character" w:customStyle="1" w:styleId="s1">
    <w:name w:val="s1"/>
    <w:basedOn w:val="DefaultParagraphFont"/>
    <w:rsid w:val="004121AC"/>
    <w:rPr>
      <w:rFonts w:ascii="Times New Roman" w:hAnsi="Times New Roman" w:cs="Times New Roman" w:hint="default"/>
      <w:b w:val="0"/>
      <w:bCs w:val="0"/>
      <w:i w:val="0"/>
      <w:iCs w:val="0"/>
      <w:sz w:val="18"/>
      <w:szCs w:val="18"/>
    </w:rPr>
  </w:style>
  <w:style w:type="character" w:customStyle="1" w:styleId="s2">
    <w:name w:val="s2"/>
    <w:basedOn w:val="DefaultParagraphFont"/>
    <w:rsid w:val="0067527F"/>
    <w:rPr>
      <w:rFonts w:ascii="TimesNewRomanPS-BoldMT" w:hAnsi="TimesNewRomanPS-BoldMT" w:hint="default"/>
      <w:b/>
      <w:bCs/>
      <w:i w:val="0"/>
      <w:iCs w:val="0"/>
      <w:sz w:val="18"/>
      <w:szCs w:val="18"/>
    </w:rPr>
  </w:style>
  <w:style w:type="paragraph" w:customStyle="1" w:styleId="p2">
    <w:name w:val="p2"/>
    <w:basedOn w:val="Normal"/>
    <w:rsid w:val="00FB2479"/>
    <w:rPr>
      <w:rFonts w:eastAsiaTheme="minorEastAsia"/>
      <w:color w:val="0000FF"/>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84412">
      <w:bodyDiv w:val="1"/>
      <w:marLeft w:val="0"/>
      <w:marRight w:val="0"/>
      <w:marTop w:val="0"/>
      <w:marBottom w:val="0"/>
      <w:divBdr>
        <w:top w:val="none" w:sz="0" w:space="0" w:color="auto"/>
        <w:left w:val="none" w:sz="0" w:space="0" w:color="auto"/>
        <w:bottom w:val="none" w:sz="0" w:space="0" w:color="auto"/>
        <w:right w:val="none" w:sz="0" w:space="0" w:color="auto"/>
      </w:divBdr>
      <w:divsChild>
        <w:div w:id="1512178094">
          <w:marLeft w:val="0"/>
          <w:marRight w:val="0"/>
          <w:marTop w:val="0"/>
          <w:marBottom w:val="0"/>
          <w:divBdr>
            <w:top w:val="none" w:sz="0" w:space="0" w:color="auto"/>
            <w:left w:val="none" w:sz="0" w:space="0" w:color="auto"/>
            <w:bottom w:val="none" w:sz="0" w:space="0" w:color="auto"/>
            <w:right w:val="none" w:sz="0" w:space="0" w:color="auto"/>
          </w:divBdr>
          <w:divsChild>
            <w:div w:id="1118067080">
              <w:marLeft w:val="0"/>
              <w:marRight w:val="0"/>
              <w:marTop w:val="0"/>
              <w:marBottom w:val="0"/>
              <w:divBdr>
                <w:top w:val="none" w:sz="0" w:space="0" w:color="auto"/>
                <w:left w:val="none" w:sz="0" w:space="0" w:color="auto"/>
                <w:bottom w:val="none" w:sz="0" w:space="0" w:color="auto"/>
                <w:right w:val="none" w:sz="0" w:space="0" w:color="auto"/>
              </w:divBdr>
              <w:divsChild>
                <w:div w:id="18259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7256">
      <w:bodyDiv w:val="1"/>
      <w:marLeft w:val="0"/>
      <w:marRight w:val="0"/>
      <w:marTop w:val="0"/>
      <w:marBottom w:val="0"/>
      <w:divBdr>
        <w:top w:val="none" w:sz="0" w:space="0" w:color="auto"/>
        <w:left w:val="none" w:sz="0" w:space="0" w:color="auto"/>
        <w:bottom w:val="none" w:sz="0" w:space="0" w:color="auto"/>
        <w:right w:val="none" w:sz="0" w:space="0" w:color="auto"/>
      </w:divBdr>
    </w:div>
    <w:div w:id="103699606">
      <w:bodyDiv w:val="1"/>
      <w:marLeft w:val="0"/>
      <w:marRight w:val="0"/>
      <w:marTop w:val="0"/>
      <w:marBottom w:val="0"/>
      <w:divBdr>
        <w:top w:val="none" w:sz="0" w:space="0" w:color="auto"/>
        <w:left w:val="none" w:sz="0" w:space="0" w:color="auto"/>
        <w:bottom w:val="none" w:sz="0" w:space="0" w:color="auto"/>
        <w:right w:val="none" w:sz="0" w:space="0" w:color="auto"/>
      </w:divBdr>
      <w:divsChild>
        <w:div w:id="1410349524">
          <w:marLeft w:val="0"/>
          <w:marRight w:val="0"/>
          <w:marTop w:val="0"/>
          <w:marBottom w:val="0"/>
          <w:divBdr>
            <w:top w:val="none" w:sz="0" w:space="0" w:color="auto"/>
            <w:left w:val="none" w:sz="0" w:space="0" w:color="auto"/>
            <w:bottom w:val="none" w:sz="0" w:space="0" w:color="auto"/>
            <w:right w:val="none" w:sz="0" w:space="0" w:color="auto"/>
          </w:divBdr>
          <w:divsChild>
            <w:div w:id="247084438">
              <w:marLeft w:val="0"/>
              <w:marRight w:val="0"/>
              <w:marTop w:val="0"/>
              <w:marBottom w:val="0"/>
              <w:divBdr>
                <w:top w:val="none" w:sz="0" w:space="0" w:color="auto"/>
                <w:left w:val="none" w:sz="0" w:space="0" w:color="auto"/>
                <w:bottom w:val="none" w:sz="0" w:space="0" w:color="auto"/>
                <w:right w:val="none" w:sz="0" w:space="0" w:color="auto"/>
              </w:divBdr>
              <w:divsChild>
                <w:div w:id="14150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70558">
      <w:bodyDiv w:val="1"/>
      <w:marLeft w:val="0"/>
      <w:marRight w:val="0"/>
      <w:marTop w:val="0"/>
      <w:marBottom w:val="0"/>
      <w:divBdr>
        <w:top w:val="none" w:sz="0" w:space="0" w:color="auto"/>
        <w:left w:val="none" w:sz="0" w:space="0" w:color="auto"/>
        <w:bottom w:val="none" w:sz="0" w:space="0" w:color="auto"/>
        <w:right w:val="none" w:sz="0" w:space="0" w:color="auto"/>
      </w:divBdr>
      <w:divsChild>
        <w:div w:id="797913962">
          <w:marLeft w:val="0"/>
          <w:marRight w:val="0"/>
          <w:marTop w:val="0"/>
          <w:marBottom w:val="0"/>
          <w:divBdr>
            <w:top w:val="none" w:sz="0" w:space="0" w:color="auto"/>
            <w:left w:val="none" w:sz="0" w:space="0" w:color="auto"/>
            <w:bottom w:val="none" w:sz="0" w:space="0" w:color="auto"/>
            <w:right w:val="none" w:sz="0" w:space="0" w:color="auto"/>
          </w:divBdr>
          <w:divsChild>
            <w:div w:id="38362780">
              <w:marLeft w:val="0"/>
              <w:marRight w:val="0"/>
              <w:marTop w:val="0"/>
              <w:marBottom w:val="0"/>
              <w:divBdr>
                <w:top w:val="none" w:sz="0" w:space="0" w:color="auto"/>
                <w:left w:val="none" w:sz="0" w:space="0" w:color="auto"/>
                <w:bottom w:val="none" w:sz="0" w:space="0" w:color="auto"/>
                <w:right w:val="none" w:sz="0" w:space="0" w:color="auto"/>
              </w:divBdr>
              <w:divsChild>
                <w:div w:id="113012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00220">
      <w:bodyDiv w:val="1"/>
      <w:marLeft w:val="0"/>
      <w:marRight w:val="0"/>
      <w:marTop w:val="0"/>
      <w:marBottom w:val="0"/>
      <w:divBdr>
        <w:top w:val="none" w:sz="0" w:space="0" w:color="auto"/>
        <w:left w:val="none" w:sz="0" w:space="0" w:color="auto"/>
        <w:bottom w:val="none" w:sz="0" w:space="0" w:color="auto"/>
        <w:right w:val="none" w:sz="0" w:space="0" w:color="auto"/>
      </w:divBdr>
      <w:divsChild>
        <w:div w:id="448088379">
          <w:marLeft w:val="0"/>
          <w:marRight w:val="0"/>
          <w:marTop w:val="0"/>
          <w:marBottom w:val="0"/>
          <w:divBdr>
            <w:top w:val="none" w:sz="0" w:space="0" w:color="auto"/>
            <w:left w:val="none" w:sz="0" w:space="0" w:color="auto"/>
            <w:bottom w:val="none" w:sz="0" w:space="0" w:color="auto"/>
            <w:right w:val="none" w:sz="0" w:space="0" w:color="auto"/>
          </w:divBdr>
          <w:divsChild>
            <w:div w:id="728572824">
              <w:marLeft w:val="0"/>
              <w:marRight w:val="0"/>
              <w:marTop w:val="0"/>
              <w:marBottom w:val="0"/>
              <w:divBdr>
                <w:top w:val="none" w:sz="0" w:space="0" w:color="auto"/>
                <w:left w:val="none" w:sz="0" w:space="0" w:color="auto"/>
                <w:bottom w:val="none" w:sz="0" w:space="0" w:color="auto"/>
                <w:right w:val="none" w:sz="0" w:space="0" w:color="auto"/>
              </w:divBdr>
              <w:divsChild>
                <w:div w:id="182072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388160">
      <w:bodyDiv w:val="1"/>
      <w:marLeft w:val="0"/>
      <w:marRight w:val="0"/>
      <w:marTop w:val="0"/>
      <w:marBottom w:val="0"/>
      <w:divBdr>
        <w:top w:val="none" w:sz="0" w:space="0" w:color="auto"/>
        <w:left w:val="none" w:sz="0" w:space="0" w:color="auto"/>
        <w:bottom w:val="none" w:sz="0" w:space="0" w:color="auto"/>
        <w:right w:val="none" w:sz="0" w:space="0" w:color="auto"/>
      </w:divBdr>
      <w:divsChild>
        <w:div w:id="1825850513">
          <w:marLeft w:val="0"/>
          <w:marRight w:val="0"/>
          <w:marTop w:val="0"/>
          <w:marBottom w:val="0"/>
          <w:divBdr>
            <w:top w:val="none" w:sz="0" w:space="0" w:color="auto"/>
            <w:left w:val="none" w:sz="0" w:space="0" w:color="auto"/>
            <w:bottom w:val="none" w:sz="0" w:space="0" w:color="auto"/>
            <w:right w:val="none" w:sz="0" w:space="0" w:color="auto"/>
          </w:divBdr>
          <w:divsChild>
            <w:div w:id="55979998">
              <w:marLeft w:val="0"/>
              <w:marRight w:val="0"/>
              <w:marTop w:val="0"/>
              <w:marBottom w:val="0"/>
              <w:divBdr>
                <w:top w:val="none" w:sz="0" w:space="0" w:color="auto"/>
                <w:left w:val="none" w:sz="0" w:space="0" w:color="auto"/>
                <w:bottom w:val="none" w:sz="0" w:space="0" w:color="auto"/>
                <w:right w:val="none" w:sz="0" w:space="0" w:color="auto"/>
              </w:divBdr>
              <w:divsChild>
                <w:div w:id="3840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28030">
      <w:bodyDiv w:val="1"/>
      <w:marLeft w:val="0"/>
      <w:marRight w:val="0"/>
      <w:marTop w:val="0"/>
      <w:marBottom w:val="0"/>
      <w:divBdr>
        <w:top w:val="none" w:sz="0" w:space="0" w:color="auto"/>
        <w:left w:val="none" w:sz="0" w:space="0" w:color="auto"/>
        <w:bottom w:val="none" w:sz="0" w:space="0" w:color="auto"/>
        <w:right w:val="none" w:sz="0" w:space="0" w:color="auto"/>
      </w:divBdr>
      <w:divsChild>
        <w:div w:id="344330789">
          <w:marLeft w:val="0"/>
          <w:marRight w:val="0"/>
          <w:marTop w:val="0"/>
          <w:marBottom w:val="0"/>
          <w:divBdr>
            <w:top w:val="none" w:sz="0" w:space="0" w:color="auto"/>
            <w:left w:val="none" w:sz="0" w:space="0" w:color="auto"/>
            <w:bottom w:val="none" w:sz="0" w:space="0" w:color="auto"/>
            <w:right w:val="none" w:sz="0" w:space="0" w:color="auto"/>
          </w:divBdr>
          <w:divsChild>
            <w:div w:id="74976758">
              <w:marLeft w:val="0"/>
              <w:marRight w:val="0"/>
              <w:marTop w:val="0"/>
              <w:marBottom w:val="0"/>
              <w:divBdr>
                <w:top w:val="none" w:sz="0" w:space="0" w:color="auto"/>
                <w:left w:val="none" w:sz="0" w:space="0" w:color="auto"/>
                <w:bottom w:val="none" w:sz="0" w:space="0" w:color="auto"/>
                <w:right w:val="none" w:sz="0" w:space="0" w:color="auto"/>
              </w:divBdr>
              <w:divsChild>
                <w:div w:id="124618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461264">
      <w:bodyDiv w:val="1"/>
      <w:marLeft w:val="0"/>
      <w:marRight w:val="0"/>
      <w:marTop w:val="0"/>
      <w:marBottom w:val="0"/>
      <w:divBdr>
        <w:top w:val="none" w:sz="0" w:space="0" w:color="auto"/>
        <w:left w:val="none" w:sz="0" w:space="0" w:color="auto"/>
        <w:bottom w:val="none" w:sz="0" w:space="0" w:color="auto"/>
        <w:right w:val="none" w:sz="0" w:space="0" w:color="auto"/>
      </w:divBdr>
      <w:divsChild>
        <w:div w:id="1907567433">
          <w:marLeft w:val="0"/>
          <w:marRight w:val="0"/>
          <w:marTop w:val="0"/>
          <w:marBottom w:val="0"/>
          <w:divBdr>
            <w:top w:val="none" w:sz="0" w:space="0" w:color="auto"/>
            <w:left w:val="none" w:sz="0" w:space="0" w:color="auto"/>
            <w:bottom w:val="none" w:sz="0" w:space="0" w:color="auto"/>
            <w:right w:val="none" w:sz="0" w:space="0" w:color="auto"/>
          </w:divBdr>
          <w:divsChild>
            <w:div w:id="94206420">
              <w:marLeft w:val="0"/>
              <w:marRight w:val="0"/>
              <w:marTop w:val="0"/>
              <w:marBottom w:val="0"/>
              <w:divBdr>
                <w:top w:val="none" w:sz="0" w:space="0" w:color="auto"/>
                <w:left w:val="none" w:sz="0" w:space="0" w:color="auto"/>
                <w:bottom w:val="none" w:sz="0" w:space="0" w:color="auto"/>
                <w:right w:val="none" w:sz="0" w:space="0" w:color="auto"/>
              </w:divBdr>
              <w:divsChild>
                <w:div w:id="122375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171597">
      <w:bodyDiv w:val="1"/>
      <w:marLeft w:val="0"/>
      <w:marRight w:val="0"/>
      <w:marTop w:val="0"/>
      <w:marBottom w:val="0"/>
      <w:divBdr>
        <w:top w:val="none" w:sz="0" w:space="0" w:color="auto"/>
        <w:left w:val="none" w:sz="0" w:space="0" w:color="auto"/>
        <w:bottom w:val="none" w:sz="0" w:space="0" w:color="auto"/>
        <w:right w:val="none" w:sz="0" w:space="0" w:color="auto"/>
      </w:divBdr>
    </w:div>
    <w:div w:id="465859342">
      <w:bodyDiv w:val="1"/>
      <w:marLeft w:val="0"/>
      <w:marRight w:val="0"/>
      <w:marTop w:val="0"/>
      <w:marBottom w:val="0"/>
      <w:divBdr>
        <w:top w:val="none" w:sz="0" w:space="0" w:color="auto"/>
        <w:left w:val="none" w:sz="0" w:space="0" w:color="auto"/>
        <w:bottom w:val="none" w:sz="0" w:space="0" w:color="auto"/>
        <w:right w:val="none" w:sz="0" w:space="0" w:color="auto"/>
      </w:divBdr>
      <w:divsChild>
        <w:div w:id="259992993">
          <w:marLeft w:val="0"/>
          <w:marRight w:val="0"/>
          <w:marTop w:val="0"/>
          <w:marBottom w:val="0"/>
          <w:divBdr>
            <w:top w:val="none" w:sz="0" w:space="0" w:color="auto"/>
            <w:left w:val="none" w:sz="0" w:space="0" w:color="auto"/>
            <w:bottom w:val="none" w:sz="0" w:space="0" w:color="auto"/>
            <w:right w:val="none" w:sz="0" w:space="0" w:color="auto"/>
          </w:divBdr>
          <w:divsChild>
            <w:div w:id="1073619447">
              <w:marLeft w:val="0"/>
              <w:marRight w:val="0"/>
              <w:marTop w:val="0"/>
              <w:marBottom w:val="0"/>
              <w:divBdr>
                <w:top w:val="none" w:sz="0" w:space="0" w:color="auto"/>
                <w:left w:val="none" w:sz="0" w:space="0" w:color="auto"/>
                <w:bottom w:val="none" w:sz="0" w:space="0" w:color="auto"/>
                <w:right w:val="none" w:sz="0" w:space="0" w:color="auto"/>
              </w:divBdr>
              <w:divsChild>
                <w:div w:id="132816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321736">
      <w:bodyDiv w:val="1"/>
      <w:marLeft w:val="0"/>
      <w:marRight w:val="0"/>
      <w:marTop w:val="0"/>
      <w:marBottom w:val="0"/>
      <w:divBdr>
        <w:top w:val="none" w:sz="0" w:space="0" w:color="auto"/>
        <w:left w:val="none" w:sz="0" w:space="0" w:color="auto"/>
        <w:bottom w:val="none" w:sz="0" w:space="0" w:color="auto"/>
        <w:right w:val="none" w:sz="0" w:space="0" w:color="auto"/>
      </w:divBdr>
    </w:div>
    <w:div w:id="759449782">
      <w:bodyDiv w:val="1"/>
      <w:marLeft w:val="0"/>
      <w:marRight w:val="0"/>
      <w:marTop w:val="0"/>
      <w:marBottom w:val="0"/>
      <w:divBdr>
        <w:top w:val="none" w:sz="0" w:space="0" w:color="auto"/>
        <w:left w:val="none" w:sz="0" w:space="0" w:color="auto"/>
        <w:bottom w:val="none" w:sz="0" w:space="0" w:color="auto"/>
        <w:right w:val="none" w:sz="0" w:space="0" w:color="auto"/>
      </w:divBdr>
      <w:divsChild>
        <w:div w:id="1136751582">
          <w:marLeft w:val="0"/>
          <w:marRight w:val="0"/>
          <w:marTop w:val="0"/>
          <w:marBottom w:val="0"/>
          <w:divBdr>
            <w:top w:val="none" w:sz="0" w:space="0" w:color="auto"/>
            <w:left w:val="none" w:sz="0" w:space="0" w:color="auto"/>
            <w:bottom w:val="none" w:sz="0" w:space="0" w:color="auto"/>
            <w:right w:val="none" w:sz="0" w:space="0" w:color="auto"/>
          </w:divBdr>
          <w:divsChild>
            <w:div w:id="1480923777">
              <w:marLeft w:val="0"/>
              <w:marRight w:val="0"/>
              <w:marTop w:val="0"/>
              <w:marBottom w:val="0"/>
              <w:divBdr>
                <w:top w:val="none" w:sz="0" w:space="0" w:color="auto"/>
                <w:left w:val="none" w:sz="0" w:space="0" w:color="auto"/>
                <w:bottom w:val="none" w:sz="0" w:space="0" w:color="auto"/>
                <w:right w:val="none" w:sz="0" w:space="0" w:color="auto"/>
              </w:divBdr>
              <w:divsChild>
                <w:div w:id="175049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721051">
      <w:bodyDiv w:val="1"/>
      <w:marLeft w:val="0"/>
      <w:marRight w:val="0"/>
      <w:marTop w:val="0"/>
      <w:marBottom w:val="0"/>
      <w:divBdr>
        <w:top w:val="none" w:sz="0" w:space="0" w:color="auto"/>
        <w:left w:val="none" w:sz="0" w:space="0" w:color="auto"/>
        <w:bottom w:val="none" w:sz="0" w:space="0" w:color="auto"/>
        <w:right w:val="none" w:sz="0" w:space="0" w:color="auto"/>
      </w:divBdr>
      <w:divsChild>
        <w:div w:id="1001742447">
          <w:marLeft w:val="0"/>
          <w:marRight w:val="0"/>
          <w:marTop w:val="0"/>
          <w:marBottom w:val="0"/>
          <w:divBdr>
            <w:top w:val="none" w:sz="0" w:space="0" w:color="auto"/>
            <w:left w:val="none" w:sz="0" w:space="0" w:color="auto"/>
            <w:bottom w:val="none" w:sz="0" w:space="0" w:color="auto"/>
            <w:right w:val="none" w:sz="0" w:space="0" w:color="auto"/>
          </w:divBdr>
          <w:divsChild>
            <w:div w:id="1900748810">
              <w:marLeft w:val="0"/>
              <w:marRight w:val="0"/>
              <w:marTop w:val="0"/>
              <w:marBottom w:val="0"/>
              <w:divBdr>
                <w:top w:val="none" w:sz="0" w:space="0" w:color="auto"/>
                <w:left w:val="none" w:sz="0" w:space="0" w:color="auto"/>
                <w:bottom w:val="none" w:sz="0" w:space="0" w:color="auto"/>
                <w:right w:val="none" w:sz="0" w:space="0" w:color="auto"/>
              </w:divBdr>
              <w:divsChild>
                <w:div w:id="10506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980635">
      <w:bodyDiv w:val="1"/>
      <w:marLeft w:val="0"/>
      <w:marRight w:val="0"/>
      <w:marTop w:val="0"/>
      <w:marBottom w:val="0"/>
      <w:divBdr>
        <w:top w:val="none" w:sz="0" w:space="0" w:color="auto"/>
        <w:left w:val="none" w:sz="0" w:space="0" w:color="auto"/>
        <w:bottom w:val="none" w:sz="0" w:space="0" w:color="auto"/>
        <w:right w:val="none" w:sz="0" w:space="0" w:color="auto"/>
      </w:divBdr>
      <w:divsChild>
        <w:div w:id="1665666731">
          <w:marLeft w:val="0"/>
          <w:marRight w:val="0"/>
          <w:marTop w:val="0"/>
          <w:marBottom w:val="0"/>
          <w:divBdr>
            <w:top w:val="none" w:sz="0" w:space="0" w:color="auto"/>
            <w:left w:val="none" w:sz="0" w:space="0" w:color="auto"/>
            <w:bottom w:val="none" w:sz="0" w:space="0" w:color="auto"/>
            <w:right w:val="none" w:sz="0" w:space="0" w:color="auto"/>
          </w:divBdr>
          <w:divsChild>
            <w:div w:id="765422829">
              <w:marLeft w:val="0"/>
              <w:marRight w:val="0"/>
              <w:marTop w:val="0"/>
              <w:marBottom w:val="0"/>
              <w:divBdr>
                <w:top w:val="none" w:sz="0" w:space="0" w:color="auto"/>
                <w:left w:val="none" w:sz="0" w:space="0" w:color="auto"/>
                <w:bottom w:val="none" w:sz="0" w:space="0" w:color="auto"/>
                <w:right w:val="none" w:sz="0" w:space="0" w:color="auto"/>
              </w:divBdr>
              <w:divsChild>
                <w:div w:id="64567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802490">
      <w:bodyDiv w:val="1"/>
      <w:marLeft w:val="0"/>
      <w:marRight w:val="0"/>
      <w:marTop w:val="0"/>
      <w:marBottom w:val="0"/>
      <w:divBdr>
        <w:top w:val="none" w:sz="0" w:space="0" w:color="auto"/>
        <w:left w:val="none" w:sz="0" w:space="0" w:color="auto"/>
        <w:bottom w:val="none" w:sz="0" w:space="0" w:color="auto"/>
        <w:right w:val="none" w:sz="0" w:space="0" w:color="auto"/>
      </w:divBdr>
      <w:divsChild>
        <w:div w:id="287903182">
          <w:marLeft w:val="0"/>
          <w:marRight w:val="0"/>
          <w:marTop w:val="0"/>
          <w:marBottom w:val="0"/>
          <w:divBdr>
            <w:top w:val="none" w:sz="0" w:space="0" w:color="auto"/>
            <w:left w:val="none" w:sz="0" w:space="0" w:color="auto"/>
            <w:bottom w:val="none" w:sz="0" w:space="0" w:color="auto"/>
            <w:right w:val="none" w:sz="0" w:space="0" w:color="auto"/>
          </w:divBdr>
          <w:divsChild>
            <w:div w:id="319699379">
              <w:marLeft w:val="0"/>
              <w:marRight w:val="0"/>
              <w:marTop w:val="0"/>
              <w:marBottom w:val="0"/>
              <w:divBdr>
                <w:top w:val="none" w:sz="0" w:space="0" w:color="auto"/>
                <w:left w:val="none" w:sz="0" w:space="0" w:color="auto"/>
                <w:bottom w:val="none" w:sz="0" w:space="0" w:color="auto"/>
                <w:right w:val="none" w:sz="0" w:space="0" w:color="auto"/>
              </w:divBdr>
              <w:divsChild>
                <w:div w:id="208240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290247">
      <w:bodyDiv w:val="1"/>
      <w:marLeft w:val="0"/>
      <w:marRight w:val="0"/>
      <w:marTop w:val="0"/>
      <w:marBottom w:val="0"/>
      <w:divBdr>
        <w:top w:val="none" w:sz="0" w:space="0" w:color="auto"/>
        <w:left w:val="none" w:sz="0" w:space="0" w:color="auto"/>
        <w:bottom w:val="none" w:sz="0" w:space="0" w:color="auto"/>
        <w:right w:val="none" w:sz="0" w:space="0" w:color="auto"/>
      </w:divBdr>
      <w:divsChild>
        <w:div w:id="621377529">
          <w:marLeft w:val="0"/>
          <w:marRight w:val="0"/>
          <w:marTop w:val="0"/>
          <w:marBottom w:val="0"/>
          <w:divBdr>
            <w:top w:val="none" w:sz="0" w:space="0" w:color="auto"/>
            <w:left w:val="none" w:sz="0" w:space="0" w:color="auto"/>
            <w:bottom w:val="none" w:sz="0" w:space="0" w:color="auto"/>
            <w:right w:val="none" w:sz="0" w:space="0" w:color="auto"/>
          </w:divBdr>
          <w:divsChild>
            <w:div w:id="1529102194">
              <w:marLeft w:val="0"/>
              <w:marRight w:val="0"/>
              <w:marTop w:val="0"/>
              <w:marBottom w:val="0"/>
              <w:divBdr>
                <w:top w:val="none" w:sz="0" w:space="0" w:color="auto"/>
                <w:left w:val="none" w:sz="0" w:space="0" w:color="auto"/>
                <w:bottom w:val="none" w:sz="0" w:space="0" w:color="auto"/>
                <w:right w:val="none" w:sz="0" w:space="0" w:color="auto"/>
              </w:divBdr>
              <w:divsChild>
                <w:div w:id="59817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287712">
      <w:bodyDiv w:val="1"/>
      <w:marLeft w:val="0"/>
      <w:marRight w:val="0"/>
      <w:marTop w:val="0"/>
      <w:marBottom w:val="0"/>
      <w:divBdr>
        <w:top w:val="none" w:sz="0" w:space="0" w:color="auto"/>
        <w:left w:val="none" w:sz="0" w:space="0" w:color="auto"/>
        <w:bottom w:val="none" w:sz="0" w:space="0" w:color="auto"/>
        <w:right w:val="none" w:sz="0" w:space="0" w:color="auto"/>
      </w:divBdr>
      <w:divsChild>
        <w:div w:id="1737318715">
          <w:marLeft w:val="0"/>
          <w:marRight w:val="0"/>
          <w:marTop w:val="0"/>
          <w:marBottom w:val="0"/>
          <w:divBdr>
            <w:top w:val="none" w:sz="0" w:space="0" w:color="auto"/>
            <w:left w:val="none" w:sz="0" w:space="0" w:color="auto"/>
            <w:bottom w:val="none" w:sz="0" w:space="0" w:color="auto"/>
            <w:right w:val="none" w:sz="0" w:space="0" w:color="auto"/>
          </w:divBdr>
          <w:divsChild>
            <w:div w:id="187642386">
              <w:marLeft w:val="0"/>
              <w:marRight w:val="0"/>
              <w:marTop w:val="0"/>
              <w:marBottom w:val="0"/>
              <w:divBdr>
                <w:top w:val="none" w:sz="0" w:space="0" w:color="auto"/>
                <w:left w:val="none" w:sz="0" w:space="0" w:color="auto"/>
                <w:bottom w:val="none" w:sz="0" w:space="0" w:color="auto"/>
                <w:right w:val="none" w:sz="0" w:space="0" w:color="auto"/>
              </w:divBdr>
              <w:divsChild>
                <w:div w:id="191719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06195">
      <w:bodyDiv w:val="1"/>
      <w:marLeft w:val="0"/>
      <w:marRight w:val="0"/>
      <w:marTop w:val="0"/>
      <w:marBottom w:val="0"/>
      <w:divBdr>
        <w:top w:val="none" w:sz="0" w:space="0" w:color="auto"/>
        <w:left w:val="none" w:sz="0" w:space="0" w:color="auto"/>
        <w:bottom w:val="none" w:sz="0" w:space="0" w:color="auto"/>
        <w:right w:val="none" w:sz="0" w:space="0" w:color="auto"/>
      </w:divBdr>
      <w:divsChild>
        <w:div w:id="1328901109">
          <w:marLeft w:val="0"/>
          <w:marRight w:val="0"/>
          <w:marTop w:val="0"/>
          <w:marBottom w:val="0"/>
          <w:divBdr>
            <w:top w:val="none" w:sz="0" w:space="0" w:color="auto"/>
            <w:left w:val="none" w:sz="0" w:space="0" w:color="auto"/>
            <w:bottom w:val="none" w:sz="0" w:space="0" w:color="auto"/>
            <w:right w:val="none" w:sz="0" w:space="0" w:color="auto"/>
          </w:divBdr>
          <w:divsChild>
            <w:div w:id="626084824">
              <w:marLeft w:val="0"/>
              <w:marRight w:val="0"/>
              <w:marTop w:val="0"/>
              <w:marBottom w:val="0"/>
              <w:divBdr>
                <w:top w:val="none" w:sz="0" w:space="0" w:color="auto"/>
                <w:left w:val="none" w:sz="0" w:space="0" w:color="auto"/>
                <w:bottom w:val="none" w:sz="0" w:space="0" w:color="auto"/>
                <w:right w:val="none" w:sz="0" w:space="0" w:color="auto"/>
              </w:divBdr>
              <w:divsChild>
                <w:div w:id="20456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0092">
      <w:bodyDiv w:val="1"/>
      <w:marLeft w:val="0"/>
      <w:marRight w:val="0"/>
      <w:marTop w:val="0"/>
      <w:marBottom w:val="0"/>
      <w:divBdr>
        <w:top w:val="none" w:sz="0" w:space="0" w:color="auto"/>
        <w:left w:val="none" w:sz="0" w:space="0" w:color="auto"/>
        <w:bottom w:val="none" w:sz="0" w:space="0" w:color="auto"/>
        <w:right w:val="none" w:sz="0" w:space="0" w:color="auto"/>
      </w:divBdr>
      <w:divsChild>
        <w:div w:id="500967378">
          <w:marLeft w:val="0"/>
          <w:marRight w:val="0"/>
          <w:marTop w:val="0"/>
          <w:marBottom w:val="0"/>
          <w:divBdr>
            <w:top w:val="none" w:sz="0" w:space="0" w:color="auto"/>
            <w:left w:val="none" w:sz="0" w:space="0" w:color="auto"/>
            <w:bottom w:val="none" w:sz="0" w:space="0" w:color="auto"/>
            <w:right w:val="none" w:sz="0" w:space="0" w:color="auto"/>
          </w:divBdr>
          <w:divsChild>
            <w:div w:id="754714145">
              <w:marLeft w:val="0"/>
              <w:marRight w:val="0"/>
              <w:marTop w:val="0"/>
              <w:marBottom w:val="0"/>
              <w:divBdr>
                <w:top w:val="none" w:sz="0" w:space="0" w:color="auto"/>
                <w:left w:val="none" w:sz="0" w:space="0" w:color="auto"/>
                <w:bottom w:val="none" w:sz="0" w:space="0" w:color="auto"/>
                <w:right w:val="none" w:sz="0" w:space="0" w:color="auto"/>
              </w:divBdr>
              <w:divsChild>
                <w:div w:id="150562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934726">
      <w:bodyDiv w:val="1"/>
      <w:marLeft w:val="0"/>
      <w:marRight w:val="0"/>
      <w:marTop w:val="0"/>
      <w:marBottom w:val="0"/>
      <w:divBdr>
        <w:top w:val="none" w:sz="0" w:space="0" w:color="auto"/>
        <w:left w:val="none" w:sz="0" w:space="0" w:color="auto"/>
        <w:bottom w:val="none" w:sz="0" w:space="0" w:color="auto"/>
        <w:right w:val="none" w:sz="0" w:space="0" w:color="auto"/>
      </w:divBdr>
      <w:divsChild>
        <w:div w:id="107551831">
          <w:marLeft w:val="0"/>
          <w:marRight w:val="0"/>
          <w:marTop w:val="0"/>
          <w:marBottom w:val="0"/>
          <w:divBdr>
            <w:top w:val="none" w:sz="0" w:space="0" w:color="auto"/>
            <w:left w:val="none" w:sz="0" w:space="0" w:color="auto"/>
            <w:bottom w:val="none" w:sz="0" w:space="0" w:color="auto"/>
            <w:right w:val="none" w:sz="0" w:space="0" w:color="auto"/>
          </w:divBdr>
          <w:divsChild>
            <w:div w:id="1017075878">
              <w:marLeft w:val="0"/>
              <w:marRight w:val="0"/>
              <w:marTop w:val="0"/>
              <w:marBottom w:val="0"/>
              <w:divBdr>
                <w:top w:val="none" w:sz="0" w:space="0" w:color="auto"/>
                <w:left w:val="none" w:sz="0" w:space="0" w:color="auto"/>
                <w:bottom w:val="none" w:sz="0" w:space="0" w:color="auto"/>
                <w:right w:val="none" w:sz="0" w:space="0" w:color="auto"/>
              </w:divBdr>
              <w:divsChild>
                <w:div w:id="138493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956510">
      <w:bodyDiv w:val="1"/>
      <w:marLeft w:val="0"/>
      <w:marRight w:val="0"/>
      <w:marTop w:val="0"/>
      <w:marBottom w:val="0"/>
      <w:divBdr>
        <w:top w:val="none" w:sz="0" w:space="0" w:color="auto"/>
        <w:left w:val="none" w:sz="0" w:space="0" w:color="auto"/>
        <w:bottom w:val="none" w:sz="0" w:space="0" w:color="auto"/>
        <w:right w:val="none" w:sz="0" w:space="0" w:color="auto"/>
      </w:divBdr>
      <w:divsChild>
        <w:div w:id="932977104">
          <w:marLeft w:val="0"/>
          <w:marRight w:val="0"/>
          <w:marTop w:val="0"/>
          <w:marBottom w:val="0"/>
          <w:divBdr>
            <w:top w:val="none" w:sz="0" w:space="0" w:color="auto"/>
            <w:left w:val="none" w:sz="0" w:space="0" w:color="auto"/>
            <w:bottom w:val="none" w:sz="0" w:space="0" w:color="auto"/>
            <w:right w:val="none" w:sz="0" w:space="0" w:color="auto"/>
          </w:divBdr>
          <w:divsChild>
            <w:div w:id="951940753">
              <w:marLeft w:val="0"/>
              <w:marRight w:val="0"/>
              <w:marTop w:val="0"/>
              <w:marBottom w:val="0"/>
              <w:divBdr>
                <w:top w:val="none" w:sz="0" w:space="0" w:color="auto"/>
                <w:left w:val="none" w:sz="0" w:space="0" w:color="auto"/>
                <w:bottom w:val="none" w:sz="0" w:space="0" w:color="auto"/>
                <w:right w:val="none" w:sz="0" w:space="0" w:color="auto"/>
              </w:divBdr>
              <w:divsChild>
                <w:div w:id="125940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876567">
      <w:bodyDiv w:val="1"/>
      <w:marLeft w:val="0"/>
      <w:marRight w:val="0"/>
      <w:marTop w:val="0"/>
      <w:marBottom w:val="0"/>
      <w:divBdr>
        <w:top w:val="none" w:sz="0" w:space="0" w:color="auto"/>
        <w:left w:val="none" w:sz="0" w:space="0" w:color="auto"/>
        <w:bottom w:val="none" w:sz="0" w:space="0" w:color="auto"/>
        <w:right w:val="none" w:sz="0" w:space="0" w:color="auto"/>
      </w:divBdr>
      <w:divsChild>
        <w:div w:id="2060127675">
          <w:marLeft w:val="0"/>
          <w:marRight w:val="0"/>
          <w:marTop w:val="0"/>
          <w:marBottom w:val="0"/>
          <w:divBdr>
            <w:top w:val="none" w:sz="0" w:space="0" w:color="auto"/>
            <w:left w:val="none" w:sz="0" w:space="0" w:color="auto"/>
            <w:bottom w:val="none" w:sz="0" w:space="0" w:color="auto"/>
            <w:right w:val="none" w:sz="0" w:space="0" w:color="auto"/>
          </w:divBdr>
          <w:divsChild>
            <w:div w:id="719330199">
              <w:marLeft w:val="0"/>
              <w:marRight w:val="0"/>
              <w:marTop w:val="0"/>
              <w:marBottom w:val="0"/>
              <w:divBdr>
                <w:top w:val="none" w:sz="0" w:space="0" w:color="auto"/>
                <w:left w:val="none" w:sz="0" w:space="0" w:color="auto"/>
                <w:bottom w:val="none" w:sz="0" w:space="0" w:color="auto"/>
                <w:right w:val="none" w:sz="0" w:space="0" w:color="auto"/>
              </w:divBdr>
              <w:divsChild>
                <w:div w:id="123466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822078">
      <w:bodyDiv w:val="1"/>
      <w:marLeft w:val="0"/>
      <w:marRight w:val="0"/>
      <w:marTop w:val="0"/>
      <w:marBottom w:val="0"/>
      <w:divBdr>
        <w:top w:val="none" w:sz="0" w:space="0" w:color="auto"/>
        <w:left w:val="none" w:sz="0" w:space="0" w:color="auto"/>
        <w:bottom w:val="none" w:sz="0" w:space="0" w:color="auto"/>
        <w:right w:val="none" w:sz="0" w:space="0" w:color="auto"/>
      </w:divBdr>
      <w:divsChild>
        <w:div w:id="1399783940">
          <w:marLeft w:val="0"/>
          <w:marRight w:val="0"/>
          <w:marTop w:val="0"/>
          <w:marBottom w:val="0"/>
          <w:divBdr>
            <w:top w:val="none" w:sz="0" w:space="0" w:color="auto"/>
            <w:left w:val="none" w:sz="0" w:space="0" w:color="auto"/>
            <w:bottom w:val="none" w:sz="0" w:space="0" w:color="auto"/>
            <w:right w:val="none" w:sz="0" w:space="0" w:color="auto"/>
          </w:divBdr>
          <w:divsChild>
            <w:div w:id="1683434268">
              <w:marLeft w:val="0"/>
              <w:marRight w:val="0"/>
              <w:marTop w:val="0"/>
              <w:marBottom w:val="0"/>
              <w:divBdr>
                <w:top w:val="none" w:sz="0" w:space="0" w:color="auto"/>
                <w:left w:val="none" w:sz="0" w:space="0" w:color="auto"/>
                <w:bottom w:val="none" w:sz="0" w:space="0" w:color="auto"/>
                <w:right w:val="none" w:sz="0" w:space="0" w:color="auto"/>
              </w:divBdr>
              <w:divsChild>
                <w:div w:id="205530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665584">
      <w:bodyDiv w:val="1"/>
      <w:marLeft w:val="0"/>
      <w:marRight w:val="0"/>
      <w:marTop w:val="0"/>
      <w:marBottom w:val="0"/>
      <w:divBdr>
        <w:top w:val="none" w:sz="0" w:space="0" w:color="auto"/>
        <w:left w:val="none" w:sz="0" w:space="0" w:color="auto"/>
        <w:bottom w:val="none" w:sz="0" w:space="0" w:color="auto"/>
        <w:right w:val="none" w:sz="0" w:space="0" w:color="auto"/>
      </w:divBdr>
      <w:divsChild>
        <w:div w:id="203099219">
          <w:marLeft w:val="0"/>
          <w:marRight w:val="0"/>
          <w:marTop w:val="0"/>
          <w:marBottom w:val="0"/>
          <w:divBdr>
            <w:top w:val="none" w:sz="0" w:space="0" w:color="auto"/>
            <w:left w:val="none" w:sz="0" w:space="0" w:color="auto"/>
            <w:bottom w:val="none" w:sz="0" w:space="0" w:color="auto"/>
            <w:right w:val="none" w:sz="0" w:space="0" w:color="auto"/>
          </w:divBdr>
          <w:divsChild>
            <w:div w:id="1435125075">
              <w:marLeft w:val="0"/>
              <w:marRight w:val="0"/>
              <w:marTop w:val="0"/>
              <w:marBottom w:val="0"/>
              <w:divBdr>
                <w:top w:val="none" w:sz="0" w:space="0" w:color="auto"/>
                <w:left w:val="none" w:sz="0" w:space="0" w:color="auto"/>
                <w:bottom w:val="none" w:sz="0" w:space="0" w:color="auto"/>
                <w:right w:val="none" w:sz="0" w:space="0" w:color="auto"/>
              </w:divBdr>
              <w:divsChild>
                <w:div w:id="19682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706062">
      <w:bodyDiv w:val="1"/>
      <w:marLeft w:val="0"/>
      <w:marRight w:val="0"/>
      <w:marTop w:val="0"/>
      <w:marBottom w:val="0"/>
      <w:divBdr>
        <w:top w:val="none" w:sz="0" w:space="0" w:color="auto"/>
        <w:left w:val="none" w:sz="0" w:space="0" w:color="auto"/>
        <w:bottom w:val="none" w:sz="0" w:space="0" w:color="auto"/>
        <w:right w:val="none" w:sz="0" w:space="0" w:color="auto"/>
      </w:divBdr>
      <w:divsChild>
        <w:div w:id="276568138">
          <w:marLeft w:val="0"/>
          <w:marRight w:val="0"/>
          <w:marTop w:val="0"/>
          <w:marBottom w:val="0"/>
          <w:divBdr>
            <w:top w:val="none" w:sz="0" w:space="0" w:color="auto"/>
            <w:left w:val="none" w:sz="0" w:space="0" w:color="auto"/>
            <w:bottom w:val="none" w:sz="0" w:space="0" w:color="auto"/>
            <w:right w:val="none" w:sz="0" w:space="0" w:color="auto"/>
          </w:divBdr>
          <w:divsChild>
            <w:div w:id="65079467">
              <w:marLeft w:val="0"/>
              <w:marRight w:val="0"/>
              <w:marTop w:val="0"/>
              <w:marBottom w:val="0"/>
              <w:divBdr>
                <w:top w:val="none" w:sz="0" w:space="0" w:color="auto"/>
                <w:left w:val="none" w:sz="0" w:space="0" w:color="auto"/>
                <w:bottom w:val="none" w:sz="0" w:space="0" w:color="auto"/>
                <w:right w:val="none" w:sz="0" w:space="0" w:color="auto"/>
              </w:divBdr>
              <w:divsChild>
                <w:div w:id="209485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027634">
      <w:bodyDiv w:val="1"/>
      <w:marLeft w:val="0"/>
      <w:marRight w:val="0"/>
      <w:marTop w:val="0"/>
      <w:marBottom w:val="0"/>
      <w:divBdr>
        <w:top w:val="none" w:sz="0" w:space="0" w:color="auto"/>
        <w:left w:val="none" w:sz="0" w:space="0" w:color="auto"/>
        <w:bottom w:val="none" w:sz="0" w:space="0" w:color="auto"/>
        <w:right w:val="none" w:sz="0" w:space="0" w:color="auto"/>
      </w:divBdr>
      <w:divsChild>
        <w:div w:id="2094618946">
          <w:marLeft w:val="0"/>
          <w:marRight w:val="0"/>
          <w:marTop w:val="0"/>
          <w:marBottom w:val="0"/>
          <w:divBdr>
            <w:top w:val="none" w:sz="0" w:space="0" w:color="auto"/>
            <w:left w:val="none" w:sz="0" w:space="0" w:color="auto"/>
            <w:bottom w:val="none" w:sz="0" w:space="0" w:color="auto"/>
            <w:right w:val="none" w:sz="0" w:space="0" w:color="auto"/>
          </w:divBdr>
          <w:divsChild>
            <w:div w:id="1169170744">
              <w:marLeft w:val="0"/>
              <w:marRight w:val="0"/>
              <w:marTop w:val="0"/>
              <w:marBottom w:val="0"/>
              <w:divBdr>
                <w:top w:val="none" w:sz="0" w:space="0" w:color="auto"/>
                <w:left w:val="none" w:sz="0" w:space="0" w:color="auto"/>
                <w:bottom w:val="none" w:sz="0" w:space="0" w:color="auto"/>
                <w:right w:val="none" w:sz="0" w:space="0" w:color="auto"/>
              </w:divBdr>
              <w:divsChild>
                <w:div w:id="76029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552574">
      <w:bodyDiv w:val="1"/>
      <w:marLeft w:val="0"/>
      <w:marRight w:val="0"/>
      <w:marTop w:val="0"/>
      <w:marBottom w:val="0"/>
      <w:divBdr>
        <w:top w:val="none" w:sz="0" w:space="0" w:color="auto"/>
        <w:left w:val="none" w:sz="0" w:space="0" w:color="auto"/>
        <w:bottom w:val="none" w:sz="0" w:space="0" w:color="auto"/>
        <w:right w:val="none" w:sz="0" w:space="0" w:color="auto"/>
      </w:divBdr>
      <w:divsChild>
        <w:div w:id="1368942870">
          <w:marLeft w:val="0"/>
          <w:marRight w:val="0"/>
          <w:marTop w:val="0"/>
          <w:marBottom w:val="0"/>
          <w:divBdr>
            <w:top w:val="none" w:sz="0" w:space="0" w:color="auto"/>
            <w:left w:val="none" w:sz="0" w:space="0" w:color="auto"/>
            <w:bottom w:val="none" w:sz="0" w:space="0" w:color="auto"/>
            <w:right w:val="none" w:sz="0" w:space="0" w:color="auto"/>
          </w:divBdr>
          <w:divsChild>
            <w:div w:id="2010214303">
              <w:marLeft w:val="0"/>
              <w:marRight w:val="0"/>
              <w:marTop w:val="0"/>
              <w:marBottom w:val="0"/>
              <w:divBdr>
                <w:top w:val="none" w:sz="0" w:space="0" w:color="auto"/>
                <w:left w:val="none" w:sz="0" w:space="0" w:color="auto"/>
                <w:bottom w:val="none" w:sz="0" w:space="0" w:color="auto"/>
                <w:right w:val="none" w:sz="0" w:space="0" w:color="auto"/>
              </w:divBdr>
              <w:divsChild>
                <w:div w:id="112820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615807">
          <w:marLeft w:val="0"/>
          <w:marRight w:val="0"/>
          <w:marTop w:val="0"/>
          <w:marBottom w:val="0"/>
          <w:divBdr>
            <w:top w:val="none" w:sz="0" w:space="0" w:color="auto"/>
            <w:left w:val="none" w:sz="0" w:space="0" w:color="auto"/>
            <w:bottom w:val="none" w:sz="0" w:space="0" w:color="auto"/>
            <w:right w:val="none" w:sz="0" w:space="0" w:color="auto"/>
          </w:divBdr>
          <w:divsChild>
            <w:div w:id="1793204224">
              <w:marLeft w:val="0"/>
              <w:marRight w:val="0"/>
              <w:marTop w:val="0"/>
              <w:marBottom w:val="0"/>
              <w:divBdr>
                <w:top w:val="none" w:sz="0" w:space="0" w:color="auto"/>
                <w:left w:val="none" w:sz="0" w:space="0" w:color="auto"/>
                <w:bottom w:val="none" w:sz="0" w:space="0" w:color="auto"/>
                <w:right w:val="none" w:sz="0" w:space="0" w:color="auto"/>
              </w:divBdr>
              <w:divsChild>
                <w:div w:id="119172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173044">
      <w:bodyDiv w:val="1"/>
      <w:marLeft w:val="0"/>
      <w:marRight w:val="0"/>
      <w:marTop w:val="0"/>
      <w:marBottom w:val="0"/>
      <w:divBdr>
        <w:top w:val="none" w:sz="0" w:space="0" w:color="auto"/>
        <w:left w:val="none" w:sz="0" w:space="0" w:color="auto"/>
        <w:bottom w:val="none" w:sz="0" w:space="0" w:color="auto"/>
        <w:right w:val="none" w:sz="0" w:space="0" w:color="auto"/>
      </w:divBdr>
      <w:divsChild>
        <w:div w:id="2020427119">
          <w:marLeft w:val="0"/>
          <w:marRight w:val="0"/>
          <w:marTop w:val="0"/>
          <w:marBottom w:val="0"/>
          <w:divBdr>
            <w:top w:val="none" w:sz="0" w:space="0" w:color="auto"/>
            <w:left w:val="none" w:sz="0" w:space="0" w:color="auto"/>
            <w:bottom w:val="none" w:sz="0" w:space="0" w:color="auto"/>
            <w:right w:val="none" w:sz="0" w:space="0" w:color="auto"/>
          </w:divBdr>
          <w:divsChild>
            <w:div w:id="1554149480">
              <w:marLeft w:val="0"/>
              <w:marRight w:val="0"/>
              <w:marTop w:val="0"/>
              <w:marBottom w:val="0"/>
              <w:divBdr>
                <w:top w:val="none" w:sz="0" w:space="0" w:color="auto"/>
                <w:left w:val="none" w:sz="0" w:space="0" w:color="auto"/>
                <w:bottom w:val="none" w:sz="0" w:space="0" w:color="auto"/>
                <w:right w:val="none" w:sz="0" w:space="0" w:color="auto"/>
              </w:divBdr>
              <w:divsChild>
                <w:div w:id="134270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911771">
      <w:bodyDiv w:val="1"/>
      <w:marLeft w:val="0"/>
      <w:marRight w:val="0"/>
      <w:marTop w:val="0"/>
      <w:marBottom w:val="0"/>
      <w:divBdr>
        <w:top w:val="none" w:sz="0" w:space="0" w:color="auto"/>
        <w:left w:val="none" w:sz="0" w:space="0" w:color="auto"/>
        <w:bottom w:val="none" w:sz="0" w:space="0" w:color="auto"/>
        <w:right w:val="none" w:sz="0" w:space="0" w:color="auto"/>
      </w:divBdr>
      <w:divsChild>
        <w:div w:id="1688560489">
          <w:marLeft w:val="0"/>
          <w:marRight w:val="0"/>
          <w:marTop w:val="0"/>
          <w:marBottom w:val="0"/>
          <w:divBdr>
            <w:top w:val="none" w:sz="0" w:space="0" w:color="auto"/>
            <w:left w:val="none" w:sz="0" w:space="0" w:color="auto"/>
            <w:bottom w:val="none" w:sz="0" w:space="0" w:color="auto"/>
            <w:right w:val="none" w:sz="0" w:space="0" w:color="auto"/>
          </w:divBdr>
          <w:divsChild>
            <w:div w:id="1440956239">
              <w:marLeft w:val="0"/>
              <w:marRight w:val="0"/>
              <w:marTop w:val="0"/>
              <w:marBottom w:val="0"/>
              <w:divBdr>
                <w:top w:val="none" w:sz="0" w:space="0" w:color="auto"/>
                <w:left w:val="none" w:sz="0" w:space="0" w:color="auto"/>
                <w:bottom w:val="none" w:sz="0" w:space="0" w:color="auto"/>
                <w:right w:val="none" w:sz="0" w:space="0" w:color="auto"/>
              </w:divBdr>
              <w:divsChild>
                <w:div w:id="106483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511619">
      <w:bodyDiv w:val="1"/>
      <w:marLeft w:val="0"/>
      <w:marRight w:val="0"/>
      <w:marTop w:val="0"/>
      <w:marBottom w:val="0"/>
      <w:divBdr>
        <w:top w:val="none" w:sz="0" w:space="0" w:color="auto"/>
        <w:left w:val="none" w:sz="0" w:space="0" w:color="auto"/>
        <w:bottom w:val="none" w:sz="0" w:space="0" w:color="auto"/>
        <w:right w:val="none" w:sz="0" w:space="0" w:color="auto"/>
      </w:divBdr>
      <w:divsChild>
        <w:div w:id="1019618829">
          <w:marLeft w:val="0"/>
          <w:marRight w:val="0"/>
          <w:marTop w:val="0"/>
          <w:marBottom w:val="0"/>
          <w:divBdr>
            <w:top w:val="none" w:sz="0" w:space="0" w:color="auto"/>
            <w:left w:val="none" w:sz="0" w:space="0" w:color="auto"/>
            <w:bottom w:val="none" w:sz="0" w:space="0" w:color="auto"/>
            <w:right w:val="none" w:sz="0" w:space="0" w:color="auto"/>
          </w:divBdr>
          <w:divsChild>
            <w:div w:id="2102098474">
              <w:marLeft w:val="0"/>
              <w:marRight w:val="0"/>
              <w:marTop w:val="0"/>
              <w:marBottom w:val="0"/>
              <w:divBdr>
                <w:top w:val="none" w:sz="0" w:space="0" w:color="auto"/>
                <w:left w:val="none" w:sz="0" w:space="0" w:color="auto"/>
                <w:bottom w:val="none" w:sz="0" w:space="0" w:color="auto"/>
                <w:right w:val="none" w:sz="0" w:space="0" w:color="auto"/>
              </w:divBdr>
              <w:divsChild>
                <w:div w:id="166732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325038">
      <w:bodyDiv w:val="1"/>
      <w:marLeft w:val="0"/>
      <w:marRight w:val="0"/>
      <w:marTop w:val="0"/>
      <w:marBottom w:val="0"/>
      <w:divBdr>
        <w:top w:val="none" w:sz="0" w:space="0" w:color="auto"/>
        <w:left w:val="none" w:sz="0" w:space="0" w:color="auto"/>
        <w:bottom w:val="none" w:sz="0" w:space="0" w:color="auto"/>
        <w:right w:val="none" w:sz="0" w:space="0" w:color="auto"/>
      </w:divBdr>
      <w:divsChild>
        <w:div w:id="1417360624">
          <w:marLeft w:val="0"/>
          <w:marRight w:val="0"/>
          <w:marTop w:val="0"/>
          <w:marBottom w:val="0"/>
          <w:divBdr>
            <w:top w:val="none" w:sz="0" w:space="0" w:color="auto"/>
            <w:left w:val="none" w:sz="0" w:space="0" w:color="auto"/>
            <w:bottom w:val="none" w:sz="0" w:space="0" w:color="auto"/>
            <w:right w:val="none" w:sz="0" w:space="0" w:color="auto"/>
          </w:divBdr>
          <w:divsChild>
            <w:div w:id="160511993">
              <w:marLeft w:val="0"/>
              <w:marRight w:val="0"/>
              <w:marTop w:val="0"/>
              <w:marBottom w:val="0"/>
              <w:divBdr>
                <w:top w:val="none" w:sz="0" w:space="0" w:color="auto"/>
                <w:left w:val="none" w:sz="0" w:space="0" w:color="auto"/>
                <w:bottom w:val="none" w:sz="0" w:space="0" w:color="auto"/>
                <w:right w:val="none" w:sz="0" w:space="0" w:color="auto"/>
              </w:divBdr>
              <w:divsChild>
                <w:div w:id="101234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52483">
      <w:bodyDiv w:val="1"/>
      <w:marLeft w:val="0"/>
      <w:marRight w:val="0"/>
      <w:marTop w:val="0"/>
      <w:marBottom w:val="0"/>
      <w:divBdr>
        <w:top w:val="none" w:sz="0" w:space="0" w:color="auto"/>
        <w:left w:val="none" w:sz="0" w:space="0" w:color="auto"/>
        <w:bottom w:val="none" w:sz="0" w:space="0" w:color="auto"/>
        <w:right w:val="none" w:sz="0" w:space="0" w:color="auto"/>
      </w:divBdr>
      <w:divsChild>
        <w:div w:id="1366903095">
          <w:marLeft w:val="0"/>
          <w:marRight w:val="0"/>
          <w:marTop w:val="0"/>
          <w:marBottom w:val="0"/>
          <w:divBdr>
            <w:top w:val="none" w:sz="0" w:space="0" w:color="auto"/>
            <w:left w:val="none" w:sz="0" w:space="0" w:color="auto"/>
            <w:bottom w:val="none" w:sz="0" w:space="0" w:color="auto"/>
            <w:right w:val="none" w:sz="0" w:space="0" w:color="auto"/>
          </w:divBdr>
          <w:divsChild>
            <w:div w:id="766387618">
              <w:marLeft w:val="0"/>
              <w:marRight w:val="0"/>
              <w:marTop w:val="0"/>
              <w:marBottom w:val="0"/>
              <w:divBdr>
                <w:top w:val="none" w:sz="0" w:space="0" w:color="auto"/>
                <w:left w:val="none" w:sz="0" w:space="0" w:color="auto"/>
                <w:bottom w:val="none" w:sz="0" w:space="0" w:color="auto"/>
                <w:right w:val="none" w:sz="0" w:space="0" w:color="auto"/>
              </w:divBdr>
              <w:divsChild>
                <w:div w:id="81005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963128">
      <w:bodyDiv w:val="1"/>
      <w:marLeft w:val="0"/>
      <w:marRight w:val="0"/>
      <w:marTop w:val="0"/>
      <w:marBottom w:val="0"/>
      <w:divBdr>
        <w:top w:val="none" w:sz="0" w:space="0" w:color="auto"/>
        <w:left w:val="none" w:sz="0" w:space="0" w:color="auto"/>
        <w:bottom w:val="none" w:sz="0" w:space="0" w:color="auto"/>
        <w:right w:val="none" w:sz="0" w:space="0" w:color="auto"/>
      </w:divBdr>
      <w:divsChild>
        <w:div w:id="282929207">
          <w:marLeft w:val="0"/>
          <w:marRight w:val="0"/>
          <w:marTop w:val="0"/>
          <w:marBottom w:val="0"/>
          <w:divBdr>
            <w:top w:val="none" w:sz="0" w:space="0" w:color="auto"/>
            <w:left w:val="none" w:sz="0" w:space="0" w:color="auto"/>
            <w:bottom w:val="none" w:sz="0" w:space="0" w:color="auto"/>
            <w:right w:val="none" w:sz="0" w:space="0" w:color="auto"/>
          </w:divBdr>
          <w:divsChild>
            <w:div w:id="348605612">
              <w:marLeft w:val="0"/>
              <w:marRight w:val="0"/>
              <w:marTop w:val="0"/>
              <w:marBottom w:val="0"/>
              <w:divBdr>
                <w:top w:val="none" w:sz="0" w:space="0" w:color="auto"/>
                <w:left w:val="none" w:sz="0" w:space="0" w:color="auto"/>
                <w:bottom w:val="none" w:sz="0" w:space="0" w:color="auto"/>
                <w:right w:val="none" w:sz="0" w:space="0" w:color="auto"/>
              </w:divBdr>
              <w:divsChild>
                <w:div w:id="35535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435492">
      <w:bodyDiv w:val="1"/>
      <w:marLeft w:val="0"/>
      <w:marRight w:val="0"/>
      <w:marTop w:val="0"/>
      <w:marBottom w:val="0"/>
      <w:divBdr>
        <w:top w:val="none" w:sz="0" w:space="0" w:color="auto"/>
        <w:left w:val="none" w:sz="0" w:space="0" w:color="auto"/>
        <w:bottom w:val="none" w:sz="0" w:space="0" w:color="auto"/>
        <w:right w:val="none" w:sz="0" w:space="0" w:color="auto"/>
      </w:divBdr>
      <w:divsChild>
        <w:div w:id="1750150333">
          <w:marLeft w:val="0"/>
          <w:marRight w:val="0"/>
          <w:marTop w:val="0"/>
          <w:marBottom w:val="0"/>
          <w:divBdr>
            <w:top w:val="none" w:sz="0" w:space="0" w:color="auto"/>
            <w:left w:val="none" w:sz="0" w:space="0" w:color="auto"/>
            <w:bottom w:val="none" w:sz="0" w:space="0" w:color="auto"/>
            <w:right w:val="none" w:sz="0" w:space="0" w:color="auto"/>
          </w:divBdr>
          <w:divsChild>
            <w:div w:id="177549481">
              <w:marLeft w:val="0"/>
              <w:marRight w:val="0"/>
              <w:marTop w:val="0"/>
              <w:marBottom w:val="0"/>
              <w:divBdr>
                <w:top w:val="none" w:sz="0" w:space="0" w:color="auto"/>
                <w:left w:val="none" w:sz="0" w:space="0" w:color="auto"/>
                <w:bottom w:val="none" w:sz="0" w:space="0" w:color="auto"/>
                <w:right w:val="none" w:sz="0" w:space="0" w:color="auto"/>
              </w:divBdr>
              <w:divsChild>
                <w:div w:id="205569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603558">
      <w:bodyDiv w:val="1"/>
      <w:marLeft w:val="0"/>
      <w:marRight w:val="0"/>
      <w:marTop w:val="0"/>
      <w:marBottom w:val="0"/>
      <w:divBdr>
        <w:top w:val="none" w:sz="0" w:space="0" w:color="auto"/>
        <w:left w:val="none" w:sz="0" w:space="0" w:color="auto"/>
        <w:bottom w:val="none" w:sz="0" w:space="0" w:color="auto"/>
        <w:right w:val="none" w:sz="0" w:space="0" w:color="auto"/>
      </w:divBdr>
      <w:divsChild>
        <w:div w:id="2037075496">
          <w:marLeft w:val="0"/>
          <w:marRight w:val="0"/>
          <w:marTop w:val="0"/>
          <w:marBottom w:val="0"/>
          <w:divBdr>
            <w:top w:val="none" w:sz="0" w:space="0" w:color="auto"/>
            <w:left w:val="none" w:sz="0" w:space="0" w:color="auto"/>
            <w:bottom w:val="none" w:sz="0" w:space="0" w:color="auto"/>
            <w:right w:val="none" w:sz="0" w:space="0" w:color="auto"/>
          </w:divBdr>
          <w:divsChild>
            <w:div w:id="535848823">
              <w:marLeft w:val="0"/>
              <w:marRight w:val="0"/>
              <w:marTop w:val="0"/>
              <w:marBottom w:val="0"/>
              <w:divBdr>
                <w:top w:val="none" w:sz="0" w:space="0" w:color="auto"/>
                <w:left w:val="none" w:sz="0" w:space="0" w:color="auto"/>
                <w:bottom w:val="none" w:sz="0" w:space="0" w:color="auto"/>
                <w:right w:val="none" w:sz="0" w:space="0" w:color="auto"/>
              </w:divBdr>
              <w:divsChild>
                <w:div w:id="180580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106093">
      <w:bodyDiv w:val="1"/>
      <w:marLeft w:val="0"/>
      <w:marRight w:val="0"/>
      <w:marTop w:val="0"/>
      <w:marBottom w:val="0"/>
      <w:divBdr>
        <w:top w:val="none" w:sz="0" w:space="0" w:color="auto"/>
        <w:left w:val="none" w:sz="0" w:space="0" w:color="auto"/>
        <w:bottom w:val="none" w:sz="0" w:space="0" w:color="auto"/>
        <w:right w:val="none" w:sz="0" w:space="0" w:color="auto"/>
      </w:divBdr>
      <w:divsChild>
        <w:div w:id="307441270">
          <w:marLeft w:val="0"/>
          <w:marRight w:val="0"/>
          <w:marTop w:val="0"/>
          <w:marBottom w:val="0"/>
          <w:divBdr>
            <w:top w:val="none" w:sz="0" w:space="0" w:color="auto"/>
            <w:left w:val="none" w:sz="0" w:space="0" w:color="auto"/>
            <w:bottom w:val="none" w:sz="0" w:space="0" w:color="auto"/>
            <w:right w:val="none" w:sz="0" w:space="0" w:color="auto"/>
          </w:divBdr>
          <w:divsChild>
            <w:div w:id="1370185438">
              <w:marLeft w:val="0"/>
              <w:marRight w:val="0"/>
              <w:marTop w:val="0"/>
              <w:marBottom w:val="0"/>
              <w:divBdr>
                <w:top w:val="none" w:sz="0" w:space="0" w:color="auto"/>
                <w:left w:val="none" w:sz="0" w:space="0" w:color="auto"/>
                <w:bottom w:val="none" w:sz="0" w:space="0" w:color="auto"/>
                <w:right w:val="none" w:sz="0" w:space="0" w:color="auto"/>
              </w:divBdr>
              <w:divsChild>
                <w:div w:id="208243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949083">
      <w:bodyDiv w:val="1"/>
      <w:marLeft w:val="0"/>
      <w:marRight w:val="0"/>
      <w:marTop w:val="0"/>
      <w:marBottom w:val="0"/>
      <w:divBdr>
        <w:top w:val="none" w:sz="0" w:space="0" w:color="auto"/>
        <w:left w:val="none" w:sz="0" w:space="0" w:color="auto"/>
        <w:bottom w:val="none" w:sz="0" w:space="0" w:color="auto"/>
        <w:right w:val="none" w:sz="0" w:space="0" w:color="auto"/>
      </w:divBdr>
      <w:divsChild>
        <w:div w:id="1979803718">
          <w:marLeft w:val="0"/>
          <w:marRight w:val="0"/>
          <w:marTop w:val="0"/>
          <w:marBottom w:val="0"/>
          <w:divBdr>
            <w:top w:val="none" w:sz="0" w:space="0" w:color="auto"/>
            <w:left w:val="none" w:sz="0" w:space="0" w:color="auto"/>
            <w:bottom w:val="none" w:sz="0" w:space="0" w:color="auto"/>
            <w:right w:val="none" w:sz="0" w:space="0" w:color="auto"/>
          </w:divBdr>
          <w:divsChild>
            <w:div w:id="879778482">
              <w:marLeft w:val="0"/>
              <w:marRight w:val="0"/>
              <w:marTop w:val="0"/>
              <w:marBottom w:val="0"/>
              <w:divBdr>
                <w:top w:val="none" w:sz="0" w:space="0" w:color="auto"/>
                <w:left w:val="none" w:sz="0" w:space="0" w:color="auto"/>
                <w:bottom w:val="none" w:sz="0" w:space="0" w:color="auto"/>
                <w:right w:val="none" w:sz="0" w:space="0" w:color="auto"/>
              </w:divBdr>
              <w:divsChild>
                <w:div w:id="165209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219069">
      <w:bodyDiv w:val="1"/>
      <w:marLeft w:val="0"/>
      <w:marRight w:val="0"/>
      <w:marTop w:val="0"/>
      <w:marBottom w:val="0"/>
      <w:divBdr>
        <w:top w:val="none" w:sz="0" w:space="0" w:color="auto"/>
        <w:left w:val="none" w:sz="0" w:space="0" w:color="auto"/>
        <w:bottom w:val="none" w:sz="0" w:space="0" w:color="auto"/>
        <w:right w:val="none" w:sz="0" w:space="0" w:color="auto"/>
      </w:divBdr>
      <w:divsChild>
        <w:div w:id="1146313881">
          <w:marLeft w:val="0"/>
          <w:marRight w:val="0"/>
          <w:marTop w:val="0"/>
          <w:marBottom w:val="0"/>
          <w:divBdr>
            <w:top w:val="none" w:sz="0" w:space="0" w:color="auto"/>
            <w:left w:val="none" w:sz="0" w:space="0" w:color="auto"/>
            <w:bottom w:val="none" w:sz="0" w:space="0" w:color="auto"/>
            <w:right w:val="none" w:sz="0" w:space="0" w:color="auto"/>
          </w:divBdr>
          <w:divsChild>
            <w:div w:id="2060083699">
              <w:marLeft w:val="0"/>
              <w:marRight w:val="0"/>
              <w:marTop w:val="0"/>
              <w:marBottom w:val="0"/>
              <w:divBdr>
                <w:top w:val="none" w:sz="0" w:space="0" w:color="auto"/>
                <w:left w:val="none" w:sz="0" w:space="0" w:color="auto"/>
                <w:bottom w:val="none" w:sz="0" w:space="0" w:color="auto"/>
                <w:right w:val="none" w:sz="0" w:space="0" w:color="auto"/>
              </w:divBdr>
              <w:divsChild>
                <w:div w:id="112276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294678">
      <w:bodyDiv w:val="1"/>
      <w:marLeft w:val="0"/>
      <w:marRight w:val="0"/>
      <w:marTop w:val="0"/>
      <w:marBottom w:val="0"/>
      <w:divBdr>
        <w:top w:val="none" w:sz="0" w:space="0" w:color="auto"/>
        <w:left w:val="none" w:sz="0" w:space="0" w:color="auto"/>
        <w:bottom w:val="none" w:sz="0" w:space="0" w:color="auto"/>
        <w:right w:val="none" w:sz="0" w:space="0" w:color="auto"/>
      </w:divBdr>
      <w:divsChild>
        <w:div w:id="456144746">
          <w:marLeft w:val="0"/>
          <w:marRight w:val="0"/>
          <w:marTop w:val="0"/>
          <w:marBottom w:val="0"/>
          <w:divBdr>
            <w:top w:val="none" w:sz="0" w:space="0" w:color="auto"/>
            <w:left w:val="none" w:sz="0" w:space="0" w:color="auto"/>
            <w:bottom w:val="none" w:sz="0" w:space="0" w:color="auto"/>
            <w:right w:val="none" w:sz="0" w:space="0" w:color="auto"/>
          </w:divBdr>
          <w:divsChild>
            <w:div w:id="144249865">
              <w:marLeft w:val="0"/>
              <w:marRight w:val="0"/>
              <w:marTop w:val="0"/>
              <w:marBottom w:val="0"/>
              <w:divBdr>
                <w:top w:val="none" w:sz="0" w:space="0" w:color="auto"/>
                <w:left w:val="none" w:sz="0" w:space="0" w:color="auto"/>
                <w:bottom w:val="none" w:sz="0" w:space="0" w:color="auto"/>
                <w:right w:val="none" w:sz="0" w:space="0" w:color="auto"/>
              </w:divBdr>
              <w:divsChild>
                <w:div w:id="20783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404025">
      <w:bodyDiv w:val="1"/>
      <w:marLeft w:val="0"/>
      <w:marRight w:val="0"/>
      <w:marTop w:val="0"/>
      <w:marBottom w:val="0"/>
      <w:divBdr>
        <w:top w:val="none" w:sz="0" w:space="0" w:color="auto"/>
        <w:left w:val="none" w:sz="0" w:space="0" w:color="auto"/>
        <w:bottom w:val="none" w:sz="0" w:space="0" w:color="auto"/>
        <w:right w:val="none" w:sz="0" w:space="0" w:color="auto"/>
      </w:divBdr>
    </w:div>
    <w:div w:id="2048213286">
      <w:bodyDiv w:val="1"/>
      <w:marLeft w:val="0"/>
      <w:marRight w:val="0"/>
      <w:marTop w:val="0"/>
      <w:marBottom w:val="0"/>
      <w:divBdr>
        <w:top w:val="none" w:sz="0" w:space="0" w:color="auto"/>
        <w:left w:val="none" w:sz="0" w:space="0" w:color="auto"/>
        <w:bottom w:val="none" w:sz="0" w:space="0" w:color="auto"/>
        <w:right w:val="none" w:sz="0" w:space="0" w:color="auto"/>
      </w:divBdr>
      <w:divsChild>
        <w:div w:id="1018115049">
          <w:marLeft w:val="0"/>
          <w:marRight w:val="0"/>
          <w:marTop w:val="0"/>
          <w:marBottom w:val="0"/>
          <w:divBdr>
            <w:top w:val="none" w:sz="0" w:space="0" w:color="auto"/>
            <w:left w:val="none" w:sz="0" w:space="0" w:color="auto"/>
            <w:bottom w:val="none" w:sz="0" w:space="0" w:color="auto"/>
            <w:right w:val="none" w:sz="0" w:space="0" w:color="auto"/>
          </w:divBdr>
          <w:divsChild>
            <w:div w:id="363408722">
              <w:marLeft w:val="0"/>
              <w:marRight w:val="0"/>
              <w:marTop w:val="0"/>
              <w:marBottom w:val="0"/>
              <w:divBdr>
                <w:top w:val="none" w:sz="0" w:space="0" w:color="auto"/>
                <w:left w:val="none" w:sz="0" w:space="0" w:color="auto"/>
                <w:bottom w:val="none" w:sz="0" w:space="0" w:color="auto"/>
                <w:right w:val="none" w:sz="0" w:space="0" w:color="auto"/>
              </w:divBdr>
              <w:divsChild>
                <w:div w:id="44755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005791">
      <w:bodyDiv w:val="1"/>
      <w:marLeft w:val="0"/>
      <w:marRight w:val="0"/>
      <w:marTop w:val="0"/>
      <w:marBottom w:val="0"/>
      <w:divBdr>
        <w:top w:val="none" w:sz="0" w:space="0" w:color="auto"/>
        <w:left w:val="none" w:sz="0" w:space="0" w:color="auto"/>
        <w:bottom w:val="none" w:sz="0" w:space="0" w:color="auto"/>
        <w:right w:val="none" w:sz="0" w:space="0" w:color="auto"/>
      </w:divBdr>
      <w:divsChild>
        <w:div w:id="116068887">
          <w:marLeft w:val="0"/>
          <w:marRight w:val="0"/>
          <w:marTop w:val="0"/>
          <w:marBottom w:val="0"/>
          <w:divBdr>
            <w:top w:val="none" w:sz="0" w:space="0" w:color="auto"/>
            <w:left w:val="none" w:sz="0" w:space="0" w:color="auto"/>
            <w:bottom w:val="none" w:sz="0" w:space="0" w:color="auto"/>
            <w:right w:val="none" w:sz="0" w:space="0" w:color="auto"/>
          </w:divBdr>
          <w:divsChild>
            <w:div w:id="1786652511">
              <w:marLeft w:val="0"/>
              <w:marRight w:val="0"/>
              <w:marTop w:val="0"/>
              <w:marBottom w:val="0"/>
              <w:divBdr>
                <w:top w:val="none" w:sz="0" w:space="0" w:color="auto"/>
                <w:left w:val="none" w:sz="0" w:space="0" w:color="auto"/>
                <w:bottom w:val="none" w:sz="0" w:space="0" w:color="auto"/>
                <w:right w:val="none" w:sz="0" w:space="0" w:color="auto"/>
              </w:divBdr>
              <w:divsChild>
                <w:div w:id="63742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92114">
      <w:bodyDiv w:val="1"/>
      <w:marLeft w:val="0"/>
      <w:marRight w:val="0"/>
      <w:marTop w:val="0"/>
      <w:marBottom w:val="0"/>
      <w:divBdr>
        <w:top w:val="none" w:sz="0" w:space="0" w:color="auto"/>
        <w:left w:val="none" w:sz="0" w:space="0" w:color="auto"/>
        <w:bottom w:val="none" w:sz="0" w:space="0" w:color="auto"/>
        <w:right w:val="none" w:sz="0" w:space="0" w:color="auto"/>
      </w:divBdr>
      <w:divsChild>
        <w:div w:id="52504522">
          <w:marLeft w:val="0"/>
          <w:marRight w:val="0"/>
          <w:marTop w:val="0"/>
          <w:marBottom w:val="0"/>
          <w:divBdr>
            <w:top w:val="none" w:sz="0" w:space="0" w:color="auto"/>
            <w:left w:val="none" w:sz="0" w:space="0" w:color="auto"/>
            <w:bottom w:val="none" w:sz="0" w:space="0" w:color="auto"/>
            <w:right w:val="none" w:sz="0" w:space="0" w:color="auto"/>
          </w:divBdr>
          <w:divsChild>
            <w:div w:id="1332219471">
              <w:marLeft w:val="0"/>
              <w:marRight w:val="0"/>
              <w:marTop w:val="0"/>
              <w:marBottom w:val="0"/>
              <w:divBdr>
                <w:top w:val="none" w:sz="0" w:space="0" w:color="auto"/>
                <w:left w:val="none" w:sz="0" w:space="0" w:color="auto"/>
                <w:bottom w:val="none" w:sz="0" w:space="0" w:color="auto"/>
                <w:right w:val="none" w:sz="0" w:space="0" w:color="auto"/>
              </w:divBdr>
              <w:divsChild>
                <w:div w:id="21758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vmorales\Application%20Data\Microsoft\Templates\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44E39-2E20-544C-813C-78AEA618733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Medida-V2009</Template>
  <TotalTime>0</TotalTime>
  <Pages>101</Pages>
  <Words>23069</Words>
  <Characters>126882</Characters>
  <Application>Microsoft Office Word</Application>
  <DocSecurity>0</DocSecurity>
  <Lines>1057</Lines>
  <Paragraphs>299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GOBIERNO DE PUERTO RICO</vt:lpstr>
      <vt:lpstr>GOBIERNO DE PUERTO RICO</vt:lpstr>
    </vt:vector>
  </TitlesOfParts>
  <Company>Asamblea Legislativa</Company>
  <LinksUpToDate>false</LinksUpToDate>
  <CharactersWithSpaces>149652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enater</dc:creator>
  <cp:keywords/>
  <cp:lastModifiedBy>Gloria de Jesús Maldonado</cp:lastModifiedBy>
  <cp:revision>2</cp:revision>
  <cp:lastPrinted>2025-11-05T13:08:00Z</cp:lastPrinted>
  <dcterms:created xsi:type="dcterms:W3CDTF">2025-11-05T13:39:00Z</dcterms:created>
  <dcterms:modified xsi:type="dcterms:W3CDTF">2025-11-05T13:39:00Z</dcterms:modified>
</cp:coreProperties>
</file>