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1DF25" w14:textId="28653AFE" w:rsidR="00C3691B" w:rsidRPr="00DA30DC" w:rsidRDefault="00AF61E6" w:rsidP="00600073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C3691B" w:rsidRPr="00DA30DC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74A4A28" w14:textId="77777777" w:rsidR="00C3691B" w:rsidRPr="000A041C" w:rsidRDefault="00C3691B" w:rsidP="00A564F9">
      <w:pPr>
        <w:suppressLineNumbers/>
        <w:jc w:val="center"/>
        <w:rPr>
          <w:rFonts w:ascii="Book Antiqua" w:hAnsi="Book Antiqua"/>
          <w:lang w:val="es-ES_tradnl"/>
        </w:rPr>
      </w:pPr>
    </w:p>
    <w:p w14:paraId="580BD7D1" w14:textId="0C3AEEAB" w:rsidR="00C3691B" w:rsidRPr="00360277" w:rsidRDefault="009E5293" w:rsidP="009E5293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360277">
        <w:rPr>
          <w:rFonts w:ascii="Book Antiqua" w:hAnsi="Book Antiqua"/>
          <w:lang w:val="es-PR"/>
        </w:rPr>
        <w:t>20ma.</w:t>
      </w:r>
      <w:r w:rsidR="00192FC8" w:rsidRPr="00360277">
        <w:rPr>
          <w:rFonts w:ascii="Book Antiqua" w:hAnsi="Book Antiqua"/>
          <w:lang w:val="es-PR"/>
        </w:rPr>
        <w:t xml:space="preserve"> Asamblea</w:t>
      </w:r>
      <w:proofErr w:type="gramStart"/>
      <w:r w:rsidR="00192FC8"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 xml:space="preserve">  </w:t>
      </w:r>
      <w:r w:rsidRPr="00360277">
        <w:rPr>
          <w:rFonts w:ascii="Book Antiqua" w:hAnsi="Book Antiqua"/>
          <w:lang w:val="es-PR"/>
        </w:rPr>
        <w:tab/>
      </w:r>
      <w:proofErr w:type="gramEnd"/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  <w:t xml:space="preserve">           </w:t>
      </w:r>
      <w:r w:rsidR="00B663C1" w:rsidRPr="00360277">
        <w:rPr>
          <w:rFonts w:ascii="Book Antiqua" w:hAnsi="Book Antiqua"/>
          <w:lang w:val="es-PR"/>
        </w:rPr>
        <w:t>3</w:t>
      </w:r>
      <w:r w:rsidRPr="00360277">
        <w:rPr>
          <w:rFonts w:ascii="Book Antiqua" w:hAnsi="Book Antiqua"/>
          <w:lang w:val="es-PR"/>
        </w:rPr>
        <w:t xml:space="preserve">ra. </w:t>
      </w:r>
      <w:r w:rsidR="00C3691B" w:rsidRPr="00360277">
        <w:rPr>
          <w:rFonts w:ascii="Book Antiqua" w:hAnsi="Book Antiqua"/>
          <w:lang w:val="es-PR"/>
        </w:rPr>
        <w:t>Sesión</w:t>
      </w:r>
    </w:p>
    <w:p w14:paraId="59634D5B" w14:textId="613F05CD" w:rsidR="00C3691B" w:rsidRPr="00360277" w:rsidRDefault="009E5293" w:rsidP="009E5293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360277">
        <w:rPr>
          <w:rFonts w:ascii="Book Antiqua" w:hAnsi="Book Antiqua"/>
          <w:lang w:val="es-PR"/>
        </w:rPr>
        <w:t xml:space="preserve">            </w:t>
      </w:r>
      <w:r w:rsidR="00C3691B" w:rsidRPr="00360277">
        <w:rPr>
          <w:rFonts w:ascii="Book Antiqua" w:hAnsi="Book Antiqua"/>
          <w:lang w:val="es-PR"/>
        </w:rPr>
        <w:t>Legislativa</w:t>
      </w:r>
      <w:r w:rsidR="00C3691B" w:rsidRPr="00360277">
        <w:rPr>
          <w:rFonts w:ascii="Book Antiqua" w:hAnsi="Book Antiqua"/>
          <w:lang w:val="es-PR"/>
        </w:rPr>
        <w:tab/>
      </w:r>
      <w:r w:rsidR="00C3691B"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</w:r>
      <w:r w:rsidRPr="00360277">
        <w:rPr>
          <w:rFonts w:ascii="Book Antiqua" w:hAnsi="Book Antiqua"/>
          <w:lang w:val="es-PR"/>
        </w:rPr>
        <w:tab/>
        <w:t xml:space="preserve">                              </w:t>
      </w:r>
      <w:r w:rsidR="00C3691B" w:rsidRPr="00360277">
        <w:rPr>
          <w:rFonts w:ascii="Book Antiqua" w:hAnsi="Book Antiqua"/>
          <w:lang w:val="es-PR"/>
        </w:rPr>
        <w:t>Ordinaria</w:t>
      </w:r>
    </w:p>
    <w:p w14:paraId="519B937E" w14:textId="77777777" w:rsidR="00A84AA4" w:rsidRPr="00360277" w:rsidRDefault="00A84AA4" w:rsidP="00A564F9">
      <w:pPr>
        <w:suppressLineNumbers/>
        <w:rPr>
          <w:rFonts w:ascii="Book Antiqua" w:hAnsi="Book Antiqua"/>
          <w:lang w:val="es-PR"/>
        </w:rPr>
      </w:pPr>
    </w:p>
    <w:p w14:paraId="58763724" w14:textId="36C5CB80" w:rsidR="0077653F" w:rsidRPr="00DA30DC" w:rsidRDefault="00DA30DC" w:rsidP="00A564F9">
      <w:pPr>
        <w:suppressLineNumber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A30DC">
        <w:rPr>
          <w:rFonts w:ascii="Book Antiqua" w:hAnsi="Book Antiqua"/>
          <w:b/>
          <w:sz w:val="36"/>
          <w:szCs w:val="36"/>
          <w:lang w:val="es-ES_tradnl"/>
        </w:rPr>
        <w:t>C</w:t>
      </w:r>
      <w:r w:rsidR="0023414C"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A30DC">
        <w:rPr>
          <w:rFonts w:ascii="Book Antiqua" w:hAnsi="Book Antiqua"/>
          <w:b/>
          <w:sz w:val="36"/>
          <w:szCs w:val="36"/>
          <w:lang w:val="es-ES_tradnl"/>
        </w:rPr>
        <w:t xml:space="preserve">MARA DE REPRESENTANTES </w:t>
      </w:r>
    </w:p>
    <w:p w14:paraId="4A2E4F45" w14:textId="77777777" w:rsidR="00DA30DC" w:rsidRPr="000A041C" w:rsidRDefault="00DA30DC" w:rsidP="00A564F9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DA3F92F" w14:textId="60578565" w:rsidR="0077653F" w:rsidRDefault="006C01FC" w:rsidP="00A564F9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DA30DC">
        <w:rPr>
          <w:rFonts w:ascii="Book Antiqua" w:hAnsi="Book Antiqua"/>
          <w:b/>
          <w:sz w:val="52"/>
          <w:szCs w:val="52"/>
          <w:lang w:val="es-ES_tradnl"/>
        </w:rPr>
        <w:t>R. C. de la</w:t>
      </w:r>
      <w:r w:rsidR="00C3691B" w:rsidRPr="00DA30DC">
        <w:rPr>
          <w:rFonts w:ascii="Book Antiqua" w:hAnsi="Book Antiqua"/>
          <w:b/>
          <w:sz w:val="52"/>
          <w:szCs w:val="52"/>
          <w:lang w:val="es-ES_tradnl"/>
        </w:rPr>
        <w:t>.</w:t>
      </w:r>
      <w:r w:rsidRPr="00DA30DC">
        <w:rPr>
          <w:rFonts w:ascii="Book Antiqua" w:hAnsi="Book Antiqua"/>
          <w:b/>
          <w:sz w:val="52"/>
          <w:szCs w:val="52"/>
          <w:lang w:val="es-ES_tradnl"/>
        </w:rPr>
        <w:t xml:space="preserve"> C</w:t>
      </w:r>
      <w:r w:rsidR="00DA30DC" w:rsidRPr="00DA30DC">
        <w:rPr>
          <w:rFonts w:ascii="Book Antiqua" w:hAnsi="Book Antiqua"/>
          <w:b/>
          <w:sz w:val="52"/>
          <w:szCs w:val="52"/>
          <w:lang w:val="es-ES_tradnl"/>
        </w:rPr>
        <w:t>.</w:t>
      </w:r>
      <w:r w:rsidR="00A373FA">
        <w:rPr>
          <w:rFonts w:ascii="Book Antiqua" w:hAnsi="Book Antiqua"/>
          <w:b/>
          <w:sz w:val="52"/>
          <w:szCs w:val="52"/>
          <w:lang w:val="es-ES_tradnl"/>
        </w:rPr>
        <w:t xml:space="preserve"> 299</w:t>
      </w:r>
    </w:p>
    <w:p w14:paraId="469B6839" w14:textId="77777777" w:rsidR="00460665" w:rsidRPr="00460665" w:rsidRDefault="00460665" w:rsidP="00A564F9">
      <w:pPr>
        <w:suppressLineNumbers/>
        <w:jc w:val="center"/>
        <w:rPr>
          <w:rFonts w:ascii="Book Antiqua" w:hAnsi="Book Antiqua"/>
          <w:b/>
          <w:szCs w:val="52"/>
          <w:lang w:val="es-ES_tradnl"/>
        </w:rPr>
      </w:pPr>
    </w:p>
    <w:p w14:paraId="52FA3F21" w14:textId="7C30F25A" w:rsidR="00C3691B" w:rsidRDefault="00A373FA" w:rsidP="00A564F9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26</w:t>
      </w:r>
      <w:r w:rsidR="00C61C90">
        <w:rPr>
          <w:rFonts w:ascii="Book Antiqua" w:hAnsi="Book Antiqua"/>
          <w:lang w:val="es-ES_tradnl"/>
        </w:rPr>
        <w:t xml:space="preserve"> </w:t>
      </w:r>
      <w:r w:rsidR="00DA30DC">
        <w:rPr>
          <w:rFonts w:ascii="Book Antiqua" w:hAnsi="Book Antiqua"/>
          <w:lang w:val="es-ES_tradnl"/>
        </w:rPr>
        <w:t xml:space="preserve">DE </w:t>
      </w:r>
      <w:r w:rsidR="00B663C1">
        <w:rPr>
          <w:rFonts w:ascii="Book Antiqua" w:hAnsi="Book Antiqua"/>
          <w:lang w:val="es-ES_tradnl"/>
        </w:rPr>
        <w:t>FEBRERO</w:t>
      </w:r>
      <w:r w:rsidR="00C61C90">
        <w:rPr>
          <w:rFonts w:ascii="Book Antiqua" w:hAnsi="Book Antiqua"/>
          <w:lang w:val="es-ES_tradnl"/>
        </w:rPr>
        <w:t xml:space="preserve"> </w:t>
      </w:r>
      <w:r w:rsidR="00DA30DC">
        <w:rPr>
          <w:rFonts w:ascii="Book Antiqua" w:hAnsi="Book Antiqua"/>
          <w:lang w:val="es-ES_tradnl"/>
        </w:rPr>
        <w:t>DE</w:t>
      </w:r>
      <w:r w:rsidR="00F12E60">
        <w:rPr>
          <w:rFonts w:ascii="Book Antiqua" w:hAnsi="Book Antiqua"/>
          <w:lang w:val="es-ES_tradnl"/>
        </w:rPr>
        <w:t xml:space="preserve"> 202</w:t>
      </w:r>
      <w:r w:rsidR="00B663C1">
        <w:rPr>
          <w:rFonts w:ascii="Book Antiqua" w:hAnsi="Book Antiqua"/>
          <w:lang w:val="es-ES_tradnl"/>
        </w:rPr>
        <w:t>6</w:t>
      </w:r>
    </w:p>
    <w:p w14:paraId="30EB695C" w14:textId="77777777" w:rsidR="00A564F9" w:rsidRDefault="00A564F9" w:rsidP="00A564F9">
      <w:pPr>
        <w:suppressLineNumbers/>
        <w:jc w:val="center"/>
        <w:rPr>
          <w:rFonts w:ascii="Book Antiqua" w:hAnsi="Book Antiqua"/>
          <w:lang w:val="es-ES_tradnl"/>
        </w:rPr>
      </w:pPr>
    </w:p>
    <w:p w14:paraId="7BCF77AD" w14:textId="59F81C43" w:rsidR="00CB17C1" w:rsidRDefault="00C3691B" w:rsidP="00B75603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Presentada por </w:t>
      </w:r>
      <w:r w:rsidR="00844D20" w:rsidRPr="00DA30DC">
        <w:rPr>
          <w:rFonts w:ascii="Book Antiqua" w:hAnsi="Book Antiqua"/>
          <w:lang w:val="es-ES_tradnl"/>
        </w:rPr>
        <w:t xml:space="preserve">el </w:t>
      </w:r>
      <w:r w:rsidR="00A564F9">
        <w:rPr>
          <w:rFonts w:ascii="Book Antiqua" w:hAnsi="Book Antiqua"/>
          <w:lang w:val="es-ES_tradnl"/>
        </w:rPr>
        <w:t>representante</w:t>
      </w:r>
      <w:r w:rsidRPr="00DA30DC">
        <w:rPr>
          <w:rFonts w:ascii="Book Antiqua" w:hAnsi="Book Antiqua"/>
          <w:lang w:val="es-ES_tradnl"/>
        </w:rPr>
        <w:t xml:space="preserve"> </w:t>
      </w:r>
      <w:r w:rsidR="00F12E60">
        <w:rPr>
          <w:rFonts w:ascii="Book Antiqua" w:hAnsi="Book Antiqua"/>
          <w:i/>
          <w:iCs/>
          <w:lang w:val="es-ES_tradnl"/>
        </w:rPr>
        <w:t>Feliciano Sánchez</w:t>
      </w:r>
    </w:p>
    <w:p w14:paraId="0F17229D" w14:textId="77777777" w:rsidR="00A564F9" w:rsidRDefault="00A564F9" w:rsidP="00A564F9">
      <w:pPr>
        <w:suppressLineNumbers/>
        <w:jc w:val="center"/>
        <w:rPr>
          <w:rFonts w:ascii="Book Antiqua" w:hAnsi="Book Antiqua"/>
          <w:i/>
          <w:iCs/>
          <w:lang w:val="es-ES_tradnl"/>
        </w:rPr>
      </w:pPr>
    </w:p>
    <w:p w14:paraId="612F2C9E" w14:textId="30598601" w:rsidR="00C3691B" w:rsidRPr="00DA30DC" w:rsidRDefault="002E16DD" w:rsidP="00A564F9">
      <w:pPr>
        <w:suppressLineNumbers/>
        <w:jc w:val="center"/>
        <w:rPr>
          <w:rFonts w:ascii="Book Antiqua" w:hAnsi="Book Antiqua"/>
          <w:lang w:val="es-PR"/>
        </w:rPr>
      </w:pPr>
      <w:r w:rsidRPr="00DA30DC">
        <w:rPr>
          <w:rFonts w:ascii="Book Antiqua" w:hAnsi="Book Antiqua"/>
          <w:lang w:val="es-ES_tradnl"/>
        </w:rPr>
        <w:t>Referid</w:t>
      </w:r>
      <w:r w:rsidR="00C143E6" w:rsidRPr="00DA30DC">
        <w:rPr>
          <w:rFonts w:ascii="Book Antiqua" w:hAnsi="Book Antiqua"/>
          <w:lang w:val="es-ES_tradnl"/>
        </w:rPr>
        <w:t>a</w:t>
      </w:r>
      <w:r w:rsidRPr="00DA30DC">
        <w:rPr>
          <w:rFonts w:ascii="Book Antiqua" w:hAnsi="Book Antiqua"/>
          <w:lang w:val="es-ES_tradnl"/>
        </w:rPr>
        <w:t xml:space="preserve"> a</w:t>
      </w:r>
      <w:r w:rsidR="00A564F9">
        <w:rPr>
          <w:rFonts w:ascii="Book Antiqua" w:hAnsi="Book Antiqua"/>
          <w:lang w:val="es-ES_tradnl"/>
        </w:rPr>
        <w:t xml:space="preserve"> </w:t>
      </w:r>
      <w:r w:rsidR="00594DCD">
        <w:rPr>
          <w:rFonts w:ascii="Book Antiqua" w:hAnsi="Book Antiqua"/>
          <w:lang w:val="es-ES_tradnl"/>
        </w:rPr>
        <w:t>la Comisión</w:t>
      </w:r>
      <w:r w:rsidR="00EA34F4">
        <w:rPr>
          <w:rFonts w:ascii="Book Antiqua" w:hAnsi="Book Antiqua"/>
          <w:lang w:val="es-ES_tradnl"/>
        </w:rPr>
        <w:t xml:space="preserve"> de </w:t>
      </w:r>
      <w:r w:rsidR="00360277">
        <w:rPr>
          <w:rFonts w:ascii="Book Antiqua" w:hAnsi="Book Antiqua"/>
          <w:lang w:val="es-ES_tradnl"/>
        </w:rPr>
        <w:t>Agricultura</w:t>
      </w:r>
    </w:p>
    <w:p w14:paraId="69CFA481" w14:textId="77777777" w:rsidR="00C3691B" w:rsidRPr="000A041C" w:rsidRDefault="00C3691B" w:rsidP="00A564F9">
      <w:pPr>
        <w:suppressLineNumbers/>
        <w:jc w:val="both"/>
        <w:rPr>
          <w:rFonts w:ascii="Book Antiqua" w:hAnsi="Book Antiqua"/>
          <w:lang w:val="es-ES_tradnl"/>
        </w:rPr>
      </w:pPr>
    </w:p>
    <w:p w14:paraId="5DE6D369" w14:textId="77777777" w:rsidR="00C3691B" w:rsidRPr="00460665" w:rsidRDefault="00C3691B" w:rsidP="00A564F9">
      <w:pPr>
        <w:suppressLineNumbers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60665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117B74" w:rsidRPr="00460665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460665">
        <w:rPr>
          <w:rFonts w:ascii="Book Antiqua" w:hAnsi="Book Antiqua"/>
          <w:b/>
          <w:sz w:val="28"/>
          <w:szCs w:val="28"/>
          <w:lang w:val="es-ES_tradnl"/>
        </w:rPr>
        <w:t>N CONJUNTA</w:t>
      </w:r>
    </w:p>
    <w:p w14:paraId="7B494838" w14:textId="77777777" w:rsidR="00C3691B" w:rsidRPr="000A041C" w:rsidRDefault="00C3691B" w:rsidP="00A564F9">
      <w:pPr>
        <w:suppressLineNumbers/>
        <w:ind w:hanging="360"/>
        <w:jc w:val="both"/>
        <w:rPr>
          <w:rFonts w:ascii="Book Antiqua" w:hAnsi="Book Antiqua"/>
          <w:szCs w:val="24"/>
          <w:lang w:val="es-ES_tradnl"/>
        </w:rPr>
      </w:pPr>
    </w:p>
    <w:p w14:paraId="45648DD2" w14:textId="4C0317F8" w:rsidR="00206452" w:rsidRDefault="00C3691B" w:rsidP="009E5293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Para </w:t>
      </w:r>
      <w:r w:rsidR="00975923" w:rsidRPr="00A80CAB">
        <w:rPr>
          <w:rFonts w:ascii="Book Antiqua" w:hAnsi="Book Antiqua"/>
          <w:szCs w:val="24"/>
          <w:lang w:val="es-PR"/>
        </w:rPr>
        <w:t>ordenar a la Autoridad de Tierras de Puerto Rico y a la Junta de Planificación</w:t>
      </w:r>
      <w:r w:rsidR="006C01FC" w:rsidRPr="00A80CAB">
        <w:rPr>
          <w:rFonts w:ascii="Book Antiqua" w:hAnsi="Book Antiqua"/>
          <w:szCs w:val="24"/>
          <w:lang w:val="es-PR"/>
        </w:rPr>
        <w:t xml:space="preserve"> a</w:t>
      </w:r>
      <w:r w:rsidR="00975923" w:rsidRPr="00DA30DC">
        <w:rPr>
          <w:rFonts w:ascii="Book Antiqua" w:hAnsi="Book Antiqua"/>
          <w:lang w:val="es-ES_tradnl"/>
        </w:rPr>
        <w:t xml:space="preserve"> </w:t>
      </w:r>
      <w:r w:rsidR="009D6BAA" w:rsidRPr="00DA30DC">
        <w:rPr>
          <w:rFonts w:ascii="Book Antiqua" w:hAnsi="Book Antiqua"/>
          <w:lang w:val="es-ES_tradnl"/>
        </w:rPr>
        <w:t>liberar de las restricciones y condiciones</w:t>
      </w:r>
      <w:r w:rsidR="00E36240">
        <w:rPr>
          <w:rFonts w:ascii="Book Antiqua" w:hAnsi="Book Antiqua"/>
          <w:lang w:val="es-ES_tradnl"/>
        </w:rPr>
        <w:t xml:space="preserve"> sobre preservación e indivisión previamente impuestas y anotadas según dispuesto en la Ley 107 del 3 de julio de 1974, según enmendada,</w:t>
      </w:r>
      <w:r w:rsidR="00E26292">
        <w:rPr>
          <w:rFonts w:ascii="Book Antiqua" w:hAnsi="Book Antiqua"/>
          <w:lang w:val="es-ES_tradnl"/>
        </w:rPr>
        <w:t xml:space="preserve"> </w:t>
      </w:r>
      <w:r w:rsidR="0041190D">
        <w:rPr>
          <w:rFonts w:ascii="Book Antiqua" w:hAnsi="Book Antiqua"/>
          <w:lang w:val="es-ES_tradnl"/>
        </w:rPr>
        <w:t>a</w:t>
      </w:r>
      <w:r w:rsidR="0085648A">
        <w:rPr>
          <w:rFonts w:ascii="Book Antiqua" w:hAnsi="Book Antiqua"/>
          <w:lang w:val="es-PR"/>
        </w:rPr>
        <w:t xml:space="preserve">l predio de terreno marcado con el número 7 en el plano de </w:t>
      </w:r>
      <w:r w:rsidR="0055776C">
        <w:rPr>
          <w:rFonts w:ascii="Book Antiqua" w:hAnsi="Book Antiqua"/>
          <w:lang w:val="es-PR"/>
        </w:rPr>
        <w:t>S</w:t>
      </w:r>
      <w:r w:rsidR="0085648A">
        <w:rPr>
          <w:rFonts w:ascii="Book Antiqua" w:hAnsi="Book Antiqua"/>
          <w:lang w:val="es-PR"/>
        </w:rPr>
        <w:t>ubdivisión de la finca Pasto</w:t>
      </w:r>
      <w:r w:rsidR="0055776C">
        <w:rPr>
          <w:rFonts w:ascii="Book Antiqua" w:hAnsi="Book Antiqua"/>
          <w:lang w:val="es-PR"/>
        </w:rPr>
        <w:t xml:space="preserve">, sita en el barrio Pasto del término Municipal </w:t>
      </w:r>
      <w:r w:rsidR="0085648A">
        <w:rPr>
          <w:rFonts w:ascii="Book Antiqua" w:hAnsi="Book Antiqua"/>
          <w:lang w:val="es-PR"/>
        </w:rPr>
        <w:t>de Morovis, Puerto Rico; compuesto de quince punto nueve mil seiscientos noventa y ocho cuerdas (15.9698)</w:t>
      </w:r>
      <w:r w:rsidR="002F5847">
        <w:rPr>
          <w:rFonts w:ascii="Book Antiqua" w:hAnsi="Book Antiqua"/>
          <w:lang w:val="es-PR"/>
        </w:rPr>
        <w:t xml:space="preserve">, </w:t>
      </w:r>
      <w:r w:rsidR="0085648A">
        <w:rPr>
          <w:rFonts w:ascii="Book Antiqua" w:hAnsi="Book Antiqua"/>
          <w:lang w:val="es-PR"/>
        </w:rPr>
        <w:t>finca número 7542 inscripción primera, inscrita al foli</w:t>
      </w:r>
      <w:r w:rsidR="0055776C">
        <w:rPr>
          <w:rFonts w:ascii="Book Antiqua" w:hAnsi="Book Antiqua"/>
          <w:lang w:val="es-PR"/>
        </w:rPr>
        <w:t>o</w:t>
      </w:r>
      <w:r w:rsidR="0085648A">
        <w:rPr>
          <w:rFonts w:ascii="Book Antiqua" w:hAnsi="Book Antiqua"/>
          <w:lang w:val="es-PR"/>
        </w:rPr>
        <w:t xml:space="preserve"> 147 </w:t>
      </w:r>
      <w:r w:rsidR="00E32079">
        <w:rPr>
          <w:rFonts w:ascii="Book Antiqua" w:hAnsi="Book Antiqua"/>
          <w:lang w:val="es-PR"/>
        </w:rPr>
        <w:t xml:space="preserve">del </w:t>
      </w:r>
      <w:r w:rsidR="0085648A">
        <w:rPr>
          <w:rFonts w:ascii="Book Antiqua" w:hAnsi="Book Antiqua"/>
          <w:lang w:val="es-PR"/>
        </w:rPr>
        <w:t>tomo 150 de Orocovis, Registro de la P</w:t>
      </w:r>
      <w:r w:rsidR="0055776C">
        <w:rPr>
          <w:rFonts w:ascii="Book Antiqua" w:hAnsi="Book Antiqua"/>
          <w:lang w:val="es-PR"/>
        </w:rPr>
        <w:t>ropiedad de Barranquitas, a favor de Don Florentino Negrón Rodríguez  y Doña Otilia Jiménez.</w:t>
      </w:r>
    </w:p>
    <w:p w14:paraId="78AB4AEF" w14:textId="77777777" w:rsidR="0077653F" w:rsidRPr="002628F3" w:rsidRDefault="00206452" w:rsidP="00A564F9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</w:p>
    <w:p w14:paraId="5E66ADC8" w14:textId="77777777" w:rsidR="00C3691B" w:rsidRDefault="00C3691B" w:rsidP="00A564F9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  <w:r w:rsidRPr="00AD6820">
        <w:rPr>
          <w:rFonts w:ascii="Book Antiqua" w:hAnsi="Book Antiqua"/>
          <w:szCs w:val="24"/>
          <w:lang w:val="es-ES_tradnl"/>
        </w:rPr>
        <w:t>EXPOSICI</w:t>
      </w:r>
      <w:r w:rsidR="00192FC8" w:rsidRPr="00AD6820">
        <w:rPr>
          <w:rFonts w:ascii="Book Antiqua" w:hAnsi="Book Antiqua"/>
          <w:szCs w:val="24"/>
          <w:lang w:val="es-ES_tradnl"/>
        </w:rPr>
        <w:t>Ó</w:t>
      </w:r>
      <w:r w:rsidRPr="00AD6820">
        <w:rPr>
          <w:rFonts w:ascii="Book Antiqua" w:hAnsi="Book Antiqua"/>
          <w:szCs w:val="24"/>
          <w:lang w:val="es-ES_tradnl"/>
        </w:rPr>
        <w:t>N DE MOTIVOS</w:t>
      </w:r>
    </w:p>
    <w:p w14:paraId="1E426CDB" w14:textId="77777777" w:rsidR="00A564F9" w:rsidRPr="00AD6820" w:rsidRDefault="00A564F9" w:rsidP="00A564F9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2425AE58" w14:textId="77777777" w:rsidR="0077653F" w:rsidRPr="0077653F" w:rsidRDefault="0077653F" w:rsidP="00A564F9">
      <w:pPr>
        <w:suppressLineNumbers/>
        <w:ind w:firstLine="360"/>
        <w:jc w:val="center"/>
        <w:rPr>
          <w:b/>
          <w:sz w:val="4"/>
          <w:szCs w:val="4"/>
          <w:lang w:val="es-ES_tradnl"/>
        </w:rPr>
      </w:pPr>
    </w:p>
    <w:p w14:paraId="549E33E5" w14:textId="4271A1B9" w:rsidR="00C3691B" w:rsidRDefault="00C3691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>La Ley Núm. 107 de</w:t>
      </w:r>
      <w:r w:rsidR="006C01FC" w:rsidRPr="00DA30DC">
        <w:rPr>
          <w:rFonts w:ascii="Book Antiqua" w:hAnsi="Book Antiqua"/>
          <w:lang w:val="es-ES_tradnl"/>
        </w:rPr>
        <w:t>l</w:t>
      </w:r>
      <w:r w:rsidRPr="00DA30DC">
        <w:rPr>
          <w:rFonts w:ascii="Book Antiqua" w:hAnsi="Book Antiqua"/>
          <w:lang w:val="es-ES_tradnl"/>
        </w:rPr>
        <w:t xml:space="preserve"> 3 de julio de 1974, según enmendada, </w:t>
      </w:r>
      <w:r w:rsidR="00975923" w:rsidRPr="00A80CAB">
        <w:rPr>
          <w:rFonts w:ascii="Book Antiqua" w:hAnsi="Book Antiqua"/>
          <w:szCs w:val="24"/>
          <w:lang w:val="es-PR"/>
        </w:rPr>
        <w:t>se creó para salvaguardar el destino y uso agrícola de las fincas del</w:t>
      </w:r>
      <w:r w:rsidRPr="00DA30DC">
        <w:rPr>
          <w:rFonts w:ascii="Book Antiqua" w:hAnsi="Book Antiqua"/>
          <w:lang w:val="es-ES_tradnl"/>
        </w:rPr>
        <w:t xml:space="preserve"> Programa de Fincas de Tipo Familiar, conocido como “Título V</w:t>
      </w:r>
      <w:r w:rsidR="00C143E6" w:rsidRPr="00DA30DC">
        <w:rPr>
          <w:rFonts w:ascii="Book Antiqua" w:hAnsi="Book Antiqua"/>
          <w:lang w:val="es-ES_tradnl"/>
        </w:rPr>
        <w:t>I</w:t>
      </w:r>
      <w:r w:rsidRPr="00DA30DC">
        <w:rPr>
          <w:rFonts w:ascii="Book Antiqua" w:hAnsi="Book Antiqua"/>
          <w:lang w:val="es-ES_tradnl"/>
        </w:rPr>
        <w:t xml:space="preserve"> de la Ley de Tierras”. El </w:t>
      </w:r>
      <w:proofErr w:type="gramStart"/>
      <w:r w:rsidRPr="00DA30DC">
        <w:rPr>
          <w:rFonts w:ascii="Book Antiqua" w:hAnsi="Book Antiqua"/>
          <w:lang w:val="es-ES_tradnl"/>
        </w:rPr>
        <w:t>Secretario</w:t>
      </w:r>
      <w:proofErr w:type="gramEnd"/>
      <w:r w:rsidRPr="00DA30DC">
        <w:rPr>
          <w:rFonts w:ascii="Book Antiqua" w:hAnsi="Book Antiqua"/>
          <w:lang w:val="es-ES_tradnl"/>
        </w:rPr>
        <w:t xml:space="preserve"> de Agricultura fue facultado para la disposición de terrenos de uso agrícola mediante la cesión, venta, arrendamiento o donaciones.  La venta de estas fincas bajo el referido </w:t>
      </w:r>
      <w:r w:rsidR="00AF61E6">
        <w:rPr>
          <w:rFonts w:ascii="Book Antiqua" w:hAnsi="Book Antiqua"/>
          <w:lang w:val="es-ES_tradnl"/>
        </w:rPr>
        <w:t>p</w:t>
      </w:r>
      <w:r w:rsidRPr="00DA30DC">
        <w:rPr>
          <w:rFonts w:ascii="Book Antiqua" w:hAnsi="Book Antiqua"/>
          <w:lang w:val="es-ES_tradnl"/>
        </w:rPr>
        <w:t xml:space="preserve">rograma, se realizaban </w:t>
      </w:r>
      <w:r w:rsidR="00192FC8" w:rsidRPr="00DA30DC">
        <w:rPr>
          <w:rFonts w:ascii="Book Antiqua" w:hAnsi="Book Antiqua"/>
          <w:lang w:val="es-ES_tradnl"/>
        </w:rPr>
        <w:t>con</w:t>
      </w:r>
      <w:r w:rsidRPr="00DA30DC">
        <w:rPr>
          <w:rFonts w:ascii="Book Antiqua" w:hAnsi="Book Antiqua"/>
          <w:lang w:val="es-ES_tradnl"/>
        </w:rPr>
        <w:t xml:space="preserve"> una serie de condiciones y restricciones que formaban parte del acuerdo de compraventa.</w:t>
      </w:r>
    </w:p>
    <w:p w14:paraId="1EA8A7E7" w14:textId="77777777" w:rsidR="00A564F9" w:rsidRPr="00DA30DC" w:rsidRDefault="00A564F9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5439AE6F" w14:textId="1D793231" w:rsidR="00C3691B" w:rsidRDefault="00C3691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F85B3F">
        <w:rPr>
          <w:rFonts w:ascii="Book Antiqua" w:hAnsi="Book Antiqua"/>
          <w:lang w:val="es-ES_tradnl"/>
        </w:rPr>
        <w:t>El</w:t>
      </w:r>
      <w:r w:rsidR="00AF13FE">
        <w:rPr>
          <w:rFonts w:ascii="Book Antiqua" w:hAnsi="Book Antiqua"/>
          <w:lang w:val="es-ES_tradnl"/>
        </w:rPr>
        <w:t xml:space="preserve"> </w:t>
      </w:r>
      <w:r w:rsidR="0055776C">
        <w:rPr>
          <w:rFonts w:ascii="Book Antiqua" w:hAnsi="Book Antiqua"/>
          <w:lang w:val="es-ES_tradnl"/>
        </w:rPr>
        <w:t>12</w:t>
      </w:r>
      <w:r w:rsidR="002B13B5" w:rsidRPr="00887D9B">
        <w:rPr>
          <w:rFonts w:ascii="Book Antiqua" w:hAnsi="Book Antiqua"/>
          <w:lang w:val="es-ES_tradnl"/>
        </w:rPr>
        <w:t xml:space="preserve"> de </w:t>
      </w:r>
      <w:r w:rsidR="0055776C">
        <w:rPr>
          <w:rFonts w:ascii="Book Antiqua" w:hAnsi="Book Antiqua"/>
          <w:lang w:val="es-ES_tradnl"/>
        </w:rPr>
        <w:t>marzo</w:t>
      </w:r>
      <w:r w:rsidR="00BC0705">
        <w:rPr>
          <w:rFonts w:ascii="Book Antiqua" w:hAnsi="Book Antiqua"/>
          <w:lang w:val="es-ES_tradnl"/>
        </w:rPr>
        <w:t xml:space="preserve"> </w:t>
      </w:r>
      <w:r w:rsidR="00E911B0" w:rsidRPr="00887D9B">
        <w:rPr>
          <w:rFonts w:ascii="Book Antiqua" w:hAnsi="Book Antiqua"/>
          <w:lang w:val="es-ES_tradnl"/>
        </w:rPr>
        <w:t>de 19</w:t>
      </w:r>
      <w:r w:rsidR="0055776C">
        <w:rPr>
          <w:rFonts w:ascii="Book Antiqua" w:hAnsi="Book Antiqua"/>
          <w:lang w:val="es-ES_tradnl"/>
        </w:rPr>
        <w:t>84</w:t>
      </w:r>
      <w:r w:rsidR="00BB5B21" w:rsidRPr="00887D9B">
        <w:rPr>
          <w:rFonts w:ascii="Book Antiqua" w:hAnsi="Book Antiqua"/>
          <w:i/>
          <w:iCs/>
          <w:lang w:val="es-ES_tradnl"/>
        </w:rPr>
        <w:t xml:space="preserve"> </w:t>
      </w:r>
      <w:r w:rsidRPr="00887D9B">
        <w:rPr>
          <w:rFonts w:ascii="Book Antiqua" w:hAnsi="Book Antiqua"/>
          <w:lang w:val="es-ES_tradnl"/>
        </w:rPr>
        <w:t>l</w:t>
      </w:r>
      <w:r w:rsidRPr="00F85B3F">
        <w:rPr>
          <w:rFonts w:ascii="Book Antiqua" w:hAnsi="Book Antiqua"/>
          <w:lang w:val="es-ES_tradnl"/>
        </w:rPr>
        <w:t xml:space="preserve">e fue </w:t>
      </w:r>
      <w:r w:rsidRPr="00AF13FE">
        <w:rPr>
          <w:rFonts w:ascii="Book Antiqua" w:hAnsi="Book Antiqua"/>
          <w:lang w:val="es-ES_tradnl"/>
        </w:rPr>
        <w:t xml:space="preserve">otorgada </w:t>
      </w:r>
      <w:r w:rsidR="009D6BAA" w:rsidRPr="00AF13FE">
        <w:rPr>
          <w:rFonts w:ascii="Book Antiqua" w:hAnsi="Book Antiqua"/>
          <w:lang w:val="es-ES_tradnl"/>
        </w:rPr>
        <w:t xml:space="preserve">al matrimonio </w:t>
      </w:r>
      <w:r w:rsidR="00AF13FE">
        <w:rPr>
          <w:rFonts w:ascii="Book Antiqua" w:hAnsi="Book Antiqua"/>
          <w:lang w:val="es-ES_tradnl"/>
        </w:rPr>
        <w:t xml:space="preserve">de Don </w:t>
      </w:r>
      <w:r w:rsidR="0055776C">
        <w:rPr>
          <w:rFonts w:ascii="Book Antiqua" w:hAnsi="Book Antiqua"/>
          <w:lang w:val="es-ES_tradnl"/>
        </w:rPr>
        <w:t>Florentino Negrón rodríguez y Doña Otilia Jiménez</w:t>
      </w:r>
      <w:r w:rsidR="009D6BAA" w:rsidRPr="00AF13FE">
        <w:rPr>
          <w:rFonts w:ascii="Book Antiqua" w:hAnsi="Book Antiqua"/>
          <w:lang w:val="es-ES_tradnl"/>
        </w:rPr>
        <w:t>,</w:t>
      </w:r>
      <w:r w:rsidR="009D6BAA" w:rsidRPr="00F85B3F">
        <w:rPr>
          <w:rFonts w:ascii="Book Antiqua" w:hAnsi="Book Antiqua"/>
          <w:lang w:val="es-ES_tradnl"/>
        </w:rPr>
        <w:t xml:space="preserve"> </w:t>
      </w:r>
      <w:r w:rsidRPr="00F85B3F">
        <w:rPr>
          <w:rFonts w:ascii="Book Antiqua" w:hAnsi="Book Antiqua"/>
          <w:lang w:val="es-ES_tradnl"/>
        </w:rPr>
        <w:t>la titularidad del predio de terreno objeto de esta Resolución Conjunta bajo el Programa de Fincas Familiares</w:t>
      </w:r>
      <w:r w:rsidR="00287EE2">
        <w:rPr>
          <w:rFonts w:ascii="Book Antiqua" w:hAnsi="Book Antiqua"/>
          <w:lang w:val="es-ES_tradnl"/>
        </w:rPr>
        <w:t xml:space="preserve"> o Individuales</w:t>
      </w:r>
      <w:r w:rsidR="00192FC8" w:rsidRPr="00F85B3F">
        <w:rPr>
          <w:rFonts w:ascii="Book Antiqua" w:hAnsi="Book Antiqua"/>
          <w:lang w:val="es-ES_tradnl"/>
        </w:rPr>
        <w:t>,</w:t>
      </w:r>
      <w:r w:rsidRPr="00F85B3F">
        <w:rPr>
          <w:rFonts w:ascii="Book Antiqua" w:hAnsi="Book Antiqua"/>
          <w:lang w:val="es-ES_tradnl"/>
        </w:rPr>
        <w:t xml:space="preserve"> </w:t>
      </w:r>
      <w:r w:rsidR="009D6BAA" w:rsidRPr="00F85B3F">
        <w:rPr>
          <w:rFonts w:ascii="Book Antiqua" w:hAnsi="Book Antiqua"/>
          <w:lang w:val="es-ES_tradnl"/>
        </w:rPr>
        <w:t>c</w:t>
      </w:r>
      <w:r w:rsidRPr="00F85B3F">
        <w:rPr>
          <w:rFonts w:ascii="Book Antiqua" w:hAnsi="Book Antiqua"/>
          <w:lang w:val="es-ES_tradnl"/>
        </w:rPr>
        <w:t>on las respectivas restricciones establecidas en la Ley Núm. 107</w:t>
      </w:r>
      <w:r w:rsidR="009D6BAA" w:rsidRPr="00F85B3F">
        <w:rPr>
          <w:rFonts w:ascii="Book Antiqua" w:hAnsi="Book Antiqua"/>
          <w:lang w:val="es-ES_tradnl"/>
        </w:rPr>
        <w:t>, antes mencionada</w:t>
      </w:r>
      <w:r w:rsidRPr="00F85B3F">
        <w:rPr>
          <w:rFonts w:ascii="Book Antiqua" w:hAnsi="Book Antiqua"/>
          <w:lang w:val="es-ES_tradnl"/>
        </w:rPr>
        <w:t xml:space="preserve">. </w:t>
      </w:r>
      <w:r w:rsidR="00BC0705">
        <w:rPr>
          <w:rFonts w:ascii="Book Antiqua" w:hAnsi="Book Antiqua"/>
          <w:lang w:val="es-ES_tradnl"/>
        </w:rPr>
        <w:t xml:space="preserve">El referido </w:t>
      </w:r>
      <w:r w:rsidR="00BC0705">
        <w:rPr>
          <w:rFonts w:ascii="Book Antiqua" w:hAnsi="Book Antiqua"/>
          <w:lang w:val="es-ES_tradnl"/>
        </w:rPr>
        <w:lastRenderedPageBreak/>
        <w:t>matrimonio adquirió</w:t>
      </w:r>
      <w:r w:rsidR="00287EE2">
        <w:rPr>
          <w:rFonts w:ascii="Book Antiqua" w:hAnsi="Book Antiqua"/>
          <w:lang w:val="es-ES_tradnl"/>
        </w:rPr>
        <w:t>, según consta de la propia descripción en la Escritura,</w:t>
      </w:r>
      <w:r w:rsidR="00BC0705">
        <w:rPr>
          <w:rFonts w:ascii="Book Antiqua" w:hAnsi="Book Antiqua"/>
          <w:lang w:val="es-ES_tradnl"/>
        </w:rPr>
        <w:t xml:space="preserve"> </w:t>
      </w:r>
      <w:r w:rsidR="0055776C">
        <w:rPr>
          <w:rFonts w:ascii="Book Antiqua" w:hAnsi="Book Antiqua"/>
          <w:lang w:val="es-PR"/>
        </w:rPr>
        <w:t>el predio de terreno marcado con el número 7 en el plano de Subdivisión de la finca Pasto, sita en el barrio Pasto del término municipal de Morovis, Puerto Rico; compuesto de quince punto nueve mil seiscientos noventa y ocho cuerdas (15.9698)</w:t>
      </w:r>
      <w:r w:rsidR="00930CC7">
        <w:rPr>
          <w:rFonts w:ascii="Book Antiqua" w:hAnsi="Book Antiqua"/>
          <w:lang w:val="es-ES_tradnl"/>
        </w:rPr>
        <w:t>,</w:t>
      </w:r>
      <w:r w:rsidR="0055776C">
        <w:rPr>
          <w:rFonts w:ascii="Book Antiqua" w:hAnsi="Book Antiqua"/>
          <w:lang w:val="es-ES_tradnl"/>
        </w:rPr>
        <w:t xml:space="preserve"> equivalentes a </w:t>
      </w:r>
      <w:proofErr w:type="spellStart"/>
      <w:r w:rsidR="0055776C">
        <w:rPr>
          <w:rFonts w:ascii="Book Antiqua" w:hAnsi="Book Antiqua"/>
          <w:lang w:val="es-ES_tradnl"/>
        </w:rPr>
        <w:t>sesentid</w:t>
      </w:r>
      <w:r w:rsidR="00287EE2">
        <w:rPr>
          <w:rFonts w:ascii="Book Antiqua" w:hAnsi="Book Antiqua"/>
          <w:lang w:val="es-ES_tradnl"/>
        </w:rPr>
        <w:t>os</w:t>
      </w:r>
      <w:proofErr w:type="spellEnd"/>
      <w:r w:rsidR="00287EE2">
        <w:rPr>
          <w:rFonts w:ascii="Book Antiqua" w:hAnsi="Book Antiqua"/>
          <w:lang w:val="es-ES_tradnl"/>
        </w:rPr>
        <w:t xml:space="preserve"> mil setecientos sesenta y siete punto seis mil trescientos veinte y uno metros cuadrados, y en lides: por el Norte con la finca individual número 6; por el Sur con la finca individual número 8; por el Este, con camino público; y por el Oeste, con la finca individual número 9. Lo anterior,</w:t>
      </w:r>
      <w:r w:rsidR="009204B6">
        <w:rPr>
          <w:rFonts w:ascii="Book Antiqua" w:hAnsi="Book Antiqua"/>
          <w:lang w:val="es-ES_tradnl"/>
        </w:rPr>
        <w:t xml:space="preserve"> mediante </w:t>
      </w:r>
      <w:r w:rsidR="00930CC7">
        <w:rPr>
          <w:rFonts w:ascii="Book Antiqua" w:hAnsi="Book Antiqua"/>
          <w:lang w:val="es-ES_tradnl"/>
        </w:rPr>
        <w:t>Segregación y Compraventa al Estado Libre Asociado de Puerto Rico, representado por</w:t>
      </w:r>
      <w:r w:rsidR="0055776C">
        <w:rPr>
          <w:rFonts w:ascii="Book Antiqua" w:hAnsi="Book Antiqua"/>
          <w:lang w:val="es-ES_tradnl"/>
        </w:rPr>
        <w:t xml:space="preserve"> José Galarza Custodio, quien a su vez </w:t>
      </w:r>
      <w:r w:rsidR="00287EE2">
        <w:rPr>
          <w:rFonts w:ascii="Book Antiqua" w:hAnsi="Book Antiqua"/>
          <w:lang w:val="es-ES_tradnl"/>
        </w:rPr>
        <w:t>acudió</w:t>
      </w:r>
      <w:r w:rsidR="0055776C">
        <w:rPr>
          <w:rFonts w:ascii="Book Antiqua" w:hAnsi="Book Antiqua"/>
          <w:lang w:val="es-ES_tradnl"/>
        </w:rPr>
        <w:t xml:space="preserve"> en representación del Honorable </w:t>
      </w:r>
      <w:proofErr w:type="gramStart"/>
      <w:r w:rsidR="0055776C">
        <w:rPr>
          <w:rFonts w:ascii="Book Antiqua" w:hAnsi="Book Antiqua"/>
          <w:lang w:val="es-ES_tradnl"/>
        </w:rPr>
        <w:t>Secretario</w:t>
      </w:r>
      <w:proofErr w:type="gramEnd"/>
      <w:r w:rsidR="0055776C">
        <w:rPr>
          <w:rFonts w:ascii="Book Antiqua" w:hAnsi="Book Antiqua"/>
          <w:lang w:val="es-ES_tradnl"/>
        </w:rPr>
        <w:t xml:space="preserve"> de Agricultura, Don Roberto Vázquez</w:t>
      </w:r>
      <w:r w:rsidR="00930CC7">
        <w:rPr>
          <w:rFonts w:ascii="Book Antiqua" w:hAnsi="Book Antiqua"/>
          <w:lang w:val="es-ES_tradnl"/>
        </w:rPr>
        <w:t xml:space="preserve">, en virtud de la Certificación de Título con Restricciones expedida en San Juan, Puerto Rico el </w:t>
      </w:r>
      <w:r w:rsidR="0055776C">
        <w:rPr>
          <w:rFonts w:ascii="Book Antiqua" w:hAnsi="Book Antiqua"/>
          <w:lang w:val="es-ES_tradnl"/>
        </w:rPr>
        <w:t>12 de marzo de 1984</w:t>
      </w:r>
      <w:r w:rsidR="00930CC7">
        <w:rPr>
          <w:rFonts w:ascii="Book Antiqua" w:hAnsi="Book Antiqua"/>
          <w:lang w:val="es-ES_tradnl"/>
        </w:rPr>
        <w:t>.</w:t>
      </w:r>
      <w:r w:rsidR="009204B6">
        <w:rPr>
          <w:rFonts w:ascii="Book Antiqua" w:hAnsi="Book Antiqua"/>
          <w:lang w:val="es-ES_tradnl"/>
        </w:rPr>
        <w:t xml:space="preserve"> </w:t>
      </w:r>
      <w:r w:rsidRPr="00F85B3F">
        <w:rPr>
          <w:rFonts w:ascii="Book Antiqua" w:hAnsi="Book Antiqua"/>
          <w:lang w:val="es-ES_tradnl"/>
        </w:rPr>
        <w:t>Las condiciones y restricciones se encuentran</w:t>
      </w:r>
      <w:r w:rsidR="00930CC7">
        <w:rPr>
          <w:rFonts w:ascii="Book Antiqua" w:hAnsi="Book Antiqua"/>
          <w:lang w:val="es-ES_tradnl"/>
        </w:rPr>
        <w:t xml:space="preserve"> establecidas en la referida Certificación</w:t>
      </w:r>
      <w:r w:rsidRPr="00887D9B">
        <w:rPr>
          <w:rFonts w:ascii="Book Antiqua" w:hAnsi="Book Antiqua"/>
          <w:lang w:val="es-ES_tradnl"/>
        </w:rPr>
        <w:t>.</w:t>
      </w:r>
    </w:p>
    <w:p w14:paraId="387C8548" w14:textId="77777777" w:rsidR="000876E2" w:rsidRPr="00F85B3F" w:rsidRDefault="000876E2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43E5B4C9" w14:textId="17857111" w:rsidR="00F44E2B" w:rsidRDefault="00F44E2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En su origen, la finalidad del Programa de Fincas de Tipo Familiar, establecido por la Ley </w:t>
      </w:r>
      <w:r w:rsidR="00930CC7">
        <w:rPr>
          <w:rFonts w:ascii="Book Antiqua" w:hAnsi="Book Antiqua"/>
          <w:lang w:val="es-ES_tradnl"/>
        </w:rPr>
        <w:t>Núm. 107 de 3 de julio de 1974</w:t>
      </w:r>
      <w:r w:rsidRPr="00DA30DC">
        <w:rPr>
          <w:rFonts w:ascii="Book Antiqua" w:hAnsi="Book Antiqua"/>
          <w:lang w:val="es-ES_tradnl"/>
        </w:rPr>
        <w:t xml:space="preserve">, era promover la agricultura en </w:t>
      </w:r>
      <w:r w:rsidR="00930CC7">
        <w:rPr>
          <w:rFonts w:ascii="Book Antiqua" w:hAnsi="Book Antiqua"/>
          <w:lang w:val="es-ES_tradnl"/>
        </w:rPr>
        <w:t>ciertos</w:t>
      </w:r>
      <w:r w:rsidRPr="00DA30DC">
        <w:rPr>
          <w:rFonts w:ascii="Book Antiqua" w:hAnsi="Book Antiqua"/>
          <w:lang w:val="es-ES_tradnl"/>
        </w:rPr>
        <w:t xml:space="preserve"> predios. No obstante, a lo largo de décadas de cambios sociales, económicos y demográficos en el País, la realidad es que los hijos de aquellos primeros beneficiarios del Programa necesitaron un lugar donde vivir y desarrollarse en momentos de un gran auge poblacional. Por ello, fueron ampliando el entorno a través del establecimiento de </w:t>
      </w:r>
      <w:r w:rsidR="00930CC7">
        <w:rPr>
          <w:rFonts w:ascii="Book Antiqua" w:hAnsi="Book Antiqua"/>
          <w:lang w:val="es-ES_tradnl"/>
        </w:rPr>
        <w:t>hogares</w:t>
      </w:r>
      <w:r w:rsidRPr="00DA30DC">
        <w:rPr>
          <w:rFonts w:ascii="Book Antiqua" w:hAnsi="Book Antiqua"/>
          <w:lang w:val="es-ES_tradnl"/>
        </w:rPr>
        <w:t xml:space="preserve"> en dichas tierras. Hoy, transcurrido el tiempo en que muchas de </w:t>
      </w:r>
      <w:r w:rsidR="00930CC7">
        <w:rPr>
          <w:rFonts w:ascii="Book Antiqua" w:hAnsi="Book Antiqua"/>
          <w:lang w:val="es-ES_tradnl"/>
        </w:rPr>
        <w:t xml:space="preserve">estas </w:t>
      </w:r>
      <w:r w:rsidRPr="00DA30DC">
        <w:rPr>
          <w:rFonts w:ascii="Book Antiqua" w:hAnsi="Book Antiqua"/>
          <w:lang w:val="es-ES_tradnl"/>
        </w:rPr>
        <w:t>fincas dejaran de tener un fin principalmente agrícola</w:t>
      </w:r>
      <w:r w:rsidR="00AF61E6">
        <w:rPr>
          <w:rFonts w:ascii="Book Antiqua" w:hAnsi="Book Antiqua"/>
          <w:lang w:val="es-ES_tradnl"/>
        </w:rPr>
        <w:t>,</w:t>
      </w:r>
      <w:r w:rsidRPr="00DA30DC">
        <w:rPr>
          <w:rFonts w:ascii="Book Antiqua" w:hAnsi="Book Antiqua"/>
          <w:lang w:val="es-ES_tradnl"/>
        </w:rPr>
        <w:t xml:space="preserve"> es necesario atemperar esa realidad en el Registro de la Propiedad en los casos que así </w:t>
      </w:r>
      <w:r w:rsidR="00930CC7">
        <w:rPr>
          <w:rFonts w:ascii="Book Antiqua" w:hAnsi="Book Antiqua"/>
          <w:lang w:val="es-ES_tradnl"/>
        </w:rPr>
        <w:t>lo</w:t>
      </w:r>
      <w:r w:rsidRPr="00DA30DC">
        <w:rPr>
          <w:rFonts w:ascii="Book Antiqua" w:hAnsi="Book Antiqua"/>
          <w:lang w:val="es-ES_tradnl"/>
        </w:rPr>
        <w:t xml:space="preserve"> amerite. De este modo, los hijos de los titulares originales pueden continuar los procedimientos legales necesarios y finalmente poseer en calidad de dueños. </w:t>
      </w:r>
    </w:p>
    <w:p w14:paraId="11FAF2A1" w14:textId="77777777" w:rsidR="00A564F9" w:rsidRPr="00DA30DC" w:rsidRDefault="00A564F9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5E556267" w14:textId="1F6B9F52" w:rsidR="002628F3" w:rsidRDefault="004420EC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La Sección</w:t>
      </w:r>
      <w:r w:rsidR="00F44E2B" w:rsidRPr="00DA30DC">
        <w:rPr>
          <w:rFonts w:ascii="Book Antiqua" w:hAnsi="Book Antiqua"/>
          <w:lang w:val="es-ES_tradnl"/>
        </w:rPr>
        <w:t xml:space="preserve"> 3 de la Ley </w:t>
      </w:r>
      <w:r w:rsidR="00F73DF9" w:rsidRPr="00DA30DC">
        <w:rPr>
          <w:rFonts w:ascii="Book Antiqua" w:hAnsi="Book Antiqua"/>
          <w:lang w:val="es-ES_tradnl"/>
        </w:rPr>
        <w:t xml:space="preserve">Núm. </w:t>
      </w:r>
      <w:r w:rsidR="00F44E2B" w:rsidRPr="00DA30DC">
        <w:rPr>
          <w:rFonts w:ascii="Book Antiqua" w:hAnsi="Book Antiqua"/>
          <w:lang w:val="es-ES_tradnl"/>
        </w:rPr>
        <w:t>107</w:t>
      </w:r>
      <w:r w:rsidR="00930CC7">
        <w:rPr>
          <w:rFonts w:ascii="Book Antiqua" w:hAnsi="Book Antiqua"/>
          <w:lang w:val="es-ES_tradnl"/>
        </w:rPr>
        <w:t xml:space="preserve"> de 3 de julio de 1974</w:t>
      </w:r>
      <w:r w:rsidR="00F44E2B" w:rsidRPr="00DA30DC">
        <w:rPr>
          <w:rFonts w:ascii="Book Antiqua" w:hAnsi="Book Antiqua"/>
          <w:lang w:val="es-ES_tradnl"/>
        </w:rPr>
        <w:t>, reconoce la facultad inherente de la Asamblea Legislativa para ordenar que se</w:t>
      </w:r>
      <w:r w:rsidR="00927CB7" w:rsidRPr="00DA30DC">
        <w:rPr>
          <w:rFonts w:ascii="Book Antiqua" w:hAnsi="Book Antiqua"/>
          <w:lang w:val="es-ES_tradnl"/>
        </w:rPr>
        <w:t xml:space="preserve"> liberen las restriccione</w:t>
      </w:r>
      <w:r w:rsidR="0000004B">
        <w:rPr>
          <w:rFonts w:ascii="Book Antiqua" w:hAnsi="Book Antiqua"/>
          <w:lang w:val="es-ES_tradnl"/>
        </w:rPr>
        <w:t>s</w:t>
      </w:r>
      <w:r w:rsidR="00F44E2B" w:rsidRPr="00DA30DC">
        <w:rPr>
          <w:rFonts w:ascii="Book Antiqua" w:hAnsi="Book Antiqua"/>
          <w:lang w:val="es-ES_tradnl"/>
        </w:rPr>
        <w:t xml:space="preserve"> establec</w:t>
      </w:r>
      <w:r w:rsidR="0000004B">
        <w:rPr>
          <w:rFonts w:ascii="Book Antiqua" w:hAnsi="Book Antiqua"/>
          <w:lang w:val="es-ES_tradnl"/>
        </w:rPr>
        <w:t>idas</w:t>
      </w:r>
      <w:r w:rsidR="00F44E2B" w:rsidRPr="00DA30DC">
        <w:rPr>
          <w:rFonts w:ascii="Book Antiqua" w:hAnsi="Book Antiqua"/>
          <w:lang w:val="es-ES_tradnl"/>
        </w:rPr>
        <w:t xml:space="preserve"> en aquellos casos en que se estime </w:t>
      </w:r>
      <w:r w:rsidR="0000004B">
        <w:rPr>
          <w:rFonts w:ascii="Book Antiqua" w:hAnsi="Book Antiqua"/>
          <w:lang w:val="es-ES_tradnl"/>
        </w:rPr>
        <w:t>necesario;</w:t>
      </w:r>
      <w:r w:rsidR="00F44E2B" w:rsidRPr="00DA30DC">
        <w:rPr>
          <w:rFonts w:ascii="Book Antiqua" w:hAnsi="Book Antiqua"/>
          <w:lang w:val="es-ES_tradnl"/>
        </w:rPr>
        <w:t xml:space="preserve"> </w:t>
      </w:r>
      <w:r w:rsidR="00FE71EF" w:rsidRPr="00DA30DC">
        <w:rPr>
          <w:rFonts w:ascii="Book Antiqua" w:hAnsi="Book Antiqua"/>
          <w:lang w:val="es-ES_tradnl"/>
        </w:rPr>
        <w:t xml:space="preserve">como </w:t>
      </w:r>
      <w:r w:rsidR="00F44E2B" w:rsidRPr="00DA30DC">
        <w:rPr>
          <w:rFonts w:ascii="Book Antiqua" w:hAnsi="Book Antiqua"/>
          <w:lang w:val="es-ES_tradnl"/>
        </w:rPr>
        <w:t xml:space="preserve">así la Legislatura lo ha hecho en reiteradas ocasiones. </w:t>
      </w:r>
      <w:r w:rsidR="003110EC" w:rsidRPr="00DA30DC">
        <w:rPr>
          <w:rFonts w:ascii="Book Antiqua" w:hAnsi="Book Antiqua"/>
          <w:lang w:val="es-ES_tradnl"/>
        </w:rPr>
        <w:t>Por ello, y e</w:t>
      </w:r>
      <w:r w:rsidR="00F44E2B" w:rsidRPr="00DA30DC">
        <w:rPr>
          <w:rFonts w:ascii="Book Antiqua" w:hAnsi="Book Antiqua"/>
          <w:lang w:val="es-ES_tradnl"/>
        </w:rPr>
        <w:t xml:space="preserve">n aras de atemperar la realidad física con la </w:t>
      </w:r>
      <w:r w:rsidR="00AB6E8F" w:rsidRPr="00DA30DC">
        <w:rPr>
          <w:rFonts w:ascii="Book Antiqua" w:hAnsi="Book Antiqua"/>
          <w:lang w:val="es-ES_tradnl"/>
        </w:rPr>
        <w:t>inscripción</w:t>
      </w:r>
      <w:r w:rsidR="00F44E2B" w:rsidRPr="00DA30DC">
        <w:rPr>
          <w:rFonts w:ascii="Book Antiqua" w:hAnsi="Book Antiqua"/>
          <w:lang w:val="es-ES_tradnl"/>
        </w:rPr>
        <w:t xml:space="preserve"> registral, consideramos meritorio ejercer nuestras pre</w:t>
      </w:r>
      <w:r w:rsidR="00FE71EF" w:rsidRPr="00DA30DC">
        <w:rPr>
          <w:rFonts w:ascii="Book Antiqua" w:hAnsi="Book Antiqua"/>
          <w:lang w:val="es-ES_tradnl"/>
        </w:rPr>
        <w:t xml:space="preserve">rrogativas en el presente caso. </w:t>
      </w:r>
    </w:p>
    <w:p w14:paraId="633AB68B" w14:textId="77777777" w:rsidR="00A564F9" w:rsidRPr="002628F3" w:rsidRDefault="00A564F9" w:rsidP="00A564F9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0CACEC07" w14:textId="77777777" w:rsidR="00C3691B" w:rsidRDefault="0092142D" w:rsidP="000A041C">
      <w:pPr>
        <w:suppressLineNumbers/>
        <w:jc w:val="both"/>
        <w:rPr>
          <w:rFonts w:ascii="Book Antiqua" w:hAnsi="Book Antiqua"/>
          <w:i/>
          <w:iCs/>
          <w:lang w:val="es-ES_tradnl"/>
        </w:rPr>
      </w:pPr>
      <w:r w:rsidRPr="00DA30DC">
        <w:rPr>
          <w:rFonts w:ascii="Book Antiqua" w:hAnsi="Book Antiqua"/>
          <w:i/>
          <w:iCs/>
          <w:lang w:val="es-ES_tradnl"/>
        </w:rPr>
        <w:t>RESUÉ</w:t>
      </w:r>
      <w:r w:rsidR="00C3691B" w:rsidRPr="00DA30DC">
        <w:rPr>
          <w:rFonts w:ascii="Book Antiqua" w:hAnsi="Book Antiqua"/>
          <w:i/>
          <w:iCs/>
          <w:lang w:val="es-ES_tradnl"/>
        </w:rPr>
        <w:t>LVESE POR LA ASAMBLEA LEGISLATIVA DE PUERTO RICO:</w:t>
      </w:r>
    </w:p>
    <w:p w14:paraId="21E8EBED" w14:textId="77777777" w:rsidR="000A041C" w:rsidRPr="00DA30DC" w:rsidRDefault="000A041C" w:rsidP="000A041C">
      <w:pPr>
        <w:suppressLineNumbers/>
        <w:jc w:val="both"/>
        <w:rPr>
          <w:rFonts w:ascii="Book Antiqua" w:hAnsi="Book Antiqua"/>
          <w:i/>
          <w:iCs/>
          <w:lang w:val="es-ES_tradnl"/>
        </w:rPr>
      </w:pPr>
    </w:p>
    <w:p w14:paraId="60E77D84" w14:textId="217CCDCA" w:rsidR="00715879" w:rsidRPr="00715879" w:rsidRDefault="00C3691B" w:rsidP="000A041C">
      <w:pPr>
        <w:pStyle w:val="Sangradetextonormal"/>
        <w:ind w:firstLine="720"/>
        <w:rPr>
          <w:rFonts w:ascii="Book Antiqua" w:hAnsi="Book Antiqua"/>
        </w:rPr>
      </w:pPr>
      <w:r w:rsidRPr="00DA30DC">
        <w:rPr>
          <w:rFonts w:ascii="Book Antiqua" w:hAnsi="Book Antiqua"/>
        </w:rPr>
        <w:t>Sección 1.-</w:t>
      </w:r>
      <w:r w:rsidR="001D5EAF" w:rsidRPr="00DA30DC">
        <w:rPr>
          <w:rFonts w:ascii="Book Antiqua" w:hAnsi="Book Antiqua"/>
        </w:rPr>
        <w:t xml:space="preserve">Se </w:t>
      </w:r>
      <w:r w:rsidR="0071586F" w:rsidRPr="00DA30DC">
        <w:rPr>
          <w:rFonts w:ascii="Book Antiqua" w:hAnsi="Book Antiqua"/>
          <w:szCs w:val="24"/>
        </w:rPr>
        <w:t xml:space="preserve">ordena a la Autoridad de Tierras de Puerto Rico y a la Junta de Planificación </w:t>
      </w:r>
      <w:r w:rsidR="00050BEE">
        <w:rPr>
          <w:rFonts w:ascii="Book Antiqua" w:hAnsi="Book Antiqua"/>
          <w:szCs w:val="24"/>
        </w:rPr>
        <w:t xml:space="preserve">a </w:t>
      </w:r>
      <w:r w:rsidR="0071586F" w:rsidRPr="00DA30DC">
        <w:rPr>
          <w:rFonts w:ascii="Book Antiqua" w:hAnsi="Book Antiqua"/>
          <w:szCs w:val="24"/>
        </w:rPr>
        <w:t>liberar</w:t>
      </w:r>
      <w:r w:rsidR="001D5EAF" w:rsidRPr="00DA30DC">
        <w:rPr>
          <w:rFonts w:ascii="Book Antiqua" w:hAnsi="Book Antiqua"/>
        </w:rPr>
        <w:t xml:space="preserve"> </w:t>
      </w:r>
      <w:r w:rsidR="00050BEE">
        <w:rPr>
          <w:rFonts w:ascii="Book Antiqua" w:hAnsi="Book Antiqua"/>
        </w:rPr>
        <w:t xml:space="preserve">de </w:t>
      </w:r>
      <w:r w:rsidR="001D5EAF" w:rsidRPr="00DA30DC">
        <w:rPr>
          <w:rFonts w:ascii="Book Antiqua" w:hAnsi="Book Antiqua"/>
        </w:rPr>
        <w:t>las condiciones y restricciones sobre preservación e indivisión previamente impuestas y anotadas, según dispuesto por la Ley 107 de</w:t>
      </w:r>
      <w:r w:rsidR="00463ACF" w:rsidRPr="00DA30DC">
        <w:rPr>
          <w:rFonts w:ascii="Book Antiqua" w:hAnsi="Book Antiqua"/>
        </w:rPr>
        <w:t>l</w:t>
      </w:r>
      <w:r w:rsidR="001D5EAF" w:rsidRPr="00DA30DC">
        <w:rPr>
          <w:rFonts w:ascii="Book Antiqua" w:hAnsi="Book Antiqua"/>
        </w:rPr>
        <w:t xml:space="preserve"> 3 de julio de 1974, según enmendada,</w:t>
      </w:r>
      <w:r w:rsidRPr="00DA30DC">
        <w:rPr>
          <w:rFonts w:ascii="Book Antiqua" w:hAnsi="Book Antiqua"/>
        </w:rPr>
        <w:t xml:space="preserve"> </w:t>
      </w:r>
      <w:r w:rsidR="007E2F4D">
        <w:rPr>
          <w:rFonts w:ascii="Book Antiqua" w:hAnsi="Book Antiqua"/>
        </w:rPr>
        <w:t>a</w:t>
      </w:r>
      <w:r w:rsidR="00050BEE">
        <w:rPr>
          <w:rFonts w:ascii="Book Antiqua" w:hAnsi="Book Antiqua"/>
          <w:lang w:val="es-PR"/>
        </w:rPr>
        <w:t xml:space="preserve">l predio de terreno marcado con el número 7 en el plano de </w:t>
      </w:r>
      <w:r w:rsidR="00050BEE">
        <w:rPr>
          <w:rFonts w:ascii="Book Antiqua" w:hAnsi="Book Antiqua"/>
          <w:lang w:val="es-PR"/>
        </w:rPr>
        <w:lastRenderedPageBreak/>
        <w:t>Subdivisión de la finca Pasto, sita en el barrio Pasto del término municipal de Morovis, Puerto Rico; compuesto de quince punto nueve mil seiscientos noventa y ocho cuerdas (15.9698)</w:t>
      </w:r>
      <w:r w:rsidR="00050BEE">
        <w:rPr>
          <w:rFonts w:ascii="Book Antiqua" w:hAnsi="Book Antiqua"/>
        </w:rPr>
        <w:t xml:space="preserve">, equivalentes a </w:t>
      </w:r>
      <w:proofErr w:type="spellStart"/>
      <w:r w:rsidR="00050BEE">
        <w:rPr>
          <w:rFonts w:ascii="Book Antiqua" w:hAnsi="Book Antiqua"/>
        </w:rPr>
        <w:t>sesentidos</w:t>
      </w:r>
      <w:proofErr w:type="spellEnd"/>
      <w:r w:rsidR="00050BEE">
        <w:rPr>
          <w:rFonts w:ascii="Book Antiqua" w:hAnsi="Book Antiqua"/>
        </w:rPr>
        <w:t xml:space="preserve"> mil setecientos sesenta y siete punto seis mil trescientos veinte y uno metros cuadrados, y en lides: por el Norte con la finca individual número 6; por el Sur con la finca individual número 8; por el Este, con camino público; y por el Oeste, con la finca individual número 9</w:t>
      </w:r>
      <w:r w:rsidR="008D6DA6">
        <w:rPr>
          <w:rFonts w:ascii="Book Antiqua" w:hAnsi="Book Antiqua"/>
        </w:rPr>
        <w:t>.</w:t>
      </w:r>
      <w:r w:rsidR="00715879">
        <w:rPr>
          <w:rFonts w:ascii="Book Antiqua" w:hAnsi="Book Antiqua"/>
        </w:rPr>
        <w:t xml:space="preserve"> </w:t>
      </w:r>
      <w:r w:rsidR="00050BEE">
        <w:rPr>
          <w:rFonts w:ascii="Book Antiqua" w:hAnsi="Book Antiqua"/>
        </w:rPr>
        <w:t>Inscrita al folio 147 de</w:t>
      </w:r>
      <w:r w:rsidR="00672385">
        <w:rPr>
          <w:rFonts w:ascii="Book Antiqua" w:hAnsi="Book Antiqua"/>
        </w:rPr>
        <w:t>l</w:t>
      </w:r>
      <w:r w:rsidR="00050BEE">
        <w:rPr>
          <w:rFonts w:ascii="Book Antiqua" w:hAnsi="Book Antiqua"/>
        </w:rPr>
        <w:t xml:space="preserve"> tomo 158 de Orocovis, </w:t>
      </w:r>
      <w:r w:rsidR="00050BEE">
        <w:rPr>
          <w:rFonts w:ascii="Book Antiqua" w:hAnsi="Book Antiqua"/>
          <w:lang w:val="es-PR"/>
        </w:rPr>
        <w:t>finca número 7542 inscripción primera, Registro de la Propiedad de Barranquitas, a favor de Don Florentino Negrón Rodríguez y Doña Otilia Jiménez</w:t>
      </w:r>
      <w:r w:rsidR="00F05F34">
        <w:rPr>
          <w:rFonts w:ascii="Book Antiqua" w:hAnsi="Book Antiqua"/>
          <w:lang w:val="es-PR"/>
        </w:rPr>
        <w:t>.</w:t>
      </w:r>
    </w:p>
    <w:p w14:paraId="2BC71AE7" w14:textId="1A0DBDD7" w:rsidR="00C3691B" w:rsidRPr="00DA30DC" w:rsidRDefault="0071586F" w:rsidP="000A041C">
      <w:pPr>
        <w:pStyle w:val="Sangradetextonormal"/>
        <w:ind w:firstLine="720"/>
        <w:rPr>
          <w:rFonts w:ascii="Book Antiqua" w:hAnsi="Book Antiqua"/>
        </w:rPr>
      </w:pPr>
      <w:r w:rsidRPr="00DA30DC">
        <w:rPr>
          <w:rFonts w:ascii="Book Antiqua" w:hAnsi="Book Antiqua"/>
        </w:rPr>
        <w:t>Sección 2</w:t>
      </w:r>
      <w:r w:rsidR="00C3691B" w:rsidRPr="00DA30DC">
        <w:rPr>
          <w:rFonts w:ascii="Book Antiqua" w:hAnsi="Book Antiqua"/>
        </w:rPr>
        <w:t>.-Esta Resolución Conjunta comenzará a regir inmediatamente después de su aprobación.</w:t>
      </w:r>
    </w:p>
    <w:p w14:paraId="105FE39E" w14:textId="77777777" w:rsidR="001571BC" w:rsidRPr="00DA30DC" w:rsidRDefault="001571BC" w:rsidP="000A041C">
      <w:pPr>
        <w:pStyle w:val="Sangradetextonormal"/>
        <w:ind w:firstLine="0"/>
        <w:rPr>
          <w:rFonts w:ascii="Book Antiqua" w:hAnsi="Book Antiqua"/>
        </w:rPr>
        <w:sectPr w:rsidR="001571BC" w:rsidRPr="00DA30DC" w:rsidSect="00460665">
          <w:headerReference w:type="default" r:id="rId7"/>
          <w:type w:val="continuous"/>
          <w:pgSz w:w="12240" w:h="15840" w:code="1"/>
          <w:pgMar w:top="1440" w:right="1440" w:bottom="1440" w:left="1440" w:header="720" w:footer="0" w:gutter="0"/>
          <w:lnNumType w:countBy="1"/>
          <w:cols w:space="720"/>
          <w:titlePg/>
          <w:docGrid w:linePitch="326"/>
        </w:sectPr>
      </w:pPr>
    </w:p>
    <w:p w14:paraId="49ABD3C1" w14:textId="77777777" w:rsidR="001571BC" w:rsidRPr="00DA30DC" w:rsidRDefault="001571BC" w:rsidP="000A041C">
      <w:pPr>
        <w:pStyle w:val="Sangradetextonormal"/>
        <w:rPr>
          <w:rFonts w:ascii="Book Antiqua" w:hAnsi="Book Antiqua"/>
        </w:rPr>
      </w:pPr>
    </w:p>
    <w:sectPr w:rsidR="001571BC" w:rsidRPr="00DA30DC" w:rsidSect="001571BC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41CBE" w14:textId="77777777" w:rsidR="004B410C" w:rsidRDefault="004B410C">
      <w:r>
        <w:separator/>
      </w:r>
    </w:p>
  </w:endnote>
  <w:endnote w:type="continuationSeparator" w:id="0">
    <w:p w14:paraId="3833261C" w14:textId="77777777" w:rsidR="004B410C" w:rsidRDefault="004B4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C117B" w14:textId="77777777" w:rsidR="004B410C" w:rsidRDefault="004B410C">
      <w:r>
        <w:separator/>
      </w:r>
    </w:p>
  </w:footnote>
  <w:footnote w:type="continuationSeparator" w:id="0">
    <w:p w14:paraId="6241CDF2" w14:textId="77777777" w:rsidR="004B410C" w:rsidRDefault="004B4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03903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99ACEE8" w14:textId="77777777" w:rsidR="00460665" w:rsidRDefault="00460665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4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3005660" w14:textId="77777777" w:rsidR="001F01B7" w:rsidRDefault="001F01B7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3691B"/>
    <w:rsid w:val="0000004B"/>
    <w:rsid w:val="00014700"/>
    <w:rsid w:val="00030929"/>
    <w:rsid w:val="00041D25"/>
    <w:rsid w:val="00050BEE"/>
    <w:rsid w:val="00051D75"/>
    <w:rsid w:val="00054AFA"/>
    <w:rsid w:val="00061525"/>
    <w:rsid w:val="000621B7"/>
    <w:rsid w:val="000848C1"/>
    <w:rsid w:val="000876E2"/>
    <w:rsid w:val="00096220"/>
    <w:rsid w:val="000A041C"/>
    <w:rsid w:val="000A4D6C"/>
    <w:rsid w:val="000B0E0A"/>
    <w:rsid w:val="000B11A1"/>
    <w:rsid w:val="000B15CE"/>
    <w:rsid w:val="000B53B0"/>
    <w:rsid w:val="000F5927"/>
    <w:rsid w:val="0010797B"/>
    <w:rsid w:val="0011425B"/>
    <w:rsid w:val="00117B74"/>
    <w:rsid w:val="0014350E"/>
    <w:rsid w:val="00155157"/>
    <w:rsid w:val="001571BC"/>
    <w:rsid w:val="00157FDC"/>
    <w:rsid w:val="00160028"/>
    <w:rsid w:val="00162452"/>
    <w:rsid w:val="00163715"/>
    <w:rsid w:val="0016489E"/>
    <w:rsid w:val="00170C04"/>
    <w:rsid w:val="001775C9"/>
    <w:rsid w:val="00192FC8"/>
    <w:rsid w:val="001A30D5"/>
    <w:rsid w:val="001D5EAF"/>
    <w:rsid w:val="001D6CC7"/>
    <w:rsid w:val="001D7AA8"/>
    <w:rsid w:val="001E01D9"/>
    <w:rsid w:val="001E2847"/>
    <w:rsid w:val="001F01B7"/>
    <w:rsid w:val="00206452"/>
    <w:rsid w:val="002155CA"/>
    <w:rsid w:val="0023414C"/>
    <w:rsid w:val="002628F3"/>
    <w:rsid w:val="00287EE2"/>
    <w:rsid w:val="00292C94"/>
    <w:rsid w:val="00297175"/>
    <w:rsid w:val="002A4D7E"/>
    <w:rsid w:val="002A5B64"/>
    <w:rsid w:val="002B13B5"/>
    <w:rsid w:val="002D59F7"/>
    <w:rsid w:val="002E16DD"/>
    <w:rsid w:val="002E2A3A"/>
    <w:rsid w:val="002E5461"/>
    <w:rsid w:val="002F5847"/>
    <w:rsid w:val="00301E47"/>
    <w:rsid w:val="00302A8A"/>
    <w:rsid w:val="003110EC"/>
    <w:rsid w:val="00315F9D"/>
    <w:rsid w:val="003264CB"/>
    <w:rsid w:val="003306E8"/>
    <w:rsid w:val="003375BA"/>
    <w:rsid w:val="00351913"/>
    <w:rsid w:val="00353ADD"/>
    <w:rsid w:val="00354092"/>
    <w:rsid w:val="00360277"/>
    <w:rsid w:val="003832D2"/>
    <w:rsid w:val="003928D3"/>
    <w:rsid w:val="003A1C7D"/>
    <w:rsid w:val="003B530B"/>
    <w:rsid w:val="003B5DF1"/>
    <w:rsid w:val="003E0A29"/>
    <w:rsid w:val="003E44D8"/>
    <w:rsid w:val="003E6AEF"/>
    <w:rsid w:val="003F466C"/>
    <w:rsid w:val="003F50D6"/>
    <w:rsid w:val="004031EB"/>
    <w:rsid w:val="00404EC9"/>
    <w:rsid w:val="0041190D"/>
    <w:rsid w:val="004420EC"/>
    <w:rsid w:val="00447104"/>
    <w:rsid w:val="00460665"/>
    <w:rsid w:val="00463ACF"/>
    <w:rsid w:val="004B410C"/>
    <w:rsid w:val="004C5595"/>
    <w:rsid w:val="004D197F"/>
    <w:rsid w:val="004D3781"/>
    <w:rsid w:val="005105A9"/>
    <w:rsid w:val="0055776C"/>
    <w:rsid w:val="0059201C"/>
    <w:rsid w:val="00594DCD"/>
    <w:rsid w:val="005957F5"/>
    <w:rsid w:val="00597875"/>
    <w:rsid w:val="005A502B"/>
    <w:rsid w:val="005B2F9C"/>
    <w:rsid w:val="005D7004"/>
    <w:rsid w:val="005E2227"/>
    <w:rsid w:val="005E4CF2"/>
    <w:rsid w:val="005F2488"/>
    <w:rsid w:val="005F5AD4"/>
    <w:rsid w:val="00600073"/>
    <w:rsid w:val="00601976"/>
    <w:rsid w:val="00605CF5"/>
    <w:rsid w:val="006157DE"/>
    <w:rsid w:val="00637415"/>
    <w:rsid w:val="006525A7"/>
    <w:rsid w:val="00657421"/>
    <w:rsid w:val="00660712"/>
    <w:rsid w:val="00672385"/>
    <w:rsid w:val="00687E34"/>
    <w:rsid w:val="006A5124"/>
    <w:rsid w:val="006A7EB5"/>
    <w:rsid w:val="006C01FC"/>
    <w:rsid w:val="006F51CB"/>
    <w:rsid w:val="007131B3"/>
    <w:rsid w:val="0071586F"/>
    <w:rsid w:val="00715879"/>
    <w:rsid w:val="00716E7D"/>
    <w:rsid w:val="00723D6C"/>
    <w:rsid w:val="00761A76"/>
    <w:rsid w:val="00761D43"/>
    <w:rsid w:val="0076255D"/>
    <w:rsid w:val="007719D8"/>
    <w:rsid w:val="0077653F"/>
    <w:rsid w:val="007A1590"/>
    <w:rsid w:val="007B7916"/>
    <w:rsid w:val="007E2F4D"/>
    <w:rsid w:val="00804A18"/>
    <w:rsid w:val="00805B31"/>
    <w:rsid w:val="008147CF"/>
    <w:rsid w:val="008361E2"/>
    <w:rsid w:val="008365B0"/>
    <w:rsid w:val="00844D20"/>
    <w:rsid w:val="00845393"/>
    <w:rsid w:val="008465AF"/>
    <w:rsid w:val="0085648A"/>
    <w:rsid w:val="00864FFF"/>
    <w:rsid w:val="00865E16"/>
    <w:rsid w:val="00887D9B"/>
    <w:rsid w:val="008A210F"/>
    <w:rsid w:val="008A29D1"/>
    <w:rsid w:val="008A30EF"/>
    <w:rsid w:val="008C2FEB"/>
    <w:rsid w:val="008D6DA6"/>
    <w:rsid w:val="008E1DE3"/>
    <w:rsid w:val="008F07E4"/>
    <w:rsid w:val="009029B9"/>
    <w:rsid w:val="0091142E"/>
    <w:rsid w:val="009204B6"/>
    <w:rsid w:val="0092142D"/>
    <w:rsid w:val="00922640"/>
    <w:rsid w:val="00922D60"/>
    <w:rsid w:val="00927CB7"/>
    <w:rsid w:val="00930CC7"/>
    <w:rsid w:val="00932ABB"/>
    <w:rsid w:val="0093705F"/>
    <w:rsid w:val="00957408"/>
    <w:rsid w:val="009616F0"/>
    <w:rsid w:val="00961B21"/>
    <w:rsid w:val="00975923"/>
    <w:rsid w:val="00992AA4"/>
    <w:rsid w:val="009A0A87"/>
    <w:rsid w:val="009A2CBB"/>
    <w:rsid w:val="009A7E9C"/>
    <w:rsid w:val="009C0300"/>
    <w:rsid w:val="009C2AF3"/>
    <w:rsid w:val="009C69CC"/>
    <w:rsid w:val="009C7E2D"/>
    <w:rsid w:val="009D6BAA"/>
    <w:rsid w:val="009E455A"/>
    <w:rsid w:val="009E5293"/>
    <w:rsid w:val="009F78D0"/>
    <w:rsid w:val="00A318AE"/>
    <w:rsid w:val="00A373FA"/>
    <w:rsid w:val="00A419E3"/>
    <w:rsid w:val="00A45167"/>
    <w:rsid w:val="00A50044"/>
    <w:rsid w:val="00A50A69"/>
    <w:rsid w:val="00A564F9"/>
    <w:rsid w:val="00A80CAB"/>
    <w:rsid w:val="00A81719"/>
    <w:rsid w:val="00A83B2F"/>
    <w:rsid w:val="00A84AA4"/>
    <w:rsid w:val="00AB06C8"/>
    <w:rsid w:val="00AB3A48"/>
    <w:rsid w:val="00AB5663"/>
    <w:rsid w:val="00AB6E8F"/>
    <w:rsid w:val="00AC4705"/>
    <w:rsid w:val="00AD6820"/>
    <w:rsid w:val="00AE493F"/>
    <w:rsid w:val="00AF13FE"/>
    <w:rsid w:val="00AF61E6"/>
    <w:rsid w:val="00B02BCA"/>
    <w:rsid w:val="00B057DB"/>
    <w:rsid w:val="00B3009E"/>
    <w:rsid w:val="00B557DF"/>
    <w:rsid w:val="00B6528A"/>
    <w:rsid w:val="00B663C1"/>
    <w:rsid w:val="00B75603"/>
    <w:rsid w:val="00B776BA"/>
    <w:rsid w:val="00B83E48"/>
    <w:rsid w:val="00B863CA"/>
    <w:rsid w:val="00BA4F0F"/>
    <w:rsid w:val="00BA54DC"/>
    <w:rsid w:val="00BB5B21"/>
    <w:rsid w:val="00BC0705"/>
    <w:rsid w:val="00BE4D89"/>
    <w:rsid w:val="00BF4021"/>
    <w:rsid w:val="00C00E85"/>
    <w:rsid w:val="00C143E6"/>
    <w:rsid w:val="00C3691B"/>
    <w:rsid w:val="00C37A45"/>
    <w:rsid w:val="00C43B93"/>
    <w:rsid w:val="00C61C90"/>
    <w:rsid w:val="00C71A44"/>
    <w:rsid w:val="00C725C1"/>
    <w:rsid w:val="00C74591"/>
    <w:rsid w:val="00CB17C1"/>
    <w:rsid w:val="00CC7A18"/>
    <w:rsid w:val="00CD6A81"/>
    <w:rsid w:val="00D3588C"/>
    <w:rsid w:val="00D531F3"/>
    <w:rsid w:val="00D8125A"/>
    <w:rsid w:val="00D840DB"/>
    <w:rsid w:val="00DA30DC"/>
    <w:rsid w:val="00DA330B"/>
    <w:rsid w:val="00DA4267"/>
    <w:rsid w:val="00DC0D91"/>
    <w:rsid w:val="00DC11E7"/>
    <w:rsid w:val="00DD4CF5"/>
    <w:rsid w:val="00DF179E"/>
    <w:rsid w:val="00DF355F"/>
    <w:rsid w:val="00E101D3"/>
    <w:rsid w:val="00E26292"/>
    <w:rsid w:val="00E3111A"/>
    <w:rsid w:val="00E32079"/>
    <w:rsid w:val="00E36240"/>
    <w:rsid w:val="00E4522E"/>
    <w:rsid w:val="00E659C9"/>
    <w:rsid w:val="00E7683D"/>
    <w:rsid w:val="00E911B0"/>
    <w:rsid w:val="00E95E05"/>
    <w:rsid w:val="00EA0312"/>
    <w:rsid w:val="00EA134D"/>
    <w:rsid w:val="00EA31A5"/>
    <w:rsid w:val="00EA34F4"/>
    <w:rsid w:val="00EA5BD7"/>
    <w:rsid w:val="00EC3F19"/>
    <w:rsid w:val="00EC7194"/>
    <w:rsid w:val="00EF4B92"/>
    <w:rsid w:val="00F05F34"/>
    <w:rsid w:val="00F12E60"/>
    <w:rsid w:val="00F1670F"/>
    <w:rsid w:val="00F1679A"/>
    <w:rsid w:val="00F44E2B"/>
    <w:rsid w:val="00F45B24"/>
    <w:rsid w:val="00F478E3"/>
    <w:rsid w:val="00F54118"/>
    <w:rsid w:val="00F638D0"/>
    <w:rsid w:val="00F708EA"/>
    <w:rsid w:val="00F73DF9"/>
    <w:rsid w:val="00F80910"/>
    <w:rsid w:val="00F835C3"/>
    <w:rsid w:val="00F85B3F"/>
    <w:rsid w:val="00F87F80"/>
    <w:rsid w:val="00FA4509"/>
    <w:rsid w:val="00FC7315"/>
    <w:rsid w:val="00FC7441"/>
    <w:rsid w:val="00FD5195"/>
    <w:rsid w:val="00FE71EF"/>
    <w:rsid w:val="00FF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65D9785"/>
  <w15:chartTrackingRefBased/>
  <w15:docId w15:val="{BE4015CD-E84A-48C3-B271-9F9901C6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spacing w:line="480" w:lineRule="auto"/>
      <w:ind w:firstLine="360"/>
      <w:jc w:val="both"/>
    </w:pPr>
    <w:rPr>
      <w:lang w:val="es-ES_tradnl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semiHidden/>
    <w:rsid w:val="005F5AD4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rsid w:val="0046066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0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matienzo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A32B3-BEDA-443C-AB57-27CB88AE8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2</TotalTime>
  <Pages>3</Pages>
  <Words>879</Words>
  <Characters>4492</Characters>
  <Application>Microsoft Office Word</Application>
  <DocSecurity>0</DocSecurity>
  <Lines>92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mmatienzo</dc:creator>
  <cp:keywords/>
  <cp:lastModifiedBy>Rocío Alayón Morell</cp:lastModifiedBy>
  <cp:revision>4</cp:revision>
  <cp:lastPrinted>2026-02-24T19:03:00Z</cp:lastPrinted>
  <dcterms:created xsi:type="dcterms:W3CDTF">2026-02-26T16:18:00Z</dcterms:created>
  <dcterms:modified xsi:type="dcterms:W3CDTF">2026-03-03T16:13:00Z</dcterms:modified>
</cp:coreProperties>
</file>